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12" w:rsidRDefault="00E108E4" w:rsidP="003D3486">
      <w:r>
        <w:t>Rae  Vallavalitsus                                             Teie: 02.03.2015 nr 6-1/1634</w:t>
      </w:r>
    </w:p>
    <w:p w:rsidR="00E108E4" w:rsidRDefault="00E108E4" w:rsidP="003D3486">
      <w:r>
        <w:t>Aruküla tee 9</w:t>
      </w:r>
    </w:p>
    <w:p w:rsidR="00E108E4" w:rsidRDefault="00E108E4" w:rsidP="003D3486">
      <w:r>
        <w:t>Jüri alevik                                                          Meie 02.03.2015 nr</w:t>
      </w:r>
      <w:r w:rsidR="00FA7518">
        <w:t xml:space="preserve"> 1.1-7/2444-</w:t>
      </w:r>
      <w:r w:rsidR="003529CD">
        <w:t>2</w:t>
      </w:r>
    </w:p>
    <w:p w:rsidR="00E108E4" w:rsidRDefault="00E108E4" w:rsidP="003D3486">
      <w:r>
        <w:t>75301 HARJUMAA</w:t>
      </w:r>
    </w:p>
    <w:p w:rsidR="00E108E4" w:rsidRDefault="00E108E4" w:rsidP="003D3486"/>
    <w:p w:rsidR="00E108E4" w:rsidRDefault="00E108E4" w:rsidP="003D3486"/>
    <w:p w:rsidR="00E108E4" w:rsidRDefault="00E108E4" w:rsidP="003D3486"/>
    <w:p w:rsidR="00E108E4" w:rsidRDefault="00E108E4" w:rsidP="00E108E4">
      <w:pPr>
        <w:pStyle w:val="Default"/>
      </w:pPr>
    </w:p>
    <w:p w:rsidR="00E108E4" w:rsidRPr="00FA7518" w:rsidRDefault="00E108E4" w:rsidP="00E108E4">
      <w:pPr>
        <w:rPr>
          <w:bCs/>
        </w:rPr>
      </w:pPr>
      <w:r w:rsidRPr="00FA7518">
        <w:t xml:space="preserve"> </w:t>
      </w:r>
      <w:proofErr w:type="spellStart"/>
      <w:r w:rsidRPr="00FA7518">
        <w:rPr>
          <w:bCs/>
        </w:rPr>
        <w:t>Lehmja</w:t>
      </w:r>
      <w:proofErr w:type="spellEnd"/>
      <w:r w:rsidRPr="00FA7518">
        <w:rPr>
          <w:bCs/>
        </w:rPr>
        <w:t xml:space="preserve"> küla Rukki tee kinnistute muutmise ja Liivatee katastriüksuse ning lähiala detailplaneeringu kooskõlastamine</w:t>
      </w:r>
    </w:p>
    <w:p w:rsidR="00E108E4" w:rsidRPr="00FA7518" w:rsidRDefault="00E108E4" w:rsidP="00E108E4">
      <w:pPr>
        <w:rPr>
          <w:bCs/>
        </w:rPr>
      </w:pPr>
    </w:p>
    <w:p w:rsidR="00E108E4" w:rsidRPr="00FA7518" w:rsidRDefault="00E108E4" w:rsidP="00E108E4">
      <w:pPr>
        <w:rPr>
          <w:bCs/>
        </w:rPr>
      </w:pPr>
    </w:p>
    <w:p w:rsidR="00FA7518" w:rsidRPr="00FA7518" w:rsidRDefault="00E108E4" w:rsidP="00E108E4">
      <w:pPr>
        <w:pStyle w:val="Default"/>
        <w:rPr>
          <w:rFonts w:ascii="Times New Roman" w:hAnsi="Times New Roman" w:cs="Times New Roman"/>
        </w:rPr>
      </w:pPr>
      <w:r w:rsidRPr="00FA7518">
        <w:rPr>
          <w:rFonts w:ascii="Times New Roman" w:hAnsi="Times New Roman" w:cs="Times New Roman"/>
          <w:bCs/>
        </w:rPr>
        <w:t xml:space="preserve">Muinsuskaitseamet vaatas läbi Teie poolt esitatud Rukki tee kinnistute muutmise ja Liivatee katastriüksuse ning lähiala detailplaneeringu </w:t>
      </w:r>
      <w:r w:rsidRPr="00FA7518">
        <w:rPr>
          <w:rFonts w:ascii="Times New Roman" w:hAnsi="Times New Roman" w:cs="Times New Roman"/>
        </w:rPr>
        <w:t>seletuskirja ja põhijoonise.</w:t>
      </w:r>
      <w:r w:rsidR="00FA7518" w:rsidRPr="00FA7518">
        <w:rPr>
          <w:rFonts w:ascii="Times New Roman" w:hAnsi="Times New Roman" w:cs="Times New Roman"/>
        </w:rPr>
        <w:t xml:space="preserve"> Meie poolt esitatud parandused on sisse viidud. </w:t>
      </w:r>
    </w:p>
    <w:p w:rsidR="00FA7518" w:rsidRPr="00FA7518" w:rsidRDefault="00FA7518" w:rsidP="00E108E4">
      <w:pPr>
        <w:pStyle w:val="Default"/>
        <w:rPr>
          <w:rFonts w:ascii="Times New Roman" w:hAnsi="Times New Roman" w:cs="Times New Roman"/>
        </w:rPr>
      </w:pPr>
    </w:p>
    <w:p w:rsidR="00FA7518" w:rsidRPr="00FA7518" w:rsidRDefault="00FA7518" w:rsidP="00E108E4">
      <w:pPr>
        <w:pStyle w:val="Default"/>
        <w:rPr>
          <w:rFonts w:ascii="Times New Roman" w:hAnsi="Times New Roman" w:cs="Times New Roman"/>
        </w:rPr>
      </w:pPr>
      <w:r w:rsidRPr="00FA7518">
        <w:rPr>
          <w:rFonts w:ascii="Times New Roman" w:hAnsi="Times New Roman" w:cs="Times New Roman"/>
          <w:bCs/>
        </w:rPr>
        <w:t xml:space="preserve"> Rukki tee kinnistute muutmise ja Liivatee katastriüksuse ning lähiala detailplaneeringu kooskõlastus </w:t>
      </w:r>
      <w:r w:rsidRPr="003529CD">
        <w:rPr>
          <w:rFonts w:ascii="Times New Roman" w:hAnsi="Times New Roman" w:cs="Times New Roman"/>
          <w:b/>
          <w:bCs/>
        </w:rPr>
        <w:t xml:space="preserve">nr </w:t>
      </w:r>
      <w:r w:rsidRPr="003529CD">
        <w:rPr>
          <w:rFonts w:ascii="Times New Roman" w:hAnsi="Times New Roman" w:cs="Times New Roman"/>
          <w:b/>
        </w:rPr>
        <w:t>24463</w:t>
      </w:r>
      <w:r w:rsidR="003529CD">
        <w:rPr>
          <w:rFonts w:ascii="Times New Roman" w:hAnsi="Times New Roman" w:cs="Times New Roman"/>
          <w:b/>
        </w:rPr>
        <w:t xml:space="preserve"> </w:t>
      </w:r>
      <w:r w:rsidRPr="003529CD">
        <w:rPr>
          <w:rFonts w:ascii="Times New Roman" w:hAnsi="Times New Roman" w:cs="Times New Roman"/>
          <w:b/>
        </w:rPr>
        <w:t xml:space="preserve"> 03.03.2015.</w:t>
      </w:r>
    </w:p>
    <w:p w:rsidR="00E108E4" w:rsidRPr="00FA7518" w:rsidRDefault="00E108E4" w:rsidP="00E108E4">
      <w:pPr>
        <w:rPr>
          <w:bCs/>
        </w:rPr>
      </w:pPr>
    </w:p>
    <w:p w:rsidR="00E108E4" w:rsidRPr="00FA7518" w:rsidRDefault="00E108E4" w:rsidP="00E108E4"/>
    <w:p w:rsidR="00FA7518" w:rsidRPr="00FA7518" w:rsidRDefault="00FA7518" w:rsidP="00E108E4">
      <w:r w:rsidRPr="00FA7518">
        <w:t>Lugupidamisega</w:t>
      </w:r>
    </w:p>
    <w:p w:rsidR="00FA7518" w:rsidRPr="00FA7518" w:rsidRDefault="00FA7518" w:rsidP="00E108E4"/>
    <w:p w:rsidR="00FA7518" w:rsidRPr="00FA7518" w:rsidRDefault="00FA7518" w:rsidP="00E108E4"/>
    <w:p w:rsidR="00FA7518" w:rsidRPr="00FA7518" w:rsidRDefault="00FA7518" w:rsidP="00E108E4"/>
    <w:p w:rsidR="00FA7518" w:rsidRPr="00FA7518" w:rsidRDefault="00FA7518" w:rsidP="00E108E4">
      <w:r w:rsidRPr="00FA7518">
        <w:t>Ly Renter</w:t>
      </w:r>
    </w:p>
    <w:p w:rsidR="00FA7518" w:rsidRPr="00FA7518" w:rsidRDefault="00FA7518" w:rsidP="00E108E4">
      <w:r w:rsidRPr="00FA7518">
        <w:t>Harjumaa vaneminspektor</w:t>
      </w:r>
    </w:p>
    <w:p w:rsidR="00FA7518" w:rsidRPr="00FA7518" w:rsidRDefault="00FA7518" w:rsidP="00E108E4">
      <w:r w:rsidRPr="00FA7518">
        <w:t>528 8105</w:t>
      </w:r>
    </w:p>
    <w:sectPr w:rsidR="00FA7518" w:rsidRPr="00FA7518" w:rsidSect="00762A6F">
      <w:headerReference w:type="first" r:id="rId7"/>
      <w:pgSz w:w="11906" w:h="16838" w:code="9"/>
      <w:pgMar w:top="2381" w:right="680" w:bottom="414" w:left="1418" w:header="53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BED" w:rsidRDefault="00906BED">
      <w:r>
        <w:separator/>
      </w:r>
    </w:p>
  </w:endnote>
  <w:endnote w:type="continuationSeparator" w:id="0">
    <w:p w:rsidR="00906BED" w:rsidRDefault="00906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8C7F725-A265-49F5-8D09-EE73E358272D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  <w:embedRegular r:id="rId2" w:fontKey="{808B186E-EBFC-4F65-BEAB-881C903845C1}"/>
    <w:embedBold r:id="rId3" w:fontKey="{623FC4E3-BE6B-412D-B22E-F85F52E85668}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  <w:embedRegular r:id="rId4" w:fontKey="{E92457FE-A011-4F4E-A298-75A4670282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E4D743C-00B0-44A6-AF29-4D45D5B0ECF1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B22D8EB2-85DC-443E-901A-B664129DEC05}"/>
  </w:font>
  <w:font w:name="Arial">
    <w:altName w:val="Arial"/>
    <w:panose1 w:val="020B0604020202020204"/>
    <w:charset w:val="BA"/>
    <w:family w:val="swiss"/>
    <w:pitch w:val="variable"/>
    <w:sig w:usb0="E0002AFF" w:usb1="C0007843" w:usb2="00000009" w:usb3="00000000" w:csb0="000001FF" w:csb1="00000000"/>
    <w:embedRegular r:id="rId7" w:fontKey="{B6BDF191-0779-4A4E-A713-08C75CEF13E8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8" w:fontKey="{6CCCD592-F9AC-4251-9854-08BBC4CBC8A2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9" w:fontKey="{5D8038B0-B566-4DE9-9D28-13C7E38F4E9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BED" w:rsidRDefault="00906BED">
      <w:r>
        <w:separator/>
      </w:r>
    </w:p>
  </w:footnote>
  <w:footnote w:type="continuationSeparator" w:id="0">
    <w:p w:rsidR="00906BED" w:rsidRDefault="00906B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DE0" w:rsidRDefault="00460DE0">
    <w:pPr>
      <w:pStyle w:val="Pis"/>
      <w:tabs>
        <w:tab w:val="clear" w:pos="4153"/>
        <w:tab w:val="left" w:pos="2160"/>
        <w:tab w:val="left" w:pos="5760"/>
      </w:tabs>
      <w:spacing w:line="360" w:lineRule="auto"/>
    </w:pPr>
  </w:p>
  <w:p w:rsidR="00460DE0" w:rsidRDefault="00460DE0">
    <w:pPr>
      <w:pStyle w:val="Pis"/>
      <w:tabs>
        <w:tab w:val="center" w:pos="5309"/>
      </w:tabs>
      <w:spacing w:before="300"/>
      <w:ind w:right="165"/>
      <w:rPr>
        <w:bCs/>
        <w:spacing w:val="20"/>
      </w:rPr>
    </w:pPr>
  </w:p>
  <w:p w:rsidR="00460DE0" w:rsidRDefault="00AB7A9E">
    <w:pPr>
      <w:pStyle w:val="Pis"/>
      <w:tabs>
        <w:tab w:val="center" w:pos="5309"/>
      </w:tabs>
      <w:spacing w:before="300"/>
      <w:ind w:right="165"/>
      <w:rPr>
        <w:bCs/>
        <w:spacing w:val="20"/>
      </w:rPr>
    </w:pPr>
    <w:r>
      <w:rPr>
        <w:bCs/>
        <w:noProof/>
        <w:spacing w:val="20"/>
        <w:lang w:eastAsia="et-EE"/>
      </w:rPr>
      <w:drawing>
        <wp:inline distT="0" distB="0" distL="0" distR="0">
          <wp:extent cx="2876550" cy="933450"/>
          <wp:effectExtent l="0" t="0" r="0" b="0"/>
          <wp:docPr id="1" name="Pilt 1" descr="0_muinsus_vapp_est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_muinsus_vapp_est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1A9"/>
    <w:multiLevelType w:val="hybridMultilevel"/>
    <w:tmpl w:val="6B8401EC"/>
    <w:lvl w:ilvl="0" w:tplc="2E1E9C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07E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1A8F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EA2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0485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5E44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180E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6F7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DC02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4F0D64"/>
    <w:multiLevelType w:val="hybridMultilevel"/>
    <w:tmpl w:val="E9BC7AA8"/>
    <w:lvl w:ilvl="0" w:tplc="27648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60D8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9EFC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C6EF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0490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983D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56A43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B0FB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C46E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attachedTemplate r:id="rId1"/>
  <w:stylePaneFormatFilter w:val="3F01"/>
  <w:defaultTabStop w:val="720"/>
  <w:hyphenationZone w:val="425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3D770D"/>
    <w:rsid w:val="0009505A"/>
    <w:rsid w:val="00186FF0"/>
    <w:rsid w:val="002234DA"/>
    <w:rsid w:val="002D7FA8"/>
    <w:rsid w:val="003529CD"/>
    <w:rsid w:val="00392095"/>
    <w:rsid w:val="003D3486"/>
    <w:rsid w:val="003D770D"/>
    <w:rsid w:val="00420C59"/>
    <w:rsid w:val="00460DE0"/>
    <w:rsid w:val="006762C7"/>
    <w:rsid w:val="006B28C5"/>
    <w:rsid w:val="00762A6F"/>
    <w:rsid w:val="00906BED"/>
    <w:rsid w:val="00AB7A9E"/>
    <w:rsid w:val="00AC28C1"/>
    <w:rsid w:val="00B44718"/>
    <w:rsid w:val="00BC4223"/>
    <w:rsid w:val="00DF5ED5"/>
    <w:rsid w:val="00E108E4"/>
    <w:rsid w:val="00F11748"/>
    <w:rsid w:val="00F20912"/>
    <w:rsid w:val="00F83E0B"/>
    <w:rsid w:val="00FA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762A6F"/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rsid w:val="00762A6F"/>
    <w:pPr>
      <w:tabs>
        <w:tab w:val="center" w:pos="4153"/>
        <w:tab w:val="right" w:pos="8306"/>
      </w:tabs>
    </w:pPr>
  </w:style>
  <w:style w:type="paragraph" w:styleId="Jalus">
    <w:name w:val="footer"/>
    <w:basedOn w:val="Normaallaad"/>
    <w:rsid w:val="00762A6F"/>
    <w:pPr>
      <w:tabs>
        <w:tab w:val="center" w:pos="4153"/>
        <w:tab w:val="right" w:pos="8306"/>
      </w:tabs>
    </w:pPr>
  </w:style>
  <w:style w:type="character" w:styleId="Hperlink">
    <w:name w:val="Hyperlink"/>
    <w:basedOn w:val="Liguvaikefont"/>
    <w:rsid w:val="00762A6F"/>
    <w:rPr>
      <w:color w:val="0000FF"/>
      <w:u w:val="single"/>
    </w:rPr>
  </w:style>
  <w:style w:type="character" w:styleId="Klastatudhperlink">
    <w:name w:val="FollowedHyperlink"/>
    <w:basedOn w:val="Liguvaikefont"/>
    <w:rsid w:val="00762A6F"/>
    <w:rPr>
      <w:color w:val="800080"/>
      <w:u w:val="single"/>
    </w:rPr>
  </w:style>
  <w:style w:type="paragraph" w:styleId="Kehatekst">
    <w:name w:val="Body Text"/>
    <w:basedOn w:val="Normaallaad"/>
    <w:rsid w:val="00762A6F"/>
    <w:rPr>
      <w:sz w:val="22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D7FA8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D7FA8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E108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valdo\Application%20Data\Microsoft\Templates\jama\YLDOSAK.dot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YLDOSAK.dot</Template>
  <TotalTime>17</TotalTime>
  <Pages>1</Pages>
  <Words>110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Uus tn 18</vt:lpstr>
      <vt:lpstr>Uus tn 18</vt:lpstr>
    </vt:vector>
  </TitlesOfParts>
  <Company>Muinsuskaitse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Uus tn 18</dc:title>
  <dc:creator>Jaak</dc:creator>
  <cp:lastModifiedBy>User</cp:lastModifiedBy>
  <cp:revision>4</cp:revision>
  <cp:lastPrinted>2002-03-21T08:00:00Z</cp:lastPrinted>
  <dcterms:created xsi:type="dcterms:W3CDTF">2015-03-03T08:01:00Z</dcterms:created>
  <dcterms:modified xsi:type="dcterms:W3CDTF">2015-03-03T08:13:00Z</dcterms:modified>
</cp:coreProperties>
</file>