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010" w:rsidRDefault="009F1FBA" w:rsidP="007E3BD3">
      <w:pPr>
        <w:jc w:val="both"/>
      </w:pPr>
      <w:r>
        <w:t>Hr Priit Põldmäe</w:t>
      </w:r>
    </w:p>
    <w:p w:rsidR="000C0010" w:rsidRDefault="00CD0628" w:rsidP="007E3BD3">
      <w:pPr>
        <w:jc w:val="both"/>
      </w:pPr>
      <w:r>
        <w:t>Rae V</w:t>
      </w:r>
      <w:r w:rsidR="009F1FBA">
        <w:t>allavalitsus</w:t>
      </w:r>
    </w:p>
    <w:p w:rsidR="009F1FBA" w:rsidRDefault="009F1FBA" w:rsidP="007E3BD3">
      <w:pPr>
        <w:jc w:val="both"/>
      </w:pPr>
      <w:r>
        <w:t>Aruküla tee 9</w:t>
      </w:r>
      <w:r w:rsidR="00C05837">
        <w:t xml:space="preserve">                                                        </w:t>
      </w:r>
      <w:r w:rsidR="00A973BB">
        <w:t xml:space="preserve">                               </w:t>
      </w:r>
      <w:r w:rsidR="00C05837">
        <w:t>Teie: 18.12.2014 nr 6-1/10115</w:t>
      </w:r>
    </w:p>
    <w:p w:rsidR="009F1FBA" w:rsidRDefault="009F1FBA" w:rsidP="007E3BD3">
      <w:pPr>
        <w:jc w:val="both"/>
      </w:pPr>
      <w:r>
        <w:t>Jüri alevik</w:t>
      </w:r>
    </w:p>
    <w:p w:rsidR="000C0010" w:rsidRDefault="009F1FBA" w:rsidP="000C0010">
      <w:pPr>
        <w:jc w:val="both"/>
      </w:pPr>
      <w:r>
        <w:t>75301 HARJUMAA</w:t>
      </w:r>
      <w:r w:rsidRPr="009F1FBA">
        <w:t xml:space="preserve"> </w:t>
      </w:r>
      <w:r>
        <w:t>ee</w:t>
      </w:r>
      <w:r>
        <w:rPr>
          <w:bCs/>
        </w:rPr>
        <w:t xml:space="preserve">                                               </w:t>
      </w:r>
      <w:r w:rsidR="00C05837">
        <w:rPr>
          <w:bCs/>
        </w:rPr>
        <w:t xml:space="preserve">                          Meie: </w:t>
      </w:r>
      <w:r w:rsidR="00C05837">
        <w:t>06.01.2015</w:t>
      </w:r>
      <w:r>
        <w:t xml:space="preserve">  nr 5.1-2/</w:t>
      </w:r>
      <w:r w:rsidR="00A973BB">
        <w:t>2444</w:t>
      </w:r>
    </w:p>
    <w:p w:rsidR="000C0010" w:rsidRDefault="000C0010" w:rsidP="000C0010">
      <w:pPr>
        <w:jc w:val="both"/>
      </w:pPr>
    </w:p>
    <w:p w:rsidR="007E3BD3" w:rsidRPr="00356DE5" w:rsidRDefault="007E3BD3" w:rsidP="000C0010">
      <w:pPr>
        <w:jc w:val="both"/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7E3BD3" w:rsidRPr="00571B29" w:rsidRDefault="007E3BD3" w:rsidP="007E3BD3">
      <w:pPr>
        <w:spacing w:line="360" w:lineRule="auto"/>
      </w:pPr>
      <w:r w:rsidRPr="00571B29">
        <w:tab/>
      </w:r>
      <w:r w:rsidRPr="00571B29">
        <w:tab/>
      </w:r>
      <w:r w:rsidRPr="00571B29">
        <w:tab/>
      </w:r>
      <w:r w:rsidR="000C0010" w:rsidRPr="00571B29">
        <w:t>’</w:t>
      </w:r>
    </w:p>
    <w:p w:rsidR="000C1A3B" w:rsidRPr="00571B29" w:rsidRDefault="007E3BD3" w:rsidP="000C1A3B">
      <w:pPr>
        <w:spacing w:line="360" w:lineRule="auto"/>
      </w:pPr>
      <w:r w:rsidRPr="00571B29">
        <w:tab/>
      </w:r>
      <w:r w:rsidRPr="00571B29">
        <w:tab/>
      </w:r>
      <w:r w:rsidRPr="00571B29">
        <w:tab/>
      </w:r>
    </w:p>
    <w:p w:rsidR="00A83C06" w:rsidRDefault="009F1FBA" w:rsidP="007E3BD3">
      <w:pPr>
        <w:spacing w:line="360" w:lineRule="auto"/>
        <w:jc w:val="both"/>
        <w:rPr>
          <w:i/>
          <w:color w:val="000000"/>
        </w:rPr>
      </w:pPr>
      <w:proofErr w:type="spellStart"/>
      <w:r>
        <w:rPr>
          <w:i/>
          <w:color w:val="000000"/>
        </w:rPr>
        <w:t>Lehmja</w:t>
      </w:r>
      <w:proofErr w:type="spellEnd"/>
      <w:r>
        <w:rPr>
          <w:i/>
          <w:color w:val="000000"/>
        </w:rPr>
        <w:t xml:space="preserve"> küla </w:t>
      </w:r>
      <w:r w:rsidR="00C05837">
        <w:rPr>
          <w:i/>
          <w:color w:val="000000"/>
        </w:rPr>
        <w:t xml:space="preserve">Rukki tee kinnistute muutmise ja Liivatee katastriüksuse ning lähiala detailplaneeringu kooskõlastamisest </w:t>
      </w:r>
    </w:p>
    <w:p w:rsidR="00CD0628" w:rsidRPr="00571B29" w:rsidRDefault="00CD0628" w:rsidP="007E3BD3">
      <w:pPr>
        <w:spacing w:line="360" w:lineRule="auto"/>
        <w:jc w:val="both"/>
        <w:rPr>
          <w:color w:val="000000" w:themeColor="text1"/>
          <w:shd w:val="clear" w:color="auto" w:fill="FFFFFF"/>
        </w:rPr>
      </w:pPr>
    </w:p>
    <w:p w:rsidR="000C2C0A" w:rsidRPr="00C05837" w:rsidRDefault="00A83C06" w:rsidP="000C2C0A">
      <w:pPr>
        <w:jc w:val="both"/>
        <w:rPr>
          <w:b/>
        </w:rPr>
      </w:pPr>
      <w:r w:rsidRPr="00571B29">
        <w:rPr>
          <w:color w:val="000000" w:themeColor="text1"/>
          <w:shd w:val="clear" w:color="auto" w:fill="FFFFFF"/>
        </w:rPr>
        <w:t xml:space="preserve"> </w:t>
      </w:r>
      <w:r w:rsidR="000C2C0A">
        <w:t xml:space="preserve">Teie poolt läbivaatamiseks </w:t>
      </w:r>
      <w:r w:rsidR="000C2C0A" w:rsidRPr="00335CD7">
        <w:t>edastatud</w:t>
      </w:r>
      <w:r w:rsidR="000C2C0A" w:rsidRPr="00626869">
        <w:rPr>
          <w:b/>
        </w:rPr>
        <w:t xml:space="preserve"> </w:t>
      </w:r>
      <w:r w:rsidR="000C2C0A" w:rsidRPr="00565835">
        <w:rPr>
          <w:b/>
        </w:rPr>
        <w:t xml:space="preserve">taotlus koos seletuskirjaga </w:t>
      </w:r>
      <w:proofErr w:type="spellStart"/>
      <w:r w:rsidR="00C05837">
        <w:rPr>
          <w:b/>
        </w:rPr>
        <w:t>Lehmja</w:t>
      </w:r>
      <w:proofErr w:type="spellEnd"/>
      <w:r w:rsidR="00C05837">
        <w:rPr>
          <w:b/>
        </w:rPr>
        <w:t xml:space="preserve"> küla Rukki tee kinnistute muutmise ja </w:t>
      </w:r>
      <w:r w:rsidR="000C2C0A">
        <w:rPr>
          <w:b/>
        </w:rPr>
        <w:t xml:space="preserve">Puusepa </w:t>
      </w:r>
      <w:r w:rsidR="000C2C0A" w:rsidRPr="00565835">
        <w:rPr>
          <w:b/>
        </w:rPr>
        <w:t xml:space="preserve">maaüksusele elamu ja </w:t>
      </w:r>
      <w:r w:rsidR="00C05837">
        <w:rPr>
          <w:b/>
        </w:rPr>
        <w:t xml:space="preserve">Liivatee katastriüksuste ning lähiala detailplaneering </w:t>
      </w:r>
      <w:r w:rsidR="00C05837">
        <w:t>vaadati läbi 19.12.2014</w:t>
      </w:r>
      <w:r w:rsidR="000C2C0A" w:rsidRPr="004B4CF4">
        <w:t xml:space="preserve"> </w:t>
      </w:r>
      <w:r w:rsidR="00C05837">
        <w:t xml:space="preserve">arheoloogiamälestistega seonduvate taotluste ja projektide läbivaatamise komisjoni koosolekul </w:t>
      </w:r>
    </w:p>
    <w:p w:rsidR="000C2C0A" w:rsidRDefault="000C2C0A" w:rsidP="000C2C0A">
      <w:pPr>
        <w:jc w:val="both"/>
      </w:pPr>
    </w:p>
    <w:p w:rsidR="000C2C0A" w:rsidRDefault="000C2C0A" w:rsidP="000C2C0A">
      <w:pPr>
        <w:jc w:val="both"/>
      </w:pPr>
      <w:r>
        <w:t xml:space="preserve">Käesolevaga edastame </w:t>
      </w:r>
      <w:r w:rsidR="00C05837">
        <w:t xml:space="preserve">Teile koosoleku </w:t>
      </w:r>
      <w:proofErr w:type="spellStart"/>
      <w:r w:rsidR="00C05837">
        <w:t>potokolli</w:t>
      </w:r>
      <w:proofErr w:type="spellEnd"/>
      <w:r>
        <w:t>.</w:t>
      </w:r>
    </w:p>
    <w:p w:rsidR="000C2C0A" w:rsidRDefault="000C2C0A" w:rsidP="000C2C0A">
      <w:pPr>
        <w:jc w:val="both"/>
      </w:pPr>
    </w:p>
    <w:p w:rsidR="000C2C0A" w:rsidRDefault="000C2C0A" w:rsidP="000C2C0A">
      <w:pPr>
        <w:spacing w:line="360" w:lineRule="auto"/>
        <w:jc w:val="both"/>
      </w:pPr>
    </w:p>
    <w:p w:rsidR="007E3BD3" w:rsidRDefault="007E3BD3" w:rsidP="007E3BD3">
      <w:pPr>
        <w:spacing w:line="360" w:lineRule="auto"/>
        <w:jc w:val="both"/>
      </w:pPr>
    </w:p>
    <w:p w:rsidR="007E3BD3" w:rsidRDefault="007E3BD3" w:rsidP="007E3BD3">
      <w:pPr>
        <w:spacing w:line="360" w:lineRule="auto"/>
        <w:jc w:val="both"/>
      </w:pPr>
    </w:p>
    <w:p w:rsidR="007E3BD3" w:rsidRDefault="007E3BD3" w:rsidP="007E3BD3">
      <w:pPr>
        <w:spacing w:line="360" w:lineRule="auto"/>
        <w:jc w:val="both"/>
      </w:pPr>
    </w:p>
    <w:p w:rsidR="007E3BD3" w:rsidRDefault="007E3BD3" w:rsidP="007E3BD3">
      <w:pPr>
        <w:spacing w:line="360" w:lineRule="auto"/>
        <w:jc w:val="both"/>
      </w:pPr>
    </w:p>
    <w:p w:rsidR="007E3BD3" w:rsidRPr="00EE0824" w:rsidRDefault="007E3BD3" w:rsidP="007E3BD3">
      <w:pPr>
        <w:spacing w:line="360" w:lineRule="auto"/>
        <w:jc w:val="both"/>
        <w:rPr>
          <w:i/>
        </w:rPr>
      </w:pPr>
      <w:r w:rsidRPr="00EE0824">
        <w:rPr>
          <w:i/>
        </w:rPr>
        <w:t>/allkirjastatud digitaalselt/</w:t>
      </w:r>
    </w:p>
    <w:p w:rsidR="007E3BD3" w:rsidRDefault="007E3BD3" w:rsidP="007E3BD3">
      <w:pPr>
        <w:spacing w:line="360" w:lineRule="auto"/>
      </w:pPr>
      <w:r>
        <w:t>Lugupidamisega,</w:t>
      </w:r>
    </w:p>
    <w:p w:rsidR="007E3BD3" w:rsidRDefault="007E3BD3" w:rsidP="007E3BD3">
      <w:pPr>
        <w:spacing w:line="360" w:lineRule="auto"/>
      </w:pPr>
    </w:p>
    <w:p w:rsidR="007E3BD3" w:rsidRPr="00EE0824" w:rsidRDefault="007E3BD3" w:rsidP="007E3BD3">
      <w:pPr>
        <w:spacing w:line="276" w:lineRule="auto"/>
        <w:jc w:val="both"/>
      </w:pPr>
      <w:proofErr w:type="spellStart"/>
      <w:r>
        <w:t>Armin</w:t>
      </w:r>
      <w:proofErr w:type="spellEnd"/>
      <w:r>
        <w:t xml:space="preserve"> Rudi</w:t>
      </w:r>
    </w:p>
    <w:p w:rsidR="007E3BD3" w:rsidRPr="00EE0824" w:rsidRDefault="007E3BD3" w:rsidP="007E3BD3">
      <w:pPr>
        <w:spacing w:line="276" w:lineRule="auto"/>
        <w:jc w:val="both"/>
      </w:pPr>
      <w:r>
        <w:t>Harjumaa</w:t>
      </w:r>
      <w:r w:rsidRPr="00EE0824">
        <w:t xml:space="preserve"> vaneminspektor</w:t>
      </w:r>
    </w:p>
    <w:p w:rsidR="007E3BD3" w:rsidRPr="00EE0824" w:rsidRDefault="007E3BD3" w:rsidP="007E3BD3">
      <w:pPr>
        <w:spacing w:line="276" w:lineRule="auto"/>
        <w:jc w:val="both"/>
      </w:pPr>
      <w:r>
        <w:t>Uus tn 18</w:t>
      </w:r>
    </w:p>
    <w:p w:rsidR="007E3BD3" w:rsidRPr="00EE0824" w:rsidRDefault="007E3BD3" w:rsidP="007E3BD3">
      <w:pPr>
        <w:spacing w:line="276" w:lineRule="auto"/>
        <w:jc w:val="both"/>
      </w:pPr>
      <w:r>
        <w:t>10111 Tallinn</w:t>
      </w:r>
    </w:p>
    <w:p w:rsidR="007E3BD3" w:rsidRDefault="007E3BD3" w:rsidP="007E3BD3">
      <w:pPr>
        <w:spacing w:line="276" w:lineRule="auto"/>
        <w:jc w:val="both"/>
      </w:pPr>
      <w:r>
        <w:t>6403031</w:t>
      </w:r>
      <w:r w:rsidRPr="00EE0824">
        <w:t xml:space="preserve">; </w:t>
      </w:r>
      <w:r>
        <w:t>armin.rudi@muinas.ee</w:t>
      </w:r>
    </w:p>
    <w:p w:rsidR="00F20912" w:rsidRDefault="00F20912" w:rsidP="003D3486"/>
    <w:p w:rsidR="00EB1DAF" w:rsidRDefault="00EB1DAF" w:rsidP="003D3486"/>
    <w:p w:rsidR="00EB1DAF" w:rsidRPr="00EB1DAF" w:rsidRDefault="00EB1DAF" w:rsidP="00EB1DAF">
      <w:pPr>
        <w:pStyle w:val="Normaallaadveeb"/>
        <w:spacing w:before="0" w:beforeAutospacing="0" w:after="0" w:afterAutospacing="0"/>
        <w:ind w:left="720"/>
      </w:pPr>
      <w:r w:rsidRPr="00EB1DAF">
        <w:rPr>
          <w:b/>
          <w:bCs/>
          <w:color w:val="000000"/>
          <w:shd w:val="clear" w:color="auto" w:fill="FFFFFF"/>
        </w:rPr>
        <w:lastRenderedPageBreak/>
        <w:t>Arheoloogiamälestistega seotud taotluste ja projektide läbivaatamise komisjoni</w:t>
      </w:r>
    </w:p>
    <w:p w:rsidR="00EB1DAF" w:rsidRPr="00EB1DAF" w:rsidRDefault="00EB1DAF" w:rsidP="00EB1DAF">
      <w:pPr>
        <w:pStyle w:val="Normaallaadveeb"/>
        <w:spacing w:before="0" w:beforeAutospacing="0" w:after="0" w:afterAutospacing="0"/>
        <w:jc w:val="center"/>
      </w:pPr>
      <w:r w:rsidRPr="00EB1DAF">
        <w:rPr>
          <w:b/>
          <w:bCs/>
          <w:color w:val="000000"/>
          <w:shd w:val="clear" w:color="auto" w:fill="FFFFFF"/>
        </w:rPr>
        <w:t>koosoleku protokoll nr 41</w:t>
      </w:r>
    </w:p>
    <w:p w:rsidR="00EB1DAF" w:rsidRPr="00EB1DAF" w:rsidRDefault="00EB1DAF" w:rsidP="00EB1DAF">
      <w:pPr>
        <w:pStyle w:val="Normaallaadveeb"/>
        <w:spacing w:before="0" w:beforeAutospacing="0" w:after="0" w:afterAutospacing="0"/>
        <w:jc w:val="center"/>
      </w:pPr>
      <w:r w:rsidRPr="00EB1DAF">
        <w:rPr>
          <w:b/>
          <w:bCs/>
          <w:color w:val="000000"/>
          <w:shd w:val="clear" w:color="auto" w:fill="FFFFFF"/>
        </w:rPr>
        <w:t>19.12.2014</w:t>
      </w:r>
    </w:p>
    <w:p w:rsidR="00EB1DAF" w:rsidRPr="00EB1DAF" w:rsidRDefault="00EB1DAF" w:rsidP="00EB1DAF"/>
    <w:p w:rsidR="00EB1DAF" w:rsidRPr="00EB1DAF" w:rsidRDefault="00EB1DAF" w:rsidP="00EB1DAF">
      <w:pPr>
        <w:pStyle w:val="Normaallaadveeb"/>
        <w:spacing w:before="0" w:beforeAutospacing="0" w:after="0" w:afterAutospacing="0"/>
      </w:pPr>
      <w:r w:rsidRPr="00EB1DAF">
        <w:rPr>
          <w:color w:val="000000"/>
        </w:rPr>
        <w:t>Tartu-Tallinn</w:t>
      </w:r>
    </w:p>
    <w:p w:rsidR="00EB1DAF" w:rsidRPr="00EB1DAF" w:rsidRDefault="00EB1DAF" w:rsidP="00EB1DAF">
      <w:pPr>
        <w:pStyle w:val="Normaallaadveeb"/>
        <w:spacing w:before="0" w:beforeAutospacing="0" w:after="0" w:afterAutospacing="0"/>
      </w:pPr>
      <w:r w:rsidRPr="00EB1DAF">
        <w:rPr>
          <w:color w:val="000000"/>
        </w:rPr>
        <w:t>Algus: 11.45</w:t>
      </w:r>
    </w:p>
    <w:p w:rsidR="00EB1DAF" w:rsidRPr="00EB1DAF" w:rsidRDefault="00EB1DAF" w:rsidP="00EB1DAF">
      <w:pPr>
        <w:pStyle w:val="Normaallaadveeb"/>
        <w:spacing w:before="0" w:beforeAutospacing="0" w:after="0" w:afterAutospacing="0"/>
      </w:pPr>
      <w:r w:rsidRPr="00EB1DAF">
        <w:rPr>
          <w:color w:val="000000"/>
        </w:rPr>
        <w:t>Lõpp:  13.00</w:t>
      </w:r>
    </w:p>
    <w:p w:rsidR="00EB1DAF" w:rsidRPr="00EB1DAF" w:rsidRDefault="00EB1DAF" w:rsidP="00EB1DAF">
      <w:pPr>
        <w:pStyle w:val="Normaallaadveeb"/>
        <w:spacing w:before="0" w:beforeAutospacing="0" w:after="0" w:afterAutospacing="0"/>
      </w:pPr>
      <w:r w:rsidRPr="00EB1DAF">
        <w:rPr>
          <w:color w:val="000000"/>
        </w:rPr>
        <w:t xml:space="preserve">Osalesid: Ulla Kadakas, </w:t>
      </w:r>
      <w:proofErr w:type="spellStart"/>
      <w:r w:rsidRPr="00EB1DAF">
        <w:rPr>
          <w:color w:val="000000"/>
        </w:rPr>
        <w:t>Armin</w:t>
      </w:r>
      <w:proofErr w:type="spellEnd"/>
      <w:r w:rsidRPr="00EB1DAF">
        <w:rPr>
          <w:color w:val="000000"/>
        </w:rPr>
        <w:t xml:space="preserve"> Rudi, Peeter </w:t>
      </w:r>
      <w:proofErr w:type="spellStart"/>
      <w:r w:rsidRPr="00EB1DAF">
        <w:rPr>
          <w:color w:val="000000"/>
        </w:rPr>
        <w:t>Nork</w:t>
      </w:r>
      <w:proofErr w:type="spellEnd"/>
      <w:r w:rsidRPr="00EB1DAF">
        <w:rPr>
          <w:color w:val="000000"/>
        </w:rPr>
        <w:t xml:space="preserve">, Maili </w:t>
      </w:r>
      <w:proofErr w:type="spellStart"/>
      <w:r w:rsidRPr="00EB1DAF">
        <w:rPr>
          <w:color w:val="000000"/>
        </w:rPr>
        <w:t>Roio</w:t>
      </w:r>
      <w:proofErr w:type="spellEnd"/>
      <w:r w:rsidRPr="00EB1DAF">
        <w:rPr>
          <w:color w:val="000000"/>
        </w:rPr>
        <w:t xml:space="preserve">, </w:t>
      </w:r>
      <w:proofErr w:type="spellStart"/>
      <w:r w:rsidRPr="00EB1DAF">
        <w:rPr>
          <w:color w:val="000000"/>
        </w:rPr>
        <w:t>Nele</w:t>
      </w:r>
      <w:proofErr w:type="spellEnd"/>
      <w:r w:rsidRPr="00EB1DAF">
        <w:rPr>
          <w:color w:val="000000"/>
        </w:rPr>
        <w:t xml:space="preserve"> </w:t>
      </w:r>
      <w:proofErr w:type="spellStart"/>
      <w:r w:rsidRPr="00EB1DAF">
        <w:rPr>
          <w:color w:val="000000"/>
        </w:rPr>
        <w:t>Kangert</w:t>
      </w:r>
      <w:proofErr w:type="spellEnd"/>
      <w:r w:rsidRPr="00EB1DAF">
        <w:rPr>
          <w:color w:val="000000"/>
        </w:rPr>
        <w:t>, Ingmar Noorlaid</w:t>
      </w:r>
    </w:p>
    <w:p w:rsidR="00EB1DAF" w:rsidRPr="00EB1DAF" w:rsidRDefault="00EB1DAF" w:rsidP="003D3486"/>
    <w:p w:rsidR="00EB1DAF" w:rsidRPr="00EB1DAF" w:rsidRDefault="00EB1DAF" w:rsidP="003D3486"/>
    <w:p w:rsidR="00EB1DAF" w:rsidRPr="00EB1DAF" w:rsidRDefault="00EB1DAF" w:rsidP="00EB1DAF">
      <w:pPr>
        <w:pStyle w:val="Normaallaadveeb"/>
        <w:spacing w:before="0" w:beforeAutospacing="0" w:after="0" w:afterAutospacing="0"/>
        <w:jc w:val="both"/>
      </w:pPr>
      <w:r w:rsidRPr="00EB1DAF">
        <w:rPr>
          <w:color w:val="000000"/>
        </w:rPr>
        <w:t xml:space="preserve">Harjumaa, Rae vald. </w:t>
      </w:r>
      <w:proofErr w:type="spellStart"/>
      <w:r w:rsidRPr="00EB1DAF">
        <w:rPr>
          <w:color w:val="000000"/>
        </w:rPr>
        <w:t>Lehmja</w:t>
      </w:r>
      <w:proofErr w:type="spellEnd"/>
      <w:r w:rsidRPr="00EB1DAF">
        <w:rPr>
          <w:color w:val="000000"/>
        </w:rPr>
        <w:t xml:space="preserve"> Küla Rukki tee kinnistute muutmise ja Kiiva tee katastriüksuse ning lähiala detailplaneering, huvitatud isik: Rae Vallavalitsus. Mälestis: kivikalme </w:t>
      </w:r>
      <w:proofErr w:type="spellStart"/>
      <w:r w:rsidRPr="00EB1DAF">
        <w:rPr>
          <w:color w:val="000000"/>
        </w:rPr>
        <w:t>reg</w:t>
      </w:r>
      <w:proofErr w:type="spellEnd"/>
      <w:r w:rsidRPr="00EB1DAF">
        <w:rPr>
          <w:color w:val="000000"/>
        </w:rPr>
        <w:t xml:space="preserve"> nr 18775, kultusekivid 18795, 18799.</w:t>
      </w:r>
    </w:p>
    <w:p w:rsidR="00EB1DAF" w:rsidRPr="00EB1DAF" w:rsidRDefault="00EB1DAF" w:rsidP="00EB1DAF">
      <w:pPr>
        <w:pStyle w:val="Normaallaadveeb"/>
        <w:spacing w:before="0" w:beforeAutospacing="0" w:after="0" w:afterAutospacing="0"/>
        <w:jc w:val="both"/>
      </w:pPr>
      <w:r w:rsidRPr="00EB1DAF">
        <w:rPr>
          <w:b/>
          <w:bCs/>
          <w:color w:val="000000"/>
        </w:rPr>
        <w:t>Otsus:</w:t>
      </w:r>
    </w:p>
    <w:p w:rsidR="00EB1DAF" w:rsidRPr="00EB1DAF" w:rsidRDefault="00EB1DAF" w:rsidP="00EB1DAF">
      <w:pPr>
        <w:pStyle w:val="Normaallaadveeb"/>
        <w:spacing w:before="0" w:beforeAutospacing="0" w:after="0" w:afterAutospacing="0"/>
        <w:jc w:val="both"/>
      </w:pPr>
      <w:r w:rsidRPr="00EB1DAF">
        <w:rPr>
          <w:color w:val="000000"/>
        </w:rPr>
        <w:t xml:space="preserve">Põhijoonisele kanda planeeringualale jäävad teised mälestised - kultusekivid </w:t>
      </w:r>
      <w:proofErr w:type="spellStart"/>
      <w:r w:rsidRPr="00EB1DAF">
        <w:rPr>
          <w:color w:val="000000"/>
        </w:rPr>
        <w:t>reg</w:t>
      </w:r>
      <w:proofErr w:type="spellEnd"/>
      <w:r w:rsidRPr="00EB1DAF">
        <w:rPr>
          <w:color w:val="000000"/>
        </w:rPr>
        <w:t xml:space="preserve"> nr 18795 ja 18799. Samuti lisada nimetatud mälestised seletuskirja muinsuskaitse peatükki (4.9), tuua välja Muinsuskaitseseadusest tulenevad kitsendused (§24, 25, 35) ning asendada peatüki viimane lõik  alljärgnevate punktidega:</w:t>
      </w:r>
    </w:p>
    <w:p w:rsidR="00EB1DAF" w:rsidRPr="00EB1DAF" w:rsidRDefault="00EB1DAF" w:rsidP="00EB1DAF">
      <w:pPr>
        <w:pStyle w:val="Normaallaadve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EB1DAF">
        <w:rPr>
          <w:color w:val="000000"/>
        </w:rPr>
        <w:t xml:space="preserve">enne mullatööde algust alal, kuhu on märgitud kivikalme </w:t>
      </w:r>
      <w:proofErr w:type="spellStart"/>
      <w:r w:rsidRPr="00EB1DAF">
        <w:rPr>
          <w:color w:val="000000"/>
        </w:rPr>
        <w:t>reg</w:t>
      </w:r>
      <w:proofErr w:type="spellEnd"/>
      <w:r w:rsidRPr="00EB1DAF">
        <w:rPr>
          <w:color w:val="000000"/>
        </w:rPr>
        <w:t xml:space="preserve"> nr 18775 ja 50 m tähise ümber, tuleb töö teostajal taotleda Muinsuskaitseameti Harjumaa vaneminspektorilt väikesemahuliste tööde luba ning tagada võimalus inspektoril teha pinnasetöödel arheoloogilist järelevalvet; </w:t>
      </w:r>
    </w:p>
    <w:p w:rsidR="00EB1DAF" w:rsidRPr="00EB1DAF" w:rsidRDefault="00EB1DAF" w:rsidP="00EB1DAF">
      <w:pPr>
        <w:pStyle w:val="Normaallaadve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EB1DAF">
        <w:rPr>
          <w:color w:val="000000"/>
        </w:rPr>
        <w:t xml:space="preserve">kui järelevalve käigus avastatakse kalme põhi, tuleb see arheoloogiliselt läbi uurida. </w:t>
      </w:r>
      <w:r w:rsidRPr="00EB1DAF">
        <w:rPr>
          <w:color w:val="000000"/>
          <w:shd w:val="clear" w:color="auto" w:fill="FFFFFF"/>
        </w:rPr>
        <w:t>Uuringutega seotud kulud kannab tööde tellija (alus: Muinsuskaitseseadus § 35 lg 7). Arheoloogilisi uuringuid võib läbi viia Muinsuskaitseameti vastavat tegevusluba omav arheoloog või ettevõtja (</w:t>
      </w:r>
      <w:proofErr w:type="spellStart"/>
      <w:r w:rsidRPr="00EB1DAF">
        <w:rPr>
          <w:color w:val="000000"/>
          <w:shd w:val="clear" w:color="auto" w:fill="FFFFFF"/>
        </w:rPr>
        <w:t>MuKS</w:t>
      </w:r>
      <w:proofErr w:type="spellEnd"/>
      <w:r w:rsidRPr="00EB1DAF">
        <w:rPr>
          <w:color w:val="000000"/>
          <w:shd w:val="clear" w:color="auto" w:fill="FFFFFF"/>
        </w:rPr>
        <w:t xml:space="preserve"> § 34 lg 4, § 36). (</w:t>
      </w:r>
      <w:proofErr w:type="spellStart"/>
      <w:r w:rsidRPr="00EB1DAF">
        <w:rPr>
          <w:color w:val="000000"/>
          <w:shd w:val="clear" w:color="auto" w:fill="FFFFFF"/>
        </w:rPr>
        <w:t>MuKS</w:t>
      </w:r>
      <w:proofErr w:type="spellEnd"/>
      <w:r w:rsidRPr="00EB1DAF">
        <w:rPr>
          <w:color w:val="000000"/>
          <w:shd w:val="clear" w:color="auto" w:fill="FFFFFF"/>
        </w:rPr>
        <w:t xml:space="preserve"> § 35 lg 7);</w:t>
      </w:r>
    </w:p>
    <w:p w:rsidR="00EB1DAF" w:rsidRPr="00EB1DAF" w:rsidRDefault="00EB1DAF" w:rsidP="00EB1DAF">
      <w:pPr>
        <w:pStyle w:val="Normaallaadve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EB1DAF">
        <w:rPr>
          <w:color w:val="000000"/>
          <w:shd w:val="clear" w:color="auto" w:fill="FFFFFF"/>
        </w:rPr>
        <w:t>arvestades  planeeritud ehitustööde ala vahetut lähedust arheoloogiamälestisele, tuleb ka väljaspool mälestisi ja kaitsevööndit kogu ehitus- ja mullatööde alal arvestada kultuuriväärtusega leidude ja arheoloogilise kultuurkihi (sh inimluude) ilmsikstuleku võimalusega. Muinsuskaitseseadusest tulenevalt on leidja kohustatud kaevetööd peatama, jätma leiu leiukohta ning teatama sellest Muinsuskaitseametile ja kohalikule omavalitsusele.</w:t>
      </w:r>
    </w:p>
    <w:p w:rsidR="00EB1DAF" w:rsidRPr="00EB1DAF" w:rsidRDefault="00EB1DAF" w:rsidP="003D3486"/>
    <w:sectPr w:rsidR="00EB1DAF" w:rsidRPr="00EB1DAF" w:rsidSect="00A938D3">
      <w:headerReference w:type="first" r:id="rId7"/>
      <w:footerReference w:type="first" r:id="rId8"/>
      <w:pgSz w:w="11906" w:h="16838" w:code="9"/>
      <w:pgMar w:top="2381" w:right="680" w:bottom="414" w:left="1418" w:header="53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41F" w:rsidRDefault="0097341F">
      <w:r>
        <w:separator/>
      </w:r>
    </w:p>
  </w:endnote>
  <w:endnote w:type="continuationSeparator" w:id="0">
    <w:p w:rsidR="0097341F" w:rsidRDefault="0097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10C07CC1-F4F7-4659-A5A0-FDFE235B5872}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  <w:embedRegular r:id="rId2" w:fontKey="{EFF45F6A-4512-4C73-AFA6-95D5C76B6F60}"/>
    <w:embedBold r:id="rId3" w:fontKey="{BE6D3498-300A-4839-BEB9-8A79FC082394}"/>
    <w:embedItalic r:id="rId4" w:fontKey="{0B3FF328-C525-4CE4-B2C3-86123FF80741}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  <w:embedRegular r:id="rId5" w:fontKey="{18BACAE4-838F-4AC3-84C8-9897837236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08FD256-D96A-41DC-AD90-B0F2AC6C1D1E}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7" w:fontKey="{55D4C202-0A2A-4EC9-9702-2C57ED2EF3D9}"/>
    <w:embedBold r:id="rId8" w:fontKey="{0D9BC2D4-E568-4BA3-9E21-0B7CE5E476C4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9" w:fontKey="{E523CB24-3701-4F51-9FB9-2707BFAE9082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10" w:fontKey="{F6A1B898-951E-4440-A0BA-1012E49986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DE0" w:rsidRDefault="00460DE0">
    <w:pPr>
      <w:pStyle w:val="Pis"/>
      <w:pBdr>
        <w:bottom w:val="single" w:sz="12" w:space="6" w:color="auto"/>
      </w:pBdr>
      <w:tabs>
        <w:tab w:val="clear" w:pos="4153"/>
        <w:tab w:val="clear" w:pos="8306"/>
      </w:tabs>
      <w:spacing w:line="360" w:lineRule="auto"/>
    </w:pPr>
  </w:p>
  <w:p w:rsidR="00460DE0" w:rsidRDefault="00460DE0">
    <w:pPr>
      <w:rPr>
        <w:sz w:val="22"/>
      </w:rPr>
    </w:pPr>
  </w:p>
  <w:p w:rsidR="00460DE0" w:rsidRDefault="00460DE0">
    <w:pPr>
      <w:rPr>
        <w:sz w:val="22"/>
      </w:rPr>
    </w:pPr>
    <w:r>
      <w:rPr>
        <w:sz w:val="22"/>
      </w:rPr>
      <w:t>Uus tn 18</w:t>
    </w:r>
    <w:r>
      <w:rPr>
        <w:sz w:val="22"/>
      </w:rPr>
      <w:tab/>
    </w:r>
    <w:r>
      <w:rPr>
        <w:sz w:val="22"/>
      </w:rPr>
      <w:tab/>
    </w:r>
    <w:r>
      <w:rPr>
        <w:sz w:val="22"/>
      </w:rPr>
      <w:tab/>
    </w:r>
    <w:r>
      <w:rPr>
        <w:sz w:val="22"/>
      </w:rPr>
      <w:tab/>
      <w:t xml:space="preserve">Tel   +372 640 3050 </w:t>
    </w:r>
    <w:r>
      <w:rPr>
        <w:sz w:val="22"/>
      </w:rPr>
      <w:tab/>
    </w:r>
    <w:r>
      <w:rPr>
        <w:sz w:val="22"/>
      </w:rPr>
      <w:tab/>
    </w:r>
    <w:r>
      <w:rPr>
        <w:sz w:val="22"/>
      </w:rPr>
      <w:tab/>
      <w:t xml:space="preserve">        E-post info@muinas.ee</w:t>
    </w:r>
  </w:p>
  <w:p w:rsidR="00460DE0" w:rsidRDefault="00460DE0">
    <w:pPr>
      <w:rPr>
        <w:sz w:val="22"/>
      </w:rPr>
    </w:pPr>
    <w:r>
      <w:rPr>
        <w:sz w:val="22"/>
      </w:rPr>
      <w:t>10111 TALLINN</w:t>
    </w:r>
    <w:r>
      <w:rPr>
        <w:sz w:val="22"/>
      </w:rPr>
      <w:tab/>
    </w:r>
    <w:r>
      <w:rPr>
        <w:sz w:val="22"/>
      </w:rPr>
      <w:tab/>
    </w:r>
    <w:r>
      <w:rPr>
        <w:sz w:val="22"/>
      </w:rPr>
      <w:tab/>
      <w:t>Faks +372 640 3060</w:t>
    </w:r>
    <w:r>
      <w:t xml:space="preserve"> </w:t>
    </w:r>
    <w:r>
      <w:tab/>
    </w:r>
    <w:r>
      <w:tab/>
    </w:r>
    <w:r>
      <w:tab/>
      <w:t xml:space="preserve">        http://www.muinas.ee</w:t>
    </w:r>
  </w:p>
  <w:p w:rsidR="00460DE0" w:rsidRDefault="00460DE0">
    <w:pPr>
      <w:rPr>
        <w:sz w:val="22"/>
      </w:rPr>
    </w:pPr>
    <w:proofErr w:type="spellStart"/>
    <w:r>
      <w:rPr>
        <w:sz w:val="22"/>
      </w:rPr>
      <w:t>Reg</w:t>
    </w:r>
    <w:proofErr w:type="spellEnd"/>
    <w:r>
      <w:rPr>
        <w:sz w:val="22"/>
      </w:rPr>
      <w:t xml:space="preserve"> kood 70000958</w:t>
    </w:r>
  </w:p>
  <w:p w:rsidR="00460DE0" w:rsidRDefault="00460DE0">
    <w:pPr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41F" w:rsidRDefault="0097341F">
      <w:r>
        <w:separator/>
      </w:r>
    </w:p>
  </w:footnote>
  <w:footnote w:type="continuationSeparator" w:id="0">
    <w:p w:rsidR="0097341F" w:rsidRDefault="0097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DE0" w:rsidRDefault="00460DE0">
    <w:pPr>
      <w:pStyle w:val="Pis"/>
      <w:tabs>
        <w:tab w:val="clear" w:pos="4153"/>
        <w:tab w:val="left" w:pos="2160"/>
        <w:tab w:val="left" w:pos="5760"/>
      </w:tabs>
      <w:spacing w:line="360" w:lineRule="auto"/>
    </w:pPr>
  </w:p>
  <w:p w:rsidR="00460DE0" w:rsidRDefault="00460DE0">
    <w:pPr>
      <w:pStyle w:val="Pis"/>
      <w:tabs>
        <w:tab w:val="center" w:pos="5309"/>
      </w:tabs>
      <w:spacing w:before="300"/>
      <w:ind w:right="165"/>
      <w:rPr>
        <w:bCs/>
        <w:spacing w:val="20"/>
      </w:rPr>
    </w:pPr>
  </w:p>
  <w:p w:rsidR="00460DE0" w:rsidRDefault="008C1875">
    <w:pPr>
      <w:pStyle w:val="Pis"/>
      <w:tabs>
        <w:tab w:val="center" w:pos="5309"/>
      </w:tabs>
      <w:spacing w:before="300"/>
      <w:ind w:right="165"/>
      <w:rPr>
        <w:bCs/>
        <w:spacing w:val="20"/>
      </w:rPr>
    </w:pPr>
    <w:r>
      <w:rPr>
        <w:bCs/>
        <w:noProof/>
        <w:spacing w:val="20"/>
        <w:lang w:eastAsia="et-EE"/>
      </w:rPr>
      <w:drawing>
        <wp:inline distT="0" distB="0" distL="0" distR="0">
          <wp:extent cx="2876550" cy="933450"/>
          <wp:effectExtent l="0" t="0" r="0" b="0"/>
          <wp:docPr id="1" name="Pilt 1" descr="0_muinsus_vapp_est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_muinsus_vapp_est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E41A9"/>
    <w:multiLevelType w:val="hybridMultilevel"/>
    <w:tmpl w:val="6B8401EC"/>
    <w:lvl w:ilvl="0" w:tplc="8B4411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81B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4E456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D2A9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4E08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7C242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BACB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664C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D038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EC4440"/>
    <w:multiLevelType w:val="multilevel"/>
    <w:tmpl w:val="2DE64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4F0D64"/>
    <w:multiLevelType w:val="hybridMultilevel"/>
    <w:tmpl w:val="E9BC7AA8"/>
    <w:lvl w:ilvl="0" w:tplc="D63A27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F275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DE2B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DEB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AAD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07216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968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65F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8864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embedSystemFonts/>
  <w:proofState w:spelling="clean" w:grammar="clean"/>
  <w:attachedTemplate r:id="rId1"/>
  <w:stylePaneFormatFilter w:val="3F01"/>
  <w:defaultTabStop w:val="720"/>
  <w:hyphenationZone w:val="425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3D770D"/>
    <w:rsid w:val="00017815"/>
    <w:rsid w:val="000C0010"/>
    <w:rsid w:val="000C1A3B"/>
    <w:rsid w:val="000C2C0A"/>
    <w:rsid w:val="000E4C2B"/>
    <w:rsid w:val="001E6A93"/>
    <w:rsid w:val="00254632"/>
    <w:rsid w:val="00291493"/>
    <w:rsid w:val="00392095"/>
    <w:rsid w:val="003D3486"/>
    <w:rsid w:val="003D770D"/>
    <w:rsid w:val="00460DE0"/>
    <w:rsid w:val="00475411"/>
    <w:rsid w:val="00571B29"/>
    <w:rsid w:val="005C3EC8"/>
    <w:rsid w:val="00640DD6"/>
    <w:rsid w:val="006762C7"/>
    <w:rsid w:val="007139FA"/>
    <w:rsid w:val="007A43B0"/>
    <w:rsid w:val="007E3BD3"/>
    <w:rsid w:val="0084445E"/>
    <w:rsid w:val="008C1875"/>
    <w:rsid w:val="0097341F"/>
    <w:rsid w:val="00997BAE"/>
    <w:rsid w:val="009F1FBA"/>
    <w:rsid w:val="00A618B5"/>
    <w:rsid w:val="00A83C06"/>
    <w:rsid w:val="00A938D3"/>
    <w:rsid w:val="00A973BB"/>
    <w:rsid w:val="00AC28C1"/>
    <w:rsid w:val="00AD084D"/>
    <w:rsid w:val="00BC4223"/>
    <w:rsid w:val="00BF7833"/>
    <w:rsid w:val="00C05837"/>
    <w:rsid w:val="00C1028E"/>
    <w:rsid w:val="00C20542"/>
    <w:rsid w:val="00CB73E1"/>
    <w:rsid w:val="00CC014D"/>
    <w:rsid w:val="00CD0628"/>
    <w:rsid w:val="00EB1DAF"/>
    <w:rsid w:val="00F11748"/>
    <w:rsid w:val="00F20912"/>
    <w:rsid w:val="00F462A6"/>
    <w:rsid w:val="00F6597D"/>
    <w:rsid w:val="00F75A3B"/>
    <w:rsid w:val="00F83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A938D3"/>
    <w:rPr>
      <w:sz w:val="24"/>
      <w:szCs w:val="24"/>
      <w:lang w:eastAsia="en-US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0C00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rsid w:val="00A938D3"/>
    <w:pPr>
      <w:tabs>
        <w:tab w:val="center" w:pos="4153"/>
        <w:tab w:val="right" w:pos="8306"/>
      </w:tabs>
    </w:pPr>
  </w:style>
  <w:style w:type="paragraph" w:styleId="Jalus">
    <w:name w:val="footer"/>
    <w:basedOn w:val="Normaallaad"/>
    <w:rsid w:val="00A938D3"/>
    <w:pPr>
      <w:tabs>
        <w:tab w:val="center" w:pos="4153"/>
        <w:tab w:val="right" w:pos="8306"/>
      </w:tabs>
    </w:pPr>
  </w:style>
  <w:style w:type="character" w:styleId="Hperlink">
    <w:name w:val="Hyperlink"/>
    <w:basedOn w:val="Liguvaikefont"/>
    <w:rsid w:val="00A938D3"/>
    <w:rPr>
      <w:color w:val="0000FF"/>
      <w:u w:val="single"/>
    </w:rPr>
  </w:style>
  <w:style w:type="character" w:styleId="Klastatudhperlink">
    <w:name w:val="FollowedHyperlink"/>
    <w:basedOn w:val="Liguvaikefont"/>
    <w:rsid w:val="00A938D3"/>
    <w:rPr>
      <w:color w:val="800080"/>
      <w:u w:val="single"/>
    </w:rPr>
  </w:style>
  <w:style w:type="paragraph" w:styleId="Kehatekst">
    <w:name w:val="Body Text"/>
    <w:basedOn w:val="Normaallaad"/>
    <w:rsid w:val="00A938D3"/>
    <w:rPr>
      <w:sz w:val="22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91493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91493"/>
    <w:rPr>
      <w:rFonts w:ascii="Tahoma" w:hAnsi="Tahoma" w:cs="Tahoma"/>
      <w:sz w:val="16"/>
      <w:szCs w:val="16"/>
      <w:lang w:eastAsia="en-US"/>
    </w:rPr>
  </w:style>
  <w:style w:type="character" w:customStyle="1" w:styleId="go">
    <w:name w:val="go"/>
    <w:basedOn w:val="Liguvaikefont"/>
    <w:rsid w:val="007E3BD3"/>
  </w:style>
  <w:style w:type="character" w:customStyle="1" w:styleId="apple-converted-space">
    <w:name w:val="apple-converted-space"/>
    <w:basedOn w:val="Liguvaikefont"/>
    <w:rsid w:val="00A83C06"/>
  </w:style>
  <w:style w:type="character" w:customStyle="1" w:styleId="Pealkiri2Mrk">
    <w:name w:val="Pealkiri 2 Märk"/>
    <w:basedOn w:val="Liguvaikefont"/>
    <w:link w:val="Pealkiri2"/>
    <w:uiPriority w:val="9"/>
    <w:rsid w:val="000C00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allaadveeb">
    <w:name w:val="Normal (Web)"/>
    <w:basedOn w:val="Normaallaad"/>
    <w:uiPriority w:val="99"/>
    <w:semiHidden/>
    <w:unhideWhenUsed/>
    <w:rsid w:val="00EB1DAF"/>
    <w:pPr>
      <w:spacing w:before="100" w:beforeAutospacing="1" w:after="100" w:afterAutospacing="1"/>
    </w:pPr>
    <w:rPr>
      <w:lang w:eastAsia="et-E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valdo\Application%20Data\Microsoft\Templates\jama\YLDOSAK.dot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YLDOSAK.dot</Template>
  <TotalTime>35</TotalTime>
  <Pages>2</Pages>
  <Words>406</Words>
  <Characters>2356</Characters>
  <Application>Microsoft Office Word</Application>
  <DocSecurity>0</DocSecurity>
  <Lines>19</Lines>
  <Paragraphs>5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Uus tn 18</vt:lpstr>
      <vt:lpstr>Uus tn 18</vt:lpstr>
    </vt:vector>
  </TitlesOfParts>
  <Company>Muinsuskaitse</Company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Uus tn 18</dc:title>
  <dc:creator>Jaak</dc:creator>
  <cp:lastModifiedBy>Armin</cp:lastModifiedBy>
  <cp:revision>3</cp:revision>
  <cp:lastPrinted>2002-03-21T08:00:00Z</cp:lastPrinted>
  <dcterms:created xsi:type="dcterms:W3CDTF">2015-01-06T12:59:00Z</dcterms:created>
  <dcterms:modified xsi:type="dcterms:W3CDTF">2015-01-06T13:30:00Z</dcterms:modified>
</cp:coreProperties>
</file>