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footnotes.xml" ContentType="application/vnd.openxmlformats-officedocument.wordprocessingml.footnotes+xml"/>
  <Override PartName="/customXml/itemProps1.xml" ContentType="application/vnd.openxmlformats-officedocument.customXmlProperti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header4.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pic="http://schemas.openxmlformats.org/drawingml/2006/picture" xmlns:a14="http://schemas.microsoft.com/office/drawing/2010/main" mc:Ignorable="w14 wp14">
  <w:body>
    <w:tbl>
      <w:tblPr>
        <w:tblStyle w:val="TableGrid"/>
        <w:tblW w:w="9073" w:type="dxa"/>
        <w:tblInd w:w="-28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1134" w:type="dxa"/>
        </w:tblCellMar>
        <w:tblLook w:val="01E0"/>
      </w:tblPr>
      <w:tblGrid>
        <w:gridCol w:w="9073"/>
      </w:tblGrid>
      <w:tr xmlns:wp14="http://schemas.microsoft.com/office/word/2010/wordml" w:rsidRPr="00FF716D" w:rsidR="00F826F8" w:rsidTr="4E7DDCF3" w14:paraId="1DCBB3D7" wp14:textId="77777777">
        <w:trPr>
          <w:trHeight w:val="4231" w:hRule="exact"/>
        </w:trPr>
        <w:tc>
          <w:tcPr>
            <w:tcW w:w="9073" w:type="dxa"/>
            <w:tcMar/>
          </w:tcPr>
          <w:p w:rsidR="007074ED" w:rsidP="00455CAA" w:rsidRDefault="007074ED" w14:paraId="2EA198C5" wp14:textId="3102E8BE">
            <w:pPr>
              <w:autoSpaceDE w:val="0"/>
              <w:autoSpaceDN w:val="0"/>
              <w:adjustRightInd w:val="0"/>
              <w:spacing w:after="0" w:line="240" w:lineRule="auto"/>
              <w:rPr>
                <w:rFonts w:ascii="Arial Narrow" w:hAnsi="Arial Narrow"/>
                <w:sz w:val="18"/>
                <w:szCs w:val="18"/>
                <w:u w:val="single"/>
                <w:lang w:val="et-EE"/>
              </w:rPr>
            </w:pPr>
            <w:r w:rsidRPr="4E7DDCF3" w:rsidR="3E4D4F82">
              <w:rPr>
                <w:rFonts w:ascii="Arial Narrow" w:hAnsi="Arial Narrow"/>
                <w:sz w:val="18"/>
                <w:szCs w:val="18"/>
                <w:u w:val="single"/>
              </w:rPr>
              <w:t>Planeeringu koostamise korraldaja</w:t>
            </w:r>
          </w:p>
          <w:p w:rsidRPr="00734966" w:rsidR="007074ED" w:rsidP="21B297ED" w:rsidRDefault="007074ED" w14:paraId="62EA8E5F" wp14:textId="77777777">
            <w:pPr>
              <w:autoSpaceDE w:val="0"/>
              <w:autoSpaceDN w:val="0"/>
              <w:adjustRightInd w:val="0"/>
              <w:spacing w:after="0" w:line="240" w:lineRule="auto"/>
              <w:rPr>
                <w:rFonts w:ascii="Arial Narrow" w:hAnsi="Arial Narrow" w:cs="Arial"/>
                <w:b w:val="1"/>
                <w:bCs w:val="1"/>
                <w:color w:val="000000"/>
                <w:sz w:val="18"/>
                <w:szCs w:val="18"/>
                <w:lang w:val="et-EE"/>
              </w:rPr>
            </w:pPr>
            <w:r w:rsidRPr="21B297ED" w:rsidR="74D8C21E">
              <w:rPr>
                <w:rFonts w:ascii="Arial Narrow" w:hAnsi="Arial Narrow" w:cs="Arial"/>
                <w:b w:val="1"/>
                <w:bCs w:val="1"/>
                <w:color w:val="000000" w:themeColor="text1" w:themeTint="FF" w:themeShade="FF"/>
                <w:sz w:val="18"/>
                <w:szCs w:val="18"/>
              </w:rPr>
              <w:t>Rae</w:t>
            </w:r>
            <w:r w:rsidRPr="21B297ED" w:rsidR="74D8C21E">
              <w:rPr>
                <w:rFonts w:ascii="Arial Narrow" w:hAnsi="Arial Narrow" w:cs="Arial"/>
                <w:b w:val="1"/>
                <w:bCs w:val="1"/>
                <w:color w:val="000000" w:themeColor="text1" w:themeTint="FF" w:themeShade="FF"/>
                <w:sz w:val="18"/>
                <w:szCs w:val="18"/>
              </w:rPr>
              <w:t xml:space="preserve"> </w:t>
            </w:r>
            <w:r w:rsidRPr="21B297ED" w:rsidR="74D8C21E">
              <w:rPr>
                <w:rFonts w:ascii="Arial Narrow" w:hAnsi="Arial Narrow" w:cs="Arial"/>
                <w:b w:val="1"/>
                <w:bCs w:val="1"/>
                <w:color w:val="000000" w:themeColor="text1" w:themeTint="FF" w:themeShade="FF"/>
                <w:sz w:val="18"/>
                <w:szCs w:val="18"/>
              </w:rPr>
              <w:t>Vald</w:t>
            </w:r>
          </w:p>
          <w:p w:rsidRPr="00734966" w:rsidR="007074ED" w:rsidP="007074ED" w:rsidRDefault="007074ED" w14:paraId="0E7D6135" wp14:textId="77777777">
            <w:pPr>
              <w:autoSpaceDE w:val="0"/>
              <w:autoSpaceDN w:val="0"/>
              <w:adjustRightInd w:val="0"/>
              <w:spacing w:after="0" w:line="240" w:lineRule="auto"/>
              <w:rPr>
                <w:rFonts w:ascii="Arial Narrow" w:hAnsi="Arial Narrow" w:cs="Arial"/>
                <w:color w:val="000000"/>
                <w:sz w:val="18"/>
                <w:szCs w:val="18"/>
                <w:lang w:val="et-EE"/>
              </w:rPr>
            </w:pPr>
            <w:r w:rsidRPr="21B297ED" w:rsidR="74D8C21E">
              <w:rPr>
                <w:rFonts w:ascii="Arial Narrow" w:hAnsi="Arial Narrow" w:cs="Arial"/>
                <w:color w:val="000000" w:themeColor="text1" w:themeTint="FF" w:themeShade="FF"/>
                <w:sz w:val="18"/>
                <w:szCs w:val="18"/>
              </w:rPr>
              <w:t>Aruküla</w:t>
            </w:r>
            <w:r w:rsidRPr="21B297ED" w:rsidR="74D8C21E">
              <w:rPr>
                <w:rFonts w:ascii="Arial Narrow" w:hAnsi="Arial Narrow" w:cs="Arial"/>
                <w:color w:val="000000" w:themeColor="text1" w:themeTint="FF" w:themeShade="FF"/>
                <w:sz w:val="18"/>
                <w:szCs w:val="18"/>
              </w:rPr>
              <w:t xml:space="preserve"> tee 9, 75301 </w:t>
            </w:r>
            <w:r w:rsidRPr="21B297ED" w:rsidR="74D8C21E">
              <w:rPr>
                <w:rFonts w:ascii="Arial Narrow" w:hAnsi="Arial Narrow" w:cs="Arial"/>
                <w:color w:val="000000" w:themeColor="text1" w:themeTint="FF" w:themeShade="FF"/>
                <w:sz w:val="18"/>
                <w:szCs w:val="18"/>
              </w:rPr>
              <w:t>Jüri</w:t>
            </w:r>
            <w:r w:rsidRPr="21B297ED" w:rsidR="74D8C21E">
              <w:rPr>
                <w:rFonts w:ascii="Arial Narrow" w:hAnsi="Arial Narrow" w:cs="Arial"/>
                <w:color w:val="000000" w:themeColor="text1" w:themeTint="FF" w:themeShade="FF"/>
                <w:sz w:val="18"/>
                <w:szCs w:val="18"/>
              </w:rPr>
              <w:t xml:space="preserve"> </w:t>
            </w:r>
            <w:r w:rsidRPr="21B297ED" w:rsidR="74D8C21E">
              <w:rPr>
                <w:rFonts w:ascii="Arial Narrow" w:hAnsi="Arial Narrow" w:cs="Arial"/>
                <w:color w:val="000000" w:themeColor="text1" w:themeTint="FF" w:themeShade="FF"/>
                <w:sz w:val="18"/>
                <w:szCs w:val="18"/>
              </w:rPr>
              <w:t>alevik</w:t>
            </w:r>
          </w:p>
          <w:p w:rsidRPr="00734966" w:rsidR="007074ED" w:rsidP="007074ED" w:rsidRDefault="007074ED" w14:paraId="167AC732" wp14:textId="77777777">
            <w:pPr>
              <w:autoSpaceDE w:val="0"/>
              <w:autoSpaceDN w:val="0"/>
              <w:adjustRightInd w:val="0"/>
              <w:spacing w:after="0" w:line="240" w:lineRule="auto"/>
              <w:rPr>
                <w:rFonts w:ascii="Arial Narrow" w:hAnsi="Arial Narrow" w:cs="Arial"/>
                <w:color w:val="000000"/>
                <w:sz w:val="18"/>
                <w:szCs w:val="18"/>
                <w:lang w:val="et-EE"/>
              </w:rPr>
            </w:pPr>
            <w:r w:rsidRPr="21B297ED" w:rsidR="74D8C21E">
              <w:rPr>
                <w:rFonts w:ascii="Arial Narrow" w:hAnsi="Arial Narrow" w:cs="Arial"/>
                <w:color w:val="000000" w:themeColor="text1" w:themeTint="FF" w:themeShade="FF"/>
                <w:sz w:val="18"/>
                <w:szCs w:val="18"/>
              </w:rPr>
              <w:t>Rae</w:t>
            </w:r>
            <w:r w:rsidRPr="21B297ED" w:rsidR="74D8C21E">
              <w:rPr>
                <w:rFonts w:ascii="Arial Narrow" w:hAnsi="Arial Narrow" w:cs="Arial"/>
                <w:color w:val="000000" w:themeColor="text1" w:themeTint="FF" w:themeShade="FF"/>
                <w:sz w:val="18"/>
                <w:szCs w:val="18"/>
              </w:rPr>
              <w:t xml:space="preserve"> </w:t>
            </w:r>
            <w:r w:rsidRPr="21B297ED" w:rsidR="74D8C21E">
              <w:rPr>
                <w:rFonts w:ascii="Arial Narrow" w:hAnsi="Arial Narrow" w:cs="Arial"/>
                <w:color w:val="000000" w:themeColor="text1" w:themeTint="FF" w:themeShade="FF"/>
                <w:sz w:val="18"/>
                <w:szCs w:val="18"/>
              </w:rPr>
              <w:t>vald</w:t>
            </w:r>
            <w:r w:rsidRPr="21B297ED" w:rsidR="74D8C21E">
              <w:rPr>
                <w:rFonts w:ascii="Arial Narrow" w:hAnsi="Arial Narrow" w:cs="Arial"/>
                <w:color w:val="000000" w:themeColor="text1" w:themeTint="FF" w:themeShade="FF"/>
                <w:sz w:val="18"/>
                <w:szCs w:val="18"/>
              </w:rPr>
              <w:t xml:space="preserve">, </w:t>
            </w:r>
            <w:r w:rsidRPr="21B297ED" w:rsidR="74D8C21E">
              <w:rPr>
                <w:rFonts w:ascii="Arial Narrow" w:hAnsi="Arial Narrow" w:cs="Arial"/>
                <w:color w:val="000000" w:themeColor="text1" w:themeTint="FF" w:themeShade="FF"/>
                <w:sz w:val="18"/>
                <w:szCs w:val="18"/>
              </w:rPr>
              <w:t>Harju</w:t>
            </w:r>
            <w:r w:rsidRPr="21B297ED" w:rsidR="74D8C21E">
              <w:rPr>
                <w:rFonts w:ascii="Arial Narrow" w:hAnsi="Arial Narrow" w:cs="Arial"/>
                <w:color w:val="000000" w:themeColor="text1" w:themeTint="FF" w:themeShade="FF"/>
                <w:sz w:val="18"/>
                <w:szCs w:val="18"/>
              </w:rPr>
              <w:t xml:space="preserve"> </w:t>
            </w:r>
            <w:r w:rsidRPr="21B297ED" w:rsidR="74D8C21E">
              <w:rPr>
                <w:rFonts w:ascii="Arial Narrow" w:hAnsi="Arial Narrow" w:cs="Arial"/>
                <w:color w:val="000000" w:themeColor="text1" w:themeTint="FF" w:themeShade="FF"/>
                <w:sz w:val="18"/>
                <w:szCs w:val="18"/>
              </w:rPr>
              <w:t>maakond</w:t>
            </w:r>
          </w:p>
          <w:p w:rsidRPr="007074ED" w:rsidR="007074ED" w:rsidP="007074ED" w:rsidRDefault="007074ED" w14:paraId="0E2B8B15" wp14:textId="77777777">
            <w:pPr>
              <w:autoSpaceDE w:val="0"/>
              <w:autoSpaceDN w:val="0"/>
              <w:adjustRightInd w:val="0"/>
              <w:spacing w:after="0" w:line="240" w:lineRule="auto"/>
              <w:rPr>
                <w:rFonts w:ascii="Arial Narrow" w:hAnsi="Arial Narrow" w:cs="Arial"/>
                <w:color w:val="000000"/>
                <w:sz w:val="18"/>
                <w:szCs w:val="18"/>
                <w:lang w:val="et-EE"/>
              </w:rPr>
            </w:pPr>
            <w:r w:rsidRPr="21B297ED" w:rsidR="74D8C21E">
              <w:rPr>
                <w:rFonts w:ascii="Arial Narrow" w:hAnsi="Arial Narrow" w:cs="Arial"/>
                <w:color w:val="000000" w:themeColor="text1" w:themeTint="FF" w:themeShade="FF"/>
                <w:sz w:val="18"/>
                <w:szCs w:val="18"/>
              </w:rPr>
              <w:t xml:space="preserve">e-mail: info@rae.ee, </w:t>
            </w:r>
            <w:r w:rsidRPr="21B297ED" w:rsidR="74D8C21E">
              <w:rPr>
                <w:rFonts w:ascii="Arial Narrow" w:hAnsi="Arial Narrow" w:cs="Arial"/>
                <w:color w:val="000000" w:themeColor="text1" w:themeTint="FF" w:themeShade="FF"/>
                <w:sz w:val="18"/>
                <w:szCs w:val="18"/>
              </w:rPr>
              <w:t>tel</w:t>
            </w:r>
            <w:r w:rsidRPr="21B297ED" w:rsidR="74D8C21E">
              <w:rPr>
                <w:rFonts w:ascii="Arial Narrow" w:hAnsi="Arial Narrow" w:cs="Arial"/>
                <w:color w:val="000000" w:themeColor="text1" w:themeTint="FF" w:themeShade="FF"/>
                <w:sz w:val="18"/>
                <w:szCs w:val="18"/>
              </w:rPr>
              <w:t>. 605 6750</w:t>
            </w:r>
          </w:p>
          <w:p w:rsidRPr="007074ED" w:rsidR="007074ED" w:rsidP="00455CAA" w:rsidRDefault="007074ED" w14:paraId="672A6659" wp14:textId="77777777">
            <w:pPr>
              <w:autoSpaceDE w:val="0"/>
              <w:autoSpaceDN w:val="0"/>
              <w:adjustRightInd w:val="0"/>
              <w:spacing w:after="0" w:line="240" w:lineRule="auto"/>
              <w:rPr>
                <w:rFonts w:ascii="Arial Narrow" w:hAnsi="Arial Narrow"/>
                <w:sz w:val="18"/>
                <w:szCs w:val="18"/>
                <w:u w:val="single"/>
                <w:lang w:val="en-US"/>
              </w:rPr>
            </w:pPr>
          </w:p>
          <w:p w:rsidR="00455CAA" w:rsidP="00455CAA" w:rsidRDefault="004D52F1" w14:paraId="6C60ED63" wp14:textId="77777777">
            <w:pPr>
              <w:autoSpaceDE w:val="0"/>
              <w:autoSpaceDN w:val="0"/>
              <w:adjustRightInd w:val="0"/>
              <w:spacing w:after="0" w:line="240" w:lineRule="auto"/>
              <w:rPr>
                <w:rFonts w:ascii="Arial Narrow" w:hAnsi="Arial Narrow"/>
                <w:sz w:val="18"/>
                <w:szCs w:val="18"/>
                <w:u w:val="single"/>
                <w:lang w:val="et-EE"/>
              </w:rPr>
            </w:pPr>
            <w:r w:rsidRPr="21B297ED" w:rsidR="663FB6A3">
              <w:rPr>
                <w:rFonts w:ascii="Arial Narrow" w:hAnsi="Arial Narrow"/>
                <w:sz w:val="18"/>
                <w:szCs w:val="18"/>
                <w:u w:val="single"/>
              </w:rPr>
              <w:t>Huvitatud</w:t>
            </w:r>
            <w:r w:rsidRPr="21B297ED" w:rsidR="663FB6A3">
              <w:rPr>
                <w:rFonts w:ascii="Arial Narrow" w:hAnsi="Arial Narrow"/>
                <w:sz w:val="18"/>
                <w:szCs w:val="18"/>
                <w:u w:val="single"/>
              </w:rPr>
              <w:t xml:space="preserve"> </w:t>
            </w:r>
            <w:r w:rsidRPr="21B297ED" w:rsidR="663FB6A3">
              <w:rPr>
                <w:rFonts w:ascii="Arial Narrow" w:hAnsi="Arial Narrow"/>
                <w:sz w:val="18"/>
                <w:szCs w:val="18"/>
                <w:u w:val="single"/>
              </w:rPr>
              <w:t>isik</w:t>
            </w:r>
          </w:p>
          <w:p w:rsidR="00C25E9E" w:rsidP="21B297ED" w:rsidRDefault="00C25E9E" w14:paraId="7308F0AA" wp14:textId="77777777">
            <w:pPr>
              <w:autoSpaceDE w:val="0"/>
              <w:autoSpaceDN w:val="0"/>
              <w:adjustRightInd w:val="0"/>
              <w:spacing w:after="0" w:line="240" w:lineRule="auto"/>
              <w:rPr>
                <w:rFonts w:ascii="Arial Narrow" w:hAnsi="Arial Narrow" w:cs="Arial"/>
                <w:b w:val="1"/>
                <w:bCs w:val="1"/>
                <w:color w:val="000000"/>
                <w:sz w:val="18"/>
                <w:szCs w:val="18"/>
                <w:lang w:val="et-EE"/>
              </w:rPr>
            </w:pPr>
            <w:r w:rsidRPr="21B297ED" w:rsidR="61752848">
              <w:rPr>
                <w:rFonts w:ascii="Arial Narrow" w:hAnsi="Arial Narrow" w:cs="Arial"/>
                <w:b w:val="1"/>
                <w:bCs w:val="1"/>
                <w:color w:val="000000" w:themeColor="text1" w:themeTint="FF" w:themeShade="FF"/>
                <w:sz w:val="18"/>
                <w:szCs w:val="18"/>
              </w:rPr>
              <w:t>Uku</w:t>
            </w:r>
            <w:r w:rsidRPr="21B297ED" w:rsidR="61752848">
              <w:rPr>
                <w:rFonts w:ascii="Arial Narrow" w:hAnsi="Arial Narrow" w:cs="Arial"/>
                <w:b w:val="1"/>
                <w:bCs w:val="1"/>
                <w:color w:val="000000" w:themeColor="text1" w:themeTint="FF" w:themeShade="FF"/>
                <w:sz w:val="18"/>
                <w:szCs w:val="18"/>
              </w:rPr>
              <w:t xml:space="preserve"> </w:t>
            </w:r>
            <w:r w:rsidRPr="21B297ED" w:rsidR="61752848">
              <w:rPr>
                <w:rFonts w:ascii="Arial Narrow" w:hAnsi="Arial Narrow" w:cs="Arial"/>
                <w:b w:val="1"/>
                <w:bCs w:val="1"/>
                <w:color w:val="000000" w:themeColor="text1" w:themeTint="FF" w:themeShade="FF"/>
                <w:sz w:val="18"/>
                <w:szCs w:val="18"/>
              </w:rPr>
              <w:t>Kaljund</w:t>
            </w:r>
          </w:p>
          <w:p w:rsidR="00C25E9E" w:rsidP="00734966" w:rsidRDefault="003154A2" w14:paraId="17035563" wp14:textId="77777777">
            <w:pPr>
              <w:autoSpaceDE w:val="0"/>
              <w:autoSpaceDN w:val="0"/>
              <w:adjustRightInd w:val="0"/>
              <w:spacing w:after="0" w:line="240" w:lineRule="auto"/>
              <w:rPr>
                <w:rFonts w:ascii="Arial Narrow" w:hAnsi="Arial Narrow" w:cs="Arial"/>
                <w:color w:val="000000"/>
                <w:sz w:val="18"/>
                <w:szCs w:val="18"/>
                <w:lang w:val="et-EE"/>
              </w:rPr>
            </w:pPr>
            <w:hyperlink r:id="R1ae02cca68e8417d">
              <w:r w:rsidRPr="21B297ED" w:rsidR="61752848">
                <w:rPr>
                  <w:rStyle w:val="Hyperlink"/>
                  <w:rFonts w:ascii="Arial Narrow" w:hAnsi="Arial Narrow" w:cs="Arial"/>
                </w:rPr>
                <w:t>ukukaljund@gmail.com</w:t>
              </w:r>
            </w:hyperlink>
          </w:p>
          <w:p w:rsidRPr="00C25E9E" w:rsidR="00734966" w:rsidP="21B297ED" w:rsidRDefault="00C25E9E" w14:paraId="04C04596" wp14:textId="77777777">
            <w:pPr>
              <w:rPr>
                <w:rFonts w:ascii="Verdana" w:hAnsi="Verdana" w:eastAsia="Times New Roman" w:asciiTheme="minorAscii" w:hAnsiTheme="minorAscii"/>
              </w:rPr>
            </w:pPr>
            <w:r w:rsidRPr="21B297ED" w:rsidR="61752848">
              <w:rPr>
                <w:rFonts w:ascii="Arial Narrow" w:hAnsi="Arial Narrow" w:cs="Arial"/>
                <w:color w:val="000000" w:themeColor="text1" w:themeTint="FF" w:themeShade="FF"/>
                <w:sz w:val="18"/>
                <w:szCs w:val="18"/>
              </w:rPr>
              <w:t>tel</w:t>
            </w:r>
            <w:r w:rsidRPr="21B297ED" w:rsidR="61752848">
              <w:rPr>
                <w:rFonts w:ascii="Arial Narrow" w:hAnsi="Arial Narrow" w:cs="Arial"/>
                <w:color w:val="000000" w:themeColor="text1" w:themeTint="FF" w:themeShade="FF"/>
                <w:sz w:val="18"/>
                <w:szCs w:val="18"/>
              </w:rPr>
              <w:t xml:space="preserve">: </w:t>
            </w:r>
            <w:r w:rsidRPr="21B297ED" w:rsidR="61752848">
              <w:rPr>
                <w:rFonts w:ascii="Arial Narrow" w:hAnsi="Arial Narrow" w:cs="Arial"/>
                <w:color w:val="000000" w:themeColor="text1" w:themeTint="FF" w:themeShade="FF"/>
                <w:sz w:val="18"/>
                <w:szCs w:val="18"/>
              </w:rPr>
              <w:t>5860 6548</w:t>
            </w:r>
          </w:p>
          <w:p w:rsidRPr="006716D1" w:rsidR="00455CAA" w:rsidP="00455CAA" w:rsidRDefault="00455CAA" w14:paraId="52DBD049" wp14:textId="77777777">
            <w:pPr>
              <w:autoSpaceDE w:val="0"/>
              <w:autoSpaceDN w:val="0"/>
              <w:adjustRightInd w:val="0"/>
              <w:spacing w:after="0" w:line="240" w:lineRule="auto"/>
              <w:rPr>
                <w:rFonts w:ascii="Arial Narrow" w:hAnsi="Arial Narrow" w:cs="Arial"/>
                <w:color w:val="000000"/>
                <w:sz w:val="18"/>
                <w:szCs w:val="18"/>
                <w:u w:val="single"/>
                <w:lang w:val="et-EE"/>
              </w:rPr>
            </w:pPr>
            <w:r w:rsidRPr="21B297ED" w:rsidR="65F82275">
              <w:rPr>
                <w:rFonts w:ascii="Arial Narrow" w:hAnsi="Arial Narrow" w:cs="Arial"/>
                <w:color w:val="000000" w:themeColor="text1" w:themeTint="FF" w:themeShade="FF"/>
                <w:sz w:val="18"/>
                <w:szCs w:val="18"/>
                <w:u w:val="single"/>
              </w:rPr>
              <w:t>Koostaja</w:t>
            </w:r>
            <w:r w:rsidRPr="21B297ED" w:rsidR="65F82275">
              <w:rPr>
                <w:rFonts w:ascii="Arial Narrow" w:hAnsi="Arial Narrow" w:cs="Arial"/>
                <w:color w:val="000000" w:themeColor="text1" w:themeTint="FF" w:themeShade="FF"/>
                <w:sz w:val="18"/>
                <w:szCs w:val="18"/>
                <w:u w:val="single"/>
              </w:rPr>
              <w:t>:</w:t>
            </w:r>
          </w:p>
          <w:p w:rsidRPr="006716D1" w:rsidR="00455CAA" w:rsidP="21B297ED" w:rsidRDefault="00455CAA" w14:paraId="657E909A" wp14:textId="77777777">
            <w:pPr>
              <w:autoSpaceDE w:val="0"/>
              <w:autoSpaceDN w:val="0"/>
              <w:adjustRightInd w:val="0"/>
              <w:spacing w:after="0" w:line="240" w:lineRule="auto"/>
              <w:rPr>
                <w:rFonts w:ascii="Arial Narrow" w:hAnsi="Arial Narrow" w:cs="Arial"/>
                <w:b w:val="1"/>
                <w:bCs w:val="1"/>
                <w:color w:val="000000"/>
                <w:sz w:val="18"/>
                <w:szCs w:val="18"/>
                <w:lang w:val="et-EE"/>
              </w:rPr>
            </w:pPr>
            <w:r w:rsidRPr="21B297ED" w:rsidR="65F82275">
              <w:rPr>
                <w:rFonts w:ascii="Arial Narrow" w:hAnsi="Arial Narrow" w:cs="Arial"/>
                <w:b w:val="1"/>
                <w:bCs w:val="1"/>
                <w:color w:val="000000" w:themeColor="text1" w:themeTint="FF" w:themeShade="FF"/>
                <w:sz w:val="18"/>
                <w:szCs w:val="18"/>
              </w:rPr>
              <w:t xml:space="preserve">Sala </w:t>
            </w:r>
            <w:r w:rsidRPr="21B297ED" w:rsidR="65F82275">
              <w:rPr>
                <w:rFonts w:ascii="Arial Narrow" w:hAnsi="Arial Narrow" w:cs="Arial"/>
                <w:b w:val="1"/>
                <w:bCs w:val="1"/>
                <w:color w:val="000000" w:themeColor="text1" w:themeTint="FF" w:themeShade="FF"/>
                <w:sz w:val="18"/>
                <w:szCs w:val="18"/>
              </w:rPr>
              <w:t>Terrena</w:t>
            </w:r>
            <w:r w:rsidRPr="21B297ED" w:rsidR="65F82275">
              <w:rPr>
                <w:rFonts w:ascii="Arial Narrow" w:hAnsi="Arial Narrow" w:cs="Arial"/>
                <w:b w:val="1"/>
                <w:bCs w:val="1"/>
                <w:color w:val="000000" w:themeColor="text1" w:themeTint="FF" w:themeShade="FF"/>
                <w:sz w:val="18"/>
                <w:szCs w:val="18"/>
              </w:rPr>
              <w:t xml:space="preserve"> OÜ</w:t>
            </w:r>
          </w:p>
          <w:p w:rsidRPr="006716D1" w:rsidR="00455CAA" w:rsidP="00455CAA" w:rsidRDefault="00455CAA" w14:paraId="315DB63C" wp14:textId="77777777">
            <w:pPr>
              <w:autoSpaceDE w:val="0"/>
              <w:autoSpaceDN w:val="0"/>
              <w:adjustRightInd w:val="0"/>
              <w:spacing w:after="0" w:line="240" w:lineRule="auto"/>
              <w:rPr>
                <w:rFonts w:ascii="Arial Narrow" w:hAnsi="Arial Narrow" w:cs="Arial"/>
                <w:color w:val="000000"/>
                <w:sz w:val="18"/>
                <w:szCs w:val="18"/>
                <w:lang w:val="et-EE"/>
              </w:rPr>
            </w:pPr>
            <w:r w:rsidRPr="21B297ED" w:rsidR="65F82275">
              <w:rPr>
                <w:rFonts w:ascii="Arial Narrow" w:hAnsi="Arial Narrow" w:cs="Arial"/>
                <w:color w:val="000000" w:themeColor="text1" w:themeTint="FF" w:themeShade="FF"/>
                <w:sz w:val="18"/>
                <w:szCs w:val="18"/>
              </w:rPr>
              <w:t>Liiva</w:t>
            </w:r>
            <w:r w:rsidRPr="21B297ED" w:rsidR="65F82275">
              <w:rPr>
                <w:rFonts w:ascii="Arial Narrow" w:hAnsi="Arial Narrow" w:cs="Arial"/>
                <w:color w:val="000000" w:themeColor="text1" w:themeTint="FF" w:themeShade="FF"/>
                <w:sz w:val="18"/>
                <w:szCs w:val="18"/>
              </w:rPr>
              <w:t xml:space="preserve"> tee 2, 75303 </w:t>
            </w:r>
            <w:r w:rsidRPr="21B297ED" w:rsidR="65F82275">
              <w:rPr>
                <w:rFonts w:ascii="Arial Narrow" w:hAnsi="Arial Narrow" w:cs="Arial"/>
                <w:color w:val="000000" w:themeColor="text1" w:themeTint="FF" w:themeShade="FF"/>
                <w:sz w:val="18"/>
                <w:szCs w:val="18"/>
              </w:rPr>
              <w:t>Lagedi</w:t>
            </w:r>
          </w:p>
          <w:p w:rsidRPr="006716D1" w:rsidR="00455CAA" w:rsidP="00455CAA" w:rsidRDefault="00455CAA" w14:paraId="69117BD6" wp14:textId="77777777">
            <w:pPr>
              <w:autoSpaceDE w:val="0"/>
              <w:autoSpaceDN w:val="0"/>
              <w:adjustRightInd w:val="0"/>
              <w:spacing w:after="0" w:line="240" w:lineRule="auto"/>
              <w:rPr>
                <w:rFonts w:ascii="Arial Narrow" w:hAnsi="Arial Narrow" w:cs="Arial"/>
                <w:color w:val="000000"/>
                <w:sz w:val="18"/>
                <w:szCs w:val="18"/>
                <w:lang w:val="et-EE"/>
              </w:rPr>
            </w:pPr>
            <w:r w:rsidRPr="21B297ED" w:rsidR="65F82275">
              <w:rPr>
                <w:rFonts w:ascii="Arial Narrow" w:hAnsi="Arial Narrow" w:cs="Arial"/>
                <w:color w:val="000000" w:themeColor="text1" w:themeTint="FF" w:themeShade="FF"/>
                <w:sz w:val="18"/>
                <w:szCs w:val="18"/>
              </w:rPr>
              <w:t>Rae</w:t>
            </w:r>
            <w:r w:rsidRPr="21B297ED" w:rsidR="65F82275">
              <w:rPr>
                <w:rFonts w:ascii="Arial Narrow" w:hAnsi="Arial Narrow" w:cs="Arial"/>
                <w:color w:val="000000" w:themeColor="text1" w:themeTint="FF" w:themeShade="FF"/>
                <w:sz w:val="18"/>
                <w:szCs w:val="18"/>
              </w:rPr>
              <w:t xml:space="preserve"> </w:t>
            </w:r>
            <w:r w:rsidRPr="21B297ED" w:rsidR="65F82275">
              <w:rPr>
                <w:rFonts w:ascii="Arial Narrow" w:hAnsi="Arial Narrow" w:cs="Arial"/>
                <w:color w:val="000000" w:themeColor="text1" w:themeTint="FF" w:themeShade="FF"/>
                <w:sz w:val="18"/>
                <w:szCs w:val="18"/>
              </w:rPr>
              <w:t>vald</w:t>
            </w:r>
            <w:r w:rsidRPr="21B297ED" w:rsidR="65F82275">
              <w:rPr>
                <w:rFonts w:ascii="Arial Narrow" w:hAnsi="Arial Narrow" w:cs="Arial"/>
                <w:color w:val="000000" w:themeColor="text1" w:themeTint="FF" w:themeShade="FF"/>
                <w:sz w:val="18"/>
                <w:szCs w:val="18"/>
              </w:rPr>
              <w:t xml:space="preserve">, </w:t>
            </w:r>
            <w:r w:rsidRPr="21B297ED" w:rsidR="65F82275">
              <w:rPr>
                <w:rFonts w:ascii="Arial Narrow" w:hAnsi="Arial Narrow" w:cs="Arial"/>
                <w:color w:val="000000" w:themeColor="text1" w:themeTint="FF" w:themeShade="FF"/>
                <w:sz w:val="18"/>
                <w:szCs w:val="18"/>
              </w:rPr>
              <w:t>Harju</w:t>
            </w:r>
            <w:r w:rsidRPr="21B297ED" w:rsidR="65F82275">
              <w:rPr>
                <w:rFonts w:ascii="Arial Narrow" w:hAnsi="Arial Narrow" w:cs="Arial"/>
                <w:color w:val="000000" w:themeColor="text1" w:themeTint="FF" w:themeShade="FF"/>
                <w:sz w:val="18"/>
                <w:szCs w:val="18"/>
              </w:rPr>
              <w:t xml:space="preserve"> </w:t>
            </w:r>
            <w:r w:rsidRPr="21B297ED" w:rsidR="65F82275">
              <w:rPr>
                <w:rFonts w:ascii="Arial Narrow" w:hAnsi="Arial Narrow" w:cs="Arial"/>
                <w:color w:val="000000" w:themeColor="text1" w:themeTint="FF" w:themeShade="FF"/>
                <w:sz w:val="18"/>
                <w:szCs w:val="18"/>
              </w:rPr>
              <w:t>maakond</w:t>
            </w:r>
          </w:p>
          <w:p w:rsidRPr="00FF716D" w:rsidR="00500003" w:rsidP="5B1D1021" w:rsidRDefault="00500003" w14:paraId="5DAB6C7B" wp14:textId="2369DDD8">
            <w:pPr>
              <w:spacing w:after="0" w:line="240" w:lineRule="auto"/>
              <w:rPr>
                <w:rFonts w:ascii="Arial Narrow" w:hAnsi="Arial Narrow" w:cs="Arial"/>
                <w:color w:val="000000" w:themeColor="text1" w:themeTint="FF" w:themeShade="FF"/>
                <w:sz w:val="18"/>
                <w:szCs w:val="18"/>
                <w:lang w:val="et-EE"/>
              </w:rPr>
            </w:pPr>
            <w:r w:rsidRPr="21B297ED" w:rsidR="6A084CDF">
              <w:rPr>
                <w:rFonts w:ascii="Arial Narrow" w:hAnsi="Arial Narrow" w:cs="Arial"/>
                <w:color w:val="000000" w:themeColor="text1" w:themeTint="FF" w:themeShade="FF"/>
                <w:sz w:val="18"/>
                <w:szCs w:val="18"/>
              </w:rPr>
              <w:t xml:space="preserve">info@salaterrena.ee, </w:t>
            </w:r>
            <w:r w:rsidRPr="21B297ED" w:rsidR="6A084CDF">
              <w:rPr>
                <w:rFonts w:ascii="Arial Narrow" w:hAnsi="Arial Narrow" w:cs="Arial"/>
                <w:color w:val="000000" w:themeColor="text1" w:themeTint="FF" w:themeShade="FF"/>
                <w:sz w:val="18"/>
                <w:szCs w:val="18"/>
              </w:rPr>
              <w:t>tel</w:t>
            </w:r>
            <w:r w:rsidRPr="21B297ED" w:rsidR="6A084CDF">
              <w:rPr>
                <w:rFonts w:ascii="Arial Narrow" w:hAnsi="Arial Narrow" w:cs="Arial"/>
                <w:color w:val="000000" w:themeColor="text1" w:themeTint="FF" w:themeShade="FF"/>
                <w:sz w:val="18"/>
                <w:szCs w:val="18"/>
              </w:rPr>
              <w:t> 5110394</w:t>
            </w:r>
          </w:p>
        </w:tc>
      </w:tr>
      <w:tr xmlns:wp14="http://schemas.microsoft.com/office/word/2010/wordml" w:rsidRPr="00FF716D" w:rsidR="00075EC2" w:rsidTr="4E7DDCF3" w14:paraId="61AF19BD" wp14:textId="77777777">
        <w:trPr>
          <w:trHeight w:val="3589" w:hRule="exact"/>
        </w:trPr>
        <w:tc>
          <w:tcPr>
            <w:tcW w:w="9073" w:type="dxa"/>
            <w:tcMar/>
            <w:vAlign w:val="bottom"/>
          </w:tcPr>
          <w:p w:rsidR="004D52F1" w:rsidP="00B7776E" w:rsidRDefault="00C25E9E" w14:paraId="7607AB9D" wp14:textId="77777777">
            <w:pPr>
              <w:pStyle w:val="Normal-FrontpageHeading2"/>
              <w:tabs>
                <w:tab w:val="left" w:pos="4962"/>
              </w:tabs>
              <w:ind w:right="-539"/>
              <w:jc w:val="left"/>
              <w:rPr>
                <w:rFonts w:ascii="Arial Narrow" w:hAnsi="Arial Narrow" w:cs="Arial"/>
                <w:color w:val="000000" w:themeColor="text1"/>
                <w:sz w:val="56"/>
                <w:szCs w:val="56"/>
                <w:lang w:val="et-EE"/>
              </w:rPr>
            </w:pPr>
            <w:bookmarkStart w:name="_Hlk123032942" w:id="1"/>
            <w:r w:rsidRPr="21B297ED" w:rsidR="61752848">
              <w:rPr>
                <w:rFonts w:ascii="Arial Narrow" w:hAnsi="Arial Narrow" w:cs="Arial"/>
                <w:color w:val="000000" w:themeColor="text1" w:themeTint="FF" w:themeShade="FF"/>
                <w:sz w:val="56"/>
                <w:szCs w:val="56"/>
              </w:rPr>
              <w:t>Vaskjala</w:t>
            </w:r>
            <w:r w:rsidRPr="21B297ED" w:rsidR="61752848">
              <w:rPr>
                <w:rFonts w:ascii="Arial Narrow" w:hAnsi="Arial Narrow" w:cs="Arial"/>
                <w:color w:val="000000" w:themeColor="text1" w:themeTint="FF" w:themeShade="FF"/>
                <w:sz w:val="56"/>
                <w:szCs w:val="56"/>
              </w:rPr>
              <w:t xml:space="preserve"> </w:t>
            </w:r>
            <w:r w:rsidRPr="21B297ED" w:rsidR="663FB6A3">
              <w:rPr>
                <w:rFonts w:ascii="Arial Narrow" w:hAnsi="Arial Narrow" w:cs="Arial"/>
                <w:color w:val="000000" w:themeColor="text1" w:themeTint="FF" w:themeShade="FF"/>
                <w:sz w:val="56"/>
                <w:szCs w:val="56"/>
              </w:rPr>
              <w:t>küla</w:t>
            </w:r>
            <w:r w:rsidRPr="21B297ED" w:rsidR="663FB6A3">
              <w:rPr>
                <w:rFonts w:ascii="Arial Narrow" w:hAnsi="Arial Narrow" w:cs="Arial"/>
                <w:color w:val="000000" w:themeColor="text1" w:themeTint="FF" w:themeShade="FF"/>
                <w:sz w:val="56"/>
                <w:szCs w:val="56"/>
              </w:rPr>
              <w:t xml:space="preserve"> </w:t>
            </w:r>
            <w:r w:rsidRPr="21B297ED" w:rsidR="61752848">
              <w:rPr>
                <w:rFonts w:ascii="Arial Narrow" w:hAnsi="Arial Narrow" w:cs="Arial"/>
                <w:color w:val="000000" w:themeColor="text1" w:themeTint="FF" w:themeShade="FF"/>
                <w:sz w:val="56"/>
                <w:szCs w:val="56"/>
              </w:rPr>
              <w:t>Pärna</w:t>
            </w:r>
            <w:r w:rsidRPr="21B297ED" w:rsidR="61752848">
              <w:rPr>
                <w:rFonts w:ascii="Arial Narrow" w:hAnsi="Arial Narrow" w:cs="Arial"/>
                <w:color w:val="000000" w:themeColor="text1" w:themeTint="FF" w:themeShade="FF"/>
                <w:sz w:val="56"/>
                <w:szCs w:val="56"/>
              </w:rPr>
              <w:t xml:space="preserve"> </w:t>
            </w:r>
            <w:r w:rsidRPr="21B297ED" w:rsidR="663FB6A3">
              <w:rPr>
                <w:rFonts w:ascii="Arial Narrow" w:hAnsi="Arial Narrow" w:cs="Arial"/>
                <w:color w:val="000000" w:themeColor="text1" w:themeTint="FF" w:themeShade="FF"/>
                <w:sz w:val="56"/>
                <w:szCs w:val="56"/>
              </w:rPr>
              <w:t>t</w:t>
            </w:r>
            <w:r w:rsidRPr="21B297ED" w:rsidR="61752848">
              <w:rPr>
                <w:rFonts w:ascii="Arial Narrow" w:hAnsi="Arial Narrow" w:cs="Arial"/>
                <w:color w:val="000000" w:themeColor="text1" w:themeTint="FF" w:themeShade="FF"/>
                <w:sz w:val="56"/>
                <w:szCs w:val="56"/>
              </w:rPr>
              <w:t>ee</w:t>
            </w:r>
            <w:r w:rsidRPr="21B297ED" w:rsidR="1C45AF0F">
              <w:rPr>
                <w:rFonts w:ascii="Arial Narrow" w:hAnsi="Arial Narrow" w:cs="Arial"/>
                <w:color w:val="000000" w:themeColor="text1" w:themeTint="FF" w:themeShade="FF"/>
                <w:sz w:val="56"/>
                <w:szCs w:val="56"/>
              </w:rPr>
              <w:t xml:space="preserve"> </w:t>
            </w:r>
            <w:r w:rsidRPr="21B297ED" w:rsidR="61752848">
              <w:rPr>
                <w:rFonts w:ascii="Arial Narrow" w:hAnsi="Arial Narrow" w:cs="Arial"/>
                <w:color w:val="000000" w:themeColor="text1" w:themeTint="FF" w:themeShade="FF"/>
                <w:sz w:val="56"/>
                <w:szCs w:val="56"/>
              </w:rPr>
              <w:t>6</w:t>
            </w:r>
          </w:p>
          <w:p w:rsidRPr="006716D1" w:rsidR="00B639CD" w:rsidP="00B7776E" w:rsidRDefault="00E01B55" w14:paraId="004F6BC2" wp14:textId="77777777">
            <w:pPr>
              <w:pStyle w:val="Normal-FrontpageHeading2"/>
              <w:tabs>
                <w:tab w:val="left" w:pos="4962"/>
              </w:tabs>
              <w:ind w:right="-539"/>
              <w:jc w:val="left"/>
              <w:rPr>
                <w:rFonts w:ascii="Arial Narrow" w:hAnsi="Arial Narrow" w:cs="Arial"/>
                <w:color w:val="000000" w:themeColor="text1"/>
                <w:sz w:val="56"/>
                <w:szCs w:val="56"/>
                <w:lang w:val="et-EE"/>
              </w:rPr>
            </w:pPr>
            <w:r w:rsidRPr="21B297ED" w:rsidR="36D76C2E">
              <w:rPr>
                <w:rFonts w:ascii="Arial Narrow" w:hAnsi="Arial Narrow" w:cs="Arial"/>
                <w:color w:val="000000" w:themeColor="text1" w:themeTint="FF" w:themeShade="FF"/>
                <w:sz w:val="56"/>
                <w:szCs w:val="56"/>
              </w:rPr>
              <w:t>kinnistu</w:t>
            </w:r>
            <w:r w:rsidRPr="21B297ED" w:rsidR="36D76C2E">
              <w:rPr>
                <w:rFonts w:ascii="Arial Narrow" w:hAnsi="Arial Narrow" w:cs="Arial"/>
                <w:color w:val="000000" w:themeColor="text1" w:themeTint="FF" w:themeShade="FF"/>
                <w:sz w:val="56"/>
                <w:szCs w:val="56"/>
              </w:rPr>
              <w:t xml:space="preserve"> </w:t>
            </w:r>
            <w:r w:rsidRPr="21B297ED" w:rsidR="77D2A74A">
              <w:rPr>
                <w:rFonts w:ascii="Arial Narrow" w:hAnsi="Arial Narrow" w:cs="Arial"/>
                <w:color w:val="000000" w:themeColor="text1" w:themeTint="FF" w:themeShade="FF"/>
                <w:sz w:val="56"/>
                <w:szCs w:val="56"/>
              </w:rPr>
              <w:t xml:space="preserve">JA LÄHIALA </w:t>
            </w:r>
            <w:r w:rsidRPr="21B297ED" w:rsidR="5EEA14FC">
              <w:rPr>
                <w:rFonts w:ascii="Arial Narrow" w:hAnsi="Arial Narrow" w:cs="Arial"/>
                <w:color w:val="000000" w:themeColor="text1" w:themeTint="FF" w:themeShade="FF"/>
                <w:sz w:val="56"/>
                <w:szCs w:val="56"/>
              </w:rPr>
              <w:t>de</w:t>
            </w:r>
            <w:r w:rsidRPr="21B297ED" w:rsidR="4E0AC9E6">
              <w:rPr>
                <w:rFonts w:ascii="Arial Narrow" w:hAnsi="Arial Narrow" w:cs="Arial"/>
                <w:color w:val="000000" w:themeColor="text1" w:themeTint="FF" w:themeShade="FF"/>
                <w:sz w:val="56"/>
                <w:szCs w:val="56"/>
              </w:rPr>
              <w:t>tailplaneering</w:t>
            </w:r>
            <w:bookmarkEnd w:id="1"/>
          </w:p>
          <w:p w:rsidR="5DB3B7B8" w:rsidP="2EE21B98" w:rsidRDefault="5DB3B7B8" w14:paraId="7897DD60" w14:textId="4AFDB534">
            <w:pPr>
              <w:spacing w:line="240" w:lineRule="auto"/>
              <w:rPr>
                <w:b w:val="1"/>
                <w:bCs w:val="1"/>
                <w:lang w:val="et-EE"/>
              </w:rPr>
            </w:pPr>
            <w:r w:rsidRPr="21B297ED" w:rsidR="01115432">
              <w:rPr>
                <w:b w:val="1"/>
                <w:bCs w:val="1"/>
              </w:rPr>
              <w:t>DP1284</w:t>
            </w:r>
          </w:p>
          <w:p w:rsidR="2EE21B98" w:rsidP="2EE21B98" w:rsidRDefault="2EE21B98" w14:paraId="25228D9E" w14:textId="1A43BA33">
            <w:pPr>
              <w:pStyle w:val="Normal-FrontpageHeading2"/>
              <w:tabs>
                <w:tab w:val="left" w:leader="none" w:pos="4962"/>
              </w:tabs>
              <w:ind w:right="-539"/>
              <w:jc w:val="left"/>
              <w:rPr>
                <w:rFonts w:ascii="Arial Narrow" w:hAnsi="Arial Narrow" w:cs="Arial"/>
                <w:color w:val="000000" w:themeColor="text1" w:themeTint="FF" w:themeShade="FF"/>
                <w:sz w:val="56"/>
                <w:szCs w:val="56"/>
                <w:lang w:val="et-EE"/>
              </w:rPr>
            </w:pPr>
          </w:p>
          <w:p w:rsidRPr="00FF716D" w:rsidR="00372E4B" w:rsidP="00441B50" w:rsidRDefault="00372E4B" w14:paraId="02EB378F" wp14:textId="77777777">
            <w:pPr>
              <w:rPr>
                <w:lang w:val="et-EE"/>
              </w:rPr>
            </w:pPr>
          </w:p>
        </w:tc>
      </w:tr>
    </w:tbl>
    <w:p xmlns:wp14="http://schemas.microsoft.com/office/word/2010/wordml" w:rsidRPr="00FF716D" w:rsidR="00605AE9" w:rsidP="21B297ED" w:rsidRDefault="003154A2" w14:paraId="6A05A809" wp14:textId="1BD393C4">
      <w:pPr>
        <w:pStyle w:val="Normal"/>
        <w:tabs>
          <w:tab w:val="left" w:pos="1078"/>
        </w:tabs>
        <w:ind w:left="-360"/>
        <w:rPr>
          <w:lang w:val="et-EE"/>
        </w:rPr>
        <w:sectPr w:rsidRPr="00FF716D" w:rsidR="00605AE9" w:rsidSect="004241AA">
          <w:headerReference w:type="default" r:id="rId9"/>
          <w:footerReference w:type="default" r:id="rId10"/>
          <w:footerReference w:type="first" r:id="rId11"/>
          <w:type w:val="continuous"/>
          <w:pgSz w:w="11906" w:h="16838" w:orient="portrait" w:code="9"/>
          <w:pgMar w:top="1871" w:right="1191" w:bottom="1049" w:left="1814" w:header="851" w:footer="510" w:gutter="0"/>
          <w:cols w:space="708"/>
          <w:titlePg/>
          <w:docGrid w:linePitch="360"/>
          <w:headerReference w:type="first" r:id="Rb6974f9e49374dfc"/>
        </w:sectPr>
      </w:pPr>
      <w:r w:rsidR="74A64E4A">
        <w:drawing>
          <wp:inline xmlns:wp14="http://schemas.microsoft.com/office/word/2010/wordprocessingDrawing" wp14:editId="6F55A9DA" wp14:anchorId="0125796E">
            <wp:extent cx="5553758" cy="2925798"/>
            <wp:effectExtent l="9525" t="9525" r="9525" b="9525"/>
            <wp:docPr id="590715266" name="" title=""/>
            <wp:cNvGraphicFramePr>
              <a:graphicFrameLocks noChangeAspect="1"/>
            </wp:cNvGraphicFramePr>
            <a:graphic>
              <a:graphicData uri="http://schemas.openxmlformats.org/drawingml/2006/picture">
                <pic:pic>
                  <pic:nvPicPr>
                    <pic:cNvPr id="0" name=""/>
                    <pic:cNvPicPr/>
                  </pic:nvPicPr>
                  <pic:blipFill>
                    <a:blip r:embed="R300dd7ad7bf347a4">
                      <a:extLst>
                        <a:ext xmlns:a="http://schemas.openxmlformats.org/drawingml/2006/main" uri="{28A0092B-C50C-407E-A947-70E740481C1C}">
                          <a14:useLocalDpi val="0"/>
                        </a:ext>
                      </a:extLst>
                    </a:blip>
                    <a:stretch>
                      <a:fillRect/>
                    </a:stretch>
                  </pic:blipFill>
                  <pic:spPr>
                    <a:xfrm>
                      <a:off x="0" y="0"/>
                      <a:ext cx="5553758" cy="2925798"/>
                    </a:xfrm>
                    <a:prstGeom prst="rect">
                      <a:avLst/>
                    </a:prstGeom>
                    <a:ln w="9525">
                      <a:solidFill>
                        <a:schemeClr val="accent2">
                          <a:lumMod val="60000"/>
                          <a:lumOff val="40000"/>
                        </a:schemeClr>
                      </a:solidFill>
                      <a:prstDash val="solid"/>
                    </a:ln>
                  </pic:spPr>
                </pic:pic>
              </a:graphicData>
            </a:graphic>
          </wp:inline>
        </w:drawing>
      </w:r>
    </w:p>
    <w:p xmlns:wp14="http://schemas.microsoft.com/office/word/2010/wordml" w:rsidRPr="00FF716D" w:rsidR="000809D2" w:rsidP="000809D2" w:rsidRDefault="000809D2" w14:paraId="41C8F396" wp14:textId="77777777">
      <w:pPr>
        <w:pStyle w:val="Normal-RevisionData"/>
        <w:spacing w:line="20" w:lineRule="exact"/>
        <w:rPr>
          <w:sz w:val="2"/>
          <w:szCs w:val="2"/>
          <w:lang w:val="et-EE"/>
        </w:rPr>
      </w:pPr>
    </w:p>
    <w:tbl>
      <w:tblPr>
        <w:tblStyle w:val="TableGrid"/>
        <w:tblW w:w="89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Look w:val="01E0"/>
      </w:tblPr>
      <w:tblGrid>
        <w:gridCol w:w="1701"/>
        <w:gridCol w:w="7230"/>
      </w:tblGrid>
      <w:tr xmlns:wp14="http://schemas.microsoft.com/office/word/2010/wordml" w:rsidRPr="00FF716D" w:rsidR="008D1BF5" w:rsidTr="4E7DDCF3" w14:paraId="72A3D3EC" wp14:textId="77777777">
        <w:trPr>
          <w:trHeight w:val="2962"/>
        </w:trPr>
        <w:tc>
          <w:tcPr>
            <w:tcW w:w="1701" w:type="dxa"/>
            <w:tcMar/>
          </w:tcPr>
          <w:p w:rsidRPr="00FF716D" w:rsidR="008D1BF5" w:rsidP="003F5DC2" w:rsidRDefault="008D1BF5" w14:paraId="0D0B940D" wp14:textId="77777777">
            <w:pPr>
              <w:pStyle w:val="Normal-RevisionData"/>
              <w:rPr>
                <w:lang w:val="et-EE"/>
              </w:rPr>
            </w:pPr>
          </w:p>
        </w:tc>
        <w:tc>
          <w:tcPr>
            <w:tcW w:w="7230" w:type="dxa"/>
            <w:tcMar/>
          </w:tcPr>
          <w:p w:rsidRPr="00FF716D" w:rsidR="008D1BF5" w:rsidP="003F5DC2" w:rsidRDefault="008D1BF5" w14:paraId="0E27B00A" wp14:textId="77777777">
            <w:pPr>
              <w:pStyle w:val="Normal-RevisionDataText"/>
              <w:rPr>
                <w:lang w:val="et-EE"/>
              </w:rPr>
            </w:pPr>
          </w:p>
        </w:tc>
      </w:tr>
      <w:tr xmlns:wp14="http://schemas.microsoft.com/office/word/2010/wordml" w:rsidRPr="00FF716D" w:rsidR="000809D2" w:rsidTr="4E7DDCF3" w14:paraId="56124267" wp14:textId="77777777">
        <w:tc>
          <w:tcPr>
            <w:tcW w:w="1701" w:type="dxa"/>
            <w:tcMar/>
          </w:tcPr>
          <w:p w:rsidRPr="00FF716D" w:rsidR="000809D2" w:rsidP="00767D3B" w:rsidRDefault="00B83918" w14:paraId="5E57D54D" wp14:textId="77777777">
            <w:pPr>
              <w:pStyle w:val="Normal-RevisionData"/>
              <w:rPr>
                <w:lang w:val="et-EE"/>
              </w:rPr>
            </w:pPr>
            <w:r w:rsidR="58B85AE2">
              <w:rPr/>
              <w:t>Koostamise</w:t>
            </w:r>
            <w:r w:rsidR="24063E08">
              <w:rPr/>
              <w:t> </w:t>
            </w:r>
            <w:r w:rsidR="5F9D418F">
              <w:rPr/>
              <w:t>kuupäev</w:t>
            </w:r>
          </w:p>
        </w:tc>
        <w:tc>
          <w:tcPr>
            <w:tcW w:w="7230" w:type="dxa"/>
            <w:tcMar/>
          </w:tcPr>
          <w:p w:rsidRPr="00FF716D" w:rsidR="000809D2" w:rsidP="00367120" w:rsidRDefault="006716D1" w14:paraId="101DF770" wp14:textId="14765C42">
            <w:pPr>
              <w:pStyle w:val="Normal-RevisionDataText"/>
            </w:pPr>
            <w:r w:rsidR="04BC324B">
              <w:rPr/>
              <w:t>20</w:t>
            </w:r>
            <w:r w:rsidR="4B73522F">
              <w:rPr/>
              <w:t>2</w:t>
            </w:r>
            <w:r w:rsidR="4A9C79D7">
              <w:rPr/>
              <w:t>5</w:t>
            </w:r>
            <w:r w:rsidR="04BC324B">
              <w:rPr/>
              <w:t>/</w:t>
            </w:r>
            <w:r w:rsidR="32840AC8">
              <w:rPr/>
              <w:t>0</w:t>
            </w:r>
            <w:r w:rsidR="67329A7C">
              <w:rPr/>
              <w:t>5</w:t>
            </w:r>
            <w:r w:rsidR="7EB3FEC7">
              <w:rPr/>
              <w:t>/</w:t>
            </w:r>
            <w:r w:rsidR="1959BBFD">
              <w:rPr/>
              <w:t>2</w:t>
            </w:r>
            <w:r w:rsidR="5E128958">
              <w:rPr/>
              <w:t>7</w:t>
            </w:r>
          </w:p>
        </w:tc>
      </w:tr>
      <w:tr xmlns:wp14="http://schemas.microsoft.com/office/word/2010/wordml" w:rsidRPr="00FF716D" w:rsidR="000809D2" w:rsidTr="4E7DDCF3" w14:paraId="661B9CDB" wp14:textId="77777777">
        <w:tc>
          <w:tcPr>
            <w:tcW w:w="1701" w:type="dxa"/>
            <w:tcMar/>
          </w:tcPr>
          <w:p w:rsidRPr="00FF716D" w:rsidR="000809D2" w:rsidP="003F5DC2" w:rsidRDefault="005F6268" w14:paraId="7889605A" wp14:textId="77777777">
            <w:pPr>
              <w:pStyle w:val="Normal-RevisionData"/>
              <w:rPr>
                <w:lang w:val="et-EE"/>
              </w:rPr>
            </w:pPr>
            <w:r w:rsidR="43FA0024">
              <w:rPr/>
              <w:t>Vastuvõetud</w:t>
            </w:r>
            <w:r w:rsidR="59663900">
              <w:rPr/>
              <w:t>:</w:t>
            </w:r>
          </w:p>
        </w:tc>
        <w:tc>
          <w:tcPr>
            <w:tcW w:w="7230" w:type="dxa"/>
            <w:tcMar/>
          </w:tcPr>
          <w:p w:rsidRPr="00FF716D" w:rsidR="000809D2" w:rsidP="003F5DC2" w:rsidRDefault="000809D2" w14:paraId="60061E4C" wp14:textId="77777777">
            <w:pPr>
              <w:pStyle w:val="Normal-RevisionDataText"/>
              <w:rPr>
                <w:lang w:val="et-EE"/>
              </w:rPr>
            </w:pPr>
          </w:p>
        </w:tc>
      </w:tr>
      <w:tr xmlns:wp14="http://schemas.microsoft.com/office/word/2010/wordml" w:rsidRPr="00FF716D" w:rsidR="000809D2" w:rsidTr="4E7DDCF3" w14:paraId="6804F7EF" wp14:textId="77777777">
        <w:tc>
          <w:tcPr>
            <w:tcW w:w="1701" w:type="dxa"/>
            <w:tcMar/>
          </w:tcPr>
          <w:p w:rsidRPr="00FF716D" w:rsidR="000809D2" w:rsidP="003F5DC2" w:rsidRDefault="005F6268" w14:paraId="10F8C7B9" wp14:textId="77777777">
            <w:pPr>
              <w:pStyle w:val="Normal-RevisionData"/>
              <w:rPr>
                <w:lang w:val="et-EE"/>
              </w:rPr>
            </w:pPr>
            <w:r w:rsidR="43FA0024">
              <w:rPr/>
              <w:t>Kehtestatud</w:t>
            </w:r>
            <w:r w:rsidR="656BF491">
              <w:rPr/>
              <w:t>:</w:t>
            </w:r>
          </w:p>
        </w:tc>
        <w:tc>
          <w:tcPr>
            <w:tcW w:w="7230" w:type="dxa"/>
            <w:tcMar/>
          </w:tcPr>
          <w:p w:rsidRPr="00FF716D" w:rsidR="000809D2" w:rsidP="003F5DC2" w:rsidRDefault="000809D2" w14:paraId="44EAFD9C" wp14:textId="77777777">
            <w:pPr>
              <w:pStyle w:val="Normal-RevisionDataText"/>
              <w:rPr>
                <w:lang w:val="et-EE"/>
              </w:rPr>
            </w:pPr>
          </w:p>
        </w:tc>
      </w:tr>
    </w:tbl>
    <w:p xmlns:wp14="http://schemas.microsoft.com/office/word/2010/wordml" w:rsidRPr="00FF716D" w:rsidR="0067174B" w:rsidP="0067174B" w:rsidRDefault="0067174B" w14:paraId="4B94D5A5" wp14:textId="77777777">
      <w:pPr>
        <w:rPr>
          <w:lang w:val="et-EE"/>
        </w:rPr>
      </w:pPr>
    </w:p>
    <w:p xmlns:wp14="http://schemas.microsoft.com/office/word/2010/wordml" w:rsidRPr="00FF716D" w:rsidR="00BF437F" w:rsidP="0067174B" w:rsidRDefault="00BF437F" w14:paraId="3DEEC669" wp14:textId="77777777">
      <w:pPr>
        <w:rPr>
          <w:lang w:val="et-EE"/>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1413"/>
        <w:gridCol w:w="2410"/>
      </w:tblGrid>
      <w:tr xmlns:wp14="http://schemas.microsoft.com/office/word/2010/wordml" w:rsidR="00C54AE4" w:rsidTr="21B297ED" w14:paraId="16E6D4B2" wp14:textId="77777777">
        <w:tc>
          <w:tcPr>
            <w:tcW w:w="1413" w:type="dxa"/>
            <w:tcMar/>
          </w:tcPr>
          <w:p w:rsidR="00C54AE4" w:rsidP="00336863" w:rsidRDefault="008669B5" w14:paraId="00AE21B3" wp14:textId="77777777">
            <w:pPr>
              <w:spacing w:line="240" w:lineRule="auto"/>
              <w:rPr>
                <w:lang w:val="et-EE"/>
              </w:rPr>
            </w:pPr>
            <w:r w:rsidR="7C8F9F83">
              <w:rPr/>
              <w:t>plan</w:t>
            </w:r>
            <w:r w:rsidR="368B7A37">
              <w:rPr/>
              <w:t>ID</w:t>
            </w:r>
          </w:p>
        </w:tc>
        <w:tc>
          <w:tcPr>
            <w:tcW w:w="2410" w:type="dxa"/>
            <w:tcMar/>
          </w:tcPr>
          <w:p w:rsidR="00C54AE4" w:rsidP="00336863" w:rsidRDefault="00C54AE4" w14:paraId="3656B9AB" wp14:textId="77777777">
            <w:pPr>
              <w:spacing w:line="240" w:lineRule="auto"/>
              <w:rPr>
                <w:lang w:val="et-EE"/>
              </w:rPr>
            </w:pPr>
          </w:p>
        </w:tc>
      </w:tr>
      <w:tr xmlns:wp14="http://schemas.microsoft.com/office/word/2010/wordml" w:rsidR="00C54AE4" w:rsidTr="21B297ED" w14:paraId="012F8562" wp14:textId="77777777">
        <w:tc>
          <w:tcPr>
            <w:tcW w:w="1413" w:type="dxa"/>
            <w:tcMar/>
          </w:tcPr>
          <w:p w:rsidR="00C54AE4" w:rsidP="00336863" w:rsidRDefault="008669B5" w14:paraId="258D8507" wp14:textId="77777777">
            <w:pPr>
              <w:spacing w:line="240" w:lineRule="auto"/>
              <w:rPr>
                <w:lang w:val="et-EE"/>
              </w:rPr>
            </w:pPr>
            <w:r w:rsidR="7C8F9F83">
              <w:rPr/>
              <w:t>kov</w:t>
            </w:r>
            <w:r w:rsidR="368B7A37">
              <w:rPr/>
              <w:t>ID</w:t>
            </w:r>
          </w:p>
        </w:tc>
        <w:tc>
          <w:tcPr>
            <w:tcW w:w="2410" w:type="dxa"/>
            <w:tcMar/>
          </w:tcPr>
          <w:p w:rsidR="00C54AE4" w:rsidP="5B1D1021" w:rsidRDefault="00C54AE4" w14:paraId="45FB0818" wp14:textId="4AFDB534">
            <w:pPr>
              <w:spacing w:line="240" w:lineRule="auto"/>
              <w:rPr>
                <w:b w:val="1"/>
                <w:bCs w:val="1"/>
                <w:lang w:val="et-EE"/>
              </w:rPr>
            </w:pPr>
            <w:r w:rsidRPr="21B297ED" w:rsidR="30BA54C5">
              <w:rPr>
                <w:b w:val="1"/>
                <w:bCs w:val="1"/>
              </w:rPr>
              <w:t>DP1284</w:t>
            </w:r>
          </w:p>
        </w:tc>
      </w:tr>
    </w:tbl>
    <w:p xmlns:wp14="http://schemas.microsoft.com/office/word/2010/wordml" w:rsidRPr="00FF716D" w:rsidR="00336863" w:rsidP="00336863" w:rsidRDefault="00336863" w14:paraId="049F31CB" wp14:textId="77777777">
      <w:pPr>
        <w:spacing w:line="240" w:lineRule="auto"/>
        <w:rPr>
          <w:lang w:val="et-EE"/>
        </w:rPr>
      </w:pPr>
    </w:p>
    <w:p w:rsidR="5B1D1021" w:rsidRDefault="5B1D1021" w14:paraId="1C85C710" w14:textId="29F07D65">
      <w:r>
        <w:br w:type="page"/>
      </w:r>
    </w:p>
    <w:p xmlns:wp14="http://schemas.microsoft.com/office/word/2010/wordml" w:rsidRPr="00FF716D" w:rsidR="00CB58F6" w:rsidP="21B297ED" w:rsidRDefault="00CB58F6" w14:paraId="3DD9B389" wp14:textId="56603DC9">
      <w:pPr>
        <w:pStyle w:val="Normal"/>
        <w:keepNext w:val="1"/>
        <w:rPr>
          <w:color w:val="auto"/>
          <w:sz w:val="20"/>
          <w:szCs w:val="20"/>
          <w:lang w:val="et-EE"/>
        </w:rPr>
      </w:pPr>
      <w:r w:rsidRPr="21B297ED" w:rsidR="28C18951">
        <w:rPr>
          <w:b w:val="1"/>
          <w:bCs w:val="1"/>
          <w:color w:val="auto"/>
          <w:sz w:val="20"/>
          <w:szCs w:val="20"/>
        </w:rPr>
        <w:t>SISUKORD</w:t>
      </w:r>
    </w:p>
    <w:sdt>
      <w:sdtPr>
        <w:id w:val="554353884"/>
        <w:docPartObj>
          <w:docPartGallery w:val="Table of Contents"/>
          <w:docPartUnique/>
        </w:docPartObj>
      </w:sdtPr>
      <w:sdtContent>
        <w:p xmlns:wp14="http://schemas.microsoft.com/office/word/2010/wordml" w:rsidRPr="00FF716D" w:rsidR="00CB58F6" w:rsidP="21B297ED" w:rsidRDefault="00CB58F6" w14:paraId="379A5054" wp14:textId="2DA90504">
          <w:pPr>
            <w:pStyle w:val="TOC1"/>
            <w:keepNext w:val="1"/>
            <w:tabs>
              <w:tab w:val="left" w:leader="none" w:pos="435"/>
              <w:tab w:val="right" w:leader="dot" w:pos="8295"/>
            </w:tabs>
            <w:bidi w:val="0"/>
            <w:rPr>
              <w:rStyle w:val="Hyperlink"/>
            </w:rPr>
          </w:pPr>
          <w:r>
            <w:fldChar w:fldCharType="begin"/>
          </w:r>
          <w:r>
            <w:instrText xml:space="preserve">TOC \o "1-9" \z \u \h</w:instrText>
          </w:r>
          <w:r>
            <w:fldChar w:fldCharType="separate"/>
          </w:r>
          <w:hyperlink w:anchor="_Toc249622845">
            <w:r w:rsidRPr="4E7DDCF3" w:rsidR="4E7DDCF3">
              <w:rPr>
                <w:rStyle w:val="Hyperlink"/>
              </w:rPr>
              <w:t>1.</w:t>
            </w:r>
            <w:r>
              <w:tab/>
            </w:r>
            <w:r w:rsidRPr="4E7DDCF3" w:rsidR="4E7DDCF3">
              <w:rPr>
                <w:rStyle w:val="Hyperlink"/>
              </w:rPr>
              <w:t>Planeeringu koostamise eesmärk ja alused</w:t>
            </w:r>
            <w:r>
              <w:tab/>
            </w:r>
            <w:r>
              <w:fldChar w:fldCharType="begin"/>
            </w:r>
            <w:r>
              <w:instrText xml:space="preserve">PAGEREF _Toc249622845 \h</w:instrText>
            </w:r>
            <w:r>
              <w:fldChar w:fldCharType="separate"/>
            </w:r>
            <w:r w:rsidRPr="4E7DDCF3" w:rsidR="4E7DDCF3">
              <w:rPr>
                <w:rStyle w:val="Hyperlink"/>
              </w:rPr>
              <w:t>3</w:t>
            </w:r>
            <w:r>
              <w:fldChar w:fldCharType="end"/>
            </w:r>
          </w:hyperlink>
        </w:p>
        <w:p xmlns:wp14="http://schemas.microsoft.com/office/word/2010/wordml" w:rsidRPr="00FF716D" w:rsidR="00CB58F6" w:rsidP="21B297ED" w:rsidRDefault="00CB58F6" w14:paraId="052FC662" wp14:textId="67F75C29">
          <w:pPr>
            <w:pStyle w:val="TOC2"/>
            <w:keepNext w:val="1"/>
            <w:tabs>
              <w:tab w:val="left" w:leader="none" w:pos="660"/>
              <w:tab w:val="right" w:leader="dot" w:pos="8295"/>
            </w:tabs>
            <w:bidi w:val="0"/>
            <w:rPr>
              <w:rStyle w:val="Hyperlink"/>
            </w:rPr>
          </w:pPr>
          <w:hyperlink w:anchor="_Toc1868555212">
            <w:r w:rsidRPr="4E7DDCF3" w:rsidR="4E7DDCF3">
              <w:rPr>
                <w:rStyle w:val="Hyperlink"/>
              </w:rPr>
              <w:t>1.</w:t>
            </w:r>
            <w:r>
              <w:tab/>
            </w:r>
            <w:r w:rsidRPr="4E7DDCF3" w:rsidR="4E7DDCF3">
              <w:rPr>
                <w:rStyle w:val="Hyperlink"/>
              </w:rPr>
              <w:t>Planeeringu koostamise eesmärk</w:t>
            </w:r>
            <w:r>
              <w:tab/>
            </w:r>
            <w:r>
              <w:fldChar w:fldCharType="begin"/>
            </w:r>
            <w:r>
              <w:instrText xml:space="preserve">PAGEREF _Toc1868555212 \h</w:instrText>
            </w:r>
            <w:r>
              <w:fldChar w:fldCharType="separate"/>
            </w:r>
            <w:r w:rsidRPr="4E7DDCF3" w:rsidR="4E7DDCF3">
              <w:rPr>
                <w:rStyle w:val="Hyperlink"/>
              </w:rPr>
              <w:t>4</w:t>
            </w:r>
            <w:r>
              <w:fldChar w:fldCharType="end"/>
            </w:r>
          </w:hyperlink>
        </w:p>
        <w:p xmlns:wp14="http://schemas.microsoft.com/office/word/2010/wordml" w:rsidRPr="00FF716D" w:rsidR="00CB58F6" w:rsidP="21B297ED" w:rsidRDefault="00CB58F6" w14:paraId="5FAB6506" wp14:textId="396DEFCD">
          <w:pPr>
            <w:pStyle w:val="TOC2"/>
            <w:keepNext w:val="1"/>
            <w:tabs>
              <w:tab w:val="left" w:leader="none" w:pos="660"/>
              <w:tab w:val="right" w:leader="dot" w:pos="8295"/>
            </w:tabs>
            <w:bidi w:val="0"/>
            <w:rPr>
              <w:rStyle w:val="Hyperlink"/>
            </w:rPr>
          </w:pPr>
          <w:hyperlink w:anchor="_Toc273303631">
            <w:r w:rsidRPr="4E7DDCF3" w:rsidR="4E7DDCF3">
              <w:rPr>
                <w:rStyle w:val="Hyperlink"/>
              </w:rPr>
              <w:t>2.</w:t>
            </w:r>
            <w:r>
              <w:tab/>
            </w:r>
            <w:r w:rsidRPr="4E7DDCF3" w:rsidR="4E7DDCF3">
              <w:rPr>
                <w:rStyle w:val="Hyperlink"/>
              </w:rPr>
              <w:t>Rae valla Jüri aleviku ja sellega piirnevate Aaviku, Vaskjala ja Karla külaosade üldplaneering</w:t>
            </w:r>
            <w:r>
              <w:tab/>
            </w:r>
            <w:r>
              <w:fldChar w:fldCharType="begin"/>
            </w:r>
            <w:r>
              <w:instrText xml:space="preserve">PAGEREF _Toc273303631 \h</w:instrText>
            </w:r>
            <w:r>
              <w:fldChar w:fldCharType="separate"/>
            </w:r>
            <w:r w:rsidRPr="4E7DDCF3" w:rsidR="4E7DDCF3">
              <w:rPr>
                <w:rStyle w:val="Hyperlink"/>
              </w:rPr>
              <w:t>5</w:t>
            </w:r>
            <w:r>
              <w:fldChar w:fldCharType="end"/>
            </w:r>
          </w:hyperlink>
        </w:p>
        <w:p xmlns:wp14="http://schemas.microsoft.com/office/word/2010/wordml" w:rsidRPr="00FF716D" w:rsidR="00CB58F6" w:rsidP="21B297ED" w:rsidRDefault="00CB58F6" w14:paraId="0BDF076E" wp14:textId="75A5F9CE">
          <w:pPr>
            <w:pStyle w:val="TOC1"/>
            <w:keepNext w:val="1"/>
            <w:tabs>
              <w:tab w:val="left" w:leader="none" w:pos="435"/>
              <w:tab w:val="right" w:leader="dot" w:pos="8295"/>
            </w:tabs>
            <w:bidi w:val="0"/>
            <w:rPr>
              <w:rStyle w:val="Hyperlink"/>
            </w:rPr>
          </w:pPr>
          <w:hyperlink w:anchor="_Toc553708835">
            <w:r w:rsidRPr="4E7DDCF3" w:rsidR="4E7DDCF3">
              <w:rPr>
                <w:rStyle w:val="Hyperlink"/>
              </w:rPr>
              <w:t>2.</w:t>
            </w:r>
            <w:r>
              <w:tab/>
            </w:r>
            <w:r w:rsidRPr="4E7DDCF3" w:rsidR="4E7DDCF3">
              <w:rPr>
                <w:rStyle w:val="Hyperlink"/>
              </w:rPr>
              <w:t>OLEMASOLEV OLUKORD</w:t>
            </w:r>
            <w:r>
              <w:tab/>
            </w:r>
            <w:r>
              <w:fldChar w:fldCharType="begin"/>
            </w:r>
            <w:r>
              <w:instrText xml:space="preserve">PAGEREF _Toc553708835 \h</w:instrText>
            </w:r>
            <w:r>
              <w:fldChar w:fldCharType="separate"/>
            </w:r>
            <w:r w:rsidRPr="4E7DDCF3" w:rsidR="4E7DDCF3">
              <w:rPr>
                <w:rStyle w:val="Hyperlink"/>
              </w:rPr>
              <w:t>7</w:t>
            </w:r>
            <w:r>
              <w:fldChar w:fldCharType="end"/>
            </w:r>
          </w:hyperlink>
        </w:p>
        <w:p xmlns:wp14="http://schemas.microsoft.com/office/word/2010/wordml" w:rsidRPr="00FF716D" w:rsidR="00CB58F6" w:rsidP="21B297ED" w:rsidRDefault="00CB58F6" w14:paraId="528277A9" wp14:textId="562704F5">
          <w:pPr>
            <w:pStyle w:val="TOC2"/>
            <w:keepNext w:val="1"/>
            <w:tabs>
              <w:tab w:val="left" w:leader="none" w:pos="660"/>
              <w:tab w:val="right" w:leader="dot" w:pos="8295"/>
            </w:tabs>
            <w:bidi w:val="0"/>
            <w:rPr>
              <w:rStyle w:val="Hyperlink"/>
            </w:rPr>
          </w:pPr>
          <w:hyperlink w:anchor="_Toc1221252640">
            <w:r w:rsidRPr="4E7DDCF3" w:rsidR="4E7DDCF3">
              <w:rPr>
                <w:rStyle w:val="Hyperlink"/>
              </w:rPr>
              <w:t>3.</w:t>
            </w:r>
            <w:r>
              <w:tab/>
            </w:r>
            <w:r w:rsidRPr="4E7DDCF3" w:rsidR="4E7DDCF3">
              <w:rPr>
                <w:rStyle w:val="Hyperlink"/>
              </w:rPr>
              <w:t>Planeeringuala üldine iseloomustus</w:t>
            </w:r>
            <w:r>
              <w:tab/>
            </w:r>
            <w:r>
              <w:fldChar w:fldCharType="begin"/>
            </w:r>
            <w:r>
              <w:instrText xml:space="preserve">PAGEREF _Toc1221252640 \h</w:instrText>
            </w:r>
            <w:r>
              <w:fldChar w:fldCharType="separate"/>
            </w:r>
            <w:r w:rsidRPr="4E7DDCF3" w:rsidR="4E7DDCF3">
              <w:rPr>
                <w:rStyle w:val="Hyperlink"/>
              </w:rPr>
              <w:t>7</w:t>
            </w:r>
            <w:r>
              <w:fldChar w:fldCharType="end"/>
            </w:r>
          </w:hyperlink>
        </w:p>
        <w:p xmlns:wp14="http://schemas.microsoft.com/office/word/2010/wordml" w:rsidRPr="00FF716D" w:rsidR="00CB58F6" w:rsidP="21B297ED" w:rsidRDefault="00CB58F6" w14:paraId="3955F58E" wp14:textId="0A6503A5">
          <w:pPr>
            <w:pStyle w:val="TOC3"/>
            <w:keepNext w:val="1"/>
            <w:tabs>
              <w:tab w:val="left" w:leader="none" w:pos="1320"/>
              <w:tab w:val="right" w:leader="dot" w:pos="8295"/>
            </w:tabs>
            <w:bidi w:val="0"/>
            <w:rPr>
              <w:rStyle w:val="Hyperlink"/>
            </w:rPr>
          </w:pPr>
          <w:hyperlink w:anchor="_Toc871810825">
            <w:r w:rsidRPr="4E7DDCF3" w:rsidR="4E7DDCF3">
              <w:rPr>
                <w:rStyle w:val="Hyperlink"/>
              </w:rPr>
              <w:t>2.1.1.</w:t>
            </w:r>
            <w:r>
              <w:tab/>
            </w:r>
            <w:r w:rsidRPr="4E7DDCF3" w:rsidR="4E7DDCF3">
              <w:rPr>
                <w:rStyle w:val="Hyperlink"/>
              </w:rPr>
              <w:t>Planeeringuala asukoht ja iseloomustus</w:t>
            </w:r>
            <w:r>
              <w:tab/>
            </w:r>
            <w:r>
              <w:fldChar w:fldCharType="begin"/>
            </w:r>
            <w:r>
              <w:instrText xml:space="preserve">PAGEREF _Toc871810825 \h</w:instrText>
            </w:r>
            <w:r>
              <w:fldChar w:fldCharType="separate"/>
            </w:r>
            <w:r w:rsidRPr="4E7DDCF3" w:rsidR="4E7DDCF3">
              <w:rPr>
                <w:rStyle w:val="Hyperlink"/>
              </w:rPr>
              <w:t>8</w:t>
            </w:r>
            <w:r>
              <w:fldChar w:fldCharType="end"/>
            </w:r>
          </w:hyperlink>
        </w:p>
        <w:p xmlns:wp14="http://schemas.microsoft.com/office/word/2010/wordml" w:rsidRPr="00FF716D" w:rsidR="00CB58F6" w:rsidP="21B297ED" w:rsidRDefault="00CB58F6" w14:paraId="0E5FABAF" wp14:textId="56E25BC4">
          <w:pPr>
            <w:pStyle w:val="TOC3"/>
            <w:keepNext w:val="1"/>
            <w:tabs>
              <w:tab w:val="left" w:leader="none" w:pos="1320"/>
              <w:tab w:val="right" w:leader="dot" w:pos="8295"/>
            </w:tabs>
            <w:bidi w:val="0"/>
            <w:rPr>
              <w:rStyle w:val="Hyperlink"/>
            </w:rPr>
          </w:pPr>
          <w:hyperlink w:anchor="_Toc728643813">
            <w:r w:rsidRPr="4E7DDCF3" w:rsidR="4E7DDCF3">
              <w:rPr>
                <w:rStyle w:val="Hyperlink"/>
              </w:rPr>
              <w:t>2.1.2.</w:t>
            </w:r>
            <w:r>
              <w:tab/>
            </w:r>
            <w:r w:rsidRPr="4E7DDCF3" w:rsidR="4E7DDCF3">
              <w:rPr>
                <w:rStyle w:val="Hyperlink"/>
              </w:rPr>
              <w:t>Maaomand planeeritaval alal</w:t>
            </w:r>
            <w:r>
              <w:tab/>
            </w:r>
            <w:r>
              <w:fldChar w:fldCharType="begin"/>
            </w:r>
            <w:r>
              <w:instrText xml:space="preserve">PAGEREF _Toc728643813 \h</w:instrText>
            </w:r>
            <w:r>
              <w:fldChar w:fldCharType="separate"/>
            </w:r>
            <w:r w:rsidRPr="4E7DDCF3" w:rsidR="4E7DDCF3">
              <w:rPr>
                <w:rStyle w:val="Hyperlink"/>
              </w:rPr>
              <w:t>8</w:t>
            </w:r>
            <w:r>
              <w:fldChar w:fldCharType="end"/>
            </w:r>
          </w:hyperlink>
        </w:p>
        <w:p xmlns:wp14="http://schemas.microsoft.com/office/word/2010/wordml" w:rsidRPr="00FF716D" w:rsidR="00CB58F6" w:rsidP="21B297ED" w:rsidRDefault="00CB58F6" w14:paraId="1BA94296" wp14:textId="7425117D">
          <w:pPr>
            <w:pStyle w:val="TOC3"/>
            <w:keepNext w:val="1"/>
            <w:tabs>
              <w:tab w:val="left" w:leader="none" w:pos="1320"/>
              <w:tab w:val="right" w:leader="dot" w:pos="8295"/>
            </w:tabs>
            <w:bidi w:val="0"/>
            <w:rPr>
              <w:rStyle w:val="Hyperlink"/>
            </w:rPr>
          </w:pPr>
          <w:hyperlink w:anchor="_Toc1428088715">
            <w:r w:rsidRPr="4E7DDCF3" w:rsidR="4E7DDCF3">
              <w:rPr>
                <w:rStyle w:val="Hyperlink"/>
              </w:rPr>
              <w:t>2.1.3.</w:t>
            </w:r>
            <w:r>
              <w:tab/>
            </w:r>
            <w:r w:rsidRPr="4E7DDCF3" w:rsidR="4E7DDCF3">
              <w:rPr>
                <w:rStyle w:val="Hyperlink"/>
              </w:rPr>
              <w:t>Maa-ala üldiseloomustus</w:t>
            </w:r>
            <w:r>
              <w:tab/>
            </w:r>
            <w:r>
              <w:fldChar w:fldCharType="begin"/>
            </w:r>
            <w:r>
              <w:instrText xml:space="preserve">PAGEREF _Toc1428088715 \h</w:instrText>
            </w:r>
            <w:r>
              <w:fldChar w:fldCharType="separate"/>
            </w:r>
            <w:r w:rsidRPr="4E7DDCF3" w:rsidR="4E7DDCF3">
              <w:rPr>
                <w:rStyle w:val="Hyperlink"/>
              </w:rPr>
              <w:t>9</w:t>
            </w:r>
            <w:r>
              <w:fldChar w:fldCharType="end"/>
            </w:r>
          </w:hyperlink>
        </w:p>
        <w:p xmlns:wp14="http://schemas.microsoft.com/office/word/2010/wordml" w:rsidRPr="00FF716D" w:rsidR="00CB58F6" w:rsidP="21B297ED" w:rsidRDefault="00CB58F6" w14:paraId="1AB88E1C" wp14:textId="5D9D386B">
          <w:pPr>
            <w:pStyle w:val="TOC3"/>
            <w:keepNext w:val="1"/>
            <w:tabs>
              <w:tab w:val="left" w:leader="none" w:pos="1320"/>
              <w:tab w:val="right" w:leader="dot" w:pos="8295"/>
            </w:tabs>
            <w:bidi w:val="0"/>
            <w:rPr>
              <w:rStyle w:val="Hyperlink"/>
            </w:rPr>
          </w:pPr>
          <w:hyperlink w:anchor="_Toc1532714305">
            <w:r w:rsidRPr="4E7DDCF3" w:rsidR="4E7DDCF3">
              <w:rPr>
                <w:rStyle w:val="Hyperlink"/>
              </w:rPr>
              <w:t>2.1.4.</w:t>
            </w:r>
            <w:r>
              <w:tab/>
            </w:r>
            <w:r w:rsidRPr="4E7DDCF3" w:rsidR="4E7DDCF3">
              <w:rPr>
                <w:rStyle w:val="Hyperlink"/>
              </w:rPr>
              <w:t>Tehnovõrgud ja kitsendused</w:t>
            </w:r>
            <w:r>
              <w:tab/>
            </w:r>
            <w:r>
              <w:fldChar w:fldCharType="begin"/>
            </w:r>
            <w:r>
              <w:instrText xml:space="preserve">PAGEREF _Toc1532714305 \h</w:instrText>
            </w:r>
            <w:r>
              <w:fldChar w:fldCharType="separate"/>
            </w:r>
            <w:r w:rsidRPr="4E7DDCF3" w:rsidR="4E7DDCF3">
              <w:rPr>
                <w:rStyle w:val="Hyperlink"/>
              </w:rPr>
              <w:t>9</w:t>
            </w:r>
            <w:r>
              <w:fldChar w:fldCharType="end"/>
            </w:r>
          </w:hyperlink>
        </w:p>
        <w:p xmlns:wp14="http://schemas.microsoft.com/office/word/2010/wordml" w:rsidRPr="00FF716D" w:rsidR="00CB58F6" w:rsidP="21B297ED" w:rsidRDefault="00CB58F6" w14:paraId="26A432D0" wp14:textId="4F85C2C6">
          <w:pPr>
            <w:pStyle w:val="TOC3"/>
            <w:keepNext w:val="1"/>
            <w:tabs>
              <w:tab w:val="left" w:leader="none" w:pos="1320"/>
              <w:tab w:val="right" w:leader="dot" w:pos="8295"/>
            </w:tabs>
            <w:bidi w:val="0"/>
            <w:rPr>
              <w:rStyle w:val="Hyperlink"/>
            </w:rPr>
          </w:pPr>
          <w:hyperlink w:anchor="_Toc160243739">
            <w:r w:rsidRPr="4E7DDCF3" w:rsidR="4E7DDCF3">
              <w:rPr>
                <w:rStyle w:val="Hyperlink"/>
              </w:rPr>
              <w:t>2.1.5.</w:t>
            </w:r>
            <w:r>
              <w:tab/>
            </w:r>
            <w:r w:rsidRPr="4E7DDCF3" w:rsidR="4E7DDCF3">
              <w:rPr>
                <w:rStyle w:val="Hyperlink"/>
              </w:rPr>
              <w:t>Teed</w:t>
            </w:r>
            <w:r>
              <w:tab/>
            </w:r>
            <w:r>
              <w:fldChar w:fldCharType="begin"/>
            </w:r>
            <w:r>
              <w:instrText xml:space="preserve">PAGEREF _Toc160243739 \h</w:instrText>
            </w:r>
            <w:r>
              <w:fldChar w:fldCharType="separate"/>
            </w:r>
            <w:r w:rsidRPr="4E7DDCF3" w:rsidR="4E7DDCF3">
              <w:rPr>
                <w:rStyle w:val="Hyperlink"/>
              </w:rPr>
              <w:t>9</w:t>
            </w:r>
            <w:r>
              <w:fldChar w:fldCharType="end"/>
            </w:r>
          </w:hyperlink>
        </w:p>
        <w:p xmlns:wp14="http://schemas.microsoft.com/office/word/2010/wordml" w:rsidRPr="00FF716D" w:rsidR="00CB58F6" w:rsidP="21B297ED" w:rsidRDefault="00CB58F6" w14:paraId="4394253C" wp14:textId="2969C0DA">
          <w:pPr>
            <w:pStyle w:val="TOC3"/>
            <w:keepNext w:val="1"/>
            <w:tabs>
              <w:tab w:val="left" w:leader="none" w:pos="1320"/>
              <w:tab w:val="right" w:leader="dot" w:pos="8295"/>
            </w:tabs>
            <w:bidi w:val="0"/>
            <w:rPr>
              <w:rStyle w:val="Hyperlink"/>
            </w:rPr>
          </w:pPr>
          <w:hyperlink w:anchor="_Toc25324753">
            <w:r w:rsidRPr="4E7DDCF3" w:rsidR="4E7DDCF3">
              <w:rPr>
                <w:rStyle w:val="Hyperlink"/>
              </w:rPr>
              <w:t>2.1.6.</w:t>
            </w:r>
            <w:r>
              <w:tab/>
            </w:r>
            <w:r w:rsidRPr="4E7DDCF3" w:rsidR="4E7DDCF3">
              <w:rPr>
                <w:rStyle w:val="Hyperlink"/>
              </w:rPr>
              <w:t>Hooned</w:t>
            </w:r>
            <w:r>
              <w:tab/>
            </w:r>
            <w:r>
              <w:fldChar w:fldCharType="begin"/>
            </w:r>
            <w:r>
              <w:instrText xml:space="preserve">PAGEREF _Toc25324753 \h</w:instrText>
            </w:r>
            <w:r>
              <w:fldChar w:fldCharType="separate"/>
            </w:r>
            <w:r w:rsidRPr="4E7DDCF3" w:rsidR="4E7DDCF3">
              <w:rPr>
                <w:rStyle w:val="Hyperlink"/>
              </w:rPr>
              <w:t>9</w:t>
            </w:r>
            <w:r>
              <w:fldChar w:fldCharType="end"/>
            </w:r>
          </w:hyperlink>
        </w:p>
        <w:p xmlns:wp14="http://schemas.microsoft.com/office/word/2010/wordml" w:rsidRPr="00FF716D" w:rsidR="00CB58F6" w:rsidP="21B297ED" w:rsidRDefault="00CB58F6" w14:paraId="293F8E15" wp14:textId="241D9723">
          <w:pPr>
            <w:pStyle w:val="TOC3"/>
            <w:keepNext w:val="1"/>
            <w:tabs>
              <w:tab w:val="right" w:leader="dot" w:pos="8295"/>
            </w:tabs>
            <w:bidi w:val="0"/>
            <w:rPr>
              <w:rStyle w:val="Hyperlink"/>
            </w:rPr>
          </w:pPr>
          <w:hyperlink w:anchor="_Toc261432249">
            <w:r w:rsidRPr="4E7DDCF3" w:rsidR="4E7DDCF3">
              <w:rPr>
                <w:rStyle w:val="Hyperlink"/>
              </w:rPr>
              <w:t>Planeeringualal asub üks eluhoone, abihoone, kelder, ning kasvuhoone.</w:t>
            </w:r>
            <w:r>
              <w:tab/>
            </w:r>
            <w:r>
              <w:fldChar w:fldCharType="begin"/>
            </w:r>
            <w:r>
              <w:instrText xml:space="preserve">PAGEREF _Toc261432249 \h</w:instrText>
            </w:r>
            <w:r>
              <w:fldChar w:fldCharType="separate"/>
            </w:r>
            <w:r w:rsidRPr="4E7DDCF3" w:rsidR="4E7DDCF3">
              <w:rPr>
                <w:rStyle w:val="Hyperlink"/>
              </w:rPr>
              <w:t>9</w:t>
            </w:r>
            <w:r>
              <w:fldChar w:fldCharType="end"/>
            </w:r>
          </w:hyperlink>
        </w:p>
        <w:p xmlns:wp14="http://schemas.microsoft.com/office/word/2010/wordml" w:rsidRPr="00FF716D" w:rsidR="00CB58F6" w:rsidP="21B297ED" w:rsidRDefault="00CB58F6" w14:paraId="7EED6643" wp14:textId="074A6A57">
          <w:pPr>
            <w:pStyle w:val="TOC3"/>
            <w:keepNext w:val="1"/>
            <w:tabs>
              <w:tab w:val="left" w:leader="none" w:pos="1320"/>
              <w:tab w:val="right" w:leader="dot" w:pos="8295"/>
            </w:tabs>
            <w:bidi w:val="0"/>
            <w:rPr>
              <w:rStyle w:val="Hyperlink"/>
            </w:rPr>
          </w:pPr>
          <w:hyperlink w:anchor="_Toc46671881">
            <w:r w:rsidRPr="4E7DDCF3" w:rsidR="4E7DDCF3">
              <w:rPr>
                <w:rStyle w:val="Hyperlink"/>
              </w:rPr>
              <w:t>2.1.7.</w:t>
            </w:r>
            <w:r>
              <w:tab/>
            </w:r>
            <w:r w:rsidRPr="4E7DDCF3" w:rsidR="4E7DDCF3">
              <w:rPr>
                <w:rStyle w:val="Hyperlink"/>
              </w:rPr>
              <w:t>Haljastus</w:t>
            </w:r>
            <w:r>
              <w:tab/>
            </w:r>
            <w:r>
              <w:fldChar w:fldCharType="begin"/>
            </w:r>
            <w:r>
              <w:instrText xml:space="preserve">PAGEREF _Toc46671881 \h</w:instrText>
            </w:r>
            <w:r>
              <w:fldChar w:fldCharType="separate"/>
            </w:r>
            <w:r w:rsidRPr="4E7DDCF3" w:rsidR="4E7DDCF3">
              <w:rPr>
                <w:rStyle w:val="Hyperlink"/>
              </w:rPr>
              <w:t>9</w:t>
            </w:r>
            <w:r>
              <w:fldChar w:fldCharType="end"/>
            </w:r>
          </w:hyperlink>
        </w:p>
        <w:p xmlns:wp14="http://schemas.microsoft.com/office/word/2010/wordml" w:rsidRPr="00FF716D" w:rsidR="00CB58F6" w:rsidP="21B297ED" w:rsidRDefault="00CB58F6" w14:paraId="1ACC22C2" wp14:textId="7A6DC6FA">
          <w:pPr>
            <w:pStyle w:val="TOC1"/>
            <w:keepNext w:val="1"/>
            <w:tabs>
              <w:tab w:val="left" w:leader="none" w:pos="435"/>
              <w:tab w:val="right" w:leader="dot" w:pos="8295"/>
            </w:tabs>
            <w:bidi w:val="0"/>
            <w:rPr>
              <w:rStyle w:val="Hyperlink"/>
            </w:rPr>
          </w:pPr>
          <w:hyperlink w:anchor="_Toc2029542576">
            <w:r w:rsidRPr="4E7DDCF3" w:rsidR="4E7DDCF3">
              <w:rPr>
                <w:rStyle w:val="Hyperlink"/>
              </w:rPr>
              <w:t>3.</w:t>
            </w:r>
            <w:r>
              <w:tab/>
            </w:r>
            <w:r w:rsidRPr="4E7DDCF3" w:rsidR="4E7DDCF3">
              <w:rPr>
                <w:rStyle w:val="Hyperlink"/>
              </w:rPr>
              <w:t>Planeerimisettepanek</w:t>
            </w:r>
            <w:r>
              <w:tab/>
            </w:r>
            <w:r>
              <w:fldChar w:fldCharType="begin"/>
            </w:r>
            <w:r>
              <w:instrText xml:space="preserve">PAGEREF _Toc2029542576 \h</w:instrText>
            </w:r>
            <w:r>
              <w:fldChar w:fldCharType="separate"/>
            </w:r>
            <w:r w:rsidRPr="4E7DDCF3" w:rsidR="4E7DDCF3">
              <w:rPr>
                <w:rStyle w:val="Hyperlink"/>
              </w:rPr>
              <w:t>10</w:t>
            </w:r>
            <w:r>
              <w:fldChar w:fldCharType="end"/>
            </w:r>
          </w:hyperlink>
        </w:p>
        <w:p xmlns:wp14="http://schemas.microsoft.com/office/word/2010/wordml" w:rsidRPr="00FF716D" w:rsidR="00CB58F6" w:rsidP="21B297ED" w:rsidRDefault="00CB58F6" w14:paraId="764458B5" wp14:textId="020DCFD6">
          <w:pPr>
            <w:pStyle w:val="TOC2"/>
            <w:keepNext w:val="1"/>
            <w:tabs>
              <w:tab w:val="left" w:leader="none" w:pos="660"/>
              <w:tab w:val="right" w:leader="dot" w:pos="8295"/>
            </w:tabs>
            <w:bidi w:val="0"/>
            <w:rPr>
              <w:rStyle w:val="Hyperlink"/>
            </w:rPr>
          </w:pPr>
          <w:hyperlink w:anchor="_Toc238761539">
            <w:r w:rsidRPr="4E7DDCF3" w:rsidR="4E7DDCF3">
              <w:rPr>
                <w:rStyle w:val="Hyperlink"/>
              </w:rPr>
              <w:t>4.</w:t>
            </w:r>
            <w:r>
              <w:tab/>
            </w:r>
            <w:r w:rsidRPr="4E7DDCF3" w:rsidR="4E7DDCF3">
              <w:rPr>
                <w:rStyle w:val="Hyperlink"/>
              </w:rPr>
              <w:t>Alale ehitiste rajamiseks esitatavad nõuded</w:t>
            </w:r>
            <w:r>
              <w:tab/>
            </w:r>
            <w:r>
              <w:fldChar w:fldCharType="begin"/>
            </w:r>
            <w:r>
              <w:instrText xml:space="preserve">PAGEREF _Toc238761539 \h</w:instrText>
            </w:r>
            <w:r>
              <w:fldChar w:fldCharType="separate"/>
            </w:r>
            <w:r w:rsidRPr="4E7DDCF3" w:rsidR="4E7DDCF3">
              <w:rPr>
                <w:rStyle w:val="Hyperlink"/>
              </w:rPr>
              <w:t>10</w:t>
            </w:r>
            <w:r>
              <w:fldChar w:fldCharType="end"/>
            </w:r>
          </w:hyperlink>
        </w:p>
        <w:p xmlns:wp14="http://schemas.microsoft.com/office/word/2010/wordml" w:rsidRPr="00FF716D" w:rsidR="00CB58F6" w:rsidP="21B297ED" w:rsidRDefault="00CB58F6" w14:paraId="22DC724C" wp14:textId="20C87897">
          <w:pPr>
            <w:pStyle w:val="TOC2"/>
            <w:keepNext w:val="1"/>
            <w:tabs>
              <w:tab w:val="left" w:leader="none" w:pos="660"/>
              <w:tab w:val="right" w:leader="dot" w:pos="8295"/>
            </w:tabs>
            <w:bidi w:val="0"/>
            <w:rPr>
              <w:rStyle w:val="Hyperlink"/>
            </w:rPr>
          </w:pPr>
          <w:hyperlink w:anchor="_Toc128080836">
            <w:r w:rsidRPr="4E7DDCF3" w:rsidR="4E7DDCF3">
              <w:rPr>
                <w:rStyle w:val="Hyperlink"/>
              </w:rPr>
              <w:t>5.</w:t>
            </w:r>
            <w:r>
              <w:tab/>
            </w:r>
            <w:r w:rsidRPr="4E7DDCF3" w:rsidR="4E7DDCF3">
              <w:rPr>
                <w:rStyle w:val="Hyperlink"/>
              </w:rPr>
              <w:t>Teed ja parkimine</w:t>
            </w:r>
            <w:r>
              <w:tab/>
            </w:r>
            <w:r>
              <w:fldChar w:fldCharType="begin"/>
            </w:r>
            <w:r>
              <w:instrText xml:space="preserve">PAGEREF _Toc128080836 \h</w:instrText>
            </w:r>
            <w:r>
              <w:fldChar w:fldCharType="separate"/>
            </w:r>
            <w:r w:rsidRPr="4E7DDCF3" w:rsidR="4E7DDCF3">
              <w:rPr>
                <w:rStyle w:val="Hyperlink"/>
              </w:rPr>
              <w:t>11</w:t>
            </w:r>
            <w:r>
              <w:fldChar w:fldCharType="end"/>
            </w:r>
          </w:hyperlink>
        </w:p>
        <w:p xmlns:wp14="http://schemas.microsoft.com/office/word/2010/wordml" w:rsidRPr="00FF716D" w:rsidR="00CB58F6" w:rsidP="21B297ED" w:rsidRDefault="00CB58F6" w14:paraId="50659264" wp14:textId="168B133A">
          <w:pPr>
            <w:pStyle w:val="TOC2"/>
            <w:keepNext w:val="1"/>
            <w:tabs>
              <w:tab w:val="left" w:leader="none" w:pos="660"/>
              <w:tab w:val="right" w:leader="dot" w:pos="8295"/>
            </w:tabs>
            <w:bidi w:val="0"/>
            <w:rPr>
              <w:rStyle w:val="Hyperlink"/>
            </w:rPr>
          </w:pPr>
          <w:hyperlink w:anchor="_Toc77380711">
            <w:r w:rsidRPr="4E7DDCF3" w:rsidR="4E7DDCF3">
              <w:rPr>
                <w:rStyle w:val="Hyperlink"/>
              </w:rPr>
              <w:t>6.</w:t>
            </w:r>
            <w:r>
              <w:tab/>
            </w:r>
            <w:r w:rsidRPr="4E7DDCF3" w:rsidR="4E7DDCF3">
              <w:rPr>
                <w:rStyle w:val="Hyperlink"/>
              </w:rPr>
              <w:t>Vesi ja kanalisatsioon</w:t>
            </w:r>
            <w:r>
              <w:tab/>
            </w:r>
            <w:r>
              <w:fldChar w:fldCharType="begin"/>
            </w:r>
            <w:r>
              <w:instrText xml:space="preserve">PAGEREF _Toc77380711 \h</w:instrText>
            </w:r>
            <w:r>
              <w:fldChar w:fldCharType="separate"/>
            </w:r>
            <w:r w:rsidRPr="4E7DDCF3" w:rsidR="4E7DDCF3">
              <w:rPr>
                <w:rStyle w:val="Hyperlink"/>
              </w:rPr>
              <w:t>11</w:t>
            </w:r>
            <w:r>
              <w:fldChar w:fldCharType="end"/>
            </w:r>
          </w:hyperlink>
        </w:p>
        <w:p xmlns:wp14="http://schemas.microsoft.com/office/word/2010/wordml" w:rsidRPr="00FF716D" w:rsidR="00CB58F6" w:rsidP="21B297ED" w:rsidRDefault="00CB58F6" w14:paraId="1DB79873" wp14:textId="04DCB01B">
          <w:pPr>
            <w:pStyle w:val="TOC3"/>
            <w:keepNext w:val="1"/>
            <w:tabs>
              <w:tab w:val="left" w:leader="none" w:pos="1320"/>
              <w:tab w:val="right" w:leader="dot" w:pos="8295"/>
            </w:tabs>
            <w:bidi w:val="0"/>
            <w:rPr>
              <w:rStyle w:val="Hyperlink"/>
            </w:rPr>
          </w:pPr>
          <w:hyperlink w:anchor="_Toc1312969910">
            <w:r w:rsidRPr="4E7DDCF3" w:rsidR="4E7DDCF3">
              <w:rPr>
                <w:rStyle w:val="Hyperlink"/>
              </w:rPr>
              <w:t>3.1.1.</w:t>
            </w:r>
            <w:r>
              <w:tab/>
            </w:r>
            <w:r w:rsidRPr="4E7DDCF3" w:rsidR="4E7DDCF3">
              <w:rPr>
                <w:rStyle w:val="Hyperlink"/>
              </w:rPr>
              <w:t>Veevarustus</w:t>
            </w:r>
            <w:r>
              <w:tab/>
            </w:r>
            <w:r>
              <w:fldChar w:fldCharType="begin"/>
            </w:r>
            <w:r>
              <w:instrText xml:space="preserve">PAGEREF _Toc1312969910 \h</w:instrText>
            </w:r>
            <w:r>
              <w:fldChar w:fldCharType="separate"/>
            </w:r>
            <w:r w:rsidRPr="4E7DDCF3" w:rsidR="4E7DDCF3">
              <w:rPr>
                <w:rStyle w:val="Hyperlink"/>
              </w:rPr>
              <w:t>12</w:t>
            </w:r>
            <w:r>
              <w:fldChar w:fldCharType="end"/>
            </w:r>
          </w:hyperlink>
        </w:p>
        <w:p xmlns:wp14="http://schemas.microsoft.com/office/word/2010/wordml" w:rsidRPr="00FF716D" w:rsidR="00CB58F6" w:rsidP="21B297ED" w:rsidRDefault="00CB58F6" w14:paraId="011D973E" wp14:textId="295622FA">
          <w:pPr>
            <w:pStyle w:val="TOC3"/>
            <w:keepNext w:val="1"/>
            <w:tabs>
              <w:tab w:val="left" w:leader="none" w:pos="1320"/>
              <w:tab w:val="right" w:leader="dot" w:pos="8295"/>
            </w:tabs>
            <w:bidi w:val="0"/>
            <w:rPr>
              <w:rStyle w:val="Hyperlink"/>
            </w:rPr>
          </w:pPr>
          <w:hyperlink w:anchor="_Toc723812431">
            <w:r w:rsidRPr="4E7DDCF3" w:rsidR="4E7DDCF3">
              <w:rPr>
                <w:rStyle w:val="Hyperlink"/>
              </w:rPr>
              <w:t>3.1.2.</w:t>
            </w:r>
            <w:r>
              <w:tab/>
            </w:r>
            <w:r w:rsidRPr="4E7DDCF3" w:rsidR="4E7DDCF3">
              <w:rPr>
                <w:rStyle w:val="Hyperlink"/>
              </w:rPr>
              <w:t>Kanalisatsioon</w:t>
            </w:r>
            <w:r>
              <w:tab/>
            </w:r>
            <w:r>
              <w:fldChar w:fldCharType="begin"/>
            </w:r>
            <w:r>
              <w:instrText xml:space="preserve">PAGEREF _Toc723812431 \h</w:instrText>
            </w:r>
            <w:r>
              <w:fldChar w:fldCharType="separate"/>
            </w:r>
            <w:r w:rsidRPr="4E7DDCF3" w:rsidR="4E7DDCF3">
              <w:rPr>
                <w:rStyle w:val="Hyperlink"/>
              </w:rPr>
              <w:t>12</w:t>
            </w:r>
            <w:r>
              <w:fldChar w:fldCharType="end"/>
            </w:r>
          </w:hyperlink>
        </w:p>
        <w:p xmlns:wp14="http://schemas.microsoft.com/office/word/2010/wordml" w:rsidRPr="00FF716D" w:rsidR="00CB58F6" w:rsidP="21B297ED" w:rsidRDefault="00CB58F6" w14:paraId="2710A938" wp14:textId="195EDB51">
          <w:pPr>
            <w:pStyle w:val="TOC2"/>
            <w:keepNext w:val="1"/>
            <w:tabs>
              <w:tab w:val="left" w:leader="none" w:pos="660"/>
              <w:tab w:val="right" w:leader="dot" w:pos="8295"/>
            </w:tabs>
            <w:bidi w:val="0"/>
            <w:rPr>
              <w:rStyle w:val="Hyperlink"/>
            </w:rPr>
          </w:pPr>
          <w:hyperlink w:anchor="_Toc48665165">
            <w:r w:rsidRPr="4E7DDCF3" w:rsidR="4E7DDCF3">
              <w:rPr>
                <w:rStyle w:val="Hyperlink"/>
              </w:rPr>
              <w:t>7.</w:t>
            </w:r>
            <w:r>
              <w:tab/>
            </w:r>
            <w:r w:rsidRPr="4E7DDCF3" w:rsidR="4E7DDCF3">
              <w:rPr>
                <w:rStyle w:val="Hyperlink"/>
              </w:rPr>
              <w:t>Küttesüsteem</w:t>
            </w:r>
            <w:r>
              <w:tab/>
            </w:r>
            <w:r>
              <w:fldChar w:fldCharType="begin"/>
            </w:r>
            <w:r>
              <w:instrText xml:space="preserve">PAGEREF _Toc48665165 \h</w:instrText>
            </w:r>
            <w:r>
              <w:fldChar w:fldCharType="separate"/>
            </w:r>
            <w:r w:rsidRPr="4E7DDCF3" w:rsidR="4E7DDCF3">
              <w:rPr>
                <w:rStyle w:val="Hyperlink"/>
              </w:rPr>
              <w:t>13</w:t>
            </w:r>
            <w:r>
              <w:fldChar w:fldCharType="end"/>
            </w:r>
          </w:hyperlink>
        </w:p>
        <w:p xmlns:wp14="http://schemas.microsoft.com/office/word/2010/wordml" w:rsidRPr="00FF716D" w:rsidR="00CB58F6" w:rsidP="21B297ED" w:rsidRDefault="00CB58F6" w14:paraId="5D35B016" wp14:textId="25C538D7">
          <w:pPr>
            <w:pStyle w:val="TOC2"/>
            <w:keepNext w:val="1"/>
            <w:tabs>
              <w:tab w:val="left" w:leader="none" w:pos="660"/>
              <w:tab w:val="right" w:leader="dot" w:pos="8295"/>
            </w:tabs>
            <w:bidi w:val="0"/>
            <w:rPr>
              <w:rStyle w:val="Hyperlink"/>
            </w:rPr>
          </w:pPr>
          <w:hyperlink w:anchor="_Toc1577407603">
            <w:r w:rsidRPr="4E7DDCF3" w:rsidR="4E7DDCF3">
              <w:rPr>
                <w:rStyle w:val="Hyperlink"/>
              </w:rPr>
              <w:t>8.</w:t>
            </w:r>
            <w:r>
              <w:tab/>
            </w:r>
            <w:r w:rsidRPr="4E7DDCF3" w:rsidR="4E7DDCF3">
              <w:rPr>
                <w:rStyle w:val="Hyperlink"/>
              </w:rPr>
              <w:t>Elektrivarustus</w:t>
            </w:r>
            <w:r>
              <w:tab/>
            </w:r>
            <w:r>
              <w:fldChar w:fldCharType="begin"/>
            </w:r>
            <w:r>
              <w:instrText xml:space="preserve">PAGEREF _Toc1577407603 \h</w:instrText>
            </w:r>
            <w:r>
              <w:fldChar w:fldCharType="separate"/>
            </w:r>
            <w:r w:rsidRPr="4E7DDCF3" w:rsidR="4E7DDCF3">
              <w:rPr>
                <w:rStyle w:val="Hyperlink"/>
              </w:rPr>
              <w:t>13</w:t>
            </w:r>
            <w:r>
              <w:fldChar w:fldCharType="end"/>
            </w:r>
          </w:hyperlink>
        </w:p>
        <w:p xmlns:wp14="http://schemas.microsoft.com/office/word/2010/wordml" w:rsidRPr="00FF716D" w:rsidR="00CB58F6" w:rsidP="21B297ED" w:rsidRDefault="00CB58F6" w14:paraId="79C03AA0" wp14:textId="7AB4B789">
          <w:pPr>
            <w:pStyle w:val="TOC2"/>
            <w:keepNext w:val="1"/>
            <w:tabs>
              <w:tab w:val="left" w:leader="none" w:pos="660"/>
              <w:tab w:val="right" w:leader="dot" w:pos="8295"/>
            </w:tabs>
            <w:bidi w:val="0"/>
            <w:rPr>
              <w:rStyle w:val="Hyperlink"/>
            </w:rPr>
          </w:pPr>
          <w:hyperlink w:anchor="_Toc850620682">
            <w:r w:rsidRPr="4E7DDCF3" w:rsidR="4E7DDCF3">
              <w:rPr>
                <w:rStyle w:val="Hyperlink"/>
              </w:rPr>
              <w:t>9.</w:t>
            </w:r>
            <w:r>
              <w:tab/>
            </w:r>
            <w:r w:rsidRPr="4E7DDCF3" w:rsidR="4E7DDCF3">
              <w:rPr>
                <w:rStyle w:val="Hyperlink"/>
              </w:rPr>
              <w:t>Telekommunikatsioon</w:t>
            </w:r>
            <w:r>
              <w:tab/>
            </w:r>
            <w:r>
              <w:fldChar w:fldCharType="begin"/>
            </w:r>
            <w:r>
              <w:instrText xml:space="preserve">PAGEREF _Toc850620682 \h</w:instrText>
            </w:r>
            <w:r>
              <w:fldChar w:fldCharType="separate"/>
            </w:r>
            <w:r w:rsidRPr="4E7DDCF3" w:rsidR="4E7DDCF3">
              <w:rPr>
                <w:rStyle w:val="Hyperlink"/>
              </w:rPr>
              <w:t>14</w:t>
            </w:r>
            <w:r>
              <w:fldChar w:fldCharType="end"/>
            </w:r>
          </w:hyperlink>
        </w:p>
        <w:p xmlns:wp14="http://schemas.microsoft.com/office/word/2010/wordml" w:rsidRPr="00FF716D" w:rsidR="00CB58F6" w:rsidP="21B297ED" w:rsidRDefault="00CB58F6" w14:paraId="09F3FBB0" wp14:textId="70BBAB48">
          <w:pPr>
            <w:pStyle w:val="TOC2"/>
            <w:keepNext w:val="1"/>
            <w:tabs>
              <w:tab w:val="left" w:leader="none" w:pos="660"/>
              <w:tab w:val="right" w:leader="dot" w:pos="8295"/>
            </w:tabs>
            <w:bidi w:val="0"/>
            <w:rPr>
              <w:rStyle w:val="Hyperlink"/>
            </w:rPr>
          </w:pPr>
          <w:hyperlink w:anchor="_Toc1546755492">
            <w:r w:rsidRPr="4E7DDCF3" w:rsidR="4E7DDCF3">
              <w:rPr>
                <w:rStyle w:val="Hyperlink"/>
              </w:rPr>
              <w:t>10.</w:t>
            </w:r>
            <w:r>
              <w:tab/>
            </w:r>
            <w:r w:rsidRPr="4E7DDCF3" w:rsidR="4E7DDCF3">
              <w:rPr>
                <w:rStyle w:val="Hyperlink"/>
              </w:rPr>
              <w:t>Sademevesi</w:t>
            </w:r>
            <w:r>
              <w:tab/>
            </w:r>
            <w:r>
              <w:fldChar w:fldCharType="begin"/>
            </w:r>
            <w:r>
              <w:instrText xml:space="preserve">PAGEREF _Toc1546755492 \h</w:instrText>
            </w:r>
            <w:r>
              <w:fldChar w:fldCharType="separate"/>
            </w:r>
            <w:r w:rsidRPr="4E7DDCF3" w:rsidR="4E7DDCF3">
              <w:rPr>
                <w:rStyle w:val="Hyperlink"/>
              </w:rPr>
              <w:t>14</w:t>
            </w:r>
            <w:r>
              <w:fldChar w:fldCharType="end"/>
            </w:r>
          </w:hyperlink>
        </w:p>
        <w:p xmlns:wp14="http://schemas.microsoft.com/office/word/2010/wordml" w:rsidRPr="00FF716D" w:rsidR="00CB58F6" w:rsidP="21B297ED" w:rsidRDefault="00CB58F6" w14:paraId="2443D5E9" wp14:textId="155ED9FF">
          <w:pPr>
            <w:pStyle w:val="TOC2"/>
            <w:keepNext w:val="1"/>
            <w:tabs>
              <w:tab w:val="left" w:leader="none" w:pos="660"/>
              <w:tab w:val="right" w:leader="dot" w:pos="8295"/>
            </w:tabs>
            <w:bidi w:val="0"/>
            <w:rPr>
              <w:rStyle w:val="Hyperlink"/>
            </w:rPr>
          </w:pPr>
          <w:hyperlink w:anchor="_Toc991528968">
            <w:r w:rsidRPr="4E7DDCF3" w:rsidR="4E7DDCF3">
              <w:rPr>
                <w:rStyle w:val="Hyperlink"/>
              </w:rPr>
              <w:t>11.</w:t>
            </w:r>
            <w:r>
              <w:tab/>
            </w:r>
            <w:r w:rsidRPr="4E7DDCF3" w:rsidR="4E7DDCF3">
              <w:rPr>
                <w:rStyle w:val="Hyperlink"/>
              </w:rPr>
              <w:t>Põhjavee kaitstus</w:t>
            </w:r>
            <w:r>
              <w:tab/>
            </w:r>
            <w:r>
              <w:fldChar w:fldCharType="begin"/>
            </w:r>
            <w:r>
              <w:instrText xml:space="preserve">PAGEREF _Toc991528968 \h</w:instrText>
            </w:r>
            <w:r>
              <w:fldChar w:fldCharType="separate"/>
            </w:r>
            <w:r w:rsidRPr="4E7DDCF3" w:rsidR="4E7DDCF3">
              <w:rPr>
                <w:rStyle w:val="Hyperlink"/>
              </w:rPr>
              <w:t>14</w:t>
            </w:r>
            <w:r>
              <w:fldChar w:fldCharType="end"/>
            </w:r>
          </w:hyperlink>
        </w:p>
        <w:p xmlns:wp14="http://schemas.microsoft.com/office/word/2010/wordml" w:rsidRPr="00FF716D" w:rsidR="00CB58F6" w:rsidP="21B297ED" w:rsidRDefault="00CB58F6" w14:paraId="6DD557F3" wp14:textId="4BAE1BB5">
          <w:pPr>
            <w:pStyle w:val="TOC2"/>
            <w:keepNext w:val="1"/>
            <w:tabs>
              <w:tab w:val="left" w:leader="none" w:pos="660"/>
              <w:tab w:val="right" w:leader="dot" w:pos="8295"/>
            </w:tabs>
            <w:bidi w:val="0"/>
            <w:rPr>
              <w:rStyle w:val="Hyperlink"/>
            </w:rPr>
          </w:pPr>
          <w:hyperlink w:anchor="_Toc818406925">
            <w:r w:rsidRPr="4E7DDCF3" w:rsidR="4E7DDCF3">
              <w:rPr>
                <w:rStyle w:val="Hyperlink"/>
              </w:rPr>
              <w:t>12.</w:t>
            </w:r>
            <w:r>
              <w:tab/>
            </w:r>
            <w:r w:rsidRPr="4E7DDCF3" w:rsidR="4E7DDCF3">
              <w:rPr>
                <w:rStyle w:val="Hyperlink"/>
              </w:rPr>
              <w:t>Tuleohutus</w:t>
            </w:r>
            <w:r>
              <w:tab/>
            </w:r>
            <w:r>
              <w:fldChar w:fldCharType="begin"/>
            </w:r>
            <w:r>
              <w:instrText xml:space="preserve">PAGEREF _Toc818406925 \h</w:instrText>
            </w:r>
            <w:r>
              <w:fldChar w:fldCharType="separate"/>
            </w:r>
            <w:r w:rsidRPr="4E7DDCF3" w:rsidR="4E7DDCF3">
              <w:rPr>
                <w:rStyle w:val="Hyperlink"/>
              </w:rPr>
              <w:t>15</w:t>
            </w:r>
            <w:r>
              <w:fldChar w:fldCharType="end"/>
            </w:r>
          </w:hyperlink>
        </w:p>
        <w:p xmlns:wp14="http://schemas.microsoft.com/office/word/2010/wordml" w:rsidRPr="00FF716D" w:rsidR="00CB58F6" w:rsidP="067C7601" w:rsidRDefault="00CB58F6" w14:paraId="1C70BED7" wp14:textId="723C9E7A">
          <w:pPr>
            <w:pStyle w:val="TOC2"/>
            <w:keepNext w:val="1"/>
            <w:tabs>
              <w:tab w:val="left" w:leader="none" w:pos="660"/>
              <w:tab w:val="right" w:leader="dot" w:pos="8295"/>
            </w:tabs>
            <w:bidi w:val="0"/>
            <w:rPr>
              <w:rStyle w:val="Hyperlink"/>
            </w:rPr>
          </w:pPr>
          <w:hyperlink w:anchor="_Toc2134993206">
            <w:r w:rsidRPr="4E7DDCF3" w:rsidR="4E7DDCF3">
              <w:rPr>
                <w:rStyle w:val="Hyperlink"/>
              </w:rPr>
              <w:t>13.</w:t>
            </w:r>
            <w:r>
              <w:tab/>
            </w:r>
            <w:r w:rsidRPr="4E7DDCF3" w:rsidR="4E7DDCF3">
              <w:rPr>
                <w:rStyle w:val="Hyperlink"/>
              </w:rPr>
              <w:t>Vertikaalplaneerimine</w:t>
            </w:r>
            <w:r>
              <w:tab/>
            </w:r>
            <w:r>
              <w:fldChar w:fldCharType="begin"/>
            </w:r>
            <w:r>
              <w:instrText xml:space="preserve">PAGEREF _Toc2134993206 \h</w:instrText>
            </w:r>
            <w:r>
              <w:fldChar w:fldCharType="separate"/>
            </w:r>
            <w:r w:rsidRPr="4E7DDCF3" w:rsidR="4E7DDCF3">
              <w:rPr>
                <w:rStyle w:val="Hyperlink"/>
              </w:rPr>
              <w:t>15</w:t>
            </w:r>
            <w:r>
              <w:fldChar w:fldCharType="end"/>
            </w:r>
          </w:hyperlink>
        </w:p>
        <w:p xmlns:wp14="http://schemas.microsoft.com/office/word/2010/wordml" w:rsidRPr="00FF716D" w:rsidR="00CB58F6" w:rsidP="067C7601" w:rsidRDefault="00CB58F6" w14:paraId="45BCC396" wp14:textId="1DBB6617">
          <w:pPr>
            <w:pStyle w:val="TOC2"/>
            <w:keepNext w:val="1"/>
            <w:tabs>
              <w:tab w:val="left" w:leader="none" w:pos="660"/>
              <w:tab w:val="right" w:leader="dot" w:pos="8295"/>
            </w:tabs>
            <w:bidi w:val="0"/>
            <w:rPr>
              <w:rStyle w:val="Hyperlink"/>
            </w:rPr>
          </w:pPr>
          <w:hyperlink w:anchor="_Toc1064204531">
            <w:r w:rsidRPr="4E7DDCF3" w:rsidR="4E7DDCF3">
              <w:rPr>
                <w:rStyle w:val="Hyperlink"/>
              </w:rPr>
              <w:t>14.</w:t>
            </w:r>
            <w:r>
              <w:tab/>
            </w:r>
            <w:r w:rsidRPr="4E7DDCF3" w:rsidR="4E7DDCF3">
              <w:rPr>
                <w:rStyle w:val="Hyperlink"/>
              </w:rPr>
              <w:t>Servituudi vajadus</w:t>
            </w:r>
            <w:r>
              <w:tab/>
            </w:r>
            <w:r>
              <w:fldChar w:fldCharType="begin"/>
            </w:r>
            <w:r>
              <w:instrText xml:space="preserve">PAGEREF _Toc1064204531 \h</w:instrText>
            </w:r>
            <w:r>
              <w:fldChar w:fldCharType="separate"/>
            </w:r>
            <w:r w:rsidRPr="4E7DDCF3" w:rsidR="4E7DDCF3">
              <w:rPr>
                <w:rStyle w:val="Hyperlink"/>
              </w:rPr>
              <w:t>16</w:t>
            </w:r>
            <w:r>
              <w:fldChar w:fldCharType="end"/>
            </w:r>
          </w:hyperlink>
        </w:p>
        <w:p xmlns:wp14="http://schemas.microsoft.com/office/word/2010/wordml" w:rsidRPr="00FF716D" w:rsidR="00CB58F6" w:rsidP="067C7601" w:rsidRDefault="00CB58F6" w14:paraId="610CE174" wp14:textId="4C16B73B">
          <w:pPr>
            <w:pStyle w:val="TOC2"/>
            <w:keepNext w:val="1"/>
            <w:tabs>
              <w:tab w:val="left" w:leader="none" w:pos="660"/>
              <w:tab w:val="right" w:leader="dot" w:pos="8295"/>
            </w:tabs>
            <w:bidi w:val="0"/>
            <w:rPr>
              <w:rStyle w:val="Hyperlink"/>
            </w:rPr>
          </w:pPr>
          <w:hyperlink w:anchor="_Toc2042215131">
            <w:r w:rsidRPr="4E7DDCF3" w:rsidR="4E7DDCF3">
              <w:rPr>
                <w:rStyle w:val="Hyperlink"/>
              </w:rPr>
              <w:t>15.</w:t>
            </w:r>
            <w:r>
              <w:tab/>
            </w:r>
            <w:r w:rsidRPr="4E7DDCF3" w:rsidR="4E7DDCF3">
              <w:rPr>
                <w:rStyle w:val="Hyperlink"/>
              </w:rPr>
              <w:t>Müra ja vibratsioon</w:t>
            </w:r>
            <w:r>
              <w:tab/>
            </w:r>
            <w:r>
              <w:fldChar w:fldCharType="begin"/>
            </w:r>
            <w:r>
              <w:instrText xml:space="preserve">PAGEREF _Toc2042215131 \h</w:instrText>
            </w:r>
            <w:r>
              <w:fldChar w:fldCharType="separate"/>
            </w:r>
            <w:r w:rsidRPr="4E7DDCF3" w:rsidR="4E7DDCF3">
              <w:rPr>
                <w:rStyle w:val="Hyperlink"/>
              </w:rPr>
              <w:t>17</w:t>
            </w:r>
            <w:r>
              <w:fldChar w:fldCharType="end"/>
            </w:r>
          </w:hyperlink>
        </w:p>
        <w:p xmlns:wp14="http://schemas.microsoft.com/office/word/2010/wordml" w:rsidRPr="00FF716D" w:rsidR="00CB58F6" w:rsidP="067C7601" w:rsidRDefault="00CB58F6" w14:paraId="532884B8" wp14:textId="737D2BE0">
          <w:pPr>
            <w:pStyle w:val="TOC2"/>
            <w:keepNext w:val="1"/>
            <w:tabs>
              <w:tab w:val="left" w:leader="none" w:pos="660"/>
              <w:tab w:val="right" w:leader="dot" w:pos="8295"/>
            </w:tabs>
            <w:bidi w:val="0"/>
            <w:rPr>
              <w:rStyle w:val="Hyperlink"/>
            </w:rPr>
          </w:pPr>
          <w:hyperlink w:anchor="_Toc1665137573">
            <w:r w:rsidRPr="4E7DDCF3" w:rsidR="4E7DDCF3">
              <w:rPr>
                <w:rStyle w:val="Hyperlink"/>
              </w:rPr>
              <w:t>16.</w:t>
            </w:r>
            <w:r>
              <w:tab/>
            </w:r>
            <w:r w:rsidRPr="4E7DDCF3" w:rsidR="4E7DDCF3">
              <w:rPr>
                <w:rStyle w:val="Hyperlink"/>
              </w:rPr>
              <w:t>Radooniohutus</w:t>
            </w:r>
            <w:r>
              <w:tab/>
            </w:r>
            <w:r>
              <w:fldChar w:fldCharType="begin"/>
            </w:r>
            <w:r>
              <w:instrText xml:space="preserve">PAGEREF _Toc1665137573 \h</w:instrText>
            </w:r>
            <w:r>
              <w:fldChar w:fldCharType="separate"/>
            </w:r>
            <w:r w:rsidRPr="4E7DDCF3" w:rsidR="4E7DDCF3">
              <w:rPr>
                <w:rStyle w:val="Hyperlink"/>
              </w:rPr>
              <w:t>18</w:t>
            </w:r>
            <w:r>
              <w:fldChar w:fldCharType="end"/>
            </w:r>
          </w:hyperlink>
        </w:p>
        <w:p xmlns:wp14="http://schemas.microsoft.com/office/word/2010/wordml" w:rsidRPr="00FF716D" w:rsidR="00CB58F6" w:rsidP="067C7601" w:rsidRDefault="00CB58F6" w14:paraId="5AB5CC85" wp14:textId="38CC4E69">
          <w:pPr>
            <w:pStyle w:val="TOC2"/>
            <w:keepNext w:val="1"/>
            <w:tabs>
              <w:tab w:val="left" w:leader="none" w:pos="660"/>
              <w:tab w:val="right" w:leader="dot" w:pos="8295"/>
            </w:tabs>
            <w:bidi w:val="0"/>
            <w:rPr>
              <w:rStyle w:val="Hyperlink"/>
            </w:rPr>
          </w:pPr>
          <w:hyperlink w:anchor="_Toc565289254">
            <w:r w:rsidRPr="4E7DDCF3" w:rsidR="4E7DDCF3">
              <w:rPr>
                <w:rStyle w:val="Hyperlink"/>
              </w:rPr>
              <w:t>17.</w:t>
            </w:r>
            <w:r>
              <w:tab/>
            </w:r>
            <w:r w:rsidRPr="4E7DDCF3" w:rsidR="4E7DDCF3">
              <w:rPr>
                <w:rStyle w:val="Hyperlink"/>
              </w:rPr>
              <w:t>Insolatsioon ja valgustus</w:t>
            </w:r>
            <w:r>
              <w:tab/>
            </w:r>
            <w:r>
              <w:fldChar w:fldCharType="begin"/>
            </w:r>
            <w:r>
              <w:instrText xml:space="preserve">PAGEREF _Toc565289254 \h</w:instrText>
            </w:r>
            <w:r>
              <w:fldChar w:fldCharType="separate"/>
            </w:r>
            <w:r w:rsidRPr="4E7DDCF3" w:rsidR="4E7DDCF3">
              <w:rPr>
                <w:rStyle w:val="Hyperlink"/>
              </w:rPr>
              <w:t>19</w:t>
            </w:r>
            <w:r>
              <w:fldChar w:fldCharType="end"/>
            </w:r>
          </w:hyperlink>
        </w:p>
        <w:p xmlns:wp14="http://schemas.microsoft.com/office/word/2010/wordml" w:rsidRPr="00FF716D" w:rsidR="00CB58F6" w:rsidP="067C7601" w:rsidRDefault="00CB58F6" w14:paraId="4A2B2F7A" wp14:textId="7D40C257">
          <w:pPr>
            <w:pStyle w:val="TOC2"/>
            <w:keepNext w:val="1"/>
            <w:tabs>
              <w:tab w:val="left" w:leader="none" w:pos="660"/>
              <w:tab w:val="right" w:leader="dot" w:pos="8295"/>
            </w:tabs>
            <w:bidi w:val="0"/>
            <w:rPr>
              <w:rStyle w:val="Hyperlink"/>
            </w:rPr>
          </w:pPr>
          <w:hyperlink w:anchor="_Toc2032800668">
            <w:r w:rsidRPr="4E7DDCF3" w:rsidR="4E7DDCF3">
              <w:rPr>
                <w:rStyle w:val="Hyperlink"/>
              </w:rPr>
              <w:t>18.</w:t>
            </w:r>
            <w:r>
              <w:tab/>
            </w:r>
            <w:r w:rsidRPr="4E7DDCF3" w:rsidR="4E7DDCF3">
              <w:rPr>
                <w:rStyle w:val="Hyperlink"/>
              </w:rPr>
              <w:t>Rohevõrgustik</w:t>
            </w:r>
            <w:r>
              <w:tab/>
            </w:r>
            <w:r>
              <w:fldChar w:fldCharType="begin"/>
            </w:r>
            <w:r>
              <w:instrText xml:space="preserve">PAGEREF _Toc2032800668 \h</w:instrText>
            </w:r>
            <w:r>
              <w:fldChar w:fldCharType="separate"/>
            </w:r>
            <w:r w:rsidRPr="4E7DDCF3" w:rsidR="4E7DDCF3">
              <w:rPr>
                <w:rStyle w:val="Hyperlink"/>
              </w:rPr>
              <w:t>19</w:t>
            </w:r>
            <w:r>
              <w:fldChar w:fldCharType="end"/>
            </w:r>
          </w:hyperlink>
        </w:p>
        <w:p xmlns:wp14="http://schemas.microsoft.com/office/word/2010/wordml" w:rsidRPr="00FF716D" w:rsidR="00CB58F6" w:rsidP="067C7601" w:rsidRDefault="00CB58F6" w14:paraId="35911FBF" wp14:textId="684C3643">
          <w:pPr>
            <w:pStyle w:val="TOC2"/>
            <w:keepNext w:val="1"/>
            <w:tabs>
              <w:tab w:val="left" w:leader="none" w:pos="660"/>
              <w:tab w:val="right" w:leader="dot" w:pos="8295"/>
            </w:tabs>
            <w:bidi w:val="0"/>
            <w:rPr>
              <w:rStyle w:val="Hyperlink"/>
            </w:rPr>
          </w:pPr>
          <w:hyperlink w:anchor="_Toc918411978">
            <w:r w:rsidRPr="4E7DDCF3" w:rsidR="4E7DDCF3">
              <w:rPr>
                <w:rStyle w:val="Hyperlink"/>
              </w:rPr>
              <w:t>19.</w:t>
            </w:r>
            <w:r>
              <w:tab/>
            </w:r>
            <w:r w:rsidRPr="4E7DDCF3" w:rsidR="4E7DDCF3">
              <w:rPr>
                <w:rStyle w:val="Hyperlink"/>
              </w:rPr>
              <w:t>Haljastus ja heakord</w:t>
            </w:r>
            <w:r>
              <w:tab/>
            </w:r>
            <w:r>
              <w:fldChar w:fldCharType="begin"/>
            </w:r>
            <w:r>
              <w:instrText xml:space="preserve">PAGEREF _Toc918411978 \h</w:instrText>
            </w:r>
            <w:r>
              <w:fldChar w:fldCharType="separate"/>
            </w:r>
            <w:r w:rsidRPr="4E7DDCF3" w:rsidR="4E7DDCF3">
              <w:rPr>
                <w:rStyle w:val="Hyperlink"/>
              </w:rPr>
              <w:t>19</w:t>
            </w:r>
            <w:r>
              <w:fldChar w:fldCharType="end"/>
            </w:r>
          </w:hyperlink>
        </w:p>
        <w:p xmlns:wp14="http://schemas.microsoft.com/office/word/2010/wordml" w:rsidRPr="00FF716D" w:rsidR="00CB58F6" w:rsidP="067C7601" w:rsidRDefault="00CB58F6" w14:paraId="5808D840" wp14:textId="292B8A78">
          <w:pPr>
            <w:pStyle w:val="TOC2"/>
            <w:keepNext w:val="1"/>
            <w:tabs>
              <w:tab w:val="left" w:leader="none" w:pos="660"/>
              <w:tab w:val="right" w:leader="dot" w:pos="8295"/>
            </w:tabs>
            <w:bidi w:val="0"/>
            <w:rPr>
              <w:rStyle w:val="Hyperlink"/>
            </w:rPr>
          </w:pPr>
          <w:hyperlink w:anchor="_Toc2146875679">
            <w:r w:rsidRPr="4E7DDCF3" w:rsidR="4E7DDCF3">
              <w:rPr>
                <w:rStyle w:val="Hyperlink"/>
              </w:rPr>
              <w:t>20.</w:t>
            </w:r>
            <w:r>
              <w:tab/>
            </w:r>
            <w:r w:rsidRPr="4E7DDCF3" w:rsidR="4E7DDCF3">
              <w:rPr>
                <w:rStyle w:val="Hyperlink"/>
              </w:rPr>
              <w:t>Invasiivse võõrliigi ohjamine</w:t>
            </w:r>
            <w:r>
              <w:tab/>
            </w:r>
            <w:r>
              <w:fldChar w:fldCharType="begin"/>
            </w:r>
            <w:r>
              <w:instrText xml:space="preserve">PAGEREF _Toc2146875679 \h</w:instrText>
            </w:r>
            <w:r>
              <w:fldChar w:fldCharType="separate"/>
            </w:r>
            <w:r w:rsidRPr="4E7DDCF3" w:rsidR="4E7DDCF3">
              <w:rPr>
                <w:rStyle w:val="Hyperlink"/>
              </w:rPr>
              <w:t>21</w:t>
            </w:r>
            <w:r>
              <w:fldChar w:fldCharType="end"/>
            </w:r>
          </w:hyperlink>
        </w:p>
        <w:p xmlns:wp14="http://schemas.microsoft.com/office/word/2010/wordml" w:rsidRPr="00FF716D" w:rsidR="00CB58F6" w:rsidP="067C7601" w:rsidRDefault="00CB58F6" w14:paraId="49DE4D6A" wp14:textId="0726602E">
          <w:pPr>
            <w:pStyle w:val="TOC2"/>
            <w:keepNext w:val="1"/>
            <w:tabs>
              <w:tab w:val="left" w:leader="none" w:pos="660"/>
              <w:tab w:val="right" w:leader="dot" w:pos="8295"/>
            </w:tabs>
            <w:bidi w:val="0"/>
            <w:rPr>
              <w:rStyle w:val="Hyperlink"/>
            </w:rPr>
          </w:pPr>
          <w:hyperlink w:anchor="_Toc1942436964">
            <w:r w:rsidRPr="4E7DDCF3" w:rsidR="4E7DDCF3">
              <w:rPr>
                <w:rStyle w:val="Hyperlink"/>
              </w:rPr>
              <w:t>21.</w:t>
            </w:r>
            <w:r>
              <w:tab/>
            </w:r>
            <w:r w:rsidRPr="4E7DDCF3" w:rsidR="4E7DDCF3">
              <w:rPr>
                <w:rStyle w:val="Hyperlink"/>
              </w:rPr>
              <w:t>Jäätmemajandus</w:t>
            </w:r>
            <w:r>
              <w:tab/>
            </w:r>
            <w:r>
              <w:fldChar w:fldCharType="begin"/>
            </w:r>
            <w:r>
              <w:instrText xml:space="preserve">PAGEREF _Toc1942436964 \h</w:instrText>
            </w:r>
            <w:r>
              <w:fldChar w:fldCharType="separate"/>
            </w:r>
            <w:r w:rsidRPr="4E7DDCF3" w:rsidR="4E7DDCF3">
              <w:rPr>
                <w:rStyle w:val="Hyperlink"/>
              </w:rPr>
              <w:t>21</w:t>
            </w:r>
            <w:r>
              <w:fldChar w:fldCharType="end"/>
            </w:r>
          </w:hyperlink>
        </w:p>
        <w:p xmlns:wp14="http://schemas.microsoft.com/office/word/2010/wordml" w:rsidRPr="00FF716D" w:rsidR="00CB58F6" w:rsidP="067C7601" w:rsidRDefault="00CB58F6" w14:paraId="45863BAA" wp14:textId="35C72651">
          <w:pPr>
            <w:pStyle w:val="TOC2"/>
            <w:keepNext w:val="1"/>
            <w:tabs>
              <w:tab w:val="left" w:leader="none" w:pos="660"/>
              <w:tab w:val="right" w:leader="dot" w:pos="8295"/>
            </w:tabs>
            <w:bidi w:val="0"/>
            <w:rPr>
              <w:rStyle w:val="Hyperlink"/>
            </w:rPr>
          </w:pPr>
          <w:hyperlink w:anchor="_Toc1366614569">
            <w:r w:rsidRPr="4E7DDCF3" w:rsidR="4E7DDCF3">
              <w:rPr>
                <w:rStyle w:val="Hyperlink"/>
              </w:rPr>
              <w:t>22.</w:t>
            </w:r>
            <w:r>
              <w:tab/>
            </w:r>
            <w:r w:rsidRPr="4E7DDCF3" w:rsidR="4E7DDCF3">
              <w:rPr>
                <w:rStyle w:val="Hyperlink"/>
              </w:rPr>
              <w:t>Kuritegevuse riske vähendavad nõuded ja tingimused</w:t>
            </w:r>
            <w:r>
              <w:tab/>
            </w:r>
            <w:r>
              <w:fldChar w:fldCharType="begin"/>
            </w:r>
            <w:r>
              <w:instrText xml:space="preserve">PAGEREF _Toc1366614569 \h</w:instrText>
            </w:r>
            <w:r>
              <w:fldChar w:fldCharType="separate"/>
            </w:r>
            <w:r w:rsidRPr="4E7DDCF3" w:rsidR="4E7DDCF3">
              <w:rPr>
                <w:rStyle w:val="Hyperlink"/>
              </w:rPr>
              <w:t>21</w:t>
            </w:r>
            <w:r>
              <w:fldChar w:fldCharType="end"/>
            </w:r>
          </w:hyperlink>
        </w:p>
        <w:p xmlns:wp14="http://schemas.microsoft.com/office/word/2010/wordml" w:rsidRPr="00FF716D" w:rsidR="00CB58F6" w:rsidP="21B297ED" w:rsidRDefault="00CB58F6" w14:paraId="67E5580E" wp14:textId="75527BB3">
          <w:pPr>
            <w:pStyle w:val="TOC1"/>
            <w:keepNext w:val="1"/>
            <w:tabs>
              <w:tab w:val="left" w:leader="none" w:pos="435"/>
              <w:tab w:val="right" w:leader="dot" w:pos="8295"/>
            </w:tabs>
            <w:bidi w:val="0"/>
            <w:rPr>
              <w:rStyle w:val="Hyperlink"/>
            </w:rPr>
          </w:pPr>
          <w:hyperlink w:anchor="_Toc529517795">
            <w:r w:rsidRPr="4E7DDCF3" w:rsidR="4E7DDCF3">
              <w:rPr>
                <w:rStyle w:val="Hyperlink"/>
              </w:rPr>
              <w:t>4.</w:t>
            </w:r>
            <w:r>
              <w:tab/>
            </w:r>
            <w:r w:rsidRPr="4E7DDCF3" w:rsidR="4E7DDCF3">
              <w:rPr>
                <w:rStyle w:val="Hyperlink"/>
              </w:rPr>
              <w:t>Planeeringu elluviimine</w:t>
            </w:r>
            <w:r>
              <w:tab/>
            </w:r>
            <w:r>
              <w:fldChar w:fldCharType="begin"/>
            </w:r>
            <w:r>
              <w:instrText xml:space="preserve">PAGEREF _Toc529517795 \h</w:instrText>
            </w:r>
            <w:r>
              <w:fldChar w:fldCharType="separate"/>
            </w:r>
            <w:r w:rsidRPr="4E7DDCF3" w:rsidR="4E7DDCF3">
              <w:rPr>
                <w:rStyle w:val="Hyperlink"/>
              </w:rPr>
              <w:t>22</w:t>
            </w:r>
            <w:r>
              <w:fldChar w:fldCharType="end"/>
            </w:r>
          </w:hyperlink>
        </w:p>
        <w:p xmlns:wp14="http://schemas.microsoft.com/office/word/2010/wordml" w:rsidRPr="00FF716D" w:rsidR="00CB58F6" w:rsidP="21B297ED" w:rsidRDefault="00CB58F6" w14:paraId="2154C5E2" wp14:textId="247EFF67">
          <w:pPr>
            <w:pStyle w:val="TOC2"/>
            <w:keepNext w:val="1"/>
            <w:tabs>
              <w:tab w:val="left" w:leader="none" w:pos="660"/>
              <w:tab w:val="right" w:leader="dot" w:pos="8295"/>
            </w:tabs>
            <w:bidi w:val="0"/>
            <w:rPr>
              <w:rStyle w:val="Hyperlink"/>
            </w:rPr>
          </w:pPr>
          <w:hyperlink w:anchor="_Toc1832066162">
            <w:r w:rsidRPr="4E7DDCF3" w:rsidR="4E7DDCF3">
              <w:rPr>
                <w:rStyle w:val="Hyperlink"/>
              </w:rPr>
              <w:t>23.</w:t>
            </w:r>
            <w:r>
              <w:tab/>
            </w:r>
            <w:r w:rsidRPr="4E7DDCF3" w:rsidR="4E7DDCF3">
              <w:rPr>
                <w:rStyle w:val="Hyperlink"/>
              </w:rPr>
              <w:t>Planeeringu elluviimisega kaasnevate asjakohaste majanduslike, kultuuriliste, sotsiaalsete ja looduskeskkonnale avalduvate mõjude hindamise kirjeldus</w:t>
            </w:r>
            <w:r>
              <w:tab/>
            </w:r>
            <w:r>
              <w:fldChar w:fldCharType="begin"/>
            </w:r>
            <w:r>
              <w:instrText xml:space="preserve">PAGEREF _Toc1832066162 \h</w:instrText>
            </w:r>
            <w:r>
              <w:fldChar w:fldCharType="separate"/>
            </w:r>
            <w:r w:rsidRPr="4E7DDCF3" w:rsidR="4E7DDCF3">
              <w:rPr>
                <w:rStyle w:val="Hyperlink"/>
              </w:rPr>
              <w:t>22</w:t>
            </w:r>
            <w:r>
              <w:fldChar w:fldCharType="end"/>
            </w:r>
          </w:hyperlink>
        </w:p>
        <w:p xmlns:wp14="http://schemas.microsoft.com/office/word/2010/wordml" w:rsidRPr="00FF716D" w:rsidR="00CB58F6" w:rsidP="21B297ED" w:rsidRDefault="00CB58F6" w14:paraId="6B474253" wp14:textId="2781CF01">
          <w:pPr>
            <w:pStyle w:val="TOC2"/>
            <w:keepNext w:val="1"/>
            <w:tabs>
              <w:tab w:val="left" w:leader="none" w:pos="660"/>
              <w:tab w:val="right" w:leader="dot" w:pos="8295"/>
            </w:tabs>
            <w:bidi w:val="0"/>
            <w:rPr>
              <w:rStyle w:val="Hyperlink"/>
            </w:rPr>
          </w:pPr>
          <w:hyperlink w:anchor="_Toc1809630893">
            <w:r w:rsidRPr="4E7DDCF3" w:rsidR="4E7DDCF3">
              <w:rPr>
                <w:rStyle w:val="Hyperlink"/>
              </w:rPr>
              <w:t>24.</w:t>
            </w:r>
            <w:r>
              <w:tab/>
            </w:r>
            <w:r w:rsidRPr="4E7DDCF3" w:rsidR="4E7DDCF3">
              <w:rPr>
                <w:rStyle w:val="Hyperlink"/>
              </w:rPr>
              <w:t>Planeeringu elluviimise tegevuskava</w:t>
            </w:r>
            <w:r>
              <w:tab/>
            </w:r>
            <w:r>
              <w:fldChar w:fldCharType="begin"/>
            </w:r>
            <w:r>
              <w:instrText xml:space="preserve">PAGEREF _Toc1809630893 \h</w:instrText>
            </w:r>
            <w:r>
              <w:fldChar w:fldCharType="separate"/>
            </w:r>
            <w:r w:rsidRPr="4E7DDCF3" w:rsidR="4E7DDCF3">
              <w:rPr>
                <w:rStyle w:val="Hyperlink"/>
              </w:rPr>
              <w:t>23</w:t>
            </w:r>
            <w:r>
              <w:fldChar w:fldCharType="end"/>
            </w:r>
          </w:hyperlink>
          <w:r>
            <w:fldChar w:fldCharType="end"/>
          </w:r>
        </w:p>
      </w:sdtContent>
    </w:sdt>
    <w:p xmlns:wp14="http://schemas.microsoft.com/office/word/2010/wordml" w:rsidRPr="00FF716D" w:rsidR="00CB58F6" w:rsidP="21B297ED" w:rsidRDefault="00CB58F6" w14:paraId="4F29A0D0" wp14:textId="209EAB8E">
      <w:pPr>
        <w:pStyle w:val="Normal"/>
        <w:keepNext w:val="1"/>
        <w:rPr>
          <w:b w:val="1"/>
          <w:bCs w:val="1"/>
          <w:color w:val="auto"/>
          <w:sz w:val="20"/>
          <w:szCs w:val="20"/>
        </w:rPr>
      </w:pPr>
    </w:p>
    <w:p xmlns:wp14="http://schemas.microsoft.com/office/word/2010/wordml" w:rsidRPr="00FF716D" w:rsidR="00CB58F6" w:rsidP="21B297ED" w:rsidRDefault="00CB58F6" w14:paraId="7EB146FF" wp14:textId="7E6397DF">
      <w:pPr>
        <w:keepNext w:val="1"/>
      </w:pPr>
    </w:p>
    <w:p xmlns:wp14="http://schemas.microsoft.com/office/word/2010/wordml" w:rsidRPr="00FF716D" w:rsidR="00CB58F6" w:rsidP="2EE21B98" w:rsidRDefault="00CB58F6" w14:paraId="0718BF1D" wp14:textId="79AD64F2">
      <w:pPr>
        <w:pStyle w:val="Normal"/>
        <w:keepNext w:val="1"/>
        <w:rPr>
          <w:color w:val="auto"/>
          <w:sz w:val="20"/>
          <w:szCs w:val="20"/>
          <w:lang w:val="et-EE"/>
        </w:rPr>
      </w:pPr>
      <w:r w:rsidRPr="21B297ED" w:rsidR="57F65C09">
        <w:rPr>
          <w:b w:val="1"/>
          <w:bCs w:val="1"/>
          <w:color w:val="auto"/>
          <w:sz w:val="20"/>
          <w:szCs w:val="20"/>
        </w:rPr>
        <w:t>JOONISED</w:t>
      </w:r>
    </w:p>
    <w:p xmlns:wp14="http://schemas.microsoft.com/office/word/2010/wordml" w:rsidRPr="00095614" w:rsidR="00AE2235" w:rsidP="00AA59B5" w:rsidRDefault="00AE2235" w14:paraId="02F729A4" wp14:textId="77777777">
      <w:pPr>
        <w:pStyle w:val="Normal-SupplementsTOC2"/>
        <w:numPr>
          <w:ilvl w:val="0"/>
          <w:numId w:val="18"/>
        </w:numPr>
        <w:rPr>
          <w:lang w:val="et-EE"/>
        </w:rPr>
      </w:pPr>
      <w:r w:rsidR="46EB469F">
        <w:rPr/>
        <w:t>Situatsiooni</w:t>
      </w:r>
      <w:r w:rsidR="46EB469F">
        <w:rPr/>
        <w:t xml:space="preserve"> </w:t>
      </w:r>
      <w:r w:rsidR="46EB469F">
        <w:rPr/>
        <w:t>skeem</w:t>
      </w:r>
      <w:r w:rsidR="46EB469F">
        <w:rPr/>
        <w:t xml:space="preserve"> </w:t>
      </w:r>
    </w:p>
    <w:p xmlns:wp14="http://schemas.microsoft.com/office/word/2010/wordml" w:rsidRPr="00095614" w:rsidR="00AE2235" w:rsidP="00AA59B5" w:rsidRDefault="00AE2235" w14:paraId="4653560C" wp14:textId="77777777">
      <w:pPr>
        <w:pStyle w:val="Normal-SupplementsTOC2"/>
        <w:numPr>
          <w:ilvl w:val="0"/>
          <w:numId w:val="18"/>
        </w:numPr>
        <w:rPr>
          <w:lang w:val="et-EE"/>
        </w:rPr>
      </w:pPr>
      <w:r w:rsidR="46EB469F">
        <w:rPr/>
        <w:t>Kontaktvööndi</w:t>
      </w:r>
      <w:r w:rsidR="46EB469F">
        <w:rPr/>
        <w:t xml:space="preserve"> </w:t>
      </w:r>
      <w:r w:rsidR="46EB469F">
        <w:rPr/>
        <w:t>skeem</w:t>
      </w:r>
    </w:p>
    <w:p xmlns:wp14="http://schemas.microsoft.com/office/word/2010/wordml" w:rsidRPr="00095614" w:rsidR="00AE2235" w:rsidP="00AA59B5" w:rsidRDefault="00AE2235" w14:paraId="7197B451" wp14:textId="77777777">
      <w:pPr>
        <w:pStyle w:val="Normal-SupplementsTOC2"/>
        <w:numPr>
          <w:ilvl w:val="0"/>
          <w:numId w:val="18"/>
        </w:numPr>
        <w:rPr>
          <w:lang w:val="et-EE"/>
        </w:rPr>
      </w:pPr>
      <w:r w:rsidR="46EB469F">
        <w:rPr/>
        <w:t>Tugiplaan</w:t>
      </w:r>
      <w:r w:rsidR="46EB469F">
        <w:rPr/>
        <w:t xml:space="preserve"> </w:t>
      </w:r>
      <w:r>
        <w:tab/>
      </w:r>
      <w:r>
        <w:tab/>
      </w:r>
      <w:r>
        <w:tab/>
      </w:r>
      <w:r>
        <w:tab/>
      </w:r>
      <w:r w:rsidR="46EB469F">
        <w:rPr/>
        <w:t>M1:</w:t>
      </w:r>
      <w:r w:rsidR="03FC27D9">
        <w:rPr/>
        <w:t>500</w:t>
      </w:r>
    </w:p>
    <w:p xmlns:wp14="http://schemas.microsoft.com/office/word/2010/wordml" w:rsidR="00AE2235" w:rsidP="00AA59B5" w:rsidRDefault="00095614" w14:paraId="757DAD50" wp14:textId="77777777">
      <w:pPr>
        <w:pStyle w:val="Normal-SupplementsTOC2"/>
        <w:numPr>
          <w:ilvl w:val="0"/>
          <w:numId w:val="18"/>
        </w:numPr>
        <w:rPr>
          <w:lang w:val="et-EE"/>
        </w:rPr>
      </w:pPr>
      <w:r w:rsidR="780CFD3F">
        <w:rPr/>
        <w:t>Põhijoonis</w:t>
      </w:r>
      <w:r>
        <w:tab/>
      </w:r>
      <w:r>
        <w:tab/>
      </w:r>
      <w:r>
        <w:tab/>
      </w:r>
      <w:r>
        <w:tab/>
      </w:r>
      <w:r w:rsidR="780CFD3F">
        <w:rPr/>
        <w:t>M 1:</w:t>
      </w:r>
      <w:r w:rsidR="57FA6952">
        <w:rPr/>
        <w:t>500</w:t>
      </w:r>
    </w:p>
    <w:p xmlns:wp14="http://schemas.microsoft.com/office/word/2010/wordml" w:rsidR="007A0C87" w:rsidP="007A0C87" w:rsidRDefault="007A0C87" w14:paraId="4B99056E" wp14:textId="77777777">
      <w:pPr>
        <w:pStyle w:val="Normal-SupplementsTOC2"/>
        <w:ind w:left="1305"/>
        <w:rPr>
          <w:lang w:val="et-EE"/>
        </w:rPr>
      </w:pPr>
    </w:p>
    <w:p xmlns:wp14="http://schemas.microsoft.com/office/word/2010/wordml" w:rsidR="00354C42" w:rsidP="007A0C87" w:rsidRDefault="00354C42" w14:paraId="1299C43A" wp14:textId="77777777">
      <w:pPr>
        <w:pStyle w:val="Normal-SupplementsTOC2"/>
        <w:ind w:left="1305"/>
        <w:rPr>
          <w:lang w:val="et-EE"/>
        </w:rPr>
      </w:pPr>
    </w:p>
    <w:p xmlns:wp14="http://schemas.microsoft.com/office/word/2010/wordml" w:rsidR="007A0C87" w:rsidP="007A0C87" w:rsidRDefault="007A0C87" w14:paraId="1DBD1427" wp14:textId="2F343393">
      <w:pPr>
        <w:pStyle w:val="Normal-TOCHeading"/>
        <w:keepNext w:val="1"/>
        <w:rPr>
          <w:strike w:val="0"/>
          <w:dstrike w:val="0"/>
          <w:color w:val="auto"/>
          <w:sz w:val="20"/>
          <w:szCs w:val="20"/>
          <w:lang w:val="et-EE"/>
        </w:rPr>
      </w:pPr>
      <w:r w:rsidRPr="21B297ED" w:rsidR="36F90536">
        <w:rPr>
          <w:strike w:val="0"/>
          <w:dstrike w:val="0"/>
          <w:color w:val="auto"/>
          <w:sz w:val="20"/>
          <w:szCs w:val="20"/>
        </w:rPr>
        <w:t>L</w:t>
      </w:r>
      <w:r w:rsidRPr="21B297ED" w:rsidR="4D6F8D32">
        <w:rPr>
          <w:strike w:val="0"/>
          <w:dstrike w:val="0"/>
          <w:color w:val="auto"/>
          <w:sz w:val="20"/>
          <w:szCs w:val="20"/>
        </w:rPr>
        <w:t>ISAD</w:t>
      </w:r>
    </w:p>
    <w:p xmlns:wp14="http://schemas.microsoft.com/office/word/2010/wordml" w:rsidRPr="00DB7274" w:rsidR="00681BFE" w:rsidP="21B297ED" w:rsidRDefault="00681BFE" w14:paraId="4DDBEF00" wp14:textId="084DDD57">
      <w:pPr>
        <w:pStyle w:val="Normal"/>
        <w:keepNext w:val="1"/>
        <w:rPr>
          <w:rFonts w:cs="Arial"/>
          <w:strike w:val="1"/>
          <w:color w:val="8AB833" w:themeColor="accent2" w:themeTint="FF" w:themeShade="FF"/>
          <w:sz w:val="28"/>
          <w:szCs w:val="28"/>
        </w:rPr>
      </w:pPr>
      <w:r w:rsidRPr="21B297ED">
        <w:rPr>
          <w:rFonts w:cs="Arial"/>
          <w:strike w:val="1"/>
          <w:color w:val="8AB833" w:themeColor="accent2" w:themeTint="FF" w:themeShade="FF"/>
          <w:sz w:val="28"/>
          <w:szCs w:val="28"/>
        </w:rPr>
        <w:br w:type="page"/>
      </w:r>
    </w:p>
    <w:p w:rsidR="5D3A19AE" w:rsidP="21B297ED" w:rsidRDefault="5D3A19AE" w14:paraId="6644FCAB" w14:textId="74BA2518">
      <w:pPr>
        <w:pStyle w:val="Heading1"/>
        <w:numPr>
          <w:ilvl w:val="0"/>
          <w:numId w:val="67"/>
        </w:numPr>
        <w:ind/>
        <w:rPr>
          <w:lang w:val="et-EE"/>
        </w:rPr>
      </w:pPr>
      <w:bookmarkStart w:name="_Toc1766085014" w:id="921863476"/>
      <w:bookmarkStart w:name="_Toc1869251832" w:id="1655264886"/>
      <w:bookmarkStart w:name="_Toc1737146922" w:id="793470601"/>
      <w:bookmarkStart w:name="_Toc249622845" w:id="131470315"/>
      <w:r w:rsidR="45CCD382">
        <w:rPr/>
        <w:t>Planeeringu koostamise eesmärk ja alused</w:t>
      </w:r>
      <w:bookmarkEnd w:id="921863476"/>
      <w:bookmarkEnd w:id="1655264886"/>
      <w:bookmarkEnd w:id="793470601"/>
      <w:bookmarkEnd w:id="131470315"/>
    </w:p>
    <w:p xmlns:wp14="http://schemas.microsoft.com/office/word/2010/wordml" w:rsidRPr="00FF716D" w:rsidR="00C45CBD" w:rsidP="009F1B68" w:rsidRDefault="008F0512" w14:paraId="0041B2A7" wp14:textId="47DD621E">
      <w:pPr>
        <w:pStyle w:val="BodyText"/>
        <w:spacing w:after="20"/>
        <w:rPr>
          <w:lang w:val="et-EE"/>
        </w:rPr>
      </w:pPr>
      <w:r w:rsidR="7D776EEB">
        <w:rPr/>
        <w:t>Pärna tee 6 kinnistu</w:t>
      </w:r>
      <w:r w:rsidR="663FB6A3">
        <w:rPr/>
        <w:t xml:space="preserve"> (tunnus:</w:t>
      </w:r>
      <w:r w:rsidR="4DE4CA23">
        <w:rPr/>
        <w:t xml:space="preserve"> </w:t>
      </w:r>
      <w:r w:rsidR="7D776EEB">
        <w:rPr/>
        <w:t>65301:003:0262</w:t>
      </w:r>
      <w:r w:rsidR="663FB6A3">
        <w:rPr/>
        <w:t xml:space="preserve">) asub Harju maakonnas, Rae vallas, </w:t>
      </w:r>
      <w:r w:rsidR="7D776EEB">
        <w:rPr/>
        <w:t xml:space="preserve">Vaskjala </w:t>
      </w:r>
      <w:r w:rsidR="663FB6A3">
        <w:rPr/>
        <w:t xml:space="preserve">külas. </w:t>
      </w:r>
      <w:r w:rsidR="0EA00427">
        <w:rPr/>
        <w:t>K</w:t>
      </w:r>
      <w:r w:rsidR="663FB6A3">
        <w:rPr/>
        <w:t xml:space="preserve">innistu sihtotstarve on 100% </w:t>
      </w:r>
      <w:r w:rsidR="7D776EEB">
        <w:rPr/>
        <w:t>maatulundus</w:t>
      </w:r>
      <w:r w:rsidR="663FB6A3">
        <w:rPr/>
        <w:t>maa.</w:t>
      </w:r>
    </w:p>
    <w:p xmlns:wp14="http://schemas.microsoft.com/office/word/2010/wordml" w:rsidRPr="00FF716D" w:rsidR="00983898" w:rsidP="21B297ED" w:rsidRDefault="00013CDA" w14:paraId="14F2B7CB" wp14:textId="77777777">
      <w:pPr>
        <w:pStyle w:val="Heading2"/>
        <w:suppressLineNumbers w:val="0"/>
        <w:bidi w:val="0"/>
        <w:spacing w:before="120" w:beforeAutospacing="off" w:after="100" w:afterAutospacing="off" w:line="252" w:lineRule="auto"/>
        <w:ind w:right="0"/>
        <w:jc w:val="both"/>
        <w:rPr/>
      </w:pPr>
      <w:bookmarkStart w:name="_Toc1239443757" w:id="803402914"/>
      <w:bookmarkStart w:name="_Toc223422722" w:id="509079268"/>
      <w:bookmarkStart w:name="_Toc138955138" w:id="1925069227"/>
      <w:bookmarkStart w:name="_Toc1868555212" w:id="1709683227"/>
      <w:r w:rsidR="57790586">
        <w:rPr/>
        <w:t>Planeeringu</w:t>
      </w:r>
      <w:r w:rsidR="57790586">
        <w:rPr/>
        <w:t xml:space="preserve"> koostamise eesmärk</w:t>
      </w:r>
      <w:bookmarkEnd w:id="803402914"/>
      <w:bookmarkEnd w:id="509079268"/>
      <w:bookmarkEnd w:id="1925069227"/>
      <w:bookmarkEnd w:id="1709683227"/>
    </w:p>
    <w:p xmlns:wp14="http://schemas.microsoft.com/office/word/2010/wordml" w:rsidR="00A8745A" w:rsidP="00EC518E" w:rsidRDefault="00A324A3" w14:paraId="7734A16A" wp14:textId="470692F4">
      <w:pPr>
        <w:pStyle w:val="BodyText"/>
        <w:spacing w:after="20"/>
        <w:rPr>
          <w:lang w:val="et-EE"/>
        </w:rPr>
      </w:pPr>
      <w:r w:rsidR="7C43617B">
        <w:rPr/>
        <w:t>Detailplaneeringu eesmärk on kinnistu jagamine viieks: kaheks elamumaa krundiks, kaheks maatulundusmaa krundiks, ja üheks (Pärna tee perspektiivse laienduse eesmärgil vallale üle antavaks) transpordimaa krundiks ning ehitusõiguse määramine elamumaale elamu ja abihoonete püstitamiseks.</w:t>
      </w:r>
      <w:r w:rsidR="35A8455C">
        <w:rPr/>
        <w:t xml:space="preserve"> Lisaks antakse detailplaneeringuga lahendus planeeringuala haljastusele, heakorrale, juurdepääsule, parkimiskorraldusele ja tehnovõrkudega varustamisele.</w:t>
      </w:r>
      <w:r w:rsidR="72B80E85">
        <w:rPr/>
        <w:t xml:space="preserve"> Planeeringuala suurus on ligikaudu 3,3 ha.</w:t>
      </w:r>
    </w:p>
    <w:p w:rsidR="45DC3506" w:rsidP="45DC3506" w:rsidRDefault="45DC3506" w14:paraId="18F6C44F" w14:textId="2AF9B16B">
      <w:pPr>
        <w:pStyle w:val="BodyText"/>
        <w:spacing w:after="20"/>
        <w:rPr>
          <w:lang w:val="et-EE"/>
        </w:rPr>
      </w:pPr>
    </w:p>
    <w:p w:rsidR="559F4D34" w:rsidP="45DC3506" w:rsidRDefault="559F4D34" w14:paraId="0FA2D8A4" w14:textId="5B5BC69E">
      <w:pPr>
        <w:pStyle w:val="BodyText"/>
        <w:spacing w:after="20"/>
        <w:rPr>
          <w:lang w:val="et-EE"/>
        </w:rPr>
      </w:pPr>
      <w:r w:rsidR="3BA6508B">
        <w:rPr/>
        <w:t>Rae</w:t>
      </w:r>
      <w:r w:rsidR="3BA6508B">
        <w:rPr/>
        <w:t xml:space="preserve"> </w:t>
      </w:r>
      <w:r w:rsidR="3BA6508B">
        <w:rPr/>
        <w:t>Vallavolikogu</w:t>
      </w:r>
      <w:r w:rsidR="3BA6508B">
        <w:rPr/>
        <w:t xml:space="preserve"> 20.09.2012 </w:t>
      </w:r>
      <w:r w:rsidR="3BA6508B">
        <w:rPr/>
        <w:t>otsusega</w:t>
      </w:r>
      <w:r w:rsidR="3BA6508B">
        <w:rPr/>
        <w:t xml:space="preserve"> </w:t>
      </w:r>
      <w:r w:rsidR="3BA6508B">
        <w:rPr/>
        <w:t>nr</w:t>
      </w:r>
      <w:r w:rsidR="3BA6508B">
        <w:rPr/>
        <w:t xml:space="preserve"> 390 </w:t>
      </w:r>
      <w:r w:rsidR="3BA6508B">
        <w:rPr/>
        <w:t>kehtestatud</w:t>
      </w:r>
      <w:r w:rsidR="3BA6508B">
        <w:rPr/>
        <w:t xml:space="preserve"> </w:t>
      </w:r>
      <w:r w:rsidR="3BA6508B">
        <w:rPr/>
        <w:t>Rae</w:t>
      </w:r>
      <w:r w:rsidR="3BA6508B">
        <w:rPr/>
        <w:t xml:space="preserve"> </w:t>
      </w:r>
      <w:r w:rsidR="3BA6508B">
        <w:rPr/>
        <w:t>valla</w:t>
      </w:r>
      <w:r w:rsidR="3BA6508B">
        <w:rPr/>
        <w:t xml:space="preserve"> </w:t>
      </w:r>
      <w:r w:rsidR="3BA6508B">
        <w:rPr/>
        <w:t>Jüri</w:t>
      </w:r>
      <w:r w:rsidR="3BA6508B">
        <w:rPr/>
        <w:t xml:space="preserve"> </w:t>
      </w:r>
      <w:r w:rsidR="3BA6508B">
        <w:rPr/>
        <w:t>aleviku</w:t>
      </w:r>
      <w:r w:rsidR="3BA6508B">
        <w:rPr/>
        <w:t xml:space="preserve"> ja </w:t>
      </w:r>
      <w:r w:rsidR="3BA6508B">
        <w:rPr/>
        <w:t>sellega</w:t>
      </w:r>
      <w:r w:rsidR="3BA6508B">
        <w:rPr/>
        <w:t xml:space="preserve"> </w:t>
      </w:r>
      <w:r w:rsidR="3BA6508B">
        <w:rPr/>
        <w:t>piirnevate</w:t>
      </w:r>
      <w:r w:rsidR="3BA6508B">
        <w:rPr/>
        <w:t xml:space="preserve"> </w:t>
      </w:r>
      <w:r w:rsidR="3BA6508B">
        <w:rPr/>
        <w:t>Aaviku</w:t>
      </w:r>
      <w:r w:rsidR="3BA6508B">
        <w:rPr/>
        <w:t xml:space="preserve">, </w:t>
      </w:r>
      <w:r w:rsidR="3BA6508B">
        <w:rPr/>
        <w:t>Vaskjala</w:t>
      </w:r>
      <w:r w:rsidR="3BA6508B">
        <w:rPr/>
        <w:t xml:space="preserve"> ja Karla </w:t>
      </w:r>
      <w:r w:rsidR="3BA6508B">
        <w:rPr/>
        <w:t>külaosade</w:t>
      </w:r>
      <w:r w:rsidR="3BA6508B">
        <w:rPr/>
        <w:t xml:space="preserve"> </w:t>
      </w:r>
      <w:r w:rsidR="3BA6508B">
        <w:rPr/>
        <w:t>üldplaneeringu</w:t>
      </w:r>
      <w:r w:rsidR="3BA6508B">
        <w:rPr/>
        <w:t xml:space="preserve"> </w:t>
      </w:r>
      <w:r w:rsidR="3BA6508B">
        <w:rPr/>
        <w:t>kohaselt</w:t>
      </w:r>
      <w:r w:rsidR="3BA6508B">
        <w:rPr/>
        <w:t xml:space="preserve"> </w:t>
      </w:r>
      <w:r w:rsidR="3BA6508B">
        <w:rPr/>
        <w:t>asub</w:t>
      </w:r>
      <w:r w:rsidR="3BA6508B">
        <w:rPr/>
        <w:t xml:space="preserve"> </w:t>
      </w:r>
      <w:r w:rsidR="3BA6508B">
        <w:rPr/>
        <w:t>planeeringuala</w:t>
      </w:r>
      <w:r w:rsidR="3BA6508B">
        <w:rPr/>
        <w:t xml:space="preserve"> </w:t>
      </w:r>
      <w:r w:rsidR="3BA6508B">
        <w:rPr/>
        <w:t>tiheasutusalal</w:t>
      </w:r>
      <w:r w:rsidR="3BA6508B">
        <w:rPr/>
        <w:t xml:space="preserve"> </w:t>
      </w:r>
      <w:r w:rsidR="3BA6508B">
        <w:rPr/>
        <w:t>ning</w:t>
      </w:r>
      <w:r w:rsidR="3BA6508B">
        <w:rPr/>
        <w:t xml:space="preserve"> </w:t>
      </w:r>
      <w:r w:rsidR="3BA6508B">
        <w:rPr/>
        <w:t>planeeritava</w:t>
      </w:r>
      <w:r w:rsidR="3BA6508B">
        <w:rPr/>
        <w:t xml:space="preserve"> </w:t>
      </w:r>
      <w:r w:rsidR="3BA6508B">
        <w:rPr/>
        <w:t>ala</w:t>
      </w:r>
      <w:r w:rsidR="3BA6508B">
        <w:rPr/>
        <w:t xml:space="preserve"> </w:t>
      </w:r>
      <w:r w:rsidR="3BA6508B">
        <w:rPr/>
        <w:t>maakasutuse</w:t>
      </w:r>
      <w:r w:rsidR="3BA6508B">
        <w:rPr/>
        <w:t xml:space="preserve"> </w:t>
      </w:r>
      <w:r w:rsidR="3BA6508B">
        <w:rPr/>
        <w:t>juhtotstarbeks</w:t>
      </w:r>
      <w:r w:rsidR="3BA6508B">
        <w:rPr/>
        <w:t xml:space="preserve"> on </w:t>
      </w:r>
      <w:r w:rsidR="3BA6508B">
        <w:rPr/>
        <w:t>määratud</w:t>
      </w:r>
      <w:r w:rsidR="3BA6508B">
        <w:rPr/>
        <w:t xml:space="preserve"> </w:t>
      </w:r>
      <w:r w:rsidR="3BA6508B">
        <w:rPr/>
        <w:t>osaliselt</w:t>
      </w:r>
      <w:r w:rsidR="3BA6508B">
        <w:rPr/>
        <w:t xml:space="preserve"> </w:t>
      </w:r>
      <w:r w:rsidR="3BA6508B">
        <w:rPr/>
        <w:t>olemasolev</w:t>
      </w:r>
      <w:r w:rsidR="3BA6508B">
        <w:rPr/>
        <w:t xml:space="preserve"> </w:t>
      </w:r>
      <w:r w:rsidR="3BA6508B">
        <w:rPr/>
        <w:t>väikeelamumaa</w:t>
      </w:r>
      <w:r w:rsidR="3BA6508B">
        <w:rPr/>
        <w:t xml:space="preserve">, </w:t>
      </w:r>
      <w:r w:rsidR="3BA6508B">
        <w:rPr/>
        <w:t>osaliselt</w:t>
      </w:r>
      <w:r w:rsidR="3BA6508B">
        <w:rPr/>
        <w:t xml:space="preserve"> </w:t>
      </w:r>
      <w:r w:rsidR="3BA6508B">
        <w:rPr/>
        <w:t>perspektiivne</w:t>
      </w:r>
      <w:r w:rsidR="3BA6508B">
        <w:rPr/>
        <w:t xml:space="preserve"> </w:t>
      </w:r>
      <w:r w:rsidR="3BA6508B">
        <w:rPr/>
        <w:t>väikeelamumaa</w:t>
      </w:r>
      <w:r w:rsidR="3BA6508B">
        <w:rPr/>
        <w:t xml:space="preserve"> ja </w:t>
      </w:r>
      <w:r w:rsidR="3BA6508B">
        <w:rPr/>
        <w:t>osaliselt</w:t>
      </w:r>
      <w:r w:rsidR="3BA6508B">
        <w:rPr/>
        <w:t xml:space="preserve"> </w:t>
      </w:r>
      <w:r w:rsidR="3BA6508B">
        <w:rPr/>
        <w:t>olemasolev</w:t>
      </w:r>
      <w:r w:rsidR="3BA6508B">
        <w:rPr/>
        <w:t xml:space="preserve"> </w:t>
      </w:r>
      <w:r w:rsidR="3BA6508B">
        <w:rPr/>
        <w:t>haljasmaa-parkmetsamaa</w:t>
      </w:r>
      <w:r w:rsidR="3BA6508B">
        <w:rPr/>
        <w:t xml:space="preserve">. </w:t>
      </w:r>
      <w:r w:rsidR="3BA6508B">
        <w:rPr/>
        <w:t>Üldplaneeringu</w:t>
      </w:r>
      <w:r w:rsidR="3BA6508B">
        <w:rPr/>
        <w:t xml:space="preserve"> </w:t>
      </w:r>
      <w:r w:rsidR="3BA6508B">
        <w:rPr/>
        <w:t>järgselt</w:t>
      </w:r>
      <w:r w:rsidR="3BA6508B">
        <w:rPr/>
        <w:t xml:space="preserve"> on </w:t>
      </w:r>
      <w:r w:rsidR="3BA6508B">
        <w:rPr/>
        <w:t>väikeelamumaa</w:t>
      </w:r>
      <w:r w:rsidR="3BA6508B">
        <w:rPr/>
        <w:t xml:space="preserve"> </w:t>
      </w:r>
      <w:r w:rsidR="3BA6508B">
        <w:rPr/>
        <w:t>eramute</w:t>
      </w:r>
      <w:r w:rsidR="3BA6508B">
        <w:rPr/>
        <w:t xml:space="preserve"> </w:t>
      </w:r>
      <w:r w:rsidR="3BA6508B">
        <w:rPr/>
        <w:t>maa</w:t>
      </w:r>
      <w:r w:rsidR="3BA6508B">
        <w:rPr/>
        <w:t xml:space="preserve">, </w:t>
      </w:r>
      <w:r w:rsidR="3BA6508B">
        <w:rPr/>
        <w:t>kaksikelamute</w:t>
      </w:r>
      <w:r w:rsidR="3BA6508B">
        <w:rPr/>
        <w:t xml:space="preserve"> (</w:t>
      </w:r>
      <w:r w:rsidR="3BA6508B">
        <w:rPr/>
        <w:t>paariselamute</w:t>
      </w:r>
      <w:r w:rsidR="3BA6508B">
        <w:rPr/>
        <w:t xml:space="preserve">) </w:t>
      </w:r>
      <w:r w:rsidR="3BA6508B">
        <w:rPr/>
        <w:t>maa</w:t>
      </w:r>
      <w:r w:rsidR="3BA6508B">
        <w:rPr/>
        <w:t xml:space="preserve">, </w:t>
      </w:r>
      <w:r w:rsidR="3BA6508B">
        <w:rPr/>
        <w:t>ridaelamute</w:t>
      </w:r>
      <w:r w:rsidR="3BA6508B">
        <w:rPr/>
        <w:t xml:space="preserve"> </w:t>
      </w:r>
      <w:r w:rsidR="3BA6508B">
        <w:rPr/>
        <w:t>maa</w:t>
      </w:r>
      <w:r w:rsidR="3BA6508B">
        <w:rPr/>
        <w:t xml:space="preserve">, </w:t>
      </w:r>
      <w:r w:rsidR="3BA6508B">
        <w:rPr/>
        <w:t>kuni</w:t>
      </w:r>
      <w:r w:rsidR="3BA6508B">
        <w:rPr/>
        <w:t xml:space="preserve"> </w:t>
      </w:r>
      <w:r w:rsidR="3BA6508B">
        <w:rPr/>
        <w:t>kahekorruseliste</w:t>
      </w:r>
      <w:r w:rsidR="3BA6508B">
        <w:rPr/>
        <w:t xml:space="preserve"> </w:t>
      </w:r>
      <w:r w:rsidR="3BA6508B">
        <w:rPr/>
        <w:t>korterelamute</w:t>
      </w:r>
      <w:r w:rsidR="3BA6508B">
        <w:rPr/>
        <w:t xml:space="preserve"> </w:t>
      </w:r>
      <w:r w:rsidR="3BA6508B">
        <w:rPr/>
        <w:t>maa</w:t>
      </w:r>
      <w:r w:rsidR="3BA6508B">
        <w:rPr/>
        <w:t xml:space="preserve"> ja </w:t>
      </w:r>
      <w:r w:rsidR="3BA6508B">
        <w:rPr/>
        <w:t>maapealsete</w:t>
      </w:r>
      <w:r w:rsidR="3BA6508B">
        <w:rPr/>
        <w:t xml:space="preserve"> </w:t>
      </w:r>
      <w:r w:rsidR="3BA6508B">
        <w:rPr/>
        <w:t>garaažide</w:t>
      </w:r>
      <w:r w:rsidR="3BA6508B">
        <w:rPr/>
        <w:t xml:space="preserve"> </w:t>
      </w:r>
      <w:r w:rsidR="3BA6508B">
        <w:rPr/>
        <w:t>maa</w:t>
      </w:r>
      <w:r w:rsidR="3BA6508B">
        <w:rPr/>
        <w:t xml:space="preserve">. </w:t>
      </w:r>
      <w:r w:rsidR="3BA6508B">
        <w:rPr/>
        <w:t>Haljasmaa-parkmetsamaa</w:t>
      </w:r>
      <w:r w:rsidR="3BA6508B">
        <w:rPr/>
        <w:t xml:space="preserve"> </w:t>
      </w:r>
      <w:r w:rsidR="3BA6508B">
        <w:rPr/>
        <w:t>alade</w:t>
      </w:r>
      <w:r w:rsidR="3BA6508B">
        <w:rPr/>
        <w:t xml:space="preserve"> </w:t>
      </w:r>
      <w:r w:rsidR="3BA6508B">
        <w:rPr/>
        <w:t>puhul</w:t>
      </w:r>
      <w:r w:rsidR="3BA6508B">
        <w:rPr/>
        <w:t xml:space="preserve"> on </w:t>
      </w:r>
      <w:r w:rsidR="3BA6508B">
        <w:rPr/>
        <w:t>tegemist</w:t>
      </w:r>
      <w:r w:rsidR="3BA6508B">
        <w:rPr/>
        <w:t xml:space="preserve"> </w:t>
      </w:r>
      <w:r w:rsidR="3BA6508B">
        <w:rPr/>
        <w:t>olemasolevate</w:t>
      </w:r>
      <w:r w:rsidR="3BA6508B">
        <w:rPr/>
        <w:t xml:space="preserve"> </w:t>
      </w:r>
      <w:r w:rsidR="3BA6508B">
        <w:rPr/>
        <w:t>terviklikuna</w:t>
      </w:r>
      <w:r w:rsidR="3BA6508B">
        <w:rPr/>
        <w:t xml:space="preserve"> </w:t>
      </w:r>
      <w:r w:rsidR="3BA6508B">
        <w:rPr/>
        <w:t>säilitatavate</w:t>
      </w:r>
      <w:r w:rsidR="3BA6508B">
        <w:rPr/>
        <w:t xml:space="preserve"> </w:t>
      </w:r>
      <w:r w:rsidR="3BA6508B">
        <w:rPr/>
        <w:t>parkmetsade</w:t>
      </w:r>
      <w:r w:rsidR="3BA6508B">
        <w:rPr/>
        <w:t xml:space="preserve">, </w:t>
      </w:r>
      <w:r w:rsidR="3BA6508B">
        <w:rPr/>
        <w:t>metsaparkide</w:t>
      </w:r>
      <w:r w:rsidR="3BA6508B">
        <w:rPr/>
        <w:t xml:space="preserve">, </w:t>
      </w:r>
      <w:r w:rsidR="3BA6508B">
        <w:rPr/>
        <w:t>puistute</w:t>
      </w:r>
      <w:r w:rsidR="3BA6508B">
        <w:rPr/>
        <w:t xml:space="preserve"> ja </w:t>
      </w:r>
      <w:r w:rsidR="3BA6508B">
        <w:rPr/>
        <w:t>üldkasutatavate</w:t>
      </w:r>
      <w:r w:rsidR="3BA6508B">
        <w:rPr/>
        <w:t xml:space="preserve"> </w:t>
      </w:r>
      <w:r w:rsidR="3BA6508B">
        <w:rPr/>
        <w:t>rohealade</w:t>
      </w:r>
      <w:r w:rsidR="3BA6508B">
        <w:rPr/>
        <w:t xml:space="preserve"> </w:t>
      </w:r>
      <w:r w:rsidR="3BA6508B">
        <w:rPr/>
        <w:t>maa</w:t>
      </w:r>
      <w:r w:rsidR="3BA6508B">
        <w:rPr/>
        <w:t xml:space="preserve">. </w:t>
      </w:r>
      <w:r w:rsidR="3BA6508B">
        <w:rPr/>
        <w:t>Planeeringuala</w:t>
      </w:r>
      <w:r w:rsidR="3BA6508B">
        <w:rPr/>
        <w:t xml:space="preserve"> paikneb </w:t>
      </w:r>
      <w:r w:rsidR="3BA6508B">
        <w:rPr/>
        <w:t>üldplaneeringu</w:t>
      </w:r>
      <w:r w:rsidR="3BA6508B">
        <w:rPr/>
        <w:t xml:space="preserve"> </w:t>
      </w:r>
      <w:r w:rsidR="3BA6508B">
        <w:rPr/>
        <w:t>järgselt</w:t>
      </w:r>
      <w:r w:rsidR="3BA6508B">
        <w:rPr/>
        <w:t xml:space="preserve"> </w:t>
      </w:r>
      <w:r w:rsidR="3BA6508B">
        <w:rPr/>
        <w:t>osaliselt</w:t>
      </w:r>
      <w:r w:rsidR="3BA6508B">
        <w:rPr/>
        <w:t xml:space="preserve"> </w:t>
      </w:r>
      <w:r w:rsidR="3BA6508B">
        <w:rPr/>
        <w:t>rohevõrgustikus</w:t>
      </w:r>
      <w:r w:rsidR="3BA6508B">
        <w:rPr/>
        <w:t xml:space="preserve">, mis </w:t>
      </w:r>
      <w:r w:rsidR="3BA6508B">
        <w:rPr/>
        <w:t>piirneb</w:t>
      </w:r>
      <w:r w:rsidR="3BA6508B">
        <w:rPr/>
        <w:t xml:space="preserve"> </w:t>
      </w:r>
      <w:r w:rsidR="3BA6508B">
        <w:rPr/>
        <w:t>idaküljel</w:t>
      </w:r>
      <w:r w:rsidR="3BA6508B">
        <w:rPr/>
        <w:t xml:space="preserve"> </w:t>
      </w:r>
      <w:r w:rsidR="3BA6508B">
        <w:rPr/>
        <w:t>Vaskjala-Ülemiste</w:t>
      </w:r>
      <w:r w:rsidR="3BA6508B">
        <w:rPr/>
        <w:t xml:space="preserve"> kanaliga. </w:t>
      </w:r>
      <w:r w:rsidR="3BA6508B">
        <w:rPr/>
        <w:t>Planeeringuala</w:t>
      </w:r>
      <w:r w:rsidR="3BA6508B">
        <w:rPr/>
        <w:t xml:space="preserve"> paikneb </w:t>
      </w:r>
      <w:r w:rsidR="3BA6508B">
        <w:rPr/>
        <w:t>väljakujunenud</w:t>
      </w:r>
      <w:r w:rsidR="3BA6508B">
        <w:rPr/>
        <w:t xml:space="preserve"> </w:t>
      </w:r>
      <w:r w:rsidR="3BA6508B">
        <w:rPr/>
        <w:t>elamualal</w:t>
      </w:r>
      <w:r w:rsidR="3BA6508B">
        <w:rPr/>
        <w:t xml:space="preserve"> </w:t>
      </w:r>
      <w:r w:rsidR="3BA6508B">
        <w:rPr/>
        <w:t>ning</w:t>
      </w:r>
      <w:r w:rsidR="3BA6508B">
        <w:rPr/>
        <w:t xml:space="preserve"> on </w:t>
      </w:r>
      <w:r w:rsidR="3BA6508B">
        <w:rPr/>
        <w:t>varasemalt</w:t>
      </w:r>
      <w:r w:rsidR="3BA6508B">
        <w:rPr/>
        <w:t xml:space="preserve"> </w:t>
      </w:r>
      <w:r w:rsidR="3BA6508B">
        <w:rPr/>
        <w:t>juba</w:t>
      </w:r>
      <w:r w:rsidR="3BA6508B">
        <w:rPr/>
        <w:t xml:space="preserve"> </w:t>
      </w:r>
      <w:r w:rsidR="3BA6508B">
        <w:rPr/>
        <w:t>hoonestatud</w:t>
      </w:r>
      <w:r w:rsidR="3BA6508B">
        <w:rPr/>
        <w:t xml:space="preserve">. Arvestades </w:t>
      </w:r>
      <w:r w:rsidR="3BA6508B">
        <w:rPr/>
        <w:t>asjaolu</w:t>
      </w:r>
      <w:r w:rsidR="3BA6508B">
        <w:rPr/>
        <w:t xml:space="preserve">, et </w:t>
      </w:r>
      <w:r w:rsidR="3BA6508B">
        <w:rPr/>
        <w:t>olemasolev</w:t>
      </w:r>
      <w:r w:rsidR="3BA6508B">
        <w:rPr/>
        <w:t xml:space="preserve"> </w:t>
      </w:r>
      <w:r w:rsidR="3BA6508B">
        <w:rPr/>
        <w:t>hoonestus</w:t>
      </w:r>
      <w:r w:rsidR="3BA6508B">
        <w:rPr/>
        <w:t xml:space="preserve"> </w:t>
      </w:r>
      <w:r w:rsidR="3BA6508B">
        <w:rPr/>
        <w:t>planeeringualal</w:t>
      </w:r>
      <w:r w:rsidR="3BA6508B">
        <w:rPr/>
        <w:t xml:space="preserve"> paikneb </w:t>
      </w:r>
      <w:r w:rsidR="3BA6508B">
        <w:rPr/>
        <w:t>väljaspool</w:t>
      </w:r>
      <w:r w:rsidR="3BA6508B">
        <w:rPr/>
        <w:t xml:space="preserve"> </w:t>
      </w:r>
      <w:r w:rsidR="3BA6508B">
        <w:rPr/>
        <w:t>rohevõrgustiku</w:t>
      </w:r>
      <w:r w:rsidR="3BA6508B">
        <w:rPr/>
        <w:t xml:space="preserve"> </w:t>
      </w:r>
      <w:r w:rsidR="3BA6508B">
        <w:rPr/>
        <w:t>ala</w:t>
      </w:r>
      <w:r w:rsidR="3BA6508B">
        <w:rPr/>
        <w:t xml:space="preserve"> </w:t>
      </w:r>
      <w:r w:rsidR="3BA6508B">
        <w:rPr/>
        <w:t>ning</w:t>
      </w:r>
      <w:r w:rsidR="3BA6508B">
        <w:rPr/>
        <w:t xml:space="preserve"> </w:t>
      </w:r>
      <w:r w:rsidR="3BA6508B">
        <w:rPr/>
        <w:t>detailplaneeringu</w:t>
      </w:r>
      <w:r w:rsidR="3BA6508B">
        <w:rPr/>
        <w:t xml:space="preserve"> </w:t>
      </w:r>
      <w:r w:rsidR="3BA6508B">
        <w:rPr/>
        <w:t>lahendusega</w:t>
      </w:r>
      <w:r w:rsidR="3BA6508B">
        <w:rPr/>
        <w:t xml:space="preserve"> </w:t>
      </w:r>
      <w:r w:rsidR="3BA6508B">
        <w:rPr/>
        <w:t>samuti</w:t>
      </w:r>
      <w:r w:rsidR="3BA6508B">
        <w:rPr/>
        <w:t xml:space="preserve"> </w:t>
      </w:r>
      <w:r w:rsidR="3BA6508B">
        <w:rPr/>
        <w:t>ehitustegevust</w:t>
      </w:r>
      <w:r w:rsidR="3BA6508B">
        <w:rPr/>
        <w:t xml:space="preserve"> </w:t>
      </w:r>
      <w:r w:rsidR="3BA6508B">
        <w:rPr/>
        <w:t>rohevõrgustiku</w:t>
      </w:r>
      <w:r w:rsidR="3BA6508B">
        <w:rPr/>
        <w:t xml:space="preserve"> </w:t>
      </w:r>
      <w:r w:rsidR="3BA6508B">
        <w:rPr/>
        <w:t>alale</w:t>
      </w:r>
      <w:r w:rsidR="3BA6508B">
        <w:rPr/>
        <w:t xml:space="preserve"> </w:t>
      </w:r>
      <w:r w:rsidR="3BA6508B">
        <w:rPr/>
        <w:t>ei</w:t>
      </w:r>
      <w:r w:rsidR="3BA6508B">
        <w:rPr/>
        <w:t xml:space="preserve"> </w:t>
      </w:r>
      <w:r w:rsidR="3BA6508B">
        <w:rPr/>
        <w:t>kavandata</w:t>
      </w:r>
      <w:r w:rsidR="3BA6508B">
        <w:rPr/>
        <w:t xml:space="preserve">, on </w:t>
      </w:r>
      <w:r w:rsidR="3BA6508B">
        <w:rPr/>
        <w:t>detailplaneeringu</w:t>
      </w:r>
      <w:r w:rsidR="3BA6508B">
        <w:rPr/>
        <w:t xml:space="preserve"> </w:t>
      </w:r>
      <w:r w:rsidR="3BA6508B">
        <w:rPr/>
        <w:t>algatamine</w:t>
      </w:r>
      <w:r w:rsidR="3BA6508B">
        <w:rPr/>
        <w:t xml:space="preserve"> </w:t>
      </w:r>
      <w:r w:rsidR="3BA6508B">
        <w:rPr/>
        <w:t>kooskõlas</w:t>
      </w:r>
      <w:r w:rsidR="3BA6508B">
        <w:rPr/>
        <w:t xml:space="preserve"> </w:t>
      </w:r>
      <w:r w:rsidR="3BA6508B">
        <w:rPr/>
        <w:t>Rae</w:t>
      </w:r>
      <w:r w:rsidR="3BA6508B">
        <w:rPr/>
        <w:t xml:space="preserve"> </w:t>
      </w:r>
      <w:r w:rsidR="3BA6508B">
        <w:rPr/>
        <w:t>valla</w:t>
      </w:r>
      <w:r w:rsidR="3BA6508B">
        <w:rPr/>
        <w:t xml:space="preserve"> </w:t>
      </w:r>
      <w:r w:rsidR="3BA6508B">
        <w:rPr/>
        <w:t>Jüri</w:t>
      </w:r>
      <w:r w:rsidR="3BA6508B">
        <w:rPr/>
        <w:t xml:space="preserve"> </w:t>
      </w:r>
      <w:r w:rsidR="3BA6508B">
        <w:rPr/>
        <w:t>aleviku</w:t>
      </w:r>
      <w:r w:rsidR="3BA6508B">
        <w:rPr/>
        <w:t xml:space="preserve"> ja </w:t>
      </w:r>
      <w:r w:rsidR="3BA6508B">
        <w:rPr/>
        <w:t>sellega</w:t>
      </w:r>
      <w:r w:rsidR="3BA6508B">
        <w:rPr/>
        <w:t xml:space="preserve"> </w:t>
      </w:r>
      <w:r w:rsidR="3BA6508B">
        <w:rPr/>
        <w:t>piirnevate</w:t>
      </w:r>
      <w:r w:rsidR="3BA6508B">
        <w:rPr/>
        <w:t xml:space="preserve"> </w:t>
      </w:r>
      <w:r w:rsidR="3BA6508B">
        <w:rPr/>
        <w:t>Aaviku</w:t>
      </w:r>
      <w:r w:rsidR="3BA6508B">
        <w:rPr/>
        <w:t xml:space="preserve">, </w:t>
      </w:r>
      <w:r w:rsidR="3BA6508B">
        <w:rPr/>
        <w:t>Vaskjala</w:t>
      </w:r>
      <w:r w:rsidR="3BA6508B">
        <w:rPr/>
        <w:t xml:space="preserve"> ja Karla </w:t>
      </w:r>
      <w:r w:rsidR="3BA6508B">
        <w:rPr/>
        <w:t>külaosade</w:t>
      </w:r>
      <w:r w:rsidR="3BA6508B">
        <w:rPr/>
        <w:t xml:space="preserve"> </w:t>
      </w:r>
      <w:r w:rsidR="3BA6508B">
        <w:rPr/>
        <w:t>üldplaneeringuga</w:t>
      </w:r>
      <w:r w:rsidR="3BA6508B">
        <w:rPr/>
        <w:t>.</w:t>
      </w:r>
    </w:p>
    <w:p xmlns:wp14="http://schemas.microsoft.com/office/word/2010/wordml" w:rsidRPr="00FF716D" w:rsidR="00A324A3" w:rsidP="00EC518E" w:rsidRDefault="00A324A3" w14:paraId="3461D779" wp14:textId="77777777">
      <w:pPr>
        <w:pStyle w:val="BodyText"/>
        <w:spacing w:after="20"/>
        <w:rPr>
          <w:lang w:val="et-EE"/>
        </w:rPr>
      </w:pPr>
    </w:p>
    <w:p xmlns:wp14="http://schemas.microsoft.com/office/word/2010/wordml" w:rsidRPr="00FF716D" w:rsidR="00BC1EA8" w:rsidP="00BC1EA8" w:rsidRDefault="00BC1EA8" w14:paraId="3BF2AF67" wp14:textId="77777777">
      <w:pPr>
        <w:rPr>
          <w:lang w:val="et-EE"/>
        </w:rPr>
      </w:pPr>
      <w:r w:rsidR="034E201A">
        <w:rPr/>
        <w:t>Arvestamisele</w:t>
      </w:r>
      <w:r w:rsidR="034E201A">
        <w:rPr/>
        <w:t xml:space="preserve"> </w:t>
      </w:r>
      <w:r w:rsidR="034E201A">
        <w:rPr/>
        <w:t>kuuluvad</w:t>
      </w:r>
      <w:r w:rsidR="034E201A">
        <w:rPr/>
        <w:t xml:space="preserve"> </w:t>
      </w:r>
      <w:r w:rsidR="034E201A">
        <w:rPr/>
        <w:t>planeeringud</w:t>
      </w:r>
      <w:r w:rsidR="034E201A">
        <w:rPr/>
        <w:t xml:space="preserve">, </w:t>
      </w:r>
      <w:r w:rsidR="034E201A">
        <w:rPr/>
        <w:t>projektid</w:t>
      </w:r>
      <w:r w:rsidR="034E201A">
        <w:rPr/>
        <w:t xml:space="preserve">, </w:t>
      </w:r>
      <w:r w:rsidR="034E201A">
        <w:rPr/>
        <w:t>dokumendid</w:t>
      </w:r>
      <w:r w:rsidR="034E201A">
        <w:rPr/>
        <w:t xml:space="preserve"> ja </w:t>
      </w:r>
      <w:r w:rsidR="034E201A">
        <w:rPr/>
        <w:t>uuringud</w:t>
      </w:r>
      <w:r w:rsidR="034E201A">
        <w:rPr/>
        <w:t xml:space="preserve">: </w:t>
      </w:r>
    </w:p>
    <w:p xmlns:wp14="http://schemas.microsoft.com/office/word/2010/wordml" w:rsidRPr="00E27341" w:rsidR="00E27341" w:rsidP="21B297ED" w:rsidRDefault="00E27341" w14:paraId="13EF5918" wp14:textId="77777777">
      <w:pPr>
        <w:pStyle w:val="ListParagraph"/>
        <w:numPr>
          <w:ilvl w:val="0"/>
          <w:numId w:val="208"/>
        </w:numPr>
        <w:rPr/>
      </w:pPr>
      <w:r w:rsidR="356484F0">
        <w:rPr/>
        <w:t>Ehitusseadustik</w:t>
      </w:r>
      <w:r w:rsidR="356484F0">
        <w:rPr/>
        <w:t>;</w:t>
      </w:r>
    </w:p>
    <w:p xmlns:wp14="http://schemas.microsoft.com/office/word/2010/wordml" w:rsidRPr="00E27786" w:rsidR="00E27786" w:rsidP="21B297ED" w:rsidRDefault="00E27786" w14:paraId="44091290" wp14:textId="35680584">
      <w:pPr>
        <w:pStyle w:val="ListParagraph"/>
        <w:numPr>
          <w:ilvl w:val="0"/>
          <w:numId w:val="208"/>
        </w:numPr>
        <w:rPr/>
      </w:pPr>
      <w:r w:rsidR="19854C65">
        <w:rPr/>
        <w:t>Planeerimisseadus</w:t>
      </w:r>
      <w:r w:rsidR="19854C65">
        <w:rPr/>
        <w:t>;</w:t>
      </w:r>
    </w:p>
    <w:p xmlns:wp14="http://schemas.microsoft.com/office/word/2010/wordml" w:rsidRPr="00E27786" w:rsidR="00E27786" w:rsidP="21B297ED" w:rsidRDefault="00E27786" w14:paraId="379D6981" wp14:textId="75915D5E">
      <w:pPr>
        <w:pStyle w:val="ListParagraph"/>
        <w:numPr>
          <w:ilvl w:val="0"/>
          <w:numId w:val="208"/>
        </w:numPr>
        <w:rPr/>
      </w:pPr>
      <w:r w:rsidR="76B7FC06">
        <w:rPr/>
        <w:t>Siseministri määrus n</w:t>
      </w:r>
      <w:r w:rsidR="544EFBB2">
        <w:rPr/>
        <w:t>r</w:t>
      </w:r>
      <w:r w:rsidR="76B7FC06">
        <w:rPr/>
        <w:t xml:space="preserve"> 17 “Ehitisele esitatavad tuleohutusnõuded”</w:t>
      </w:r>
      <w:r w:rsidR="0B7D4F21">
        <w:rPr/>
        <w:t>;</w:t>
      </w:r>
    </w:p>
    <w:p xmlns:wp14="http://schemas.microsoft.com/office/word/2010/wordml" w:rsidRPr="00E27786" w:rsidR="00E27786" w:rsidP="21B297ED" w:rsidRDefault="00E27786" w14:paraId="747E7450" wp14:textId="3C2FB559">
      <w:pPr>
        <w:pStyle w:val="ListParagraph"/>
        <w:numPr>
          <w:ilvl w:val="0"/>
          <w:numId w:val="208"/>
        </w:numPr>
        <w:rPr/>
      </w:pPr>
      <w:r w:rsidR="0B7D4F21">
        <w:rPr/>
        <w:t>Siseministri määrus n</w:t>
      </w:r>
      <w:r w:rsidR="16ADF30F">
        <w:rPr/>
        <w:t>r</w:t>
      </w:r>
      <w:r w:rsidR="0B7D4F21">
        <w:rPr/>
        <w:t xml:space="preserve"> 10 “</w:t>
      </w:r>
      <w:r w:rsidR="37B1D059">
        <w:rPr/>
        <w:t>Veevõtukoha rajamise, katsetamise, kasutamise, korrashoiu, tähistamise ja teabevahetuse nõuded, tingimused ning kord”;</w:t>
      </w:r>
    </w:p>
    <w:p xmlns:wp14="http://schemas.microsoft.com/office/word/2010/wordml" w:rsidRPr="00E27786" w:rsidR="00E27786" w:rsidP="21B297ED" w:rsidRDefault="00E27786" w14:paraId="7844ABF4" wp14:textId="36D51737">
      <w:pPr>
        <w:pStyle w:val="ListParagraph"/>
        <w:numPr>
          <w:ilvl w:val="0"/>
          <w:numId w:val="208"/>
        </w:numPr>
        <w:rPr/>
      </w:pPr>
      <w:r w:rsidR="44336B35">
        <w:rPr/>
        <w:t>Rae</w:t>
      </w:r>
      <w:r w:rsidR="44336B35">
        <w:rPr/>
        <w:t xml:space="preserve"> </w:t>
      </w:r>
      <w:r w:rsidR="44336B35">
        <w:rPr/>
        <w:t>vallavalitsuse</w:t>
      </w:r>
      <w:r w:rsidR="44336B35">
        <w:rPr/>
        <w:t xml:space="preserve"> august 2024 </w:t>
      </w:r>
      <w:r w:rsidR="44336B35">
        <w:rPr/>
        <w:t>nr</w:t>
      </w:r>
      <w:r w:rsidR="44336B35">
        <w:rPr/>
        <w:t xml:space="preserve"> 1254 </w:t>
      </w:r>
      <w:r w:rsidR="44336B35">
        <w:rPr/>
        <w:t>korraldus</w:t>
      </w:r>
      <w:r w:rsidR="44336B35">
        <w:rPr/>
        <w:t xml:space="preserve"> „</w:t>
      </w:r>
      <w:r w:rsidR="44336B35">
        <w:rPr/>
        <w:t>Vaskjala</w:t>
      </w:r>
      <w:r w:rsidR="44336B35">
        <w:rPr/>
        <w:t xml:space="preserve"> </w:t>
      </w:r>
      <w:r w:rsidR="44336B35">
        <w:rPr/>
        <w:t>küla</w:t>
      </w:r>
      <w:r w:rsidR="44336B35">
        <w:rPr/>
        <w:t xml:space="preserve"> </w:t>
      </w:r>
      <w:r w:rsidR="44336B35">
        <w:rPr/>
        <w:t>Pärna</w:t>
      </w:r>
      <w:r w:rsidR="44336B35">
        <w:rPr/>
        <w:t xml:space="preserve"> tee 6 </w:t>
      </w:r>
      <w:r w:rsidR="44336B35">
        <w:rPr/>
        <w:t>kinnistu</w:t>
      </w:r>
      <w:r w:rsidR="44336B35">
        <w:rPr/>
        <w:t xml:space="preserve"> ja </w:t>
      </w:r>
      <w:r w:rsidR="44336B35">
        <w:rPr/>
        <w:t>lähiala</w:t>
      </w:r>
      <w:r w:rsidR="49A48339">
        <w:rPr/>
        <w:t xml:space="preserve"> </w:t>
      </w:r>
      <w:r w:rsidR="44336B35">
        <w:rPr/>
        <w:t>detailplaneeringu</w:t>
      </w:r>
      <w:r w:rsidR="44336B35">
        <w:rPr/>
        <w:t xml:space="preserve"> </w:t>
      </w:r>
      <w:r w:rsidR="44336B35">
        <w:rPr/>
        <w:t>algatamine</w:t>
      </w:r>
      <w:r w:rsidR="44336B35">
        <w:rPr/>
        <w:t xml:space="preserve"> ja </w:t>
      </w:r>
      <w:r w:rsidR="44336B35">
        <w:rPr/>
        <w:t>lähteseisukohtade</w:t>
      </w:r>
      <w:r w:rsidR="44336B35">
        <w:rPr/>
        <w:t xml:space="preserve"> </w:t>
      </w:r>
      <w:r w:rsidR="44336B35">
        <w:rPr/>
        <w:t>kinnitamine</w:t>
      </w:r>
      <w:r w:rsidR="730BAC7D">
        <w:rPr/>
        <w:t>“</w:t>
      </w:r>
      <w:r w:rsidR="44A9A78D">
        <w:rPr/>
        <w:t>;</w:t>
      </w:r>
    </w:p>
    <w:p xmlns:wp14="http://schemas.microsoft.com/office/word/2010/wordml" w:rsidRPr="003E6DF2" w:rsidR="003E6DF2" w:rsidP="21B297ED" w:rsidRDefault="004D52F1" w14:paraId="5E30915C" wp14:textId="28950931">
      <w:pPr>
        <w:pStyle w:val="ListParagraph"/>
        <w:numPr>
          <w:ilvl w:val="0"/>
          <w:numId w:val="208"/>
        </w:numPr>
        <w:rPr/>
      </w:pPr>
      <w:r w:rsidR="663FB6A3">
        <w:rPr/>
        <w:t>Rae</w:t>
      </w:r>
      <w:r w:rsidR="663FB6A3">
        <w:rPr/>
        <w:t xml:space="preserve"> </w:t>
      </w:r>
      <w:r w:rsidR="663FB6A3">
        <w:rPr/>
        <w:t>valla</w:t>
      </w:r>
      <w:r w:rsidR="663FB6A3">
        <w:rPr/>
        <w:t xml:space="preserve"> </w:t>
      </w:r>
      <w:r w:rsidR="663FB6A3">
        <w:rPr/>
        <w:t>Jüri</w:t>
      </w:r>
      <w:r w:rsidR="663FB6A3">
        <w:rPr/>
        <w:t xml:space="preserve"> </w:t>
      </w:r>
      <w:r w:rsidR="663FB6A3">
        <w:rPr/>
        <w:t>aleviku</w:t>
      </w:r>
      <w:r w:rsidR="663FB6A3">
        <w:rPr/>
        <w:t xml:space="preserve"> ja </w:t>
      </w:r>
      <w:r w:rsidR="663FB6A3">
        <w:rPr/>
        <w:t>sellega</w:t>
      </w:r>
      <w:r w:rsidR="663FB6A3">
        <w:rPr/>
        <w:t xml:space="preserve"> </w:t>
      </w:r>
      <w:r w:rsidR="663FB6A3">
        <w:rPr/>
        <w:t>piirnevate</w:t>
      </w:r>
      <w:r w:rsidR="663FB6A3">
        <w:rPr/>
        <w:t xml:space="preserve"> </w:t>
      </w:r>
      <w:r w:rsidR="663FB6A3">
        <w:rPr/>
        <w:t>Aaviku</w:t>
      </w:r>
      <w:r w:rsidR="663FB6A3">
        <w:rPr/>
        <w:t xml:space="preserve">, </w:t>
      </w:r>
      <w:r w:rsidR="663FB6A3">
        <w:rPr/>
        <w:t>Vaskjala</w:t>
      </w:r>
      <w:r w:rsidR="663FB6A3">
        <w:rPr/>
        <w:t xml:space="preserve"> ja Karla </w:t>
      </w:r>
      <w:r w:rsidR="663FB6A3">
        <w:rPr/>
        <w:t>külaosade</w:t>
      </w:r>
      <w:r w:rsidR="663FB6A3">
        <w:rPr/>
        <w:t xml:space="preserve"> </w:t>
      </w:r>
      <w:r w:rsidR="663FB6A3">
        <w:rPr/>
        <w:t>üldplaneering</w:t>
      </w:r>
      <w:r w:rsidR="663FB6A3">
        <w:rPr/>
        <w:t xml:space="preserve"> on </w:t>
      </w:r>
      <w:r w:rsidR="663FB6A3">
        <w:rPr/>
        <w:t>kehtestatud</w:t>
      </w:r>
      <w:r w:rsidR="663FB6A3">
        <w:rPr/>
        <w:t xml:space="preserve"> 20 september 2012 </w:t>
      </w:r>
      <w:r w:rsidR="663FB6A3">
        <w:rPr/>
        <w:t>Rae</w:t>
      </w:r>
      <w:r w:rsidR="663FB6A3">
        <w:rPr/>
        <w:t xml:space="preserve"> </w:t>
      </w:r>
      <w:r w:rsidR="663FB6A3">
        <w:rPr/>
        <w:t>Vallavolikogu</w:t>
      </w:r>
      <w:r w:rsidR="663FB6A3">
        <w:rPr/>
        <w:t xml:space="preserve"> </w:t>
      </w:r>
      <w:r w:rsidR="663FB6A3">
        <w:rPr/>
        <w:t>otsusega</w:t>
      </w:r>
      <w:r w:rsidR="663FB6A3">
        <w:rPr/>
        <w:t xml:space="preserve"> </w:t>
      </w:r>
      <w:r w:rsidR="663FB6A3">
        <w:rPr/>
        <w:t>nr</w:t>
      </w:r>
      <w:r w:rsidR="663FB6A3">
        <w:rPr/>
        <w:t xml:space="preserve"> 390</w:t>
      </w:r>
      <w:r w:rsidR="222250DC">
        <w:rPr/>
        <w:t>;</w:t>
      </w:r>
    </w:p>
    <w:p xmlns:wp14="http://schemas.microsoft.com/office/word/2010/wordml" w:rsidRPr="003E6DF2" w:rsidR="003E6DF2" w:rsidP="21B297ED" w:rsidRDefault="003E6DF2" w14:paraId="2B437E75" wp14:textId="339F8F4C">
      <w:pPr>
        <w:pStyle w:val="ListParagraph"/>
        <w:numPr>
          <w:ilvl w:val="0"/>
          <w:numId w:val="208"/>
        </w:numPr>
        <w:suppressLineNumbers w:val="0"/>
        <w:bidi w:val="0"/>
        <w:spacing w:before="0" w:beforeAutospacing="off" w:after="160" w:afterAutospacing="off" w:line="252" w:lineRule="auto"/>
        <w:ind w:left="720" w:right="0" w:hanging="360"/>
        <w:jc w:val="both"/>
        <w:rPr/>
      </w:pPr>
      <w:r w:rsidR="222250DC">
        <w:rPr/>
        <w:t>Rae</w:t>
      </w:r>
      <w:r w:rsidR="222250DC">
        <w:rPr/>
        <w:t xml:space="preserve"> </w:t>
      </w:r>
      <w:r w:rsidR="222250DC">
        <w:rPr/>
        <w:t>valla</w:t>
      </w:r>
      <w:r w:rsidR="222250DC">
        <w:rPr/>
        <w:t xml:space="preserve"> </w:t>
      </w:r>
      <w:r w:rsidR="222250DC">
        <w:rPr/>
        <w:t>ühisveevärgi</w:t>
      </w:r>
      <w:r w:rsidR="222250DC">
        <w:rPr/>
        <w:t xml:space="preserve"> ja –</w:t>
      </w:r>
      <w:r w:rsidR="222250DC">
        <w:rPr/>
        <w:t>kanalisatsiooni</w:t>
      </w:r>
      <w:r w:rsidR="222250DC">
        <w:rPr/>
        <w:t xml:space="preserve"> </w:t>
      </w:r>
      <w:r w:rsidR="222250DC">
        <w:rPr/>
        <w:t>ning</w:t>
      </w:r>
      <w:r w:rsidR="222250DC">
        <w:rPr/>
        <w:t xml:space="preserve"> </w:t>
      </w:r>
      <w:r w:rsidR="222250DC">
        <w:rPr/>
        <w:t>sademevee</w:t>
      </w:r>
      <w:r w:rsidR="222250DC">
        <w:rPr/>
        <w:t xml:space="preserve"> </w:t>
      </w:r>
      <w:r w:rsidR="222250DC">
        <w:rPr/>
        <w:t>ärajuhtimise</w:t>
      </w:r>
      <w:r w:rsidR="222250DC">
        <w:rPr/>
        <w:t xml:space="preserve"> </w:t>
      </w:r>
      <w:r w:rsidR="222250DC">
        <w:rPr/>
        <w:t>arendamise</w:t>
      </w:r>
      <w:r w:rsidR="222250DC">
        <w:rPr/>
        <w:t xml:space="preserve"> </w:t>
      </w:r>
      <w:r w:rsidR="222250DC">
        <w:rPr/>
        <w:t>kava</w:t>
      </w:r>
      <w:r w:rsidR="222250DC">
        <w:rPr/>
        <w:t xml:space="preserve"> </w:t>
      </w:r>
      <w:r w:rsidR="222250DC">
        <w:rPr/>
        <w:t>aastateks</w:t>
      </w:r>
      <w:r w:rsidR="222250DC">
        <w:rPr/>
        <w:t xml:space="preserve"> 2024-2035</w:t>
      </w:r>
      <w:r w:rsidR="03FEAA54">
        <w:rPr/>
        <w:t>;</w:t>
      </w:r>
    </w:p>
    <w:p xmlns:wp14="http://schemas.microsoft.com/office/word/2010/wordml" w:rsidRPr="005A0CF4" w:rsidR="003E6DF2" w:rsidP="21B297ED" w:rsidRDefault="003E6DF2" w14:paraId="25B79898" wp14:textId="77777777">
      <w:pPr>
        <w:pStyle w:val="ListParagraph"/>
        <w:numPr>
          <w:ilvl w:val="0"/>
          <w:numId w:val="208"/>
        </w:numPr>
        <w:rPr/>
      </w:pPr>
      <w:r w:rsidRPr="21B297ED" w:rsidR="03FEAA54">
        <w:rPr>
          <w:rFonts w:ascii="Arial" w:hAnsi="Arial" w:eastAsia="" w:cs="" w:asciiTheme="minorAscii" w:hAnsiTheme="minorAscii" w:eastAsiaTheme="minorEastAsia" w:cstheme="minorBidi"/>
          <w:color w:val="auto"/>
          <w:sz w:val="22"/>
          <w:szCs w:val="22"/>
        </w:rPr>
        <w:t>Rae</w:t>
      </w:r>
      <w:r w:rsidRPr="21B297ED" w:rsidR="03FEAA54">
        <w:rPr>
          <w:rFonts w:ascii="Arial" w:hAnsi="Arial" w:eastAsia="" w:cs="" w:asciiTheme="minorAscii" w:hAnsiTheme="minorAscii" w:eastAsiaTheme="minorEastAsia" w:cstheme="minorBidi"/>
          <w:color w:val="auto"/>
          <w:sz w:val="22"/>
          <w:szCs w:val="22"/>
        </w:rPr>
        <w:t xml:space="preserve"> </w:t>
      </w:r>
      <w:r w:rsidRPr="21B297ED" w:rsidR="03FEAA54">
        <w:rPr>
          <w:rFonts w:ascii="Arial" w:hAnsi="Arial" w:eastAsia="" w:cs="" w:asciiTheme="minorAscii" w:hAnsiTheme="minorAscii" w:eastAsiaTheme="minorEastAsia" w:cstheme="minorBidi"/>
          <w:color w:val="auto"/>
          <w:sz w:val="22"/>
          <w:szCs w:val="22"/>
        </w:rPr>
        <w:t>Vallavalitsuse</w:t>
      </w:r>
      <w:r w:rsidRPr="21B297ED" w:rsidR="03FEAA54">
        <w:rPr>
          <w:rFonts w:ascii="Arial" w:hAnsi="Arial" w:eastAsia="" w:cs="" w:asciiTheme="minorAscii" w:hAnsiTheme="minorAscii" w:eastAsiaTheme="minorEastAsia" w:cstheme="minorBidi"/>
          <w:color w:val="auto"/>
          <w:sz w:val="22"/>
          <w:szCs w:val="22"/>
        </w:rPr>
        <w:t xml:space="preserve"> 15.02.2011 </w:t>
      </w:r>
      <w:r w:rsidR="03FEAA54">
        <w:rPr/>
        <w:t>määrus</w:t>
      </w:r>
      <w:r w:rsidR="03FEAA54">
        <w:rPr/>
        <w:t xml:space="preserve"> 13 „</w:t>
      </w:r>
      <w:r w:rsidR="03FEAA54">
        <w:rPr/>
        <w:t>Digitaalselt</w:t>
      </w:r>
      <w:r w:rsidR="03FEAA54">
        <w:rPr/>
        <w:t xml:space="preserve"> </w:t>
      </w:r>
      <w:r w:rsidR="03FEAA54">
        <w:rPr/>
        <w:t>teostatavate</w:t>
      </w:r>
      <w:r w:rsidR="03FEAA54">
        <w:rPr/>
        <w:t xml:space="preserve"> </w:t>
      </w:r>
      <w:r w:rsidR="03FEAA54">
        <w:rPr/>
        <w:t>geodeetilist</w:t>
      </w:r>
      <w:r w:rsidR="52ABD847">
        <w:rPr/>
        <w:t>e</w:t>
      </w:r>
      <w:r w:rsidR="52ABD847">
        <w:rPr/>
        <w:t xml:space="preserve"> </w:t>
      </w:r>
      <w:r w:rsidR="03FEAA54">
        <w:rPr/>
        <w:t>alusplaanide</w:t>
      </w:r>
      <w:r w:rsidR="03FEAA54">
        <w:rPr/>
        <w:t xml:space="preserve">, </w:t>
      </w:r>
      <w:r w:rsidR="03FEAA54">
        <w:rPr/>
        <w:t>projektide</w:t>
      </w:r>
      <w:r w:rsidR="03FEAA54">
        <w:rPr/>
        <w:t xml:space="preserve">, </w:t>
      </w:r>
      <w:r w:rsidR="03FEAA54">
        <w:rPr/>
        <w:t>teostusjooniste</w:t>
      </w:r>
      <w:r w:rsidR="03FEAA54">
        <w:rPr/>
        <w:t xml:space="preserve"> ja </w:t>
      </w:r>
      <w:r w:rsidR="03FEAA54">
        <w:rPr/>
        <w:t>detailplaneeringute</w:t>
      </w:r>
      <w:r w:rsidR="03FEAA54">
        <w:rPr/>
        <w:t xml:space="preserve"> </w:t>
      </w:r>
      <w:r w:rsidR="03FEAA54">
        <w:rPr/>
        <w:t>esitamise</w:t>
      </w:r>
      <w:r w:rsidR="03FEAA54">
        <w:rPr/>
        <w:t xml:space="preserve"> </w:t>
      </w:r>
      <w:r w:rsidR="03FEAA54">
        <w:rPr/>
        <w:t>kord</w:t>
      </w:r>
      <w:r w:rsidR="03FEAA54">
        <w:rPr/>
        <w:t>”;</w:t>
      </w:r>
    </w:p>
    <w:p xmlns:wp14="http://schemas.microsoft.com/office/word/2010/wordml" w:rsidR="005A0CF4" w:rsidP="21B297ED" w:rsidRDefault="003E6DF2" w14:paraId="3A697EBB" wp14:textId="627CCCB9">
      <w:pPr>
        <w:pStyle w:val="ListParagraph"/>
        <w:numPr>
          <w:ilvl w:val="0"/>
          <w:numId w:val="208"/>
        </w:numPr>
        <w:rPr/>
      </w:pPr>
      <w:r w:rsidR="03FEAA54">
        <w:rPr/>
        <w:t>Rae</w:t>
      </w:r>
      <w:r w:rsidR="03FEAA54">
        <w:rPr/>
        <w:t xml:space="preserve"> </w:t>
      </w:r>
      <w:r w:rsidR="03FEAA54">
        <w:rPr/>
        <w:t>Vallavalitsuse</w:t>
      </w:r>
      <w:r w:rsidR="03FEAA54">
        <w:rPr/>
        <w:t xml:space="preserve"> 15.02.2011 </w:t>
      </w:r>
      <w:r w:rsidR="03FEAA54">
        <w:rPr/>
        <w:t>määrus</w:t>
      </w:r>
      <w:r w:rsidR="03FEAA54">
        <w:rPr/>
        <w:t xml:space="preserve"> 14 “</w:t>
      </w:r>
      <w:r w:rsidR="03FEAA54">
        <w:rPr/>
        <w:t>Detailplaneeringute</w:t>
      </w:r>
      <w:r w:rsidR="03FEAA54">
        <w:rPr/>
        <w:t xml:space="preserve"> </w:t>
      </w:r>
      <w:r w:rsidR="03FEAA54">
        <w:rPr/>
        <w:t>koostamise</w:t>
      </w:r>
      <w:r w:rsidR="03FEAA54">
        <w:rPr/>
        <w:t xml:space="preserve"> </w:t>
      </w:r>
      <w:r w:rsidR="03FEAA54">
        <w:rPr/>
        <w:t>ning</w:t>
      </w:r>
      <w:r w:rsidR="54C34168">
        <w:rPr/>
        <w:t xml:space="preserve"> </w:t>
      </w:r>
      <w:r w:rsidR="03FEAA54">
        <w:rPr/>
        <w:t>vormistamise</w:t>
      </w:r>
      <w:r w:rsidR="03FEAA54">
        <w:rPr/>
        <w:t xml:space="preserve"> </w:t>
      </w:r>
      <w:r w:rsidR="03FEAA54">
        <w:rPr/>
        <w:t>juhend</w:t>
      </w:r>
      <w:r w:rsidR="03FEAA54">
        <w:rPr/>
        <w:t>“;</w:t>
      </w:r>
    </w:p>
    <w:p xmlns:wp14="http://schemas.microsoft.com/office/word/2010/wordml" w:rsidRPr="00E27341" w:rsidR="00E27341" w:rsidP="21B297ED" w:rsidRDefault="003E6DF2" w14:paraId="68BC4942" wp14:textId="1E26D6DF">
      <w:pPr>
        <w:pStyle w:val="ListParagraph"/>
        <w:numPr>
          <w:ilvl w:val="0"/>
          <w:numId w:val="208"/>
        </w:numPr>
        <w:rPr/>
      </w:pPr>
      <w:r w:rsidR="03FEAA54">
        <w:rPr/>
        <w:t>Riigihalduse</w:t>
      </w:r>
      <w:r w:rsidR="03FEAA54">
        <w:rPr/>
        <w:t xml:space="preserve"> </w:t>
      </w:r>
      <w:r w:rsidR="03FEAA54">
        <w:rPr/>
        <w:t>ministri</w:t>
      </w:r>
      <w:r w:rsidR="03FEAA54">
        <w:rPr/>
        <w:t xml:space="preserve"> 17.10.2019 </w:t>
      </w:r>
      <w:r w:rsidR="03FEAA54">
        <w:rPr/>
        <w:t>määrus</w:t>
      </w:r>
      <w:r w:rsidR="03FEAA54">
        <w:rPr/>
        <w:t xml:space="preserve"> </w:t>
      </w:r>
      <w:r w:rsidR="03FEAA54">
        <w:rPr/>
        <w:t>nr</w:t>
      </w:r>
      <w:r w:rsidR="03FEAA54">
        <w:rPr/>
        <w:t xml:space="preserve"> 50 „</w:t>
      </w:r>
      <w:r w:rsidR="03FEAA54">
        <w:rPr/>
        <w:t>Planeeringu</w:t>
      </w:r>
      <w:r w:rsidR="03FEAA54">
        <w:rPr/>
        <w:t xml:space="preserve"> </w:t>
      </w:r>
      <w:r w:rsidR="03FEAA54">
        <w:rPr/>
        <w:t>vormistamisele</w:t>
      </w:r>
      <w:r w:rsidR="03FEAA54">
        <w:rPr/>
        <w:t xml:space="preserve"> </w:t>
      </w:r>
      <w:r w:rsidR="03FEAA54">
        <w:rPr/>
        <w:t>ja</w:t>
      </w:r>
      <w:r w:rsidR="2DD1F67F">
        <w:rPr/>
        <w:t xml:space="preserve"> </w:t>
      </w:r>
      <w:r w:rsidR="03FEAA54">
        <w:rPr/>
        <w:t>ülesehitusele</w:t>
      </w:r>
      <w:r w:rsidR="03FEAA54">
        <w:rPr/>
        <w:t xml:space="preserve"> </w:t>
      </w:r>
      <w:r w:rsidR="03FEAA54">
        <w:rPr/>
        <w:t>esitatavad</w:t>
      </w:r>
      <w:r w:rsidR="03FEAA54">
        <w:rPr/>
        <w:t xml:space="preserve"> </w:t>
      </w:r>
      <w:r w:rsidR="03FEAA54">
        <w:rPr/>
        <w:t>nõuded</w:t>
      </w:r>
      <w:r w:rsidR="03FEAA54">
        <w:rPr/>
        <w:t>“;</w:t>
      </w:r>
    </w:p>
    <w:p xmlns:wp14="http://schemas.microsoft.com/office/word/2010/wordml" w:rsidRPr="00E27341" w:rsidR="00E27341" w:rsidP="21B297ED" w:rsidRDefault="00E27341" w14:paraId="73A20919" wp14:textId="77777777">
      <w:pPr>
        <w:pStyle w:val="ListParagraph"/>
        <w:numPr>
          <w:ilvl w:val="0"/>
          <w:numId w:val="208"/>
        </w:numPr>
        <w:rPr/>
      </w:pPr>
      <w:r w:rsidR="356484F0">
        <w:rPr/>
        <w:t>Haljastusnõuded</w:t>
      </w:r>
      <w:r w:rsidR="356484F0">
        <w:rPr/>
        <w:t xml:space="preserve"> </w:t>
      </w:r>
      <w:r w:rsidR="356484F0">
        <w:rPr/>
        <w:t>projekteerimisel</w:t>
      </w:r>
      <w:r w:rsidR="356484F0">
        <w:rPr/>
        <w:t xml:space="preserve"> ja </w:t>
      </w:r>
      <w:r w:rsidR="356484F0">
        <w:rPr/>
        <w:t>ehitamisel</w:t>
      </w:r>
      <w:r w:rsidR="356484F0">
        <w:rPr/>
        <w:t xml:space="preserve"> </w:t>
      </w:r>
      <w:r w:rsidR="356484F0">
        <w:rPr/>
        <w:t>Rae</w:t>
      </w:r>
      <w:r w:rsidR="356484F0">
        <w:rPr/>
        <w:t xml:space="preserve"> </w:t>
      </w:r>
      <w:r w:rsidR="356484F0">
        <w:rPr/>
        <w:t>vallas</w:t>
      </w:r>
      <w:r w:rsidR="356484F0">
        <w:rPr/>
        <w:t xml:space="preserve"> (</w:t>
      </w:r>
      <w:r w:rsidR="356484F0">
        <w:rPr/>
        <w:t>Rae</w:t>
      </w:r>
      <w:r w:rsidR="356484F0">
        <w:rPr/>
        <w:t xml:space="preserve"> </w:t>
      </w:r>
      <w:r w:rsidR="356484F0">
        <w:rPr/>
        <w:t>Vallavolikogu</w:t>
      </w:r>
      <w:r w:rsidR="356484F0">
        <w:rPr/>
        <w:t xml:space="preserve"> 18.10.2022 </w:t>
      </w:r>
      <w:r w:rsidR="356484F0">
        <w:rPr/>
        <w:t>määrus</w:t>
      </w:r>
      <w:r w:rsidR="356484F0">
        <w:rPr/>
        <w:t xml:space="preserve"> </w:t>
      </w:r>
      <w:r w:rsidR="356484F0">
        <w:rPr/>
        <w:t>nr</w:t>
      </w:r>
      <w:r w:rsidR="356484F0">
        <w:rPr/>
        <w:t xml:space="preserve"> 11);</w:t>
      </w:r>
    </w:p>
    <w:p xmlns:wp14="http://schemas.microsoft.com/office/word/2010/wordml" w:rsidRPr="00E27341" w:rsidR="00E27341" w:rsidP="21B297ED" w:rsidRDefault="00E27341" w14:paraId="00C8551E" wp14:textId="77777777">
      <w:pPr>
        <w:pStyle w:val="ListParagraph"/>
        <w:numPr>
          <w:ilvl w:val="0"/>
          <w:numId w:val="208"/>
        </w:numPr>
        <w:rPr/>
      </w:pPr>
      <w:r w:rsidR="356484F0">
        <w:rPr/>
        <w:t>Haljastuse</w:t>
      </w:r>
      <w:r w:rsidR="356484F0">
        <w:rPr/>
        <w:t xml:space="preserve"> </w:t>
      </w:r>
      <w:r w:rsidR="356484F0">
        <w:rPr/>
        <w:t>hindamise</w:t>
      </w:r>
      <w:r w:rsidR="356484F0">
        <w:rPr/>
        <w:t xml:space="preserve"> </w:t>
      </w:r>
      <w:r w:rsidR="356484F0">
        <w:rPr/>
        <w:t>metoodika</w:t>
      </w:r>
      <w:r w:rsidR="356484F0">
        <w:rPr/>
        <w:t xml:space="preserve"> </w:t>
      </w:r>
      <w:r w:rsidR="356484F0">
        <w:rPr/>
        <w:t>ning</w:t>
      </w:r>
      <w:r w:rsidR="356484F0">
        <w:rPr/>
        <w:t xml:space="preserve"> </w:t>
      </w:r>
      <w:r w:rsidR="356484F0">
        <w:rPr/>
        <w:t>avaliku</w:t>
      </w:r>
      <w:r w:rsidR="356484F0">
        <w:rPr/>
        <w:t xml:space="preserve"> </w:t>
      </w:r>
      <w:r w:rsidR="356484F0">
        <w:rPr/>
        <w:t>ala</w:t>
      </w:r>
      <w:r w:rsidR="356484F0">
        <w:rPr/>
        <w:t xml:space="preserve"> </w:t>
      </w:r>
      <w:r w:rsidR="356484F0">
        <w:rPr/>
        <w:t>haljastuse</w:t>
      </w:r>
      <w:r w:rsidR="356484F0">
        <w:rPr/>
        <w:t xml:space="preserve"> </w:t>
      </w:r>
      <w:r w:rsidR="356484F0">
        <w:rPr/>
        <w:t>nõuded</w:t>
      </w:r>
      <w:r w:rsidR="356484F0">
        <w:rPr/>
        <w:t xml:space="preserve"> (</w:t>
      </w:r>
      <w:r w:rsidR="356484F0">
        <w:rPr/>
        <w:t>Rae</w:t>
      </w:r>
      <w:r w:rsidR="356484F0">
        <w:rPr/>
        <w:t xml:space="preserve"> </w:t>
      </w:r>
      <w:r w:rsidR="356484F0">
        <w:rPr/>
        <w:t>Vallavalitsuse</w:t>
      </w:r>
      <w:r w:rsidR="356484F0">
        <w:rPr/>
        <w:t xml:space="preserve"> 30.08.2022 </w:t>
      </w:r>
      <w:r w:rsidR="356484F0">
        <w:rPr/>
        <w:t>määrus</w:t>
      </w:r>
      <w:r w:rsidR="356484F0">
        <w:rPr/>
        <w:t xml:space="preserve"> </w:t>
      </w:r>
      <w:r w:rsidR="356484F0">
        <w:rPr/>
        <w:t>nr</w:t>
      </w:r>
      <w:r w:rsidR="356484F0">
        <w:rPr/>
        <w:t xml:space="preserve"> 18);</w:t>
      </w:r>
    </w:p>
    <w:p xmlns:wp14="http://schemas.microsoft.com/office/word/2010/wordml" w:rsidRPr="00E27341" w:rsidR="00E27341" w:rsidP="21B297ED" w:rsidRDefault="00E27341" w14:paraId="7FEA45A2" wp14:textId="77777777">
      <w:pPr>
        <w:pStyle w:val="ListParagraph"/>
        <w:numPr>
          <w:ilvl w:val="0"/>
          <w:numId w:val="208"/>
        </w:numPr>
        <w:rPr/>
      </w:pPr>
      <w:r w:rsidR="356484F0">
        <w:rPr/>
        <w:t>Välisõhus</w:t>
      </w:r>
      <w:r w:rsidR="356484F0">
        <w:rPr/>
        <w:t xml:space="preserve"> </w:t>
      </w:r>
      <w:r w:rsidR="356484F0">
        <w:rPr/>
        <w:t>leviva</w:t>
      </w:r>
      <w:r w:rsidR="356484F0">
        <w:rPr/>
        <w:t xml:space="preserve"> </w:t>
      </w:r>
      <w:r w:rsidR="356484F0">
        <w:rPr/>
        <w:t>müra</w:t>
      </w:r>
      <w:r w:rsidR="356484F0">
        <w:rPr/>
        <w:t xml:space="preserve"> </w:t>
      </w:r>
      <w:r w:rsidR="356484F0">
        <w:rPr/>
        <w:t>piiramise</w:t>
      </w:r>
      <w:r w:rsidR="356484F0">
        <w:rPr/>
        <w:t xml:space="preserve"> </w:t>
      </w:r>
      <w:r w:rsidR="356484F0">
        <w:rPr/>
        <w:t>eesmärgil</w:t>
      </w:r>
      <w:r w:rsidR="356484F0">
        <w:rPr/>
        <w:t xml:space="preserve"> </w:t>
      </w:r>
      <w:r w:rsidR="356484F0">
        <w:rPr/>
        <w:t>planeeringu</w:t>
      </w:r>
      <w:r w:rsidR="356484F0">
        <w:rPr/>
        <w:t xml:space="preserve"> </w:t>
      </w:r>
      <w:r w:rsidR="356484F0">
        <w:rPr/>
        <w:t>koostamise</w:t>
      </w:r>
      <w:r w:rsidR="356484F0">
        <w:rPr/>
        <w:t xml:space="preserve"> </w:t>
      </w:r>
      <w:r w:rsidR="356484F0">
        <w:rPr/>
        <w:t>kohta</w:t>
      </w:r>
      <w:r w:rsidR="356484F0">
        <w:rPr/>
        <w:t xml:space="preserve"> </w:t>
      </w:r>
      <w:r w:rsidR="356484F0">
        <w:rPr/>
        <w:t>esitatavad</w:t>
      </w:r>
      <w:r w:rsidR="356484F0">
        <w:rPr/>
        <w:t xml:space="preserve"> </w:t>
      </w:r>
      <w:r w:rsidR="356484F0">
        <w:rPr/>
        <w:t>nõuded</w:t>
      </w:r>
      <w:r w:rsidR="356484F0">
        <w:rPr/>
        <w:t xml:space="preserve"> (</w:t>
      </w:r>
      <w:r w:rsidR="356484F0">
        <w:rPr/>
        <w:t>keskkonnaministri</w:t>
      </w:r>
      <w:r w:rsidR="356484F0">
        <w:rPr/>
        <w:t xml:space="preserve"> 03.10.2016 </w:t>
      </w:r>
      <w:r w:rsidR="356484F0">
        <w:rPr/>
        <w:t>määrus</w:t>
      </w:r>
      <w:r w:rsidR="356484F0">
        <w:rPr/>
        <w:t xml:space="preserve"> </w:t>
      </w:r>
      <w:r w:rsidR="356484F0">
        <w:rPr/>
        <w:t>nr</w:t>
      </w:r>
      <w:r w:rsidR="356484F0">
        <w:rPr/>
        <w:t xml:space="preserve"> 32);</w:t>
      </w:r>
    </w:p>
    <w:p xmlns:wp14="http://schemas.microsoft.com/office/word/2010/wordml" w:rsidRPr="00E27341" w:rsidR="00E27341" w:rsidP="21B297ED" w:rsidRDefault="00E27341" w14:paraId="7AA10644" wp14:textId="77777777">
      <w:pPr>
        <w:pStyle w:val="ListParagraph"/>
        <w:numPr>
          <w:ilvl w:val="0"/>
          <w:numId w:val="208"/>
        </w:numPr>
        <w:rPr/>
      </w:pPr>
      <w:r w:rsidR="356484F0">
        <w:rPr/>
        <w:t>Rae</w:t>
      </w:r>
      <w:r w:rsidR="356484F0">
        <w:rPr/>
        <w:t xml:space="preserve"> </w:t>
      </w:r>
      <w:r w:rsidR="356484F0">
        <w:rPr/>
        <w:t>valla</w:t>
      </w:r>
      <w:r w:rsidR="356484F0">
        <w:rPr/>
        <w:t xml:space="preserve"> </w:t>
      </w:r>
      <w:r w:rsidR="356484F0">
        <w:rPr/>
        <w:t>arengukava</w:t>
      </w:r>
      <w:r w:rsidR="356484F0">
        <w:rPr/>
        <w:t xml:space="preserve"> </w:t>
      </w:r>
      <w:r w:rsidR="356484F0">
        <w:rPr/>
        <w:t>muutmine</w:t>
      </w:r>
      <w:r w:rsidR="356484F0">
        <w:rPr/>
        <w:t xml:space="preserve"> ja </w:t>
      </w:r>
      <w:r w:rsidR="356484F0">
        <w:rPr/>
        <w:t>vastuvõtmine</w:t>
      </w:r>
      <w:r w:rsidR="356484F0">
        <w:rPr/>
        <w:t xml:space="preserve"> (</w:t>
      </w:r>
      <w:r w:rsidR="356484F0">
        <w:rPr/>
        <w:t>Rae</w:t>
      </w:r>
      <w:r w:rsidR="356484F0">
        <w:rPr/>
        <w:t xml:space="preserve"> </w:t>
      </w:r>
      <w:r w:rsidR="356484F0">
        <w:rPr/>
        <w:t>Vallavolikogu</w:t>
      </w:r>
      <w:r w:rsidR="356484F0">
        <w:rPr/>
        <w:t xml:space="preserve"> 20.09.2016 </w:t>
      </w:r>
      <w:r w:rsidR="356484F0">
        <w:rPr/>
        <w:t>määrus</w:t>
      </w:r>
      <w:r w:rsidR="356484F0">
        <w:rPr/>
        <w:t xml:space="preserve"> </w:t>
      </w:r>
      <w:r w:rsidR="356484F0">
        <w:rPr/>
        <w:t>nr</w:t>
      </w:r>
      <w:r w:rsidR="356484F0">
        <w:rPr/>
        <w:t xml:space="preserve"> 58);</w:t>
      </w:r>
    </w:p>
    <w:p xmlns:wp14="http://schemas.microsoft.com/office/word/2010/wordml" w:rsidRPr="00E27341" w:rsidR="00E27341" w:rsidP="21B297ED" w:rsidRDefault="00E27341" w14:paraId="13E20F0E" wp14:textId="77777777">
      <w:pPr>
        <w:pStyle w:val="ListParagraph"/>
        <w:numPr>
          <w:ilvl w:val="0"/>
          <w:numId w:val="208"/>
        </w:numPr>
        <w:rPr/>
      </w:pPr>
      <w:r w:rsidR="356484F0">
        <w:rPr/>
        <w:t>Rae</w:t>
      </w:r>
      <w:r w:rsidR="356484F0">
        <w:rPr/>
        <w:t xml:space="preserve"> </w:t>
      </w:r>
      <w:r w:rsidR="356484F0">
        <w:rPr/>
        <w:t>valla</w:t>
      </w:r>
      <w:r w:rsidR="356484F0">
        <w:rPr/>
        <w:t xml:space="preserve"> </w:t>
      </w:r>
      <w:r w:rsidR="356484F0">
        <w:rPr/>
        <w:t>jäätmehoolduseeskiri</w:t>
      </w:r>
      <w:r w:rsidR="356484F0">
        <w:rPr/>
        <w:t xml:space="preserve"> (</w:t>
      </w:r>
      <w:r w:rsidR="356484F0">
        <w:rPr/>
        <w:t>Rae</w:t>
      </w:r>
      <w:r w:rsidR="356484F0">
        <w:rPr/>
        <w:t xml:space="preserve"> </w:t>
      </w:r>
      <w:r w:rsidR="356484F0">
        <w:rPr/>
        <w:t>Vallavolikogu</w:t>
      </w:r>
      <w:r w:rsidR="356484F0">
        <w:rPr/>
        <w:t xml:space="preserve"> 15.06.2021 </w:t>
      </w:r>
      <w:r w:rsidR="356484F0">
        <w:rPr/>
        <w:t>määrus</w:t>
      </w:r>
      <w:r w:rsidR="356484F0">
        <w:rPr/>
        <w:t xml:space="preserve"> </w:t>
      </w:r>
      <w:r w:rsidR="356484F0">
        <w:rPr/>
        <w:t>nr</w:t>
      </w:r>
      <w:r w:rsidR="356484F0">
        <w:rPr/>
        <w:t xml:space="preserve"> 73);</w:t>
      </w:r>
    </w:p>
    <w:p xmlns:wp14="http://schemas.microsoft.com/office/word/2010/wordml" w:rsidRPr="00E27341" w:rsidR="00E27341" w:rsidP="21B297ED" w:rsidRDefault="00E27341" w14:paraId="1FF21C08" wp14:textId="77777777">
      <w:pPr>
        <w:pStyle w:val="ListParagraph"/>
        <w:numPr>
          <w:ilvl w:val="0"/>
          <w:numId w:val="208"/>
        </w:numPr>
        <w:rPr/>
      </w:pPr>
      <w:r w:rsidR="356484F0">
        <w:rPr/>
        <w:t>Rae</w:t>
      </w:r>
      <w:r w:rsidR="356484F0">
        <w:rPr/>
        <w:t xml:space="preserve"> </w:t>
      </w:r>
      <w:r w:rsidR="356484F0">
        <w:rPr/>
        <w:t>valla</w:t>
      </w:r>
      <w:r w:rsidR="356484F0">
        <w:rPr/>
        <w:t xml:space="preserve"> </w:t>
      </w:r>
      <w:r w:rsidR="356484F0">
        <w:rPr/>
        <w:t>rajatiste</w:t>
      </w:r>
      <w:r w:rsidR="356484F0">
        <w:rPr/>
        <w:t xml:space="preserve"> </w:t>
      </w:r>
      <w:r w:rsidR="356484F0">
        <w:rPr/>
        <w:t>väljaehitamise</w:t>
      </w:r>
      <w:r w:rsidR="356484F0">
        <w:rPr/>
        <w:t xml:space="preserve"> ja </w:t>
      </w:r>
      <w:r w:rsidR="356484F0">
        <w:rPr/>
        <w:t>väljaehitamisega</w:t>
      </w:r>
      <w:r w:rsidR="356484F0">
        <w:rPr/>
        <w:t xml:space="preserve"> </w:t>
      </w:r>
      <w:r w:rsidR="356484F0">
        <w:rPr/>
        <w:t>seotud</w:t>
      </w:r>
      <w:r w:rsidR="356484F0">
        <w:rPr/>
        <w:t xml:space="preserve"> </w:t>
      </w:r>
      <w:r w:rsidR="356484F0">
        <w:rPr/>
        <w:t>kulude</w:t>
      </w:r>
      <w:r w:rsidR="356484F0">
        <w:rPr/>
        <w:t xml:space="preserve"> </w:t>
      </w:r>
      <w:r w:rsidR="356484F0">
        <w:rPr/>
        <w:t>kandmise</w:t>
      </w:r>
      <w:r w:rsidR="356484F0">
        <w:rPr/>
        <w:t xml:space="preserve"> </w:t>
      </w:r>
      <w:r w:rsidR="356484F0">
        <w:rPr/>
        <w:t>kokkuleppimise</w:t>
      </w:r>
      <w:r w:rsidR="356484F0">
        <w:rPr/>
        <w:t xml:space="preserve"> </w:t>
      </w:r>
      <w:r w:rsidR="356484F0">
        <w:rPr/>
        <w:t>kord</w:t>
      </w:r>
      <w:r w:rsidR="356484F0">
        <w:rPr/>
        <w:t xml:space="preserve"> (</w:t>
      </w:r>
      <w:r w:rsidR="356484F0">
        <w:rPr/>
        <w:t>Rae</w:t>
      </w:r>
      <w:r w:rsidR="356484F0">
        <w:rPr/>
        <w:t xml:space="preserve"> </w:t>
      </w:r>
      <w:r w:rsidR="356484F0">
        <w:rPr/>
        <w:t>Vallavalitsuse</w:t>
      </w:r>
      <w:r w:rsidR="356484F0">
        <w:rPr/>
        <w:t xml:space="preserve"> 25.10.2022 </w:t>
      </w:r>
      <w:r w:rsidR="356484F0">
        <w:rPr/>
        <w:t>määrus</w:t>
      </w:r>
      <w:r w:rsidR="356484F0">
        <w:rPr/>
        <w:t xml:space="preserve"> </w:t>
      </w:r>
      <w:r w:rsidR="356484F0">
        <w:rPr/>
        <w:t>nr</w:t>
      </w:r>
      <w:r w:rsidR="356484F0">
        <w:rPr/>
        <w:t xml:space="preserve"> 23);</w:t>
      </w:r>
    </w:p>
    <w:p w:rsidR="65F0A009" w:rsidP="21B297ED" w:rsidRDefault="65F0A009" w14:paraId="3B095C23" w14:textId="2E3F19D6">
      <w:pPr>
        <w:pStyle w:val="ListParagraph"/>
        <w:numPr>
          <w:ilvl w:val="0"/>
          <w:numId w:val="208"/>
        </w:numPr>
        <w:rPr/>
      </w:pPr>
      <w:r w:rsidR="310DCD98">
        <w:rPr/>
        <w:t>Kohaliku</w:t>
      </w:r>
      <w:r w:rsidR="310DCD98">
        <w:rPr/>
        <w:t xml:space="preserve"> </w:t>
      </w:r>
      <w:r w:rsidR="310DCD98">
        <w:rPr/>
        <w:t>omavalitsuse</w:t>
      </w:r>
      <w:r w:rsidR="310DCD98">
        <w:rPr/>
        <w:t xml:space="preserve"> </w:t>
      </w:r>
      <w:r w:rsidR="310DCD98">
        <w:rPr/>
        <w:t>korralduse</w:t>
      </w:r>
      <w:r w:rsidR="310DCD98">
        <w:rPr/>
        <w:t xml:space="preserve"> </w:t>
      </w:r>
      <w:r w:rsidR="310DCD98">
        <w:rPr/>
        <w:t>seadus</w:t>
      </w:r>
      <w:r w:rsidR="310DCD98">
        <w:rPr/>
        <w:t>;</w:t>
      </w:r>
    </w:p>
    <w:p w:rsidR="65F0A009" w:rsidP="21B297ED" w:rsidRDefault="65F0A009" w14:paraId="72FC4F82" w14:textId="65FC632B">
      <w:pPr>
        <w:pStyle w:val="ListParagraph"/>
        <w:numPr>
          <w:ilvl w:val="0"/>
          <w:numId w:val="208"/>
        </w:numPr>
        <w:rPr/>
      </w:pPr>
      <w:r w:rsidR="310DCD98">
        <w:rPr/>
        <w:t>Planeerimisseadus</w:t>
      </w:r>
      <w:r w:rsidR="310DCD98">
        <w:rPr/>
        <w:t>;</w:t>
      </w:r>
    </w:p>
    <w:p w:rsidR="65F0A009" w:rsidP="21B297ED" w:rsidRDefault="65F0A009" w14:paraId="6AB322B5" w14:textId="54706FFD">
      <w:pPr>
        <w:pStyle w:val="ListParagraph"/>
        <w:numPr>
          <w:ilvl w:val="0"/>
          <w:numId w:val="208"/>
        </w:numPr>
        <w:rPr/>
      </w:pPr>
      <w:r w:rsidR="310DCD98">
        <w:rPr/>
        <w:t>Keskkonnamõju</w:t>
      </w:r>
      <w:r w:rsidR="310DCD98">
        <w:rPr/>
        <w:t xml:space="preserve"> </w:t>
      </w:r>
      <w:r w:rsidR="310DCD98">
        <w:rPr/>
        <w:t>hindamise</w:t>
      </w:r>
      <w:r w:rsidR="310DCD98">
        <w:rPr/>
        <w:t xml:space="preserve"> ja </w:t>
      </w:r>
      <w:r w:rsidR="310DCD98">
        <w:rPr/>
        <w:t>keskkonnajuhtimissüsteemi</w:t>
      </w:r>
      <w:r w:rsidR="310DCD98">
        <w:rPr/>
        <w:t xml:space="preserve"> </w:t>
      </w:r>
      <w:r w:rsidR="310DCD98">
        <w:rPr/>
        <w:t>seadus</w:t>
      </w:r>
      <w:r w:rsidR="310DCD98">
        <w:rPr/>
        <w:t>;</w:t>
      </w:r>
    </w:p>
    <w:p w:rsidR="65F0A009" w:rsidP="21B297ED" w:rsidRDefault="65F0A009" w14:paraId="09DDD51F" w14:textId="56F61A89">
      <w:pPr>
        <w:pStyle w:val="ListParagraph"/>
        <w:numPr>
          <w:ilvl w:val="0"/>
          <w:numId w:val="208"/>
        </w:numPr>
        <w:rPr/>
      </w:pPr>
      <w:r w:rsidR="310DCD98">
        <w:rPr/>
        <w:t>Vabariigi</w:t>
      </w:r>
      <w:r w:rsidR="310DCD98">
        <w:rPr/>
        <w:t xml:space="preserve"> </w:t>
      </w:r>
      <w:r w:rsidR="310DCD98">
        <w:rPr/>
        <w:t>Valitsuse</w:t>
      </w:r>
      <w:r w:rsidR="310DCD98">
        <w:rPr/>
        <w:t xml:space="preserve"> 29.08.2005 </w:t>
      </w:r>
      <w:r w:rsidR="310DCD98">
        <w:rPr/>
        <w:t>määrus</w:t>
      </w:r>
      <w:r w:rsidR="310DCD98">
        <w:rPr/>
        <w:t xml:space="preserve"> </w:t>
      </w:r>
      <w:r w:rsidR="310DCD98">
        <w:rPr/>
        <w:t>nr</w:t>
      </w:r>
      <w:r w:rsidR="310DCD98">
        <w:rPr/>
        <w:t xml:space="preserve"> 224 „</w:t>
      </w:r>
      <w:r w:rsidR="310DCD98">
        <w:rPr/>
        <w:t>Tegevusvaldkondade</w:t>
      </w:r>
      <w:r w:rsidR="310DCD98">
        <w:rPr/>
        <w:t xml:space="preserve">, mille </w:t>
      </w:r>
      <w:r w:rsidR="310DCD98">
        <w:rPr/>
        <w:t>korral</w:t>
      </w:r>
      <w:r w:rsidR="310DCD98">
        <w:rPr/>
        <w:t xml:space="preserve"> </w:t>
      </w:r>
      <w:r w:rsidR="310DCD98">
        <w:rPr/>
        <w:t>tuleb</w:t>
      </w:r>
      <w:r w:rsidR="310DCD98">
        <w:rPr/>
        <w:t xml:space="preserve"> </w:t>
      </w:r>
      <w:r w:rsidR="310DCD98">
        <w:rPr/>
        <w:t>anda</w:t>
      </w:r>
      <w:r w:rsidR="310DCD98">
        <w:rPr/>
        <w:t xml:space="preserve"> </w:t>
      </w:r>
      <w:r w:rsidR="310DCD98">
        <w:rPr/>
        <w:t>keskkonnamõju</w:t>
      </w:r>
      <w:r w:rsidR="310DCD98">
        <w:rPr/>
        <w:t xml:space="preserve"> </w:t>
      </w:r>
      <w:r w:rsidR="310DCD98">
        <w:rPr/>
        <w:t>hindamise</w:t>
      </w:r>
      <w:r w:rsidR="310DCD98">
        <w:rPr/>
        <w:t xml:space="preserve"> </w:t>
      </w:r>
      <w:r w:rsidR="310DCD98">
        <w:rPr/>
        <w:t>vajalikkuse</w:t>
      </w:r>
      <w:r w:rsidR="310DCD98">
        <w:rPr/>
        <w:t xml:space="preserve"> </w:t>
      </w:r>
      <w:r w:rsidR="310DCD98">
        <w:rPr/>
        <w:t>eelhinnang</w:t>
      </w:r>
      <w:r w:rsidR="310DCD98">
        <w:rPr/>
        <w:t xml:space="preserve">, </w:t>
      </w:r>
      <w:r w:rsidR="310DCD98">
        <w:rPr/>
        <w:t>täpsustatud</w:t>
      </w:r>
      <w:r w:rsidR="310DCD98">
        <w:rPr/>
        <w:t xml:space="preserve"> </w:t>
      </w:r>
      <w:r w:rsidR="310DCD98">
        <w:rPr/>
        <w:t>loetelu</w:t>
      </w:r>
      <w:r w:rsidR="310DCD98">
        <w:rPr/>
        <w:t>“;</w:t>
      </w:r>
    </w:p>
    <w:p w:rsidR="68FAC893" w:rsidP="21B297ED" w:rsidRDefault="68FAC893" w14:paraId="42F6B2D8" w14:textId="2B80A025">
      <w:pPr>
        <w:pStyle w:val="ListParagraph"/>
        <w:numPr>
          <w:ilvl w:val="0"/>
          <w:numId w:val="208"/>
        </w:numPr>
        <w:rPr/>
      </w:pPr>
      <w:r w:rsidR="0D9C13E6">
        <w:rPr/>
        <w:t>Rae</w:t>
      </w:r>
      <w:r w:rsidR="0D9C13E6">
        <w:rPr/>
        <w:t xml:space="preserve"> </w:t>
      </w:r>
      <w:r w:rsidR="0D9C13E6">
        <w:rPr/>
        <w:t>Vallavolikogu</w:t>
      </w:r>
      <w:r w:rsidR="0D9C13E6">
        <w:rPr/>
        <w:t xml:space="preserve"> 19.11.2021 </w:t>
      </w:r>
      <w:r w:rsidR="0D9C13E6">
        <w:rPr/>
        <w:t>otsus</w:t>
      </w:r>
      <w:r w:rsidR="0D9C13E6">
        <w:rPr/>
        <w:t xml:space="preserve"> </w:t>
      </w:r>
      <w:r w:rsidR="0D9C13E6">
        <w:rPr/>
        <w:t>nr</w:t>
      </w:r>
      <w:r w:rsidR="0D9C13E6">
        <w:rPr/>
        <w:t xml:space="preserve"> 16 „</w:t>
      </w:r>
      <w:r w:rsidR="0D9C13E6">
        <w:rPr/>
        <w:t>Seadusega</w:t>
      </w:r>
      <w:r w:rsidR="0D9C13E6">
        <w:rPr/>
        <w:t xml:space="preserve"> </w:t>
      </w:r>
      <w:r w:rsidR="0D9C13E6">
        <w:rPr/>
        <w:t>kohaliku</w:t>
      </w:r>
      <w:r w:rsidR="0D9C13E6">
        <w:rPr/>
        <w:t xml:space="preserve"> </w:t>
      </w:r>
      <w:r w:rsidR="0D9C13E6">
        <w:rPr/>
        <w:t>omavalitsuse</w:t>
      </w:r>
      <w:r w:rsidR="0D9C13E6">
        <w:rPr/>
        <w:t xml:space="preserve"> </w:t>
      </w:r>
      <w:r w:rsidR="0D9C13E6">
        <w:rPr/>
        <w:t>pädevusse</w:t>
      </w:r>
      <w:r w:rsidR="0D9C13E6">
        <w:rPr/>
        <w:t xml:space="preserve"> </w:t>
      </w:r>
      <w:r w:rsidR="0D9C13E6">
        <w:rPr/>
        <w:t>antud</w:t>
      </w:r>
      <w:r w:rsidR="0D9C13E6">
        <w:rPr/>
        <w:t xml:space="preserve"> </w:t>
      </w:r>
      <w:r w:rsidR="0D9C13E6">
        <w:rPr/>
        <w:t>küsimuste</w:t>
      </w:r>
      <w:r w:rsidR="0D9C13E6">
        <w:rPr/>
        <w:t xml:space="preserve"> </w:t>
      </w:r>
      <w:r w:rsidR="0D9C13E6">
        <w:rPr/>
        <w:t>lahendamise</w:t>
      </w:r>
      <w:r w:rsidR="0D9C13E6">
        <w:rPr/>
        <w:t xml:space="preserve"> </w:t>
      </w:r>
      <w:r w:rsidR="0D9C13E6">
        <w:rPr/>
        <w:t>otsustusõiguse</w:t>
      </w:r>
      <w:r w:rsidR="0D9C13E6">
        <w:rPr/>
        <w:t xml:space="preserve"> </w:t>
      </w:r>
      <w:r w:rsidR="0D9C13E6">
        <w:rPr/>
        <w:t>delegeerimine</w:t>
      </w:r>
      <w:r w:rsidR="0D9C13E6">
        <w:rPr/>
        <w:t xml:space="preserve"> </w:t>
      </w:r>
      <w:r w:rsidR="0D9C13E6">
        <w:rPr/>
        <w:t>Rae</w:t>
      </w:r>
      <w:r w:rsidR="0D9C13E6">
        <w:rPr/>
        <w:t xml:space="preserve"> </w:t>
      </w:r>
      <w:r w:rsidR="0D9C13E6">
        <w:rPr/>
        <w:t>Vallavalitsusele</w:t>
      </w:r>
      <w:r w:rsidR="0D9C13E6">
        <w:rPr/>
        <w:t>“;</w:t>
      </w:r>
    </w:p>
    <w:p w:rsidR="68FAC893" w:rsidP="21B297ED" w:rsidRDefault="68FAC893" w14:paraId="14374A4B" w14:textId="756E6B73">
      <w:pPr>
        <w:pStyle w:val="ListParagraph"/>
        <w:numPr>
          <w:ilvl w:val="0"/>
          <w:numId w:val="208"/>
        </w:numPr>
        <w:rPr/>
      </w:pPr>
      <w:r w:rsidR="0D9C13E6">
        <w:rPr/>
        <w:t>Rae</w:t>
      </w:r>
      <w:r w:rsidR="0D9C13E6">
        <w:rPr/>
        <w:t xml:space="preserve"> </w:t>
      </w:r>
      <w:r w:rsidR="0D9C13E6">
        <w:rPr/>
        <w:t>Vallavolikogu</w:t>
      </w:r>
      <w:r w:rsidR="0D9C13E6">
        <w:rPr/>
        <w:t xml:space="preserve"> 20.09.2012 </w:t>
      </w:r>
      <w:r w:rsidR="0D9C13E6">
        <w:rPr/>
        <w:t>otsusega</w:t>
      </w:r>
      <w:r w:rsidR="0D9C13E6">
        <w:rPr/>
        <w:t xml:space="preserve"> </w:t>
      </w:r>
      <w:r w:rsidR="0D9C13E6">
        <w:rPr/>
        <w:t>nr</w:t>
      </w:r>
      <w:r w:rsidR="0D9C13E6">
        <w:rPr/>
        <w:t xml:space="preserve"> 390 </w:t>
      </w:r>
      <w:r w:rsidR="0D9C13E6">
        <w:rPr/>
        <w:t>kehtestatud</w:t>
      </w:r>
      <w:r w:rsidR="0D9C13E6">
        <w:rPr/>
        <w:t xml:space="preserve"> </w:t>
      </w:r>
      <w:r w:rsidR="0D9C13E6">
        <w:rPr/>
        <w:t>Rae</w:t>
      </w:r>
      <w:r w:rsidR="0D9C13E6">
        <w:rPr/>
        <w:t xml:space="preserve"> </w:t>
      </w:r>
      <w:r w:rsidR="0D9C13E6">
        <w:rPr/>
        <w:t>valla</w:t>
      </w:r>
      <w:r w:rsidR="0D9C13E6">
        <w:rPr/>
        <w:t xml:space="preserve"> </w:t>
      </w:r>
      <w:r w:rsidR="0D9C13E6">
        <w:rPr/>
        <w:t>Jüri</w:t>
      </w:r>
      <w:r w:rsidR="0D9C13E6">
        <w:rPr/>
        <w:t xml:space="preserve"> </w:t>
      </w:r>
      <w:r w:rsidR="0D9C13E6">
        <w:rPr/>
        <w:t>aleviku</w:t>
      </w:r>
      <w:r w:rsidR="0D9C13E6">
        <w:rPr/>
        <w:t xml:space="preserve"> ja </w:t>
      </w:r>
      <w:r w:rsidR="0D9C13E6">
        <w:rPr/>
        <w:t>sellega</w:t>
      </w:r>
      <w:r w:rsidR="0D9C13E6">
        <w:rPr/>
        <w:t xml:space="preserve"> </w:t>
      </w:r>
      <w:r w:rsidR="0D9C13E6">
        <w:rPr/>
        <w:t>piirnevate</w:t>
      </w:r>
      <w:r w:rsidR="0D9C13E6">
        <w:rPr/>
        <w:t xml:space="preserve"> </w:t>
      </w:r>
      <w:r w:rsidR="0D9C13E6">
        <w:rPr/>
        <w:t>Aaviku</w:t>
      </w:r>
      <w:r w:rsidR="0D9C13E6">
        <w:rPr/>
        <w:t xml:space="preserve">, </w:t>
      </w:r>
      <w:r w:rsidR="0D9C13E6">
        <w:rPr/>
        <w:t>Vaskjala</w:t>
      </w:r>
      <w:r w:rsidR="0D9C13E6">
        <w:rPr/>
        <w:t xml:space="preserve"> ja Karla </w:t>
      </w:r>
      <w:r w:rsidR="0D9C13E6">
        <w:rPr/>
        <w:t>külaosade</w:t>
      </w:r>
      <w:r w:rsidR="0D9C13E6">
        <w:rPr/>
        <w:t xml:space="preserve"> </w:t>
      </w:r>
      <w:r w:rsidR="0D9C13E6">
        <w:rPr/>
        <w:t>üldplaneering</w:t>
      </w:r>
      <w:r w:rsidR="0D9C13E6">
        <w:rPr/>
        <w:t>;</w:t>
      </w:r>
    </w:p>
    <w:p w:rsidR="68FAC893" w:rsidP="21B297ED" w:rsidRDefault="68FAC893" w14:paraId="60A647B6" w14:textId="7AF56F34">
      <w:pPr>
        <w:pStyle w:val="ListParagraph"/>
        <w:numPr>
          <w:ilvl w:val="0"/>
          <w:numId w:val="208"/>
        </w:numPr>
        <w:rPr/>
      </w:pPr>
      <w:r w:rsidR="0D9C13E6">
        <w:rPr/>
        <w:t>Rae</w:t>
      </w:r>
      <w:r w:rsidR="0D9C13E6">
        <w:rPr/>
        <w:t xml:space="preserve"> </w:t>
      </w:r>
      <w:r w:rsidR="0D9C13E6">
        <w:rPr/>
        <w:t>valla</w:t>
      </w:r>
      <w:r w:rsidR="0D9C13E6">
        <w:rPr/>
        <w:t xml:space="preserve">, </w:t>
      </w:r>
      <w:r w:rsidR="0D9C13E6">
        <w:rPr/>
        <w:t>huvitatud</w:t>
      </w:r>
      <w:r w:rsidR="0D9C13E6">
        <w:rPr/>
        <w:t xml:space="preserve"> </w:t>
      </w:r>
      <w:r w:rsidR="0D9C13E6">
        <w:rPr/>
        <w:t>isiku</w:t>
      </w:r>
      <w:r w:rsidR="0D9C13E6">
        <w:rPr/>
        <w:t xml:space="preserve">, </w:t>
      </w:r>
      <w:r w:rsidR="0D9C13E6">
        <w:rPr/>
        <w:t>puudutatud</w:t>
      </w:r>
      <w:r w:rsidR="0D9C13E6">
        <w:rPr/>
        <w:t xml:space="preserve"> </w:t>
      </w:r>
      <w:r w:rsidR="0D9C13E6">
        <w:rPr/>
        <w:t>isiku</w:t>
      </w:r>
      <w:r w:rsidR="0D9C13E6">
        <w:rPr/>
        <w:t xml:space="preserve"> ja </w:t>
      </w:r>
      <w:r w:rsidR="0D9C13E6">
        <w:rPr/>
        <w:t>detailplaneeringu</w:t>
      </w:r>
      <w:r w:rsidR="0D9C13E6">
        <w:rPr/>
        <w:t xml:space="preserve"> </w:t>
      </w:r>
      <w:r w:rsidR="0D9C13E6">
        <w:rPr/>
        <w:t>koostaja</w:t>
      </w:r>
      <w:r w:rsidR="0D9C13E6">
        <w:rPr/>
        <w:t xml:space="preserve"> </w:t>
      </w:r>
      <w:r w:rsidR="0D9C13E6">
        <w:rPr/>
        <w:t>vahel</w:t>
      </w:r>
      <w:r w:rsidR="0D9C13E6">
        <w:rPr/>
        <w:t xml:space="preserve"> </w:t>
      </w:r>
      <w:r w:rsidR="0D9C13E6">
        <w:rPr/>
        <w:t>sõlmitud</w:t>
      </w:r>
      <w:r w:rsidR="0D9C13E6">
        <w:rPr/>
        <w:t xml:space="preserve"> ja 24.05.2024 </w:t>
      </w:r>
      <w:r w:rsidR="0D9C13E6">
        <w:rPr/>
        <w:t>jõustunud</w:t>
      </w:r>
      <w:r w:rsidR="0D9C13E6">
        <w:rPr/>
        <w:t xml:space="preserve"> </w:t>
      </w:r>
      <w:r w:rsidR="0D9C13E6">
        <w:rPr/>
        <w:t>leping</w:t>
      </w:r>
      <w:r w:rsidR="0D9C13E6">
        <w:rPr/>
        <w:t xml:space="preserve"> „</w:t>
      </w:r>
      <w:r w:rsidR="0D9C13E6">
        <w:rPr/>
        <w:t>Haldusleping</w:t>
      </w:r>
      <w:r w:rsidR="0D9C13E6">
        <w:rPr/>
        <w:t xml:space="preserve"> (kovID1284)“;</w:t>
      </w:r>
    </w:p>
    <w:p xmlns:wp14="http://schemas.microsoft.com/office/word/2010/wordml" w:rsidRPr="00E27341" w:rsidR="00E27341" w:rsidP="21B297ED" w:rsidRDefault="00E27341" w14:paraId="7254EB2E" wp14:textId="77777777">
      <w:pPr>
        <w:pStyle w:val="ListParagraph"/>
        <w:numPr>
          <w:ilvl w:val="0"/>
          <w:numId w:val="208"/>
        </w:numPr>
        <w:rPr/>
      </w:pPr>
      <w:r w:rsidR="356484F0">
        <w:rPr/>
        <w:t>kontaktvööndis</w:t>
      </w:r>
      <w:r w:rsidR="356484F0">
        <w:rPr/>
        <w:t xml:space="preserve"> </w:t>
      </w:r>
      <w:r w:rsidR="356484F0">
        <w:rPr/>
        <w:t>kehtestatud</w:t>
      </w:r>
      <w:r w:rsidR="356484F0">
        <w:rPr/>
        <w:t xml:space="preserve"> </w:t>
      </w:r>
      <w:r w:rsidR="356484F0">
        <w:rPr/>
        <w:t>detailplaneeringud</w:t>
      </w:r>
      <w:r w:rsidR="356484F0">
        <w:rPr/>
        <w:t>;</w:t>
      </w:r>
    </w:p>
    <w:p xmlns:wp14="http://schemas.microsoft.com/office/word/2010/wordml" w:rsidR="003E6DF2" w:rsidP="21B297ED" w:rsidRDefault="00E27341" w14:paraId="0675CB89" wp14:textId="77777777">
      <w:pPr>
        <w:pStyle w:val="ListParagraph"/>
        <w:numPr>
          <w:ilvl w:val="0"/>
          <w:numId w:val="208"/>
        </w:numPr>
        <w:rPr/>
      </w:pPr>
      <w:r w:rsidR="356484F0">
        <w:rPr/>
        <w:t>muud</w:t>
      </w:r>
      <w:r w:rsidR="356484F0">
        <w:rPr/>
        <w:t xml:space="preserve"> </w:t>
      </w:r>
      <w:r w:rsidR="356484F0">
        <w:rPr/>
        <w:t>asjakohased</w:t>
      </w:r>
      <w:r w:rsidR="356484F0">
        <w:rPr/>
        <w:t xml:space="preserve"> </w:t>
      </w:r>
      <w:r w:rsidR="356484F0">
        <w:rPr/>
        <w:t>õigusaktid</w:t>
      </w:r>
      <w:r w:rsidR="356484F0">
        <w:rPr/>
        <w:t xml:space="preserve">, </w:t>
      </w:r>
      <w:r w:rsidR="356484F0">
        <w:rPr/>
        <w:t>standardid</w:t>
      </w:r>
      <w:r w:rsidR="356484F0">
        <w:rPr/>
        <w:t xml:space="preserve">, </w:t>
      </w:r>
      <w:r w:rsidR="356484F0">
        <w:rPr/>
        <w:t>normatiivid</w:t>
      </w:r>
      <w:r w:rsidR="356484F0">
        <w:rPr/>
        <w:t>;</w:t>
      </w:r>
    </w:p>
    <w:p w:rsidR="04FBD923" w:rsidP="21B297ED" w:rsidRDefault="04FBD923" w14:paraId="0768FE2D" w14:textId="5D0D8DFA">
      <w:pPr>
        <w:pStyle w:val="ListParagraph"/>
        <w:numPr>
          <w:ilvl w:val="0"/>
          <w:numId w:val="208"/>
        </w:numPr>
        <w:rPr/>
      </w:pPr>
      <w:r w:rsidR="04FBD923">
        <w:rPr/>
        <w:t xml:space="preserve">Pärna tee 6 </w:t>
      </w:r>
      <w:r w:rsidR="04FBD923">
        <w:rPr/>
        <w:t>topo</w:t>
      </w:r>
      <w:r w:rsidR="04FBD923">
        <w:rPr/>
        <w:t>-geodeetiline alusplaan;</w:t>
      </w:r>
    </w:p>
    <w:p w:rsidR="3A62149A" w:rsidP="21B297ED" w:rsidRDefault="3A62149A" w14:paraId="6842E818" w14:textId="5D78A993">
      <w:pPr>
        <w:pStyle w:val="ListParagraph"/>
        <w:numPr>
          <w:ilvl w:val="0"/>
          <w:numId w:val="208"/>
        </w:numPr>
        <w:suppressLineNumbers w:val="0"/>
        <w:bidi w:val="0"/>
        <w:spacing w:before="0" w:beforeAutospacing="off" w:after="0" w:afterAutospacing="off" w:line="252" w:lineRule="auto"/>
        <w:ind w:left="720" w:right="0" w:hanging="360"/>
        <w:jc w:val="both"/>
        <w:rPr/>
      </w:pPr>
      <w:r w:rsidR="3A62149A">
        <w:rPr/>
        <w:t>Haljastuse</w:t>
      </w:r>
      <w:r w:rsidR="3A62149A">
        <w:rPr/>
        <w:t xml:space="preserve"> </w:t>
      </w:r>
      <w:r w:rsidR="3A62149A">
        <w:rPr/>
        <w:t>hinnang</w:t>
      </w:r>
      <w:r w:rsidR="3A62149A">
        <w:rPr/>
        <w:t xml:space="preserve"> </w:t>
      </w:r>
      <w:r w:rsidR="3A62149A">
        <w:rPr/>
        <w:t>Pärna</w:t>
      </w:r>
      <w:r w:rsidR="3A62149A">
        <w:rPr/>
        <w:t xml:space="preserve"> tee 6 DP-Ala, </w:t>
      </w:r>
      <w:r w:rsidR="3A62149A">
        <w:rPr/>
        <w:t>Vaskjala</w:t>
      </w:r>
      <w:r w:rsidR="3A62149A">
        <w:rPr/>
        <w:t xml:space="preserve"> </w:t>
      </w:r>
      <w:r w:rsidR="3A62149A">
        <w:rPr/>
        <w:t>küla</w:t>
      </w:r>
      <w:r w:rsidR="3A62149A">
        <w:rPr/>
        <w:t xml:space="preserve">, </w:t>
      </w:r>
      <w:r w:rsidR="3A62149A">
        <w:rPr/>
        <w:t>Rae</w:t>
      </w:r>
      <w:r w:rsidR="3A62149A">
        <w:rPr/>
        <w:t xml:space="preserve"> </w:t>
      </w:r>
      <w:r w:rsidR="3A62149A">
        <w:rPr/>
        <w:t>vald</w:t>
      </w:r>
      <w:r w:rsidR="3A62149A">
        <w:rPr/>
        <w:t xml:space="preserve"> (</w:t>
      </w:r>
      <w:r w:rsidR="3A62149A">
        <w:rPr/>
        <w:t>Dendro</w:t>
      </w:r>
      <w:r w:rsidR="3A62149A">
        <w:rPr/>
        <w:t xml:space="preserve"> SJ O</w:t>
      </w:r>
      <w:r w:rsidR="62718D9D">
        <w:rPr/>
        <w:t>Ü, 2024)</w:t>
      </w:r>
      <w:r w:rsidR="04FBD923">
        <w:rPr/>
        <w:t>.</w:t>
      </w:r>
      <w:r>
        <w:tab/>
      </w:r>
    </w:p>
    <w:p xmlns:wp14="http://schemas.microsoft.com/office/word/2010/wordml" w:rsidR="00E81788" w:rsidP="21B297ED" w:rsidRDefault="00F375F1" w14:paraId="5B92A8CC" wp14:textId="0B3B4E2D">
      <w:pPr>
        <w:pStyle w:val="Heading2"/>
        <w:suppressLineNumbers w:val="0"/>
        <w:bidi w:val="0"/>
        <w:spacing w:before="120" w:beforeAutospacing="off" w:after="100" w:afterAutospacing="off" w:line="252" w:lineRule="auto"/>
        <w:ind w:right="0"/>
        <w:jc w:val="both"/>
        <w:rPr/>
      </w:pPr>
      <w:bookmarkStart w:name="_Toc783066257" w:id="403852851"/>
      <w:bookmarkStart w:name="_Toc296374534" w:id="62024729"/>
      <w:bookmarkStart w:name="_Toc1314723177" w:id="1008674050"/>
      <w:bookmarkStart w:name="_Toc273303631" w:id="551017332"/>
      <w:r w:rsidR="1A0B15BB">
        <w:rPr/>
        <w:t>Rae valla Jüri aleviku ja sellega piirnevate Aaviku, Vaskjala ja Karla külaosade üldplaneering</w:t>
      </w:r>
      <w:bookmarkEnd w:id="403852851"/>
      <w:bookmarkEnd w:id="62024729"/>
      <w:bookmarkEnd w:id="1008674050"/>
      <w:bookmarkEnd w:id="551017332"/>
    </w:p>
    <w:p w:rsidR="415949D4" w:rsidP="21B297ED" w:rsidRDefault="415949D4" w14:paraId="69D0DC9F" w14:textId="0744F3BA">
      <w:pPr>
        <w:pStyle w:val="Normal"/>
        <w:bidi w:val="0"/>
        <w:rPr>
          <w:lang w:val="et-EE"/>
        </w:rPr>
      </w:pPr>
      <w:r w:rsidR="415949D4">
        <w:rPr/>
        <w:t xml:space="preserve">Rae Vallavolikogu 20.09.2012 otsusega nr 390 kehtestatud Rae valla Jüri aleviku ja sellega piirnevate Aaviku, Vaskjala ja Karla külaosad üldplaneeringu kohaselt asub planeeringuala tiheasutusalal ning planeeritava ala maakasutuse juhtotstarbeks on määratud osaliselt olemasolev väikeelamumaa, osaliselt perspektiivne väikeelamumaa ja osaliselt olemasolev haljasmaa-parkmetsamaa. Üldplaneeringu  järgselt on väikeelamumaa eramute maa, kaksikelamute (paariselamute) maa, ridaelamute maa, kuni kahekorruseliste korterelamute maa ja maapealsete garaažide maa. Haljasmaa- parkmetsamaa alade  puhul </w:t>
      </w:r>
      <w:r w:rsidR="38A8F60B">
        <w:rPr/>
        <w:t>t</w:t>
      </w:r>
      <w:r w:rsidR="415949D4">
        <w:rPr/>
        <w:t>egemist olemasolevate terviklikuna  säilitatavate parkmetsade, metsaparkide, puistute ja üldkasutatavate rohealade maa. Planeeringuala paikneb üldplaneeringu järgselt osaliselt rohevõrgustikus, mis piirneb idaküljel Vaskjala- Ülemiste kanaliga. Üldplaneeringu seletuskirjas on märgitud, et asustuse kavandamisel ja ehitusalade valikul mitte läbi lõigata rohelise võrgustiku koridore ega seada ohtu rohelise võrgustiku säilimist. Ehitustegevust rohevõrgustiku aladel üldplaneeringu lahendusega ei kavandata ning see võib olla lubatud vaid  erandjuhtudel ja üldplaneeringut muutva detailplaneeringu alusel. Planeeringuala paikneb väljakujunenud elamualal ning on varasemalt juba hoonestatud. Arvestades asjaolu, et olemasolev hoonestus planeeringualal paikneb väljaspool rohevõrgustiku ala ning detailplaneeringu lahendusega ehitustegevust rohevõrgustiku alale ei kavandata, on detailplaneeringu algatamine kooskõlas Rae valla Jüri aleviku ja sellega piirnevate Aaviku, Vaskjala ja Karla külaosade üldplaneeringuga.</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8891"/>
      </w:tblGrid>
      <w:tr xmlns:wp14="http://schemas.microsoft.com/office/word/2010/wordml" w:rsidR="00D42EEF" w:rsidTr="21B297ED" w14:paraId="0FB78278" wp14:textId="77777777">
        <w:tc>
          <w:tcPr>
            <w:tcW w:w="8891" w:type="dxa"/>
            <w:tcMar/>
          </w:tcPr>
          <w:p w:rsidR="00D42EEF" w:rsidRDefault="00F03E6C" w14:paraId="1FC39945" wp14:textId="77777777">
            <w:pPr>
              <w:rPr>
                <w:lang w:val="et-EE"/>
              </w:rPr>
            </w:pPr>
            <w:r w:rsidR="32E70A6E">
              <w:drawing>
                <wp:inline xmlns:wp14="http://schemas.microsoft.com/office/word/2010/wordprocessingDrawing" wp14:editId="02915E44" wp14:anchorId="761F0DA6">
                  <wp:extent cx="3638550" cy="3886070"/>
                  <wp:effectExtent l="0" t="0" r="0" b="0"/>
                  <wp:docPr id="16" name="Picture 16" title=""/>
                  <wp:cNvGraphicFramePr>
                    <a:graphicFrameLocks noChangeAspect="1"/>
                  </wp:cNvGraphicFramePr>
                  <a:graphic>
                    <a:graphicData uri="http://schemas.openxmlformats.org/drawingml/2006/picture">
                      <pic:pic>
                        <pic:nvPicPr>
                          <pic:cNvPr id="0" name="Picture 16"/>
                          <pic:cNvPicPr/>
                        </pic:nvPicPr>
                        <pic:blipFill>
                          <a:blip r:embed="Rc4bd8fb16878479c">
                            <a:extLst>
                              <a:ext xmlns:a="http://schemas.openxmlformats.org/drawingml/2006/main" uri="{28A0092B-C50C-407E-A947-70E740481C1C}">
                                <a14:useLocalDpi val="0"/>
                              </a:ext>
                            </a:extLst>
                          </a:blip>
                          <a:stretch>
                            <a:fillRect/>
                          </a:stretch>
                        </pic:blipFill>
                        <pic:spPr>
                          <a:xfrm rot="0" flipH="0" flipV="0">
                            <a:off x="0" y="0"/>
                            <a:ext cx="3638550" cy="3886070"/>
                          </a:xfrm>
                          <a:prstGeom prst="rect">
                            <a:avLst/>
                          </a:prstGeom>
                        </pic:spPr>
                      </pic:pic>
                    </a:graphicData>
                  </a:graphic>
                </wp:inline>
              </w:drawing>
            </w:r>
            <w:r w:rsidR="32E70A6E">
              <w:drawing>
                <wp:inline xmlns:wp14="http://schemas.microsoft.com/office/word/2010/wordprocessingDrawing" wp14:editId="0126E04E" wp14:anchorId="7190ED16">
                  <wp:extent cx="1524000" cy="1181100"/>
                  <wp:effectExtent l="0" t="0" r="0" b="0"/>
                  <wp:docPr id="18" name="Picture 18" title=""/>
                  <wp:cNvGraphicFramePr>
                    <a:graphicFrameLocks noChangeAspect="1"/>
                  </wp:cNvGraphicFramePr>
                  <a:graphic>
                    <a:graphicData uri="http://schemas.openxmlformats.org/drawingml/2006/picture">
                      <pic:pic>
                        <pic:nvPicPr>
                          <pic:cNvPr id="0" name="Picture 18"/>
                          <pic:cNvPicPr/>
                        </pic:nvPicPr>
                        <pic:blipFill>
                          <a:blip r:embed="R7c7db6c0ddc44a4e">
                            <a:extLst>
                              <a:ext xmlns:a="http://schemas.openxmlformats.org/drawingml/2006/main" uri="{28A0092B-C50C-407E-A947-70E740481C1C}">
                                <a14:useLocalDpi val="0"/>
                              </a:ext>
                            </a:extLst>
                          </a:blip>
                          <a:stretch>
                            <a:fillRect/>
                          </a:stretch>
                        </pic:blipFill>
                        <pic:spPr>
                          <a:xfrm rot="0" flipH="0" flipV="0">
                            <a:off x="0" y="0"/>
                            <a:ext cx="1524000" cy="1181100"/>
                          </a:xfrm>
                          <a:prstGeom prst="rect">
                            <a:avLst/>
                          </a:prstGeom>
                        </pic:spPr>
                      </pic:pic>
                    </a:graphicData>
                  </a:graphic>
                </wp:inline>
              </w:drawing>
            </w:r>
          </w:p>
        </w:tc>
      </w:tr>
    </w:tbl>
    <w:p xmlns:wp14="http://schemas.microsoft.com/office/word/2010/wordml" w:rsidRPr="0050701B" w:rsidR="004B7A59" w:rsidP="004B7A59" w:rsidRDefault="004B7A59" w14:paraId="05EDAF5E" wp14:textId="77777777">
      <w:pPr>
        <w:pStyle w:val="Caption"/>
        <w:rPr>
          <w:lang w:val="et-EE"/>
        </w:rPr>
      </w:pPr>
      <w:r w:rsidR="3FB9E33B">
        <w:rPr/>
        <w:t>Skeem</w:t>
      </w:r>
      <w:r w:rsidR="3FB9E33B">
        <w:rPr/>
        <w:t xml:space="preserve"> </w:t>
      </w:r>
      <w:r w:rsidRPr="21B297ED">
        <w:rPr>
          <w:lang w:val="et-EE"/>
        </w:rPr>
        <w:fldChar w:fldCharType="begin"/>
      </w:r>
      <w:r w:rsidRPr="21B297ED">
        <w:rPr>
          <w:lang w:val="et-EE"/>
        </w:rPr>
        <w:instrText xml:space="preserve"> SEQ Skeem \* ARABIC </w:instrText>
      </w:r>
      <w:r w:rsidRPr="21B297ED">
        <w:rPr>
          <w:lang w:val="et-EE"/>
        </w:rPr>
        <w:fldChar w:fldCharType="separate"/>
      </w:r>
      <w:r w:rsidR="2503D4E4">
        <w:rPr/>
        <w:t>1</w:t>
      </w:r>
      <w:r w:rsidRPr="21B297ED">
        <w:rPr>
          <w:lang w:val="et-EE"/>
        </w:rPr>
        <w:fldChar w:fldCharType="end"/>
      </w:r>
      <w:r w:rsidR="3FB9E33B">
        <w:rPr/>
        <w:t xml:space="preserve">. </w:t>
      </w:r>
      <w:r w:rsidR="3FB9E33B">
        <w:rPr/>
        <w:t>Väljavõte</w:t>
      </w:r>
      <w:r w:rsidR="3FB9E33B">
        <w:rPr/>
        <w:t xml:space="preserve"> </w:t>
      </w:r>
      <w:r w:rsidR="3FB9E33B">
        <w:rPr/>
        <w:t>Rae</w:t>
      </w:r>
      <w:r w:rsidR="3FB9E33B">
        <w:rPr/>
        <w:t xml:space="preserve"> </w:t>
      </w:r>
      <w:r w:rsidR="3FB9E33B">
        <w:rPr/>
        <w:t>valla</w:t>
      </w:r>
      <w:r w:rsidR="3FB9E33B">
        <w:rPr/>
        <w:t xml:space="preserve"> </w:t>
      </w:r>
      <w:r w:rsidR="3FB9E33B">
        <w:rPr/>
        <w:t>üldplaneeringu</w:t>
      </w:r>
      <w:r w:rsidR="3FB9E33B">
        <w:rPr/>
        <w:t xml:space="preserve"> </w:t>
      </w:r>
      <w:r w:rsidR="3FB9E33B">
        <w:rPr/>
        <w:t>rohevõrgustiku</w:t>
      </w:r>
      <w:r w:rsidR="3FB9E33B">
        <w:rPr/>
        <w:t xml:space="preserve"> </w:t>
      </w:r>
      <w:r w:rsidR="3FB9E33B">
        <w:rPr/>
        <w:t>joonisest</w:t>
      </w:r>
      <w:r w:rsidR="3FB9E33B">
        <w:rPr/>
        <w:t xml:space="preserve"> </w:t>
      </w:r>
      <w:r w:rsidR="3FB9E33B">
        <w:rPr/>
        <w:t>(</w:t>
      </w:r>
      <w:r w:rsidR="3FB9E33B">
        <w:rPr/>
        <w:t>allikas:</w:t>
      </w:r>
      <w:r w:rsidR="32E70A6E">
        <w:rPr/>
        <w:t>https</w:t>
      </w:r>
      <w:r w:rsidR="32E70A6E">
        <w:rPr/>
        <w:t>://rae.ee/</w:t>
      </w:r>
      <w:r w:rsidR="32E70A6E">
        <w:rPr/>
        <w:t>documents</w:t>
      </w:r>
      <w:r w:rsidR="32E70A6E">
        <w:rPr/>
        <w:t>/823250/3890101/Jyri_yp_skeem_IV-2_rohevork_2012.pdf/caaa5406-4d12-4f0b-9504-9ca23be0137e</w:t>
      </w:r>
      <w:r w:rsidR="3FB9E33B">
        <w:rPr/>
        <w:t>)</w:t>
      </w:r>
    </w:p>
    <w:p xmlns:wp14="http://schemas.microsoft.com/office/word/2010/wordml" w:rsidRPr="00FF716D" w:rsidR="002E50E1" w:rsidRDefault="002E50E1" w14:paraId="0562CB0E" wp14:textId="77777777">
      <w:pPr>
        <w:rPr>
          <w:lang w:val="et-EE"/>
        </w:rPr>
      </w:pPr>
    </w:p>
    <w:tbl>
      <w:tblPr>
        <w:tblStyle w:val="TableGrid"/>
        <w:tblW w:w="8426" w:type="dxa"/>
        <w:tblBorders>
          <w:top w:val="none" w:color="000000" w:themeColor="text1" w:sz="12"/>
          <w:left w:val="none" w:color="000000" w:themeColor="text1" w:sz="12"/>
          <w:bottom w:val="none" w:color="000000" w:themeColor="text1" w:sz="12"/>
          <w:right w:val="none" w:color="000000" w:themeColor="text1" w:sz="12"/>
          <w:insideH w:val="none" w:color="000000" w:themeColor="text1" w:sz="12"/>
          <w:insideV w:val="none" w:color="000000" w:themeColor="text1" w:sz="12"/>
        </w:tblBorders>
        <w:tblLook w:val="04A0" w:firstRow="1" w:lastRow="0" w:firstColumn="1" w:lastColumn="0" w:noHBand="0" w:noVBand="1"/>
      </w:tblPr>
      <w:tblGrid>
        <w:gridCol w:w="4558"/>
        <w:gridCol w:w="1948"/>
        <w:gridCol w:w="1920"/>
      </w:tblGrid>
      <w:tr xmlns:wp14="http://schemas.microsoft.com/office/word/2010/wordml" w:rsidR="005E1D1A" w:rsidTr="21B297ED" w14:paraId="34CE0A41" wp14:textId="77777777">
        <w:trPr>
          <w:trHeight w:val="300"/>
        </w:trPr>
        <w:tc>
          <w:tcPr>
            <w:tcW w:w="4558" w:type="dxa"/>
            <w:tcMar/>
          </w:tcPr>
          <w:p w14:paraId="03EEDE9E">
            <w:r w:rsidR="3CC2FD0B">
              <w:drawing>
                <wp:inline xmlns:wp14="http://schemas.microsoft.com/office/word/2010/wordprocessingDrawing" wp14:editId="22967900" wp14:anchorId="3CAA1CAF">
                  <wp:extent cx="2663076" cy="2634945"/>
                  <wp:effectExtent l="0" t="0" r="0" b="0"/>
                  <wp:docPr id="13" name="Picture 13" title=""/>
                  <wp:cNvGraphicFramePr>
                    <a:graphicFrameLocks noChangeAspect="1"/>
                  </wp:cNvGraphicFramePr>
                  <a:graphic>
                    <a:graphicData uri="http://schemas.openxmlformats.org/drawingml/2006/picture">
                      <pic:pic>
                        <pic:nvPicPr>
                          <pic:cNvPr id="0" name="Picture 13"/>
                          <pic:cNvPicPr/>
                        </pic:nvPicPr>
                        <pic:blipFill>
                          <a:blip r:embed="Rf0f2a8ad545b4276">
                            <a:extLst>
                              <a:ext xmlns:a="http://schemas.openxmlformats.org/drawingml/2006/main" uri="{28A0092B-C50C-407E-A947-70E740481C1C}">
                                <a14:useLocalDpi val="0"/>
                              </a:ext>
                            </a:extLst>
                          </a:blip>
                          <a:stretch>
                            <a:fillRect/>
                          </a:stretch>
                        </pic:blipFill>
                        <pic:spPr>
                          <a:xfrm rot="0" flipH="0" flipV="0">
                            <a:off x="0" y="0"/>
                            <a:ext cx="2663076" cy="2634945"/>
                          </a:xfrm>
                          <a:prstGeom prst="rect">
                            <a:avLst/>
                          </a:prstGeom>
                        </pic:spPr>
                      </pic:pic>
                    </a:graphicData>
                  </a:graphic>
                </wp:inline>
              </w:drawing>
            </w:r>
          </w:p>
        </w:tc>
        <w:tc>
          <w:tcPr>
            <w:tcW w:w="1948" w:type="dxa"/>
            <w:tcMar/>
          </w:tcPr>
          <w:p w:rsidR="39FADD85" w:rsidP="21B297ED" w:rsidRDefault="39FADD85" w14:paraId="5D9753E5" w14:textId="13CCBC81">
            <w:pPr>
              <w:pStyle w:val="Normal"/>
            </w:pPr>
            <w:r w:rsidR="39FADD85">
              <w:drawing>
                <wp:inline xmlns:wp14="http://schemas.microsoft.com/office/word/2010/wordprocessingDrawing" wp14:editId="4000E5C5" wp14:anchorId="6AA67553">
                  <wp:extent cx="1066800" cy="1944029"/>
                  <wp:effectExtent l="0" t="0" r="0" b="635"/>
                  <wp:docPr id="385762534" name="Picture 4" title=""/>
                  <wp:cNvGraphicFramePr>
                    <a:graphicFrameLocks noChangeAspect="1"/>
                  </wp:cNvGraphicFramePr>
                  <a:graphic>
                    <a:graphicData uri="http://schemas.openxmlformats.org/drawingml/2006/picture">
                      <pic:pic>
                        <pic:nvPicPr>
                          <pic:cNvPr id="0" name="Picture 4"/>
                          <pic:cNvPicPr/>
                        </pic:nvPicPr>
                        <pic:blipFill>
                          <a:blip r:embed="R39d8e56b472542dd">
                            <a:extLst>
                              <a:ext xmlns:a="http://schemas.openxmlformats.org/drawingml/2006/main" uri="{28A0092B-C50C-407E-A947-70E740481C1C}">
                                <a14:useLocalDpi val="0"/>
                              </a:ext>
                            </a:extLst>
                          </a:blip>
                          <a:stretch>
                            <a:fillRect/>
                          </a:stretch>
                        </pic:blipFill>
                        <pic:spPr xmlns:pic="http://schemas.openxmlformats.org/drawingml/2006/picture">
                          <a:xfrm xmlns:a="http://schemas.openxmlformats.org/drawingml/2006/main" rot="0" flipH="0" flipV="0">
                            <a:off x="0" y="0"/>
                            <a:ext cx="1066800" cy="1944029"/>
                          </a:xfrm>
                          <a:prstGeom xmlns:a="http://schemas.openxmlformats.org/drawingml/2006/main" prst="rect">
                            <a:avLst/>
                          </a:prstGeom>
                        </pic:spPr>
                      </pic:pic>
                    </a:graphicData>
                  </a:graphic>
                </wp:inline>
              </w:drawing>
            </w:r>
          </w:p>
        </w:tc>
        <w:tc>
          <w:tcPr>
            <w:tcW w:w="1920" w:type="dxa"/>
            <w:tcBorders/>
            <w:tcMar/>
          </w:tcPr>
          <w:p w:rsidR="39FADD85" w:rsidP="21B297ED" w:rsidRDefault="39FADD85" w14:paraId="1BB3D075" w14:textId="5FDE33C3">
            <w:pPr>
              <w:pStyle w:val="Normal"/>
            </w:pPr>
            <w:r w:rsidR="39FADD85">
              <w:drawing>
                <wp:inline xmlns:wp14="http://schemas.microsoft.com/office/word/2010/wordprocessingDrawing" wp14:editId="52A154FB" wp14:anchorId="727165BC">
                  <wp:extent cx="1121664" cy="770666"/>
                  <wp:effectExtent l="0" t="0" r="0" b="5715"/>
                  <wp:docPr id="864786162" name="Picture 5" title=""/>
                  <wp:cNvGraphicFramePr>
                    <a:graphicFrameLocks noChangeAspect="1"/>
                  </wp:cNvGraphicFramePr>
                  <a:graphic>
                    <a:graphicData uri="http://schemas.openxmlformats.org/drawingml/2006/picture">
                      <pic:pic>
                        <pic:nvPicPr>
                          <pic:cNvPr id="0" name="Picture 5"/>
                          <pic:cNvPicPr/>
                        </pic:nvPicPr>
                        <pic:blipFill>
                          <a:blip r:embed="R523687da392d40a7">
                            <a:extLst>
                              <a:ext xmlns:a="http://schemas.openxmlformats.org/drawingml/2006/main" uri="{28A0092B-C50C-407E-A947-70E740481C1C}">
                                <a14:useLocalDpi val="0"/>
                              </a:ext>
                            </a:extLst>
                          </a:blip>
                          <a:stretch>
                            <a:fillRect/>
                          </a:stretch>
                        </pic:blipFill>
                        <pic:spPr xmlns:pic="http://schemas.openxmlformats.org/drawingml/2006/picture">
                          <a:xfrm xmlns:a="http://schemas.openxmlformats.org/drawingml/2006/main" rot="0" flipH="0" flipV="0">
                            <a:off x="0" y="0"/>
                            <a:ext cx="1121664" cy="770666"/>
                          </a:xfrm>
                          <a:prstGeom xmlns:a="http://schemas.openxmlformats.org/drawingml/2006/main" prst="rect">
                            <a:avLst/>
                          </a:prstGeom>
                        </pic:spPr>
                      </pic:pic>
                    </a:graphicData>
                  </a:graphic>
                </wp:inline>
              </w:drawing>
            </w:r>
          </w:p>
        </w:tc>
      </w:tr>
    </w:tbl>
    <w:p xmlns:wp14="http://schemas.microsoft.com/office/word/2010/wordml" w:rsidRPr="0050701B" w:rsidR="00FD1DB7" w:rsidP="00E45E2F" w:rsidRDefault="00E45E2F" w14:paraId="7A0D785E" wp14:textId="77777777">
      <w:pPr>
        <w:pStyle w:val="Caption"/>
        <w:rPr>
          <w:lang w:val="et-EE"/>
        </w:rPr>
      </w:pPr>
      <w:r w:rsidR="5A544F33">
        <w:rPr/>
        <w:t>Skeem</w:t>
      </w:r>
      <w:r w:rsidRPr="21B297ED">
        <w:rPr>
          <w:lang w:val="et-EE"/>
        </w:rPr>
        <w:fldChar w:fldCharType="begin"/>
      </w:r>
      <w:r w:rsidRPr="21B297ED">
        <w:rPr>
          <w:lang w:val="et-EE"/>
        </w:rPr>
        <w:instrText xml:space="preserve"> SEQ Skeem \* ARABIC </w:instrText>
      </w:r>
      <w:r w:rsidRPr="21B297ED">
        <w:rPr>
          <w:lang w:val="et-EE"/>
        </w:rPr>
        <w:fldChar w:fldCharType="separate"/>
      </w:r>
      <w:r w:rsidR="2503D4E4">
        <w:rPr/>
        <w:t>2</w:t>
      </w:r>
      <w:r w:rsidRPr="21B297ED">
        <w:rPr>
          <w:lang w:val="et-EE"/>
        </w:rPr>
        <w:fldChar w:fldCharType="end"/>
      </w:r>
      <w:r w:rsidR="7A1DF322">
        <w:rPr/>
        <w:t xml:space="preserve">. </w:t>
      </w:r>
      <w:r w:rsidR="7A1DF322">
        <w:rPr/>
        <w:t>Väljavõte</w:t>
      </w:r>
      <w:r w:rsidR="7A1DF322">
        <w:rPr/>
        <w:t xml:space="preserve"> </w:t>
      </w:r>
      <w:r w:rsidR="5F3D6451">
        <w:rPr/>
        <w:t>Rae</w:t>
      </w:r>
      <w:r w:rsidR="5F3D6451">
        <w:rPr/>
        <w:t xml:space="preserve"> </w:t>
      </w:r>
      <w:r w:rsidR="5F3D6451">
        <w:rPr/>
        <w:t>valla</w:t>
      </w:r>
      <w:r w:rsidR="5F3D6451">
        <w:rPr/>
        <w:t xml:space="preserve"> </w:t>
      </w:r>
      <w:r w:rsidR="5F3D6451">
        <w:rPr/>
        <w:t>Jüri</w:t>
      </w:r>
      <w:r w:rsidR="5F3D6451">
        <w:rPr/>
        <w:t xml:space="preserve"> </w:t>
      </w:r>
      <w:r w:rsidR="5F3D6451">
        <w:rPr/>
        <w:t>aleviku</w:t>
      </w:r>
      <w:r w:rsidR="5F3D6451">
        <w:rPr/>
        <w:t xml:space="preserve"> ja </w:t>
      </w:r>
      <w:r w:rsidR="5F3D6451">
        <w:rPr/>
        <w:t>sellega</w:t>
      </w:r>
      <w:r w:rsidR="5F3D6451">
        <w:rPr/>
        <w:t xml:space="preserve"> </w:t>
      </w:r>
      <w:r w:rsidR="5F3D6451">
        <w:rPr/>
        <w:t>piirnevate</w:t>
      </w:r>
      <w:r w:rsidR="5F3D6451">
        <w:rPr/>
        <w:t xml:space="preserve"> </w:t>
      </w:r>
      <w:r w:rsidR="5F3D6451">
        <w:rPr/>
        <w:t>Aaviku</w:t>
      </w:r>
      <w:r w:rsidR="5F3D6451">
        <w:rPr/>
        <w:t xml:space="preserve">, </w:t>
      </w:r>
      <w:r w:rsidR="5F3D6451">
        <w:rPr/>
        <w:t>Vaskjala</w:t>
      </w:r>
      <w:r w:rsidR="5F3D6451">
        <w:rPr/>
        <w:t xml:space="preserve"> ja Karla </w:t>
      </w:r>
      <w:r w:rsidR="5F3D6451">
        <w:rPr/>
        <w:t>külaosade</w:t>
      </w:r>
      <w:r w:rsidR="5F3D6451">
        <w:rPr/>
        <w:t xml:space="preserve"> </w:t>
      </w:r>
      <w:r w:rsidR="5F3D6451">
        <w:rPr/>
        <w:t>üldplaneering</w:t>
      </w:r>
      <w:r w:rsidR="5F3D6451">
        <w:rPr/>
        <w:t>ust</w:t>
      </w:r>
      <w:r w:rsidR="2CC1EF12">
        <w:rPr/>
        <w:t xml:space="preserve"> (</w:t>
      </w:r>
      <w:r w:rsidR="2CC1EF12">
        <w:rPr/>
        <w:t>allikas</w:t>
      </w:r>
      <w:r w:rsidR="2CC1EF12">
        <w:rPr/>
        <w:t>:</w:t>
      </w:r>
      <w:hyperlink r:id="R40f9b35cf9454449">
        <w:r w:rsidR="4706041B">
          <w:rPr/>
          <w:t>https://map.rae.ee/gis</w:t>
        </w:r>
      </w:hyperlink>
      <w:r w:rsidR="2CC1EF12">
        <w:rPr/>
        <w:t>)</w:t>
      </w:r>
    </w:p>
    <w:p xmlns:wp14="http://schemas.microsoft.com/office/word/2010/wordml" w:rsidRPr="005E1D1A" w:rsidR="001F256A" w:rsidP="21B297ED" w:rsidRDefault="00FF6EF7" w14:paraId="1F45F4B3" wp14:textId="0595FFDB">
      <w:pPr>
        <w:pStyle w:val="Heading1"/>
        <w:numPr>
          <w:ilvl w:val="0"/>
          <w:numId w:val="187"/>
        </w:numPr>
        <w:suppressLineNumbers w:val="0"/>
        <w:bidi w:val="0"/>
        <w:spacing w:before="320" w:beforeAutospacing="off" w:after="40" w:afterAutospacing="off" w:line="252" w:lineRule="auto"/>
        <w:ind w:right="0"/>
        <w:jc w:val="both"/>
        <w:rPr/>
      </w:pPr>
      <w:bookmarkStart w:name="_Toc667775523" w:id="438308172"/>
      <w:bookmarkStart w:name="_Toc1324775098" w:id="1692352595"/>
      <w:bookmarkStart w:name="_Toc369333193" w:id="897076287"/>
      <w:bookmarkStart w:name="_Toc553708835" w:id="2045794032"/>
      <w:r w:rsidR="3972FA43">
        <w:rPr/>
        <w:t>OLEMASOLEV</w:t>
      </w:r>
      <w:r w:rsidR="02FC31D7">
        <w:rPr/>
        <w:t xml:space="preserve"> OLU</w:t>
      </w:r>
      <w:r w:rsidR="384510D8">
        <w:rPr/>
        <w:t>KOR</w:t>
      </w:r>
      <w:r w:rsidR="3972FA43">
        <w:rPr/>
        <w:t>D</w:t>
      </w:r>
      <w:bookmarkEnd w:id="438308172"/>
      <w:bookmarkEnd w:id="1692352595"/>
      <w:bookmarkEnd w:id="897076287"/>
      <w:bookmarkEnd w:id="2045794032"/>
    </w:p>
    <w:p w:rsidR="3A2F3D70" w:rsidP="21B297ED" w:rsidRDefault="3A2F3D70" w14:paraId="09AABD66" w14:textId="74F91B80">
      <w:pPr>
        <w:pStyle w:val="Heading2"/>
        <w:bidi w:val="0"/>
        <w:rPr/>
      </w:pPr>
      <w:bookmarkStart w:name="_Toc1084935381" w:id="488185715"/>
      <w:bookmarkStart w:name="_Toc615736080" w:id="699874929"/>
      <w:bookmarkStart w:name="_Toc1221252640" w:id="2130777244"/>
      <w:r w:rsidR="3A2F3D70">
        <w:rPr/>
        <w:t>Planeeringuala üldine iseloomustus</w:t>
      </w:r>
      <w:bookmarkEnd w:id="488185715"/>
      <w:bookmarkEnd w:id="699874929"/>
      <w:bookmarkEnd w:id="2130777244"/>
    </w:p>
    <w:p xmlns:wp14="http://schemas.microsoft.com/office/word/2010/wordml" w:rsidRPr="004329C7" w:rsidR="005E7876" w:rsidP="21B297ED" w:rsidRDefault="00E260DD" w14:paraId="4AA899D8" wp14:textId="7EF8350A">
      <w:pPr>
        <w:spacing w:before="240"/>
        <w:jc w:val="both"/>
        <w:rPr>
          <w:rFonts w:ascii="Roboto" w:hAnsi="Roboto" w:eastAsia="Times New Roman" w:cs="Times New Roman"/>
          <w:sz w:val="21"/>
          <w:szCs w:val="21"/>
        </w:rPr>
      </w:pPr>
      <w:r w:rsidR="48D6745B">
        <w:rPr/>
        <w:t>Planeeringuala</w:t>
      </w:r>
      <w:r w:rsidR="19AEBEE5">
        <w:rPr/>
        <w:t xml:space="preserve"> asub </w:t>
      </w:r>
      <w:r w:rsidR="34781948">
        <w:rPr/>
        <w:t xml:space="preserve">Vaskjala </w:t>
      </w:r>
      <w:r w:rsidR="19AEBEE5">
        <w:rPr/>
        <w:t xml:space="preserve">külas, </w:t>
      </w:r>
      <w:r w:rsidR="34781948">
        <w:rPr/>
        <w:t xml:space="preserve">kohaliku </w:t>
      </w:r>
      <w:r w:rsidR="19AEBEE5">
        <w:rPr/>
        <w:t xml:space="preserve">tee </w:t>
      </w:r>
      <w:r w:rsidR="34781948">
        <w:rPr/>
        <w:t xml:space="preserve">Pärna tee (nr </w:t>
      </w:r>
      <w:r w:rsidRPr="21B297ED" w:rsidR="34781948">
        <w:rPr>
          <w:rFonts w:ascii="Roboto" w:hAnsi="Roboto" w:eastAsia="Times New Roman" w:cs="Times New Roman"/>
          <w:sz w:val="21"/>
          <w:szCs w:val="21"/>
        </w:rPr>
        <w:t>6530189</w:t>
      </w:r>
      <w:r w:rsidRPr="21B297ED" w:rsidR="34781948">
        <w:rPr>
          <w:rFonts w:ascii="Roboto" w:hAnsi="Roboto" w:eastAsia="Times New Roman" w:cs="Times New Roman"/>
          <w:sz w:val="21"/>
          <w:szCs w:val="21"/>
        </w:rPr>
        <w:t>) j</w:t>
      </w:r>
      <w:r w:rsidRPr="21B297ED" w:rsidR="34781948">
        <w:rPr>
          <w:rFonts w:ascii="Arial" w:hAnsi="Arial" w:eastAsia="" w:cs="" w:asciiTheme="minorAscii" w:hAnsiTheme="minorAscii" w:eastAsiaTheme="minorEastAsia" w:cstheme="minorBidi"/>
          <w:color w:val="auto"/>
          <w:sz w:val="22"/>
          <w:szCs w:val="22"/>
          <w:lang w:eastAsia="da-DK" w:bidi="ar-SA"/>
        </w:rPr>
        <w:t>a Vaskjala-ülemiste kanali vahelisel alal.</w:t>
      </w:r>
      <w:r w:rsidRPr="21B297ED" w:rsidR="34781948">
        <w:rPr>
          <w:rFonts w:ascii="Arial" w:hAnsi="Arial" w:eastAsia="" w:cs="" w:asciiTheme="minorAscii" w:hAnsiTheme="minorAscii" w:eastAsiaTheme="minorEastAsia" w:cstheme="minorBidi"/>
          <w:color w:val="auto"/>
          <w:sz w:val="22"/>
          <w:szCs w:val="22"/>
          <w:lang w:eastAsia="da-DK" w:bidi="ar-SA"/>
        </w:rPr>
        <w:t xml:space="preserve"> </w:t>
      </w:r>
    </w:p>
    <w:p xmlns:wp14="http://schemas.microsoft.com/office/word/2010/wordml" w:rsidRPr="004329C7" w:rsidR="005E7876" w:rsidP="2EE21B98" w:rsidRDefault="00E260DD" w14:paraId="2D3943BA" wp14:textId="49799306">
      <w:pPr>
        <w:spacing w:before="240"/>
        <w:jc w:val="both"/>
        <w:rPr>
          <w:rFonts w:ascii="Roboto" w:hAnsi="Roboto" w:eastAsia="Times New Roman" w:cs="Times New Roman"/>
          <w:sz w:val="21"/>
          <w:szCs w:val="21"/>
          <w:lang w:val="et-EE" w:eastAsia="en-US"/>
        </w:rPr>
      </w:pPr>
      <w:r w:rsidRPr="21B297ED" w:rsidR="34781948">
        <w:rPr>
          <w:rFonts w:ascii="Arial" w:hAnsi="Arial" w:eastAsia="" w:cs="" w:asciiTheme="minorAscii" w:hAnsiTheme="minorAscii" w:eastAsiaTheme="minorEastAsia" w:cstheme="minorBidi"/>
          <w:color w:val="auto"/>
          <w:sz w:val="22"/>
          <w:szCs w:val="22"/>
          <w:lang w:eastAsia="da-DK" w:bidi="ar-SA"/>
        </w:rPr>
        <w:t xml:space="preserve">Pärna teele saab </w:t>
      </w:r>
      <w:r w:rsidRPr="21B297ED" w:rsidR="19AEBEE5">
        <w:rPr>
          <w:rFonts w:ascii="Arial" w:hAnsi="Arial" w:eastAsia="" w:cs="" w:asciiTheme="minorAscii" w:hAnsiTheme="minorAscii" w:eastAsiaTheme="minorEastAsia" w:cstheme="minorBidi"/>
          <w:color w:val="auto"/>
          <w:sz w:val="22"/>
          <w:szCs w:val="22"/>
          <w:lang w:eastAsia="da-DK" w:bidi="ar-SA"/>
        </w:rPr>
        <w:t>kõrval</w:t>
      </w:r>
      <w:r w:rsidRPr="21B297ED" w:rsidR="19AEBEE5">
        <w:rPr>
          <w:rFonts w:ascii="Arial" w:hAnsi="Arial" w:eastAsia="" w:cs="" w:asciiTheme="minorAscii" w:hAnsiTheme="minorAscii" w:eastAsiaTheme="minorEastAsia" w:cstheme="minorBidi"/>
          <w:color w:val="auto"/>
          <w:sz w:val="22"/>
          <w:szCs w:val="22"/>
          <w:lang w:eastAsia="da-DK" w:bidi="ar-SA"/>
        </w:rPr>
        <w:t>maantee</w:t>
      </w:r>
      <w:r w:rsidRPr="21B297ED" w:rsidR="34781948">
        <w:rPr>
          <w:rFonts w:ascii="Arial" w:hAnsi="Arial" w:eastAsia="" w:cs="" w:asciiTheme="minorAscii" w:hAnsiTheme="minorAscii" w:eastAsiaTheme="minorEastAsia" w:cstheme="minorBidi"/>
          <w:color w:val="auto"/>
          <w:sz w:val="22"/>
          <w:szCs w:val="22"/>
          <w:lang w:eastAsia="da-DK" w:bidi="ar-SA"/>
        </w:rPr>
        <w:t>lt</w:t>
      </w:r>
      <w:r w:rsidRPr="21B297ED" w:rsidR="19AEBEE5">
        <w:rPr>
          <w:rFonts w:ascii="Arial" w:hAnsi="Arial" w:eastAsia="" w:cs="" w:asciiTheme="minorAscii" w:hAnsiTheme="minorAscii" w:eastAsiaTheme="minorEastAsia" w:cstheme="minorBidi"/>
          <w:color w:val="auto"/>
          <w:sz w:val="22"/>
          <w:szCs w:val="22"/>
          <w:lang w:eastAsia="da-DK" w:bidi="ar-SA"/>
        </w:rPr>
        <w:t xml:space="preserve"> </w:t>
      </w:r>
      <w:r w:rsidRPr="21B297ED" w:rsidR="2251174B">
        <w:rPr>
          <w:rFonts w:ascii="Arial" w:hAnsi="Arial" w:eastAsia="" w:cs="" w:asciiTheme="minorAscii" w:hAnsiTheme="minorAscii" w:eastAsiaTheme="minorEastAsia" w:cstheme="minorBidi"/>
          <w:color w:val="auto"/>
          <w:sz w:val="22"/>
          <w:szCs w:val="22"/>
          <w:lang w:eastAsia="da-DK" w:bidi="ar-SA"/>
        </w:rPr>
        <w:t xml:space="preserve">nr </w:t>
      </w:r>
      <w:r w:rsidRPr="21B297ED" w:rsidR="19AEBEE5">
        <w:rPr>
          <w:rFonts w:ascii="Arial" w:hAnsi="Arial" w:eastAsia="" w:cs="" w:asciiTheme="minorAscii" w:hAnsiTheme="minorAscii" w:eastAsiaTheme="minorEastAsia" w:cstheme="minorBidi"/>
          <w:color w:val="auto"/>
          <w:sz w:val="22"/>
          <w:szCs w:val="22"/>
          <w:lang w:eastAsia="da-DK" w:bidi="ar-SA"/>
        </w:rPr>
        <w:t>11</w:t>
      </w:r>
      <w:r w:rsidRPr="21B297ED" w:rsidR="34781948">
        <w:rPr>
          <w:rFonts w:ascii="Arial" w:hAnsi="Arial" w:eastAsia="" w:cs="" w:asciiTheme="minorAscii" w:hAnsiTheme="minorAscii" w:eastAsiaTheme="minorEastAsia" w:cstheme="minorBidi"/>
          <w:color w:val="auto"/>
          <w:sz w:val="22"/>
          <w:szCs w:val="22"/>
          <w:lang w:eastAsia="da-DK" w:bidi="ar-SA"/>
        </w:rPr>
        <w:t>303</w:t>
      </w:r>
      <w:r w:rsidRPr="21B297ED" w:rsidR="19AEBEE5">
        <w:rPr>
          <w:rFonts w:ascii="Arial" w:hAnsi="Arial" w:eastAsia="" w:cs="" w:asciiTheme="minorAscii" w:hAnsiTheme="minorAscii" w:eastAsiaTheme="minorEastAsia" w:cstheme="minorBidi"/>
          <w:color w:val="auto"/>
          <w:sz w:val="22"/>
          <w:szCs w:val="22"/>
          <w:lang w:eastAsia="da-DK" w:bidi="ar-SA"/>
        </w:rPr>
        <w:t xml:space="preserve"> Jüri-</w:t>
      </w:r>
      <w:r w:rsidRPr="21B297ED" w:rsidR="34781948">
        <w:rPr>
          <w:rFonts w:ascii="Arial" w:hAnsi="Arial" w:eastAsia="" w:cs="" w:asciiTheme="minorAscii" w:hAnsiTheme="minorAscii" w:eastAsiaTheme="minorEastAsia" w:cstheme="minorBidi"/>
          <w:color w:val="auto"/>
          <w:sz w:val="22"/>
          <w:szCs w:val="22"/>
          <w:lang w:eastAsia="da-DK" w:bidi="ar-SA"/>
        </w:rPr>
        <w:t xml:space="preserve">Aruküla. </w:t>
      </w:r>
      <w:r w:rsidRPr="21B297ED" w:rsidR="783DD880">
        <w:rPr>
          <w:rFonts w:ascii="Arial" w:hAnsi="Arial" w:eastAsia="" w:cs="" w:asciiTheme="minorAscii" w:hAnsiTheme="minorAscii" w:eastAsiaTheme="minorEastAsia" w:cstheme="minorBidi"/>
          <w:color w:val="auto"/>
          <w:sz w:val="22"/>
          <w:szCs w:val="22"/>
          <w:lang w:eastAsia="da-DK" w:bidi="ar-SA"/>
        </w:rPr>
        <w:t xml:space="preserve">Planeeringualast </w:t>
      </w:r>
      <w:r w:rsidR="19AEBEE5">
        <w:rPr/>
        <w:t>2</w:t>
      </w:r>
      <w:r w:rsidR="34781948">
        <w:rPr/>
        <w:t>2</w:t>
      </w:r>
      <w:r w:rsidR="19AEBEE5">
        <w:rPr/>
        <w:t>0 m kaugusel</w:t>
      </w:r>
      <w:r w:rsidR="57AA72DC">
        <w:rPr/>
        <w:t>, Jüri-Arukü</w:t>
      </w:r>
      <w:r w:rsidR="57AA72DC">
        <w:rPr/>
        <w:t>la kõrvalmaante</w:t>
      </w:r>
      <w:r w:rsidR="57AA72DC">
        <w:rPr/>
        <w:t>e ääres</w:t>
      </w:r>
      <w:r w:rsidR="71088A15">
        <w:rPr/>
        <w:t>,</w:t>
      </w:r>
      <w:r w:rsidR="57AA72DC">
        <w:rPr/>
        <w:t xml:space="preserve"> </w:t>
      </w:r>
      <w:r w:rsidR="19AEBEE5">
        <w:rPr/>
        <w:t>asub</w:t>
      </w:r>
      <w:r w:rsidR="57AA72DC">
        <w:rPr/>
        <w:t xml:space="preserve"> Rae </w:t>
      </w:r>
      <w:r w:rsidR="19AEBEE5">
        <w:rPr/>
        <w:t xml:space="preserve">bussipeatus, kust sõidavad koolibussid nii Jüri Gümnaasiumisse, kui </w:t>
      </w:r>
      <w:r w:rsidR="57AA72DC">
        <w:rPr/>
        <w:t xml:space="preserve">Lagedi kooli </w:t>
      </w:r>
      <w:r w:rsidR="19AEBEE5">
        <w:rPr/>
        <w:t xml:space="preserve">ning samuti Tallinnasse, Arukülla, Lagedile, </w:t>
      </w:r>
      <w:r w:rsidR="19AEBEE5">
        <w:rPr/>
        <w:t>Jürisse</w:t>
      </w:r>
      <w:r w:rsidR="06BE2BE4">
        <w:rPr/>
        <w:t xml:space="preserve"> </w:t>
      </w:r>
      <w:r w:rsidR="2C23F5A0">
        <w:rPr/>
        <w:t>ja</w:t>
      </w:r>
      <w:r w:rsidR="2C23F5A0">
        <w:rPr/>
        <w:t xml:space="preserve"> </w:t>
      </w:r>
      <w:r w:rsidR="57AA72DC">
        <w:rPr/>
        <w:t>Peningile</w:t>
      </w:r>
      <w:r w:rsidR="25727782">
        <w:rPr/>
        <w:t xml:space="preserve">. </w:t>
      </w:r>
      <w:r w:rsidR="19AEBEE5">
        <w:rPr/>
        <w:t xml:space="preserve">Lähim pood, </w:t>
      </w:r>
      <w:r w:rsidR="57AA72DC">
        <w:rPr/>
        <w:t>perearstikeskus</w:t>
      </w:r>
      <w:r w:rsidR="57AA72DC">
        <w:rPr/>
        <w:t xml:space="preserve">, </w:t>
      </w:r>
      <w:r w:rsidR="19AEBEE5">
        <w:rPr/>
        <w:t xml:space="preserve">kool ja lasteaed asuvad </w:t>
      </w:r>
      <w:r w:rsidR="19AEBEE5">
        <w:rPr/>
        <w:t>Jüri alev</w:t>
      </w:r>
      <w:r w:rsidR="19AEBEE5">
        <w:rPr/>
        <w:t xml:space="preserve">ikus, </w:t>
      </w:r>
      <w:r w:rsidR="57AA72DC">
        <w:rPr/>
        <w:t>planeer</w:t>
      </w:r>
      <w:r w:rsidR="57AA72DC">
        <w:rPr/>
        <w:t>ingualast</w:t>
      </w:r>
      <w:r w:rsidR="6AA8DB2C">
        <w:rPr/>
        <w:t xml:space="preserve"> ca 1500m</w:t>
      </w:r>
      <w:r w:rsidR="19AEBEE5">
        <w:rPr/>
        <w:t xml:space="preserve"> kaugusel.</w:t>
      </w:r>
      <w:r w:rsidR="57AA72DC">
        <w:rPr/>
        <w:t xml:space="preserve"> Jüri-Aruküla tee ääres on paremaks teenusteni jõudmiseks ka valgustatud kergliiklustee.</w:t>
      </w:r>
    </w:p>
    <w:p xmlns:wp14="http://schemas.microsoft.com/office/word/2010/wordml" w:rsidR="005E7876" w:rsidP="2EE21B98" w:rsidRDefault="005E7876" w14:paraId="6F4F32D9" wp14:textId="77777777">
      <w:pPr>
        <w:pStyle w:val="BodyText"/>
        <w:spacing w:after="20"/>
        <w:jc w:val="both"/>
        <w:rPr>
          <w:lang w:val="et-EE"/>
        </w:rPr>
      </w:pPr>
      <w:r w:rsidR="19AEBEE5">
        <w:rPr/>
        <w:t>Ümberkaudsetel</w:t>
      </w:r>
      <w:r w:rsidR="19AEBEE5">
        <w:rPr/>
        <w:t xml:space="preserve"> </w:t>
      </w:r>
      <w:r w:rsidR="19AEBEE5">
        <w:rPr/>
        <w:t>aladel</w:t>
      </w:r>
      <w:r w:rsidR="19AEBEE5">
        <w:rPr/>
        <w:t xml:space="preserve"> on </w:t>
      </w:r>
      <w:r w:rsidR="0E42FAFD">
        <w:rPr/>
        <w:t>valdavalt</w:t>
      </w:r>
      <w:r w:rsidR="0E42FAFD">
        <w:rPr/>
        <w:t xml:space="preserve"> </w:t>
      </w:r>
      <w:r w:rsidR="19AEBEE5">
        <w:rPr/>
        <w:t>elamu</w:t>
      </w:r>
      <w:r w:rsidR="19AEBEE5">
        <w:rPr/>
        <w:t>-</w:t>
      </w:r>
      <w:r w:rsidR="0E42FAFD">
        <w:rPr/>
        <w:t xml:space="preserve"> ja </w:t>
      </w:r>
      <w:r w:rsidR="19AEBEE5">
        <w:rPr/>
        <w:t>maatulundusmaad</w:t>
      </w:r>
      <w:r w:rsidR="19AEBEE5">
        <w:rPr/>
        <w:t>.</w:t>
      </w:r>
    </w:p>
    <w:p xmlns:wp14="http://schemas.microsoft.com/office/word/2010/wordml" w:rsidRPr="005E7876" w:rsidR="004329C7" w:rsidP="2EE21B98" w:rsidRDefault="004329C7" w14:paraId="110FFD37" wp14:textId="77777777">
      <w:pPr>
        <w:pStyle w:val="BodyText"/>
        <w:spacing w:after="20"/>
        <w:jc w:val="both"/>
        <w:rPr>
          <w:lang w:val="et-EE"/>
        </w:rPr>
      </w:pPr>
    </w:p>
    <w:p xmlns:wp14="http://schemas.microsoft.com/office/word/2010/wordml" w:rsidR="00484E7A" w:rsidP="2EE21B98" w:rsidRDefault="005E7876" w14:paraId="6DC9BAD8" wp14:textId="77777777">
      <w:pPr>
        <w:pStyle w:val="BodyText"/>
        <w:spacing w:after="20"/>
        <w:jc w:val="both"/>
        <w:rPr>
          <w:lang w:val="et-EE"/>
        </w:rPr>
      </w:pPr>
      <w:r w:rsidR="19AEBEE5">
        <w:rPr/>
        <w:t>Juurdepääs</w:t>
      </w:r>
      <w:r w:rsidR="19AEBEE5">
        <w:rPr/>
        <w:t xml:space="preserve"> </w:t>
      </w:r>
      <w:r w:rsidR="19AEBEE5">
        <w:rPr/>
        <w:t>planeeritavale</w:t>
      </w:r>
      <w:r w:rsidR="19AEBEE5">
        <w:rPr/>
        <w:t xml:space="preserve"> </w:t>
      </w:r>
      <w:r w:rsidR="19AEBEE5">
        <w:rPr/>
        <w:t>elamumaa</w:t>
      </w:r>
      <w:r w:rsidR="19AEBEE5">
        <w:rPr/>
        <w:t xml:space="preserve"> </w:t>
      </w:r>
      <w:r w:rsidR="19AEBEE5">
        <w:rPr/>
        <w:t>krun</w:t>
      </w:r>
      <w:r w:rsidR="0E42FAFD">
        <w:rPr/>
        <w:t>tidele</w:t>
      </w:r>
      <w:r w:rsidR="19AEBEE5">
        <w:rPr/>
        <w:t xml:space="preserve"> </w:t>
      </w:r>
      <w:r w:rsidR="19AEBEE5">
        <w:rPr/>
        <w:t>nähakse</w:t>
      </w:r>
      <w:r w:rsidR="19AEBEE5">
        <w:rPr/>
        <w:t xml:space="preserve"> </w:t>
      </w:r>
      <w:r w:rsidR="19AEBEE5">
        <w:rPr/>
        <w:t>ette</w:t>
      </w:r>
      <w:r w:rsidR="19AEBEE5">
        <w:rPr/>
        <w:t xml:space="preserve"> </w:t>
      </w:r>
      <w:r w:rsidR="57AA72DC">
        <w:rPr/>
        <w:t>Pärna</w:t>
      </w:r>
      <w:r w:rsidR="57AA72DC">
        <w:rPr/>
        <w:t xml:space="preserve"> </w:t>
      </w:r>
      <w:r w:rsidR="57AA72DC">
        <w:rPr/>
        <w:t>teelt</w:t>
      </w:r>
      <w:r w:rsidR="19AEBEE5">
        <w:rPr/>
        <w:t>.</w:t>
      </w:r>
    </w:p>
    <w:p w:rsidR="45DC3506" w:rsidP="2EE21B98" w:rsidRDefault="45DC3506" w14:paraId="47C15E38" w14:textId="2D0DE175">
      <w:pPr>
        <w:pStyle w:val="BodyText"/>
        <w:spacing w:after="20"/>
        <w:jc w:val="both"/>
        <w:rPr>
          <w:lang w:val="et-EE"/>
        </w:rPr>
      </w:pPr>
    </w:p>
    <w:p w:rsidR="00CF7A00" w:rsidP="2EE21B98" w:rsidRDefault="00CF7A00" w14:paraId="1B40091A" w14:textId="1CE81AA8">
      <w:pPr>
        <w:pStyle w:val="BodyText"/>
        <w:spacing w:after="20"/>
        <w:jc w:val="both"/>
        <w:rPr>
          <w:lang w:val="et-EE"/>
        </w:rPr>
      </w:pPr>
      <w:r w:rsidR="6056C3EE">
        <w:rPr/>
        <w:t>Planeeringuala</w:t>
      </w:r>
      <w:r w:rsidR="6056C3EE">
        <w:rPr/>
        <w:t xml:space="preserve"> </w:t>
      </w:r>
      <w:r w:rsidR="6056C3EE">
        <w:rPr/>
        <w:t>pindala</w:t>
      </w:r>
      <w:r w:rsidR="6056C3EE">
        <w:rPr/>
        <w:t xml:space="preserve"> on </w:t>
      </w:r>
      <w:r w:rsidR="6056C3EE">
        <w:rPr/>
        <w:t>ligikaudu</w:t>
      </w:r>
      <w:r w:rsidR="6056C3EE">
        <w:rPr/>
        <w:t xml:space="preserve"> 3,3 ha </w:t>
      </w:r>
      <w:r w:rsidR="6056C3EE">
        <w:rPr/>
        <w:t>ning</w:t>
      </w:r>
      <w:r w:rsidR="6056C3EE">
        <w:rPr/>
        <w:t xml:space="preserve"> </w:t>
      </w:r>
      <w:r w:rsidR="6056C3EE">
        <w:rPr/>
        <w:t>see</w:t>
      </w:r>
      <w:r w:rsidR="6056C3EE">
        <w:rPr/>
        <w:t xml:space="preserve"> </w:t>
      </w:r>
      <w:r w:rsidR="6056C3EE">
        <w:rPr/>
        <w:t>hõlmab</w:t>
      </w:r>
      <w:r w:rsidR="6056C3EE">
        <w:rPr/>
        <w:t>:</w:t>
      </w:r>
    </w:p>
    <w:p w:rsidR="00CF7A00" w:rsidP="2EE21B98" w:rsidRDefault="00CF7A00" w14:paraId="3077F867" w14:textId="3B61DD6C">
      <w:pPr>
        <w:pStyle w:val="BodyText"/>
        <w:spacing w:after="20"/>
        <w:jc w:val="both"/>
      </w:pPr>
      <w:r w:rsidR="6056C3EE">
        <w:rPr/>
        <w:t>Pärna tee 6 kinnistut (registriosa nr 8185102, katastritunnus 65301:003:0262, pindala 32 729 m</w:t>
      </w:r>
      <w:r w:rsidRPr="21B297ED" w:rsidR="6056C3EE">
        <w:rPr>
          <w:vertAlign w:val="superscript"/>
        </w:rPr>
        <w:t>2</w:t>
      </w:r>
      <w:r w:rsidR="6056C3EE">
        <w:rPr/>
        <w:t>, sihtotstarve maatulundusmaa 100%) ja lähiala.</w:t>
      </w:r>
    </w:p>
    <w:p w:rsidR="00CF7A00" w:rsidP="2EE21B98" w:rsidRDefault="00CF7A00" w14:paraId="1C4AB3B9" w14:textId="277153FF">
      <w:pPr>
        <w:pStyle w:val="BodyText"/>
        <w:spacing w:after="20"/>
        <w:jc w:val="both"/>
      </w:pPr>
      <w:r w:rsidR="6056C3EE">
        <w:rPr/>
        <w:t>Lähialana</w:t>
      </w:r>
      <w:r w:rsidR="6056C3EE">
        <w:rPr/>
        <w:t xml:space="preserve"> </w:t>
      </w:r>
      <w:r w:rsidR="6056C3EE">
        <w:rPr/>
        <w:t>kaasatakse</w:t>
      </w:r>
      <w:r w:rsidR="6056C3EE">
        <w:rPr/>
        <w:t xml:space="preserve"> </w:t>
      </w:r>
      <w:r w:rsidR="6056C3EE">
        <w:rPr/>
        <w:t>planeeringusse</w:t>
      </w:r>
      <w:r w:rsidR="6056C3EE">
        <w:rPr/>
        <w:t xml:space="preserve"> </w:t>
      </w:r>
      <w:r w:rsidR="6056C3EE">
        <w:rPr/>
        <w:t>maa-ala</w:t>
      </w:r>
      <w:r w:rsidR="6056C3EE">
        <w:rPr/>
        <w:t xml:space="preserve">, mis on </w:t>
      </w:r>
      <w:r w:rsidR="6056C3EE">
        <w:rPr/>
        <w:t>vajalik</w:t>
      </w:r>
      <w:r w:rsidR="6056C3EE">
        <w:rPr/>
        <w:t xml:space="preserve"> teede- ja </w:t>
      </w:r>
      <w:r w:rsidR="6056C3EE">
        <w:rPr/>
        <w:t>tehnovõrkude</w:t>
      </w:r>
      <w:r w:rsidR="6056C3EE">
        <w:rPr/>
        <w:t xml:space="preserve"> </w:t>
      </w:r>
      <w:r w:rsidR="6056C3EE">
        <w:rPr/>
        <w:t>planeerimiseks</w:t>
      </w:r>
      <w:r w:rsidR="6056C3EE">
        <w:rPr/>
        <w:t>.</w:t>
      </w:r>
    </w:p>
    <w:tbl>
      <w:tblPr>
        <w:tblStyle w:val="TableGrid"/>
        <w:tblW w:w="892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tblPr>
      <w:tblGrid>
        <w:gridCol w:w="8926"/>
      </w:tblGrid>
      <w:tr xmlns:wp14="http://schemas.microsoft.com/office/word/2010/wordml" w:rsidRPr="00FF6E5C" w:rsidR="004329C7" w:rsidTr="21B297ED" w14:paraId="3FE9F23F" wp14:textId="77777777">
        <w:trPr>
          <w:trHeight w:val="943"/>
        </w:trPr>
        <w:tc>
          <w:tcPr>
            <w:tcW w:w="8926" w:type="dxa"/>
            <w:tcMar/>
          </w:tcPr>
          <w:p w:rsidRPr="00FF6E5C" w:rsidR="004329C7" w:rsidP="00B6762D" w:rsidRDefault="004329C7" w14:paraId="1F72F646" wp14:textId="77777777">
            <w:pPr>
              <w:pStyle w:val="BodyText"/>
              <w:keepNext w:val="1"/>
              <w:spacing w:after="20"/>
              <w:jc w:val="left"/>
              <w:rPr>
                <w:highlight w:val="yellow"/>
                <w:lang w:val="et-EE"/>
              </w:rPr>
            </w:pPr>
            <w:r w:rsidR="57841B69">
              <w:drawing>
                <wp:inline xmlns:wp14="http://schemas.microsoft.com/office/word/2010/wordprocessingDrawing" wp14:editId="42711438" wp14:anchorId="39125F43">
                  <wp:extent cx="5581648" cy="3457418"/>
                  <wp:effectExtent l="0" t="0" r="0" b="0"/>
                  <wp:docPr id="1" name="Picture 1" title=""/>
                  <wp:cNvGraphicFramePr>
                    <a:graphicFrameLocks noChangeAspect="1"/>
                  </wp:cNvGraphicFramePr>
                  <a:graphic>
                    <a:graphicData uri="http://schemas.openxmlformats.org/drawingml/2006/picture">
                      <pic:pic>
                        <pic:nvPicPr>
                          <pic:cNvPr id="0" name="Picture 1"/>
                          <pic:cNvPicPr/>
                        </pic:nvPicPr>
                        <pic:blipFill>
                          <a:blip r:embed="R5a858033fb504e27">
                            <a:extLst>
                              <a:ext xmlns:a="http://schemas.openxmlformats.org/drawingml/2006/main" uri="{28A0092B-C50C-407E-A947-70E740481C1C}">
                                <a14:useLocalDpi val="0"/>
                              </a:ext>
                            </a:extLst>
                          </a:blip>
                          <a:stretch>
                            <a:fillRect/>
                          </a:stretch>
                        </pic:blipFill>
                        <pic:spPr>
                          <a:xfrm rot="0" flipH="0" flipV="0">
                            <a:off x="0" y="0"/>
                            <a:ext cx="5581648" cy="3457418"/>
                          </a:xfrm>
                          <a:prstGeom prst="rect">
                            <a:avLst/>
                          </a:prstGeom>
                        </pic:spPr>
                      </pic:pic>
                    </a:graphicData>
                  </a:graphic>
                </wp:inline>
              </w:drawing>
            </w:r>
          </w:p>
        </w:tc>
      </w:tr>
      <w:tr xmlns:wp14="http://schemas.microsoft.com/office/word/2010/wordml" w:rsidRPr="00FF6E5C" w:rsidR="004329C7" w:rsidTr="21B297ED" w14:paraId="08CE6F91" wp14:textId="77777777">
        <w:tblPrEx>
          <w:tblCellMar>
            <w:left w:w="70" w:type="dxa"/>
            <w:right w:w="70" w:type="dxa"/>
          </w:tblCellMar>
        </w:tblPrEx>
        <w:trPr>
          <w:trHeight w:val="943"/>
        </w:trPr>
        <w:tc>
          <w:tcPr>
            <w:tcW w:w="8926" w:type="dxa"/>
            <w:tcMar/>
          </w:tcPr>
          <w:p w:rsidRPr="00FF6E5C" w:rsidR="004329C7" w:rsidP="21B297ED" w:rsidRDefault="004329C7" w14:paraId="61CDCEAD" wp14:textId="77777777">
            <w:pPr>
              <w:pStyle w:val="BodyText"/>
              <w:keepNext w:val="1"/>
              <w:spacing w:after="20"/>
              <w:jc w:val="center"/>
              <w:rPr>
                <w:noProof/>
                <w:highlight w:val="yellow"/>
                <w:lang w:val="et-EE" w:eastAsia="en-US"/>
              </w:rPr>
            </w:pPr>
            <w:r w:rsidR="57841B69">
              <w:drawing>
                <wp:inline xmlns:wp14="http://schemas.microsoft.com/office/word/2010/wordprocessingDrawing" wp14:editId="2561AA49" wp14:anchorId="50CA6A6D">
                  <wp:extent cx="4492256" cy="1837742"/>
                  <wp:effectExtent l="0" t="0" r="0" b="5080"/>
                  <wp:docPr id="19" name="Picture 19" title=""/>
                  <wp:cNvGraphicFramePr>
                    <a:graphicFrameLocks noChangeAspect="1"/>
                  </wp:cNvGraphicFramePr>
                  <a:graphic>
                    <a:graphicData uri="http://schemas.openxmlformats.org/drawingml/2006/picture">
                      <pic:pic>
                        <pic:nvPicPr>
                          <pic:cNvPr id="0" name="Picture 19"/>
                          <pic:cNvPicPr/>
                        </pic:nvPicPr>
                        <pic:blipFill>
                          <a:blip r:embed="R3cdebcf5ec774d14">
                            <a:extLst>
                              <a:ext xmlns:a="http://schemas.openxmlformats.org/drawingml/2006/main" uri="{28A0092B-C50C-407E-A947-70E740481C1C}">
                                <a14:useLocalDpi val="0"/>
                              </a:ext>
                            </a:extLst>
                          </a:blip>
                          <a:stretch>
                            <a:fillRect/>
                          </a:stretch>
                        </pic:blipFill>
                        <pic:spPr>
                          <a:xfrm rot="0" flipH="0" flipV="0">
                            <a:off x="0" y="0"/>
                            <a:ext cx="4492256" cy="1837742"/>
                          </a:xfrm>
                          <a:prstGeom prst="rect">
                            <a:avLst/>
                          </a:prstGeom>
                        </pic:spPr>
                      </pic:pic>
                    </a:graphicData>
                  </a:graphic>
                </wp:inline>
              </w:drawing>
            </w:r>
          </w:p>
        </w:tc>
      </w:tr>
    </w:tbl>
    <w:p xmlns:wp14="http://schemas.microsoft.com/office/word/2010/wordml" w:rsidRPr="00484E7A" w:rsidR="008B37D8" w:rsidP="008B37D8" w:rsidRDefault="00E45E2F" w14:paraId="5BA3B5FF" wp14:textId="77777777">
      <w:pPr>
        <w:pStyle w:val="Caption"/>
        <w:rPr>
          <w:lang w:val="et-EE"/>
        </w:rPr>
      </w:pPr>
      <w:r w:rsidR="5A544F33">
        <w:rPr/>
        <w:t>Skeem</w:t>
      </w:r>
      <w:r w:rsidR="5A544F33">
        <w:rPr/>
        <w:t xml:space="preserve"> </w:t>
      </w:r>
      <w:r w:rsidRPr="21B297ED">
        <w:rPr>
          <w:lang w:val="et-EE"/>
        </w:rPr>
        <w:fldChar w:fldCharType="begin"/>
      </w:r>
      <w:r w:rsidRPr="21B297ED">
        <w:rPr>
          <w:lang w:val="et-EE"/>
        </w:rPr>
        <w:instrText xml:space="preserve"> SEQ Skeem \* ARABIC </w:instrText>
      </w:r>
      <w:r w:rsidRPr="21B297ED">
        <w:rPr>
          <w:lang w:val="et-EE"/>
        </w:rPr>
        <w:fldChar w:fldCharType="separate"/>
      </w:r>
      <w:r w:rsidR="2503D4E4">
        <w:rPr/>
        <w:t>3</w:t>
      </w:r>
      <w:r w:rsidRPr="21B297ED">
        <w:rPr>
          <w:lang w:val="et-EE"/>
        </w:rPr>
        <w:fldChar w:fldCharType="end"/>
      </w:r>
      <w:r w:rsidR="5A544F33">
        <w:rPr/>
        <w:t xml:space="preserve">. </w:t>
      </w:r>
      <w:r w:rsidR="5A544F33">
        <w:rPr/>
        <w:t>Kontaktvööndi</w:t>
      </w:r>
      <w:r w:rsidR="5A544F33">
        <w:rPr/>
        <w:t xml:space="preserve"> </w:t>
      </w:r>
      <w:r w:rsidR="5A544F33">
        <w:rPr/>
        <w:t>skeem</w:t>
      </w:r>
      <w:r w:rsidR="68C6CB10">
        <w:rPr/>
        <w:t xml:space="preserve"> (</w:t>
      </w:r>
      <w:r w:rsidR="68C6CB10">
        <w:rPr/>
        <w:t>detailplaneeringute</w:t>
      </w:r>
      <w:r w:rsidR="68C6CB10">
        <w:rPr/>
        <w:t xml:space="preserve"> info ja </w:t>
      </w:r>
      <w:r w:rsidR="68C6CB10">
        <w:rPr/>
        <w:t>alusplaan</w:t>
      </w:r>
      <w:r w:rsidR="68C6CB10">
        <w:rPr/>
        <w:t xml:space="preserve">: </w:t>
      </w:r>
      <w:r w:rsidR="68C6CB10">
        <w:rPr/>
        <w:t>Rae</w:t>
      </w:r>
      <w:r w:rsidR="68C6CB10">
        <w:rPr/>
        <w:t xml:space="preserve"> </w:t>
      </w:r>
      <w:r w:rsidR="68C6CB10">
        <w:rPr/>
        <w:t>valla</w:t>
      </w:r>
      <w:r w:rsidR="68C6CB10">
        <w:rPr/>
        <w:t xml:space="preserve"> GIS </w:t>
      </w:r>
      <w:r w:rsidR="68C6CB10">
        <w:rPr/>
        <w:t>portaali</w:t>
      </w:r>
      <w:r w:rsidR="68C6CB10">
        <w:rPr/>
        <w:t xml:space="preserve"> </w:t>
      </w:r>
      <w:r w:rsidR="68C6CB10">
        <w:rPr/>
        <w:t>detailplaneeringute</w:t>
      </w:r>
      <w:r w:rsidR="68C6CB10">
        <w:rPr/>
        <w:t xml:space="preserve"> </w:t>
      </w:r>
      <w:r w:rsidR="7D30DCCA">
        <w:rPr/>
        <w:t>rakendus</w:t>
      </w:r>
      <w:r w:rsidR="33FC9D08">
        <w:rPr/>
        <w:t>)</w:t>
      </w:r>
    </w:p>
    <w:p xmlns:wp14="http://schemas.microsoft.com/office/word/2010/wordml" w:rsidRPr="000A6AAE" w:rsidR="0059016A" w:rsidP="21B297ED" w:rsidRDefault="0059016A" w14:paraId="62A21B88" wp14:textId="3C644EA7">
      <w:pPr>
        <w:pStyle w:val="Heading3"/>
        <w:numPr>
          <w:ilvl w:val="2"/>
          <w:numId w:val="187"/>
        </w:numPr>
        <w:bidi w:val="0"/>
        <w:rPr/>
      </w:pPr>
      <w:bookmarkStart w:name="_Toc1125980951" w:id="601622454"/>
      <w:bookmarkStart w:name="_Toc1288343075" w:id="2095099994"/>
      <w:bookmarkStart w:name="_Toc109729048" w:id="1002266409"/>
      <w:bookmarkStart w:name="_Toc871810825" w:id="1779074894"/>
      <w:r w:rsidR="782155EB">
        <w:rPr/>
        <w:t>Planeeri</w:t>
      </w:r>
      <w:r w:rsidR="48D6745B">
        <w:rPr/>
        <w:t>nguala</w:t>
      </w:r>
      <w:r w:rsidR="44FEB1BC">
        <w:rPr/>
        <w:t xml:space="preserve"> </w:t>
      </w:r>
      <w:r w:rsidR="44FEB1BC">
        <w:rPr/>
        <w:t>asukoht</w:t>
      </w:r>
      <w:r w:rsidR="44FEB1BC">
        <w:rPr/>
        <w:t xml:space="preserve"> ja </w:t>
      </w:r>
      <w:r w:rsidR="44FEB1BC">
        <w:rPr/>
        <w:t>iseloomustus</w:t>
      </w:r>
      <w:bookmarkEnd w:id="601622454"/>
      <w:bookmarkEnd w:id="2095099994"/>
      <w:bookmarkEnd w:id="1002266409"/>
      <w:bookmarkEnd w:id="1779074894"/>
    </w:p>
    <w:p w:rsidR="41EF5703" w:rsidP="21B297ED" w:rsidRDefault="41EF5703" w14:paraId="7B1C5D7E" w14:textId="75D19CB4">
      <w:pPr>
        <w:pStyle w:val="Normal"/>
        <w:bidi w:val="0"/>
      </w:pPr>
      <w:r w:rsidR="41EF5703">
        <w:rPr/>
        <w:t>Planeeringuala koosneb Pärna tee 6 kinnistust (registriosa nr 8185102, katastritunnus 65301:003:0262, pindala 32 729 m</w:t>
      </w:r>
      <w:r w:rsidRPr="21B297ED" w:rsidR="41EF5703">
        <w:rPr>
          <w:sz w:val="22"/>
          <w:szCs w:val="22"/>
          <w:vertAlign w:val="superscript"/>
        </w:rPr>
        <w:t>2</w:t>
      </w:r>
      <w:r w:rsidR="41EF5703">
        <w:rPr/>
        <w:t xml:space="preserve">, sihtotstarve maatulundusmaa 100%) ja lähialast. </w:t>
      </w:r>
    </w:p>
    <w:p xmlns:wp14="http://schemas.microsoft.com/office/word/2010/wordml" w:rsidRPr="000A6AAE" w:rsidR="00EE4C0E" w:rsidP="21B297ED" w:rsidRDefault="00EE4C0E" w14:paraId="4FE08FA1" wp14:textId="77777777">
      <w:pPr>
        <w:pStyle w:val="Heading3"/>
        <w:numPr>
          <w:ilvl w:val="2"/>
          <w:numId w:val="187"/>
        </w:numPr>
        <w:bidi w:val="0"/>
        <w:rPr/>
      </w:pPr>
      <w:bookmarkStart w:name="_Toc410078849" w:id="8"/>
      <w:bookmarkStart w:name="_Toc246683262" w:id="978651024"/>
      <w:bookmarkStart w:name="_Toc1842763937" w:id="652567009"/>
      <w:bookmarkStart w:name="_Toc728643813" w:id="992647925"/>
      <w:r w:rsidR="55030523">
        <w:rPr/>
        <w:t>Maaomand</w:t>
      </w:r>
      <w:r w:rsidR="55030523">
        <w:rPr/>
        <w:t xml:space="preserve"> </w:t>
      </w:r>
      <w:r w:rsidR="55030523">
        <w:rPr/>
        <w:t>planeer</w:t>
      </w:r>
      <w:r w:rsidR="55030523">
        <w:rPr/>
        <w:t>itaval</w:t>
      </w:r>
      <w:r w:rsidR="55030523">
        <w:rPr/>
        <w:t xml:space="preserve"> alal</w:t>
      </w:r>
      <w:bookmarkEnd w:id="8"/>
      <w:r>
        <w:tab/>
      </w:r>
      <w:bookmarkEnd w:id="978651024"/>
      <w:bookmarkEnd w:id="652567009"/>
      <w:bookmarkEnd w:id="992647925"/>
    </w:p>
    <w:p xmlns:wp14="http://schemas.microsoft.com/office/word/2010/wordml" w:rsidR="005E7876" w:rsidP="005E7876" w:rsidRDefault="005E7876" w14:paraId="53BCA885" wp14:textId="77777777">
      <w:pPr>
        <w:pStyle w:val="Textbody"/>
        <w:shd w:val="clear" w:color="auto" w:fill="FFFFFF" w:themeFill="background1"/>
        <w:rPr>
          <w:b w:val="0"/>
          <w:bCs w:val="0"/>
          <w:sz w:val="22"/>
          <w:szCs w:val="22"/>
        </w:rPr>
      </w:pPr>
      <w:r w:rsidRPr="21B297ED" w:rsidR="5B213A0A">
        <w:rPr>
          <w:b w:val="0"/>
          <w:bCs w:val="0"/>
          <w:sz w:val="22"/>
          <w:szCs w:val="22"/>
        </w:rPr>
        <w:t>Planeeritav</w:t>
      </w:r>
      <w:r w:rsidRPr="21B297ED" w:rsidR="5B213A0A">
        <w:rPr>
          <w:b w:val="0"/>
          <w:bCs w:val="0"/>
          <w:sz w:val="22"/>
          <w:szCs w:val="22"/>
        </w:rPr>
        <w:t xml:space="preserve"> </w:t>
      </w:r>
      <w:r w:rsidRPr="21B297ED" w:rsidR="5B213A0A">
        <w:rPr>
          <w:b w:val="0"/>
          <w:bCs w:val="0"/>
          <w:sz w:val="22"/>
          <w:szCs w:val="22"/>
        </w:rPr>
        <w:t>kinnistu</w:t>
      </w:r>
      <w:r w:rsidRPr="21B297ED" w:rsidR="5B213A0A">
        <w:rPr>
          <w:b w:val="0"/>
          <w:bCs w:val="0"/>
          <w:sz w:val="22"/>
          <w:szCs w:val="22"/>
        </w:rPr>
        <w:t xml:space="preserve"> o</w:t>
      </w:r>
      <w:r w:rsidRPr="21B297ED" w:rsidR="35A8455C">
        <w:rPr>
          <w:b w:val="0"/>
          <w:bCs w:val="0"/>
          <w:sz w:val="22"/>
          <w:szCs w:val="22"/>
        </w:rPr>
        <w:t xml:space="preserve">n </w:t>
      </w:r>
      <w:r w:rsidRPr="21B297ED" w:rsidR="35A8455C">
        <w:rPr>
          <w:b w:val="0"/>
          <w:bCs w:val="0"/>
          <w:sz w:val="22"/>
          <w:szCs w:val="22"/>
        </w:rPr>
        <w:t>eraomandis</w:t>
      </w:r>
      <w:r w:rsidRPr="21B297ED" w:rsidR="35A8455C">
        <w:rPr>
          <w:b w:val="0"/>
          <w:bCs w:val="0"/>
          <w:sz w:val="22"/>
          <w:szCs w:val="22"/>
        </w:rPr>
        <w:t>.</w:t>
      </w:r>
    </w:p>
    <w:p xmlns:wp14="http://schemas.microsoft.com/office/word/2010/wordml" w:rsidR="00221B08" w:rsidP="21B297ED" w:rsidRDefault="004D2063" w14:paraId="35BA369A" wp14:textId="68F62B80">
      <w:pPr>
        <w:suppressLineNumbers w:val="0"/>
        <w:spacing w:before="120" w:beforeAutospacing="off" w:after="0" w:afterAutospacing="off" w:line="252" w:lineRule="auto"/>
        <w:ind/>
      </w:pPr>
      <w:r>
        <w:br w:type="page"/>
      </w:r>
    </w:p>
    <w:p xmlns:wp14="http://schemas.microsoft.com/office/word/2010/wordml" w:rsidR="00221B08" w:rsidP="21B297ED" w:rsidRDefault="004D2063" w14:paraId="19E7E4FF" wp14:textId="01A018BA">
      <w:pPr>
        <w:pStyle w:val="Textbody"/>
        <w:suppressLineNumbers w:val="0"/>
        <w:shd w:val="clear" w:color="auto" w:fill="FFFFFF" w:themeFill="background1"/>
        <w:spacing w:before="120" w:beforeAutospacing="off" w:after="0" w:afterAutospacing="off" w:line="252" w:lineRule="auto"/>
        <w:ind/>
        <w:rPr>
          <w:b w:val="0"/>
          <w:bCs w:val="0"/>
          <w:sz w:val="22"/>
          <w:szCs w:val="22"/>
        </w:rPr>
      </w:pPr>
    </w:p>
    <w:p xmlns:wp14="http://schemas.microsoft.com/office/word/2010/wordml" w:rsidR="00221B08" w:rsidP="067C7601" w:rsidRDefault="004D2063" w14:paraId="76F55CB3" wp14:textId="6B70D702">
      <w:pPr>
        <w:pStyle w:val="ListParagraph"/>
        <w:numPr>
          <w:ilvl w:val="2"/>
          <w:numId w:val="187"/>
        </w:numPr>
        <w:suppressLineNumbers w:val="0"/>
        <w:spacing w:before="120" w:beforeAutospacing="off" w:after="0" w:afterAutospacing="off" w:line="252" w:lineRule="auto"/>
        <w:ind/>
        <w:rPr>
          <w:rStyle w:val="Heading3Char"/>
        </w:rPr>
      </w:pPr>
      <w:bookmarkStart w:name="_Toc1248570197" w:id="496519657"/>
      <w:bookmarkStart w:name="_Toc689030972" w:id="40510755"/>
      <w:bookmarkStart w:name="_Toc112403867" w:id="1149243594"/>
      <w:bookmarkStart w:name="_Toc1428088715" w:id="786088578"/>
      <w:r w:rsidRPr="4E7DDCF3" w:rsidR="081F3057">
        <w:rPr>
          <w:rStyle w:val="Heading3Char"/>
        </w:rPr>
        <w:t>M</w:t>
      </w:r>
      <w:r w:rsidRPr="4E7DDCF3" w:rsidR="04C94F96">
        <w:rPr>
          <w:rStyle w:val="Heading3Char"/>
        </w:rPr>
        <w:t>aa-ala üldiseloomustus</w:t>
      </w:r>
      <w:bookmarkEnd w:id="496519657"/>
      <w:bookmarkEnd w:id="40510755"/>
      <w:bookmarkEnd w:id="1149243594"/>
      <w:bookmarkEnd w:id="786088578"/>
    </w:p>
    <w:p xmlns:wp14="http://schemas.microsoft.com/office/word/2010/wordml" w:rsidR="004329C7" w:rsidP="005E7876" w:rsidRDefault="004329C7" w14:paraId="2D91889B" wp14:textId="38DD59A6">
      <w:pPr>
        <w:pStyle w:val="BodyText"/>
        <w:spacing w:after="0"/>
        <w:rPr>
          <w:lang w:val="et-EE"/>
        </w:rPr>
      </w:pPr>
      <w:r w:rsidR="57841B69">
        <w:rPr/>
        <w:t>Planeeringuala</w:t>
      </w:r>
      <w:r w:rsidR="57841B69">
        <w:rPr/>
        <w:t xml:space="preserve"> asub </w:t>
      </w:r>
      <w:r w:rsidR="57841B69">
        <w:rPr/>
        <w:t xml:space="preserve">Vaskjala </w:t>
      </w:r>
      <w:r w:rsidR="57841B69">
        <w:rPr/>
        <w:t xml:space="preserve">külas, </w:t>
      </w:r>
      <w:r w:rsidR="57841B69">
        <w:rPr/>
        <w:t xml:space="preserve">kohaliku </w:t>
      </w:r>
      <w:r w:rsidR="57841B69">
        <w:rPr/>
        <w:t xml:space="preserve">tee </w:t>
      </w:r>
      <w:r w:rsidR="57841B69">
        <w:rPr/>
        <w:t xml:space="preserve">Pärna tee (nr </w:t>
      </w:r>
      <w:r w:rsidRPr="21B297ED" w:rsidR="57841B69">
        <w:rPr>
          <w:rFonts w:ascii="Roboto" w:hAnsi="Roboto" w:eastAsia="Times New Roman" w:cs="Times New Roman"/>
          <w:sz w:val="21"/>
          <w:szCs w:val="21"/>
        </w:rPr>
        <w:t>6530189</w:t>
      </w:r>
      <w:r w:rsidRPr="21B297ED" w:rsidR="57841B69">
        <w:rPr>
          <w:rFonts w:ascii="Roboto" w:hAnsi="Roboto" w:eastAsia="Times New Roman" w:cs="Times New Roman"/>
          <w:sz w:val="21"/>
          <w:szCs w:val="21"/>
        </w:rPr>
        <w:t>) ja</w:t>
      </w:r>
      <w:r w:rsidRPr="21B297ED" w:rsidR="57841B69">
        <w:rPr>
          <w:rFonts w:ascii="Arial" w:hAnsi="Arial" w:eastAsia="" w:cs="" w:asciiTheme="minorAscii" w:hAnsiTheme="minorAscii" w:eastAsiaTheme="minorEastAsia" w:cstheme="minorBidi"/>
          <w:color w:val="auto"/>
          <w:sz w:val="22"/>
          <w:szCs w:val="22"/>
          <w:lang w:eastAsia="da-DK" w:bidi="ar-SA"/>
        </w:rPr>
        <w:t xml:space="preserve"> Vaskjala-ülemiste kanali vahelisel alal. Pärna teele saab</w:t>
      </w:r>
      <w:r w:rsidRPr="21B297ED" w:rsidR="57841B69">
        <w:rPr>
          <w:rFonts w:ascii="Roboto" w:hAnsi="Roboto" w:eastAsia="Times New Roman" w:cs="Times New Roman"/>
          <w:sz w:val="21"/>
          <w:szCs w:val="21"/>
        </w:rPr>
        <w:t xml:space="preserve"> </w:t>
      </w:r>
      <w:r w:rsidR="57841B69">
        <w:rPr/>
        <w:t>kõrvalmaantee</w:t>
      </w:r>
      <w:r w:rsidR="57841B69">
        <w:rPr/>
        <w:t>lt</w:t>
      </w:r>
      <w:r w:rsidR="57841B69">
        <w:rPr/>
        <w:t xml:space="preserve"> </w:t>
      </w:r>
      <w:r w:rsidR="401CC62E">
        <w:rPr/>
        <w:t>nr</w:t>
      </w:r>
      <w:r w:rsidR="57841B69">
        <w:rPr/>
        <w:t>11</w:t>
      </w:r>
      <w:r w:rsidR="57841B69">
        <w:rPr/>
        <w:t xml:space="preserve">303 </w:t>
      </w:r>
      <w:r w:rsidR="57841B69">
        <w:rPr/>
        <w:t>Jüri-</w:t>
      </w:r>
      <w:r w:rsidR="57841B69">
        <w:rPr/>
        <w:t>Aruküla.</w:t>
      </w:r>
      <w:r w:rsidR="5B213A0A">
        <w:rPr/>
        <w:t xml:space="preserve"> Juurdepääs planeeritavale elamumaa krun</w:t>
      </w:r>
      <w:r w:rsidR="57841B69">
        <w:rPr/>
        <w:t xml:space="preserve">tidele </w:t>
      </w:r>
      <w:r w:rsidR="5B213A0A">
        <w:rPr/>
        <w:t xml:space="preserve">nähakse ette </w:t>
      </w:r>
      <w:r w:rsidR="57841B69">
        <w:rPr/>
        <w:t xml:space="preserve">Pärna </w:t>
      </w:r>
      <w:r w:rsidR="5B213A0A">
        <w:rPr/>
        <w:t>teelt, mis on</w:t>
      </w:r>
      <w:r w:rsidR="57841B69">
        <w:rPr/>
        <w:t xml:space="preserve"> </w:t>
      </w:r>
      <w:r w:rsidR="57841B69">
        <w:rPr/>
        <w:t>kohal</w:t>
      </w:r>
      <w:r w:rsidR="53AA56BB">
        <w:rPr/>
        <w:t>i</w:t>
      </w:r>
      <w:r w:rsidR="57841B69">
        <w:rPr/>
        <w:t>k</w:t>
      </w:r>
      <w:r w:rsidR="57841B69">
        <w:rPr/>
        <w:t xml:space="preserve"> tee</w:t>
      </w:r>
      <w:r w:rsidR="5B213A0A">
        <w:rPr/>
        <w:t>.</w:t>
      </w:r>
    </w:p>
    <w:p xmlns:wp14="http://schemas.microsoft.com/office/word/2010/wordml" w:rsidR="00922C13" w:rsidP="005E7876" w:rsidRDefault="00922C13" w14:paraId="23DE523C" wp14:textId="77777777">
      <w:pPr>
        <w:pStyle w:val="BodyText"/>
        <w:spacing w:after="0"/>
        <w:rPr>
          <w:lang w:val="et-EE"/>
        </w:rPr>
      </w:pPr>
    </w:p>
    <w:p xmlns:wp14="http://schemas.microsoft.com/office/word/2010/wordml" w:rsidRPr="005E7876" w:rsidR="00922C13" w:rsidP="45DC3506" w:rsidRDefault="00922C13" w14:paraId="3683C4CB" wp14:textId="14E88DE1">
      <w:pPr>
        <w:pStyle w:val="BodyText"/>
        <w:spacing w:after="0"/>
        <w:rPr>
          <w:lang w:val="et-EE"/>
        </w:rPr>
      </w:pPr>
      <w:r w:rsidR="6854D818">
        <w:rPr/>
        <w:t>Ehitisregistri</w:t>
      </w:r>
      <w:r w:rsidR="6854D818">
        <w:rPr/>
        <w:t xml:space="preserve"> </w:t>
      </w:r>
      <w:r w:rsidR="6854D818">
        <w:rPr/>
        <w:t>andmetel</w:t>
      </w:r>
      <w:r w:rsidR="6854D818">
        <w:rPr/>
        <w:t xml:space="preserve"> </w:t>
      </w:r>
      <w:r w:rsidR="6854D818">
        <w:rPr/>
        <w:t>paiknevad</w:t>
      </w:r>
      <w:r w:rsidR="6854D818">
        <w:rPr/>
        <w:t xml:space="preserve"> </w:t>
      </w:r>
      <w:r w:rsidR="6854D818">
        <w:rPr/>
        <w:t>kinnistul</w:t>
      </w:r>
      <w:r w:rsidR="6854D818">
        <w:rPr/>
        <w:t xml:space="preserve"> </w:t>
      </w:r>
      <w:r w:rsidR="6854D818">
        <w:rPr/>
        <w:t>järgmised</w:t>
      </w:r>
      <w:r w:rsidR="6854D818">
        <w:rPr/>
        <w:t xml:space="preserve"> </w:t>
      </w:r>
      <w:r w:rsidR="6854D818">
        <w:rPr/>
        <w:t>rajatised</w:t>
      </w:r>
      <w:r w:rsidR="6854D818">
        <w:rPr/>
        <w:t xml:space="preserve">: </w:t>
      </w:r>
      <w:r w:rsidR="6854D818">
        <w:rPr/>
        <w:t>puurkaev</w:t>
      </w:r>
      <w:r w:rsidR="6854D818">
        <w:rPr/>
        <w:t xml:space="preserve"> (</w:t>
      </w:r>
      <w:r w:rsidR="6854D818">
        <w:rPr/>
        <w:t>ehitisregistrikood</w:t>
      </w:r>
      <w:r w:rsidR="6854D818">
        <w:rPr/>
        <w:t xml:space="preserve"> 220412278), </w:t>
      </w:r>
      <w:r w:rsidR="6854D818">
        <w:rPr/>
        <w:t>kaev</w:t>
      </w:r>
      <w:r w:rsidR="6854D818">
        <w:rPr/>
        <w:t xml:space="preserve"> (</w:t>
      </w:r>
      <w:r w:rsidR="6854D818">
        <w:rPr/>
        <w:t>ehitisregistrikood</w:t>
      </w:r>
      <w:r w:rsidR="6854D818">
        <w:rPr/>
        <w:t xml:space="preserve"> 220412279), 10 </w:t>
      </w:r>
      <w:r w:rsidR="6854D818">
        <w:rPr/>
        <w:t>Kv</w:t>
      </w:r>
      <w:r w:rsidR="6854D818">
        <w:rPr/>
        <w:t xml:space="preserve"> ja 0,4 </w:t>
      </w:r>
      <w:r w:rsidR="6854D818">
        <w:rPr/>
        <w:t>Kv</w:t>
      </w:r>
      <w:r w:rsidR="6854D818">
        <w:rPr/>
        <w:t xml:space="preserve"> </w:t>
      </w:r>
      <w:r w:rsidR="6854D818">
        <w:rPr/>
        <w:t>maakaablid</w:t>
      </w:r>
      <w:r w:rsidR="6854D818">
        <w:rPr/>
        <w:t xml:space="preserve"> (</w:t>
      </w:r>
      <w:r w:rsidR="6854D818">
        <w:rPr/>
        <w:t>ehitisregistrikood</w:t>
      </w:r>
      <w:r w:rsidR="6854D818">
        <w:rPr/>
        <w:t xml:space="preserve"> 220604487), </w:t>
      </w:r>
      <w:r w:rsidR="6854D818">
        <w:rPr/>
        <w:t>külmaveetorustik</w:t>
      </w:r>
      <w:r w:rsidR="6854D818">
        <w:rPr/>
        <w:t xml:space="preserve"> (</w:t>
      </w:r>
      <w:r w:rsidR="6854D818">
        <w:rPr/>
        <w:t>ehitisregistrikood</w:t>
      </w:r>
      <w:r w:rsidR="6854D818">
        <w:rPr/>
        <w:t xml:space="preserve"> 220602538) ja </w:t>
      </w:r>
      <w:r w:rsidR="6854D818">
        <w:rPr/>
        <w:t>kanalisatsioonitorustik</w:t>
      </w:r>
      <w:r w:rsidR="6854D818">
        <w:rPr/>
        <w:t xml:space="preserve"> (</w:t>
      </w:r>
      <w:r w:rsidR="6854D818">
        <w:rPr/>
        <w:t>ehitisregistrikood</w:t>
      </w:r>
      <w:r w:rsidR="6854D818">
        <w:rPr/>
        <w:t xml:space="preserve"> 220602548). </w:t>
      </w:r>
      <w:r w:rsidR="6854D818">
        <w:rPr/>
        <w:t>Lisaks</w:t>
      </w:r>
      <w:r w:rsidR="6854D818">
        <w:rPr/>
        <w:t xml:space="preserve"> paikneb </w:t>
      </w:r>
      <w:r w:rsidR="6854D818">
        <w:rPr/>
        <w:t>kinnistul</w:t>
      </w:r>
      <w:r w:rsidR="6854D818">
        <w:rPr/>
        <w:t xml:space="preserve"> 2 </w:t>
      </w:r>
      <w:r w:rsidR="6854D818">
        <w:rPr/>
        <w:t>ehitisregistrisse</w:t>
      </w:r>
      <w:r w:rsidR="6854D818">
        <w:rPr/>
        <w:t xml:space="preserve"> </w:t>
      </w:r>
      <w:r w:rsidR="6854D818">
        <w:rPr/>
        <w:t>kandmata</w:t>
      </w:r>
      <w:r w:rsidR="6854D818">
        <w:rPr/>
        <w:t xml:space="preserve"> </w:t>
      </w:r>
      <w:r w:rsidR="6854D818">
        <w:rPr/>
        <w:t>hoonet</w:t>
      </w:r>
      <w:r w:rsidR="6854D818">
        <w:rPr/>
        <w:t>.</w:t>
      </w:r>
    </w:p>
    <w:p w:rsidR="21B297ED" w:rsidP="21B297ED" w:rsidRDefault="21B297ED" w14:paraId="50EA4BFD" w14:textId="61136FB3">
      <w:pPr>
        <w:pStyle w:val="BodyText"/>
        <w:spacing w:after="0"/>
      </w:pPr>
    </w:p>
    <w:p xmlns:wp14="http://schemas.microsoft.com/office/word/2010/wordml" w:rsidRPr="005E7876" w:rsidR="00922C13" w:rsidP="005E7876" w:rsidRDefault="00922C13" w14:paraId="1DD504E3" wp14:textId="12F86210">
      <w:pPr>
        <w:pStyle w:val="BodyText"/>
        <w:spacing w:after="0"/>
        <w:rPr>
          <w:lang w:val="et-EE"/>
        </w:rPr>
      </w:pPr>
      <w:r w:rsidR="6854D818">
        <w:rPr/>
        <w:t>Planeeringuala</w:t>
      </w:r>
      <w:r w:rsidR="6854D818">
        <w:rPr/>
        <w:t xml:space="preserve"> on </w:t>
      </w:r>
      <w:r w:rsidR="6854D818">
        <w:rPr/>
        <w:t>valdavalt</w:t>
      </w:r>
      <w:r w:rsidR="6854D818">
        <w:rPr/>
        <w:t xml:space="preserve"> </w:t>
      </w:r>
      <w:r w:rsidR="6854D818">
        <w:rPr/>
        <w:t>kõrghaljastatud</w:t>
      </w:r>
      <w:r w:rsidR="6854D818">
        <w:rPr/>
        <w:t xml:space="preserve"> </w:t>
      </w:r>
      <w:r w:rsidR="6854D818">
        <w:rPr/>
        <w:t>ning</w:t>
      </w:r>
      <w:r w:rsidR="6854D818">
        <w:rPr/>
        <w:t xml:space="preserve"> paikneb </w:t>
      </w:r>
      <w:r w:rsidR="6854D818">
        <w:rPr/>
        <w:t>tsentraalsete</w:t>
      </w:r>
      <w:r w:rsidR="6854D818">
        <w:rPr/>
        <w:t xml:space="preserve"> </w:t>
      </w:r>
      <w:r w:rsidR="6854D818">
        <w:rPr/>
        <w:t>tehnovõrkudega</w:t>
      </w:r>
      <w:r w:rsidR="6854D818">
        <w:rPr/>
        <w:t xml:space="preserve"> </w:t>
      </w:r>
      <w:r w:rsidR="6854D818">
        <w:rPr/>
        <w:t>varustatud</w:t>
      </w:r>
      <w:r w:rsidR="6854D818">
        <w:rPr/>
        <w:t xml:space="preserve"> </w:t>
      </w:r>
      <w:r w:rsidR="6854D818">
        <w:rPr/>
        <w:t>piirkonnas</w:t>
      </w:r>
      <w:r w:rsidR="6854D818">
        <w:rPr/>
        <w:t xml:space="preserve">. </w:t>
      </w:r>
      <w:r w:rsidR="1F496907">
        <w:rPr/>
        <w:t>Planeeringuala</w:t>
      </w:r>
      <w:r w:rsidR="020AEDE3">
        <w:rPr/>
        <w:t xml:space="preserve"> </w:t>
      </w:r>
      <w:r w:rsidR="020AEDE3">
        <w:rPr/>
        <w:t>loodepiiril</w:t>
      </w:r>
      <w:r w:rsidR="020AEDE3">
        <w:rPr/>
        <w:t xml:space="preserve"> </w:t>
      </w:r>
      <w:r w:rsidR="020AEDE3">
        <w:rPr/>
        <w:t>kulgeb</w:t>
      </w:r>
      <w:r w:rsidR="020AEDE3">
        <w:rPr/>
        <w:t xml:space="preserve"> </w:t>
      </w:r>
      <w:r w:rsidR="020AEDE3">
        <w:rPr/>
        <w:t>kuivenduskraav</w:t>
      </w:r>
      <w:r w:rsidR="1B5BA3C3">
        <w:rPr/>
        <w:t xml:space="preserve">, mis </w:t>
      </w:r>
      <w:r w:rsidR="1B5BA3C3">
        <w:rPr/>
        <w:t>ei</w:t>
      </w:r>
      <w:r w:rsidR="1B5BA3C3">
        <w:rPr/>
        <w:t xml:space="preserve"> ole </w:t>
      </w:r>
      <w:r w:rsidR="1B5BA3C3">
        <w:rPr/>
        <w:t>maaparandussüsteemi</w:t>
      </w:r>
      <w:r w:rsidR="1B5BA3C3">
        <w:rPr/>
        <w:t xml:space="preserve"> </w:t>
      </w:r>
      <w:r w:rsidR="1B5BA3C3">
        <w:rPr/>
        <w:t>eesvool</w:t>
      </w:r>
      <w:r w:rsidR="1B5BA3C3">
        <w:rPr/>
        <w:t>.</w:t>
      </w:r>
    </w:p>
    <w:p xmlns:wp14="http://schemas.microsoft.com/office/word/2010/wordml" w:rsidRPr="005E7876" w:rsidR="005E7876" w:rsidP="005E7876" w:rsidRDefault="005E7876" w14:paraId="52E56223" wp14:textId="77777777">
      <w:pPr>
        <w:pStyle w:val="BodyText"/>
        <w:spacing w:after="0"/>
        <w:rPr>
          <w:lang w:val="et-EE"/>
        </w:rPr>
      </w:pPr>
    </w:p>
    <w:p xmlns:wp14="http://schemas.microsoft.com/office/word/2010/wordml" w:rsidRPr="005E7876" w:rsidR="005E7876" w:rsidP="005E7876" w:rsidRDefault="005E7876" w14:paraId="4E83AA66" wp14:textId="77777777">
      <w:pPr>
        <w:pStyle w:val="BodyText"/>
        <w:spacing w:after="0"/>
        <w:rPr>
          <w:lang w:val="et-EE"/>
        </w:rPr>
      </w:pPr>
      <w:r w:rsidR="5B213A0A">
        <w:rPr/>
        <w:t>Lähialana</w:t>
      </w:r>
      <w:r w:rsidR="5B213A0A">
        <w:rPr/>
        <w:t xml:space="preserve"> </w:t>
      </w:r>
      <w:r w:rsidR="5B213A0A">
        <w:rPr/>
        <w:t>kaasatakse</w:t>
      </w:r>
      <w:r w:rsidR="5B213A0A">
        <w:rPr/>
        <w:t xml:space="preserve"> </w:t>
      </w:r>
      <w:r w:rsidR="5B213A0A">
        <w:rPr/>
        <w:t>planeeringusse</w:t>
      </w:r>
      <w:r w:rsidR="5B213A0A">
        <w:rPr/>
        <w:t xml:space="preserve"> </w:t>
      </w:r>
      <w:r w:rsidR="5B213A0A">
        <w:rPr/>
        <w:t>maa-ala</w:t>
      </w:r>
      <w:r w:rsidR="5B213A0A">
        <w:rPr/>
        <w:t xml:space="preserve">, mis on </w:t>
      </w:r>
      <w:r w:rsidR="5B213A0A">
        <w:rPr/>
        <w:t>vajalik</w:t>
      </w:r>
      <w:r w:rsidR="5B213A0A">
        <w:rPr/>
        <w:t xml:space="preserve"> teede- ja </w:t>
      </w:r>
      <w:r w:rsidR="5B213A0A">
        <w:rPr/>
        <w:t>tehnovõrkude</w:t>
      </w:r>
      <w:r w:rsidR="5B213A0A">
        <w:rPr/>
        <w:t xml:space="preserve"> </w:t>
      </w:r>
      <w:r w:rsidR="5B213A0A">
        <w:rPr/>
        <w:t>planeerimiseks</w:t>
      </w:r>
      <w:r w:rsidR="5B213A0A">
        <w:rPr/>
        <w:t>.</w:t>
      </w:r>
    </w:p>
    <w:p xmlns:wp14="http://schemas.microsoft.com/office/word/2010/wordml" w:rsidRPr="001F0E39" w:rsidR="00C73E59" w:rsidP="21B297ED" w:rsidRDefault="00C73E59" w14:paraId="27CFE8C8" wp14:textId="77777777">
      <w:pPr>
        <w:pStyle w:val="Heading3"/>
        <w:numPr>
          <w:ilvl w:val="2"/>
          <w:numId w:val="187"/>
        </w:numPr>
        <w:suppressLineNumbers w:val="0"/>
        <w:bidi w:val="0"/>
        <w:spacing w:before="120" w:beforeAutospacing="off" w:after="0" w:afterAutospacing="off" w:line="252" w:lineRule="auto"/>
        <w:ind w:left="2160" w:right="0" w:hanging="180"/>
        <w:jc w:val="both"/>
        <w:rPr/>
      </w:pPr>
      <w:bookmarkStart w:name="_Toc237081984" w:id="9"/>
      <w:bookmarkStart w:name="_Toc331954665" w:id="10"/>
      <w:bookmarkStart w:name="_Toc912787139" w:id="1408054256"/>
      <w:bookmarkStart w:name="_Toc1950030526" w:id="1055059089"/>
      <w:bookmarkStart w:name="_Toc1243553040" w:id="1788241352"/>
      <w:bookmarkStart w:name="_Toc1532714305" w:id="1604585044"/>
      <w:r w:rsidR="7D87D44D">
        <w:rPr/>
        <w:t>Tehnovõrgud</w:t>
      </w:r>
      <w:r w:rsidR="3D23E862">
        <w:rPr/>
        <w:t xml:space="preserve"> ja </w:t>
      </w:r>
      <w:r w:rsidR="3D23E862">
        <w:rPr/>
        <w:t>kitsendused</w:t>
      </w:r>
      <w:bookmarkEnd w:id="1408054256"/>
      <w:bookmarkEnd w:id="1055059089"/>
      <w:bookmarkEnd w:id="1788241352"/>
      <w:bookmarkEnd w:id="1604585044"/>
    </w:p>
    <w:p xmlns:wp14="http://schemas.microsoft.com/office/word/2010/wordml" w:rsidR="005E7876" w:rsidP="005E7876" w:rsidRDefault="005E7876" w14:paraId="263B2044" wp14:textId="77777777">
      <w:pPr>
        <w:pStyle w:val="BodyText"/>
        <w:spacing w:after="0"/>
        <w:rPr>
          <w:lang w:val="et-EE"/>
        </w:rPr>
      </w:pPr>
      <w:r w:rsidR="5B213A0A">
        <w:rPr/>
        <w:t>Planeeritaval</w:t>
      </w:r>
      <w:r w:rsidR="5B213A0A">
        <w:rPr/>
        <w:t xml:space="preserve"> </w:t>
      </w:r>
      <w:r w:rsidR="5B213A0A">
        <w:rPr/>
        <w:t>alal</w:t>
      </w:r>
      <w:r w:rsidR="5B213A0A">
        <w:rPr/>
        <w:t xml:space="preserve"> </w:t>
      </w:r>
      <w:r w:rsidR="5B213A0A">
        <w:rPr/>
        <w:t>lasuvad</w:t>
      </w:r>
      <w:r w:rsidR="5B213A0A">
        <w:rPr/>
        <w:t xml:space="preserve"> </w:t>
      </w:r>
      <w:r w:rsidR="5B213A0A">
        <w:rPr/>
        <w:t>järgmised</w:t>
      </w:r>
      <w:r w:rsidR="5B213A0A">
        <w:rPr/>
        <w:t xml:space="preserve"> </w:t>
      </w:r>
      <w:r w:rsidR="5B213A0A">
        <w:rPr/>
        <w:t>maakasutuspiirangud</w:t>
      </w:r>
      <w:r w:rsidR="5B213A0A">
        <w:rPr/>
        <w:t xml:space="preserve"> ja </w:t>
      </w:r>
      <w:r w:rsidR="5B213A0A">
        <w:rPr/>
        <w:t>kitsendused</w:t>
      </w:r>
      <w:r w:rsidR="5B213A0A">
        <w:rPr/>
        <w:t>:</w:t>
      </w:r>
    </w:p>
    <w:p xmlns:wp14="http://schemas.microsoft.com/office/word/2010/wordml" w:rsidR="00AA7191" w:rsidP="005E7876" w:rsidRDefault="00AA7191" w14:paraId="00B2861D" wp14:textId="77777777">
      <w:pPr>
        <w:pStyle w:val="BodyText"/>
        <w:numPr>
          <w:ilvl w:val="0"/>
          <w:numId w:val="31"/>
        </w:numPr>
        <w:spacing w:after="0"/>
        <w:rPr>
          <w:lang w:val="et-EE"/>
        </w:rPr>
      </w:pPr>
      <w:r w:rsidR="28373750">
        <w:rPr/>
        <w:t>Harjumaa</w:t>
      </w:r>
      <w:r w:rsidR="28373750">
        <w:rPr/>
        <w:t xml:space="preserve"> </w:t>
      </w:r>
      <w:r w:rsidR="28373750">
        <w:rPr/>
        <w:t>maavarade</w:t>
      </w:r>
      <w:r w:rsidR="28373750">
        <w:rPr/>
        <w:t xml:space="preserve"> </w:t>
      </w:r>
      <w:r w:rsidR="28373750">
        <w:rPr/>
        <w:t>teemaplaneeringu</w:t>
      </w:r>
      <w:r w:rsidR="28373750">
        <w:rPr/>
        <w:t xml:space="preserve"> </w:t>
      </w:r>
      <w:r w:rsidR="28373750">
        <w:rPr/>
        <w:t>uuringuruum</w:t>
      </w:r>
    </w:p>
    <w:p xmlns:wp14="http://schemas.microsoft.com/office/word/2010/wordml" w:rsidR="005E7876" w:rsidP="005E7876" w:rsidRDefault="005E7876" w14:paraId="5A060BB2" wp14:textId="77777777">
      <w:pPr>
        <w:pStyle w:val="BodyText"/>
        <w:numPr>
          <w:ilvl w:val="0"/>
          <w:numId w:val="31"/>
        </w:numPr>
        <w:spacing w:after="0"/>
        <w:rPr>
          <w:lang w:val="et-EE"/>
        </w:rPr>
      </w:pPr>
      <w:r w:rsidR="5B213A0A">
        <w:rPr/>
        <w:t>Elektri</w:t>
      </w:r>
      <w:r w:rsidR="5B213A0A">
        <w:rPr/>
        <w:t xml:space="preserve"> </w:t>
      </w:r>
      <w:r w:rsidR="5B213A0A">
        <w:rPr/>
        <w:t>maakaabelliin</w:t>
      </w:r>
      <w:r w:rsidR="5B213A0A">
        <w:rPr/>
        <w:t xml:space="preserve"> </w:t>
      </w:r>
      <w:r w:rsidR="5B213A0A">
        <w:rPr/>
        <w:t>koos</w:t>
      </w:r>
      <w:r w:rsidR="5B213A0A">
        <w:rPr/>
        <w:t xml:space="preserve"> </w:t>
      </w:r>
      <w:r w:rsidR="5B213A0A">
        <w:rPr/>
        <w:t>elektripaigaldise</w:t>
      </w:r>
      <w:r w:rsidR="5B213A0A">
        <w:rPr/>
        <w:t xml:space="preserve"> </w:t>
      </w:r>
      <w:r w:rsidR="5B213A0A">
        <w:rPr/>
        <w:t>kaitsevööndiga</w:t>
      </w:r>
      <w:r w:rsidR="5B213A0A">
        <w:rPr/>
        <w:t xml:space="preserve"> (1+1m).</w:t>
      </w:r>
    </w:p>
    <w:p xmlns:wp14="http://schemas.microsoft.com/office/word/2010/wordml" w:rsidRPr="001666DD" w:rsidR="001666DD" w:rsidP="001666DD" w:rsidRDefault="001666DD" w14:paraId="637EB4DE" wp14:textId="644A2113">
      <w:pPr>
        <w:pStyle w:val="BodyText"/>
        <w:numPr>
          <w:ilvl w:val="0"/>
          <w:numId w:val="31"/>
        </w:numPr>
        <w:spacing w:after="0"/>
        <w:rPr>
          <w:lang w:val="et-EE"/>
        </w:rPr>
      </w:pPr>
      <w:r w:rsidR="5F88FFDD">
        <w:rPr>
          <w:rFonts w:ascii="Roboto" w:hAnsi="Roboto"/>
          <w:sz w:val="21"/>
          <w:szCs w:val="21"/>
          <w:shd w:val="clear" w:color="auto" w:fill="FFFFFF"/>
        </w:rPr>
        <w:t>Elektri</w:t>
      </w:r>
      <w:r w:rsidR="20963358">
        <w:rPr>
          <w:rFonts w:ascii="Roboto" w:hAnsi="Roboto"/>
          <w:sz w:val="21"/>
          <w:szCs w:val="21"/>
          <w:shd w:val="clear" w:color="auto" w:fill="FFFFFF"/>
        </w:rPr>
        <w:t xml:space="preserve"> </w:t>
      </w:r>
      <w:r w:rsidR="5F88FFDD">
        <w:rPr>
          <w:rFonts w:ascii="Roboto" w:hAnsi="Roboto"/>
          <w:sz w:val="21"/>
          <w:szCs w:val="21"/>
          <w:shd w:val="clear" w:color="auto" w:fill="FFFFFF"/>
        </w:rPr>
        <w:t>õhuliin</w:t>
      </w:r>
      <w:r w:rsidR="5F88FFDD">
        <w:rPr>
          <w:rFonts w:ascii="Roboto" w:hAnsi="Roboto"/>
          <w:sz w:val="21"/>
          <w:szCs w:val="21"/>
          <w:shd w:val="clear" w:color="auto" w:fill="FFFFFF"/>
        </w:rPr>
        <w:t xml:space="preserve"> alla 1 </w:t>
      </w:r>
      <w:r w:rsidR="5F88FFDD">
        <w:rPr>
          <w:rFonts w:ascii="Roboto" w:hAnsi="Roboto"/>
          <w:sz w:val="21"/>
          <w:szCs w:val="21"/>
          <w:shd w:val="clear" w:color="auto" w:fill="FFFFFF"/>
        </w:rPr>
        <w:t xml:space="preserve">kV</w:t>
      </w:r>
      <w:r w:rsidR="657987A7">
        <w:rPr>
          <w:rFonts w:ascii="Roboto" w:hAnsi="Roboto"/>
          <w:sz w:val="21"/>
          <w:szCs w:val="21"/>
          <w:shd w:val="clear" w:color="auto" w:fill="FFFFFF"/>
        </w:rPr>
        <w:t xml:space="preserve"> </w:t>
      </w:r>
      <w:r w:rsidRPr="005E7876" w:rsidR="5F88FFDD">
        <w:rPr>
          <w:lang w:val="et-EE"/>
        </w:rPr>
        <w:t>koos</w:t>
      </w:r>
      <w:r w:rsidRPr="005E7876" w:rsidR="5F88FFDD">
        <w:rPr>
          <w:lang w:val="et-EE"/>
        </w:rPr>
        <w:t xml:space="preserve"> elektripaigaldise kaitsevööndiga (</w:t>
      </w:r>
      <w:r w:rsidR="5F88FFDD">
        <w:rPr>
          <w:lang w:val="et-EE"/>
        </w:rPr>
        <w:t>2</w:t>
      </w:r>
      <w:r w:rsidRPr="005E7876" w:rsidR="5F88FFDD">
        <w:rPr>
          <w:lang w:val="et-EE"/>
        </w:rPr>
        <w:t>+</w:t>
      </w:r>
      <w:r w:rsidR="5F88FFDD">
        <w:rPr>
          <w:lang w:val="et-EE"/>
        </w:rPr>
        <w:t>2</w:t>
      </w:r>
      <w:r w:rsidRPr="005E7876" w:rsidR="5F88FFDD">
        <w:rPr>
          <w:lang w:val="et-EE"/>
        </w:rPr>
        <w:t>m).</w:t>
      </w:r>
    </w:p>
    <w:p xmlns:wp14="http://schemas.microsoft.com/office/word/2010/wordml" w:rsidR="005E7876" w:rsidP="005E7876" w:rsidRDefault="005E7876" w14:paraId="745676B4" wp14:textId="77777777">
      <w:pPr>
        <w:pStyle w:val="BodyText"/>
        <w:numPr>
          <w:ilvl w:val="0"/>
          <w:numId w:val="31"/>
        </w:numPr>
        <w:spacing w:after="0"/>
        <w:rPr>
          <w:lang w:val="et-EE"/>
        </w:rPr>
      </w:pPr>
      <w:r w:rsidR="5B213A0A">
        <w:rPr/>
        <w:t>Ühise</w:t>
      </w:r>
      <w:r w:rsidR="5B213A0A">
        <w:rPr/>
        <w:t xml:space="preserve"> </w:t>
      </w:r>
      <w:r w:rsidR="5B213A0A">
        <w:rPr/>
        <w:t>vee</w:t>
      </w:r>
      <w:r w:rsidR="5B213A0A">
        <w:rPr/>
        <w:t xml:space="preserve">- ja </w:t>
      </w:r>
      <w:r w:rsidR="5B213A0A">
        <w:rPr/>
        <w:t>kanalisatsiooni</w:t>
      </w:r>
      <w:r w:rsidR="5B213A0A">
        <w:rPr/>
        <w:t xml:space="preserve"> torustik ja </w:t>
      </w:r>
      <w:r w:rsidR="5B213A0A">
        <w:rPr/>
        <w:t>selle</w:t>
      </w:r>
      <w:r w:rsidR="5B213A0A">
        <w:rPr/>
        <w:t xml:space="preserve"> </w:t>
      </w:r>
      <w:r w:rsidR="5B213A0A">
        <w:rPr/>
        <w:t>kaitsevöönd</w:t>
      </w:r>
      <w:r w:rsidR="5B213A0A">
        <w:rPr/>
        <w:t xml:space="preserve"> (2+2m).</w:t>
      </w:r>
    </w:p>
    <w:p xmlns:wp14="http://schemas.microsoft.com/office/word/2010/wordml" w:rsidR="001666DD" w:rsidP="21B297ED" w:rsidRDefault="001666DD" w14:paraId="4645FDDC" wp14:textId="77777777">
      <w:pPr>
        <w:pStyle w:val="BodyText"/>
        <w:numPr>
          <w:ilvl w:val="0"/>
          <w:numId w:val="31"/>
        </w:numPr>
        <w:suppressLineNumbers w:val="0"/>
        <w:bidi w:val="0"/>
        <w:spacing w:before="0" w:beforeAutospacing="off" w:after="0" w:afterAutospacing="off" w:line="252" w:lineRule="auto"/>
        <w:ind w:left="1668" w:right="0" w:hanging="1308"/>
        <w:jc w:val="both"/>
        <w:rPr/>
      </w:pPr>
      <w:r w:rsidR="5F88FFDD">
        <w:rPr/>
        <w:t>Telekommunikatsiooni</w:t>
      </w:r>
      <w:r w:rsidR="5F88FFDD">
        <w:rPr/>
        <w:t xml:space="preserve"> </w:t>
      </w:r>
      <w:r w:rsidR="5F88FFDD">
        <w:rPr/>
        <w:t>liin</w:t>
      </w:r>
      <w:r w:rsidR="5F88FFDD">
        <w:rPr/>
        <w:t xml:space="preserve"> (</w:t>
      </w:r>
      <w:r w:rsidR="5F88FFDD">
        <w:rPr/>
        <w:t>sideliin</w:t>
      </w:r>
      <w:r w:rsidR="5F88FFDD">
        <w:rPr/>
        <w:t xml:space="preserve">, </w:t>
      </w:r>
      <w:r w:rsidR="5F88FFDD">
        <w:rPr/>
        <w:t>maa-alune</w:t>
      </w:r>
      <w:r w:rsidR="5F88FFDD">
        <w:rPr/>
        <w:t xml:space="preserve">), </w:t>
      </w:r>
      <w:r w:rsidR="5F88FFDD">
        <w:rPr/>
        <w:t>kaitsevööndiga</w:t>
      </w:r>
      <w:r w:rsidR="5F88FFDD">
        <w:rPr/>
        <w:t xml:space="preserve"> (1+1m).</w:t>
      </w:r>
    </w:p>
    <w:p xmlns:wp14="http://schemas.microsoft.com/office/word/2010/wordml" w:rsidRPr="005E7876" w:rsidR="001666DD" w:rsidP="21B297ED" w:rsidRDefault="001666DD" w14:paraId="736FBF3D" wp14:textId="77777777">
      <w:pPr>
        <w:pStyle w:val="BodyText"/>
        <w:numPr>
          <w:ilvl w:val="0"/>
          <w:numId w:val="31"/>
        </w:numPr>
        <w:suppressLineNumbers w:val="0"/>
        <w:bidi w:val="0"/>
        <w:spacing w:before="0" w:beforeAutospacing="off" w:after="0" w:afterAutospacing="off" w:line="252" w:lineRule="auto"/>
        <w:ind w:left="1668" w:right="0" w:hanging="1308"/>
        <w:jc w:val="both"/>
        <w:rPr/>
      </w:pPr>
      <w:r w:rsidR="5F88FFDD">
        <w:rPr/>
        <w:t>Rohevõrgustiku</w:t>
      </w:r>
      <w:r w:rsidR="5F88FFDD">
        <w:rPr/>
        <w:t xml:space="preserve"> </w:t>
      </w:r>
      <w:r w:rsidR="5F88FFDD">
        <w:rPr/>
        <w:t>ala</w:t>
      </w:r>
    </w:p>
    <w:p w:rsidR="1EDFD547" w:rsidP="21B297ED" w:rsidRDefault="1EDFD547" w14:paraId="6826BD5F" w14:textId="57B104CC">
      <w:pPr>
        <w:pStyle w:val="BodyText"/>
        <w:numPr>
          <w:ilvl w:val="0"/>
          <w:numId w:val="31"/>
        </w:numPr>
        <w:suppressLineNumbers w:val="0"/>
        <w:bidi w:val="0"/>
        <w:spacing w:before="0" w:beforeAutospacing="off" w:after="0" w:afterAutospacing="off" w:line="252" w:lineRule="auto"/>
        <w:ind w:left="1668" w:right="0" w:hanging="1308"/>
        <w:jc w:val="both"/>
        <w:rPr/>
      </w:pPr>
      <w:r w:rsidR="1EDFD547">
        <w:rPr/>
        <w:t>M</w:t>
      </w:r>
      <w:r w:rsidR="06D1EF7C">
        <w:rPr/>
        <w:t>aaparandussüsteemi</w:t>
      </w:r>
      <w:r w:rsidR="06D1EF7C">
        <w:rPr/>
        <w:t xml:space="preserve"> </w:t>
      </w:r>
      <w:r w:rsidR="06D1EF7C">
        <w:rPr/>
        <w:t>eesvool</w:t>
      </w:r>
      <w:r w:rsidR="06D1EF7C">
        <w:rPr/>
        <w:t xml:space="preserve"> </w:t>
      </w:r>
      <w:r w:rsidR="06D1EF7C">
        <w:rPr/>
        <w:t>kuni</w:t>
      </w:r>
      <w:r w:rsidR="06D1EF7C">
        <w:rPr/>
        <w:t xml:space="preserve"> 10 km²</w:t>
      </w:r>
    </w:p>
    <w:p w:rsidR="34E4E11B" w:rsidP="21B297ED" w:rsidRDefault="34E4E11B" w14:paraId="332AF3D6" w14:textId="47F8BD04">
      <w:pPr>
        <w:pStyle w:val="BodyText"/>
        <w:numPr>
          <w:ilvl w:val="0"/>
          <w:numId w:val="31"/>
        </w:numPr>
        <w:suppressLineNumbers w:val="0"/>
        <w:bidi w:val="0"/>
        <w:spacing w:before="0" w:beforeAutospacing="off" w:after="0" w:afterAutospacing="off" w:line="252" w:lineRule="auto"/>
        <w:ind w:left="1668" w:right="0" w:hanging="1308"/>
        <w:jc w:val="both"/>
        <w:rPr/>
      </w:pPr>
      <w:r w:rsidR="34E4E11B">
        <w:rPr/>
        <w:t>Puurkaevu</w:t>
      </w:r>
      <w:r w:rsidR="34E4E11B">
        <w:rPr/>
        <w:t xml:space="preserve"> </w:t>
      </w:r>
      <w:r w:rsidR="34E4E11B">
        <w:rPr/>
        <w:t>kv</w:t>
      </w:r>
      <w:r w:rsidR="34E4E11B">
        <w:rPr/>
        <w:t xml:space="preserve"> 10m</w:t>
      </w:r>
    </w:p>
    <w:p xmlns:wp14="http://schemas.microsoft.com/office/word/2010/wordml" w:rsidRPr="0041435B" w:rsidR="00451B26" w:rsidP="21B297ED" w:rsidRDefault="005E7876" w14:paraId="722D4ED1" wp14:textId="77777777">
      <w:pPr>
        <w:pStyle w:val="Heading3"/>
        <w:numPr>
          <w:ilvl w:val="2"/>
          <w:numId w:val="187"/>
        </w:numPr>
        <w:suppressLineNumbers w:val="0"/>
        <w:tabs>
          <w:tab w:val="center" w:leader="none" w:pos="4450"/>
        </w:tabs>
        <w:spacing w:before="120" w:beforeAutospacing="off" w:after="0" w:afterAutospacing="off" w:line="252" w:lineRule="auto"/>
        <w:ind w:left="2160" w:right="0" w:hanging="180"/>
        <w:jc w:val="both"/>
        <w:rPr/>
      </w:pPr>
      <w:bookmarkStart w:name="_Toc574822609" w:id="1216756904"/>
      <w:bookmarkStart w:name="_Toc1998193583" w:id="1393238941"/>
      <w:bookmarkStart w:name="_Toc160243739" w:id="1616143725"/>
      <w:r w:rsidR="19AEBEE5">
        <w:rPr/>
        <w:t>Teed</w:t>
      </w:r>
      <w:bookmarkEnd w:id="1216756904"/>
      <w:bookmarkEnd w:id="1393238941"/>
      <w:bookmarkEnd w:id="1616143725"/>
    </w:p>
    <w:p xmlns:wp14="http://schemas.microsoft.com/office/word/2010/wordml" w:rsidRPr="000C2D7A" w:rsidR="00451B26" w:rsidP="21B297ED" w:rsidRDefault="005E7876" w14:paraId="7D7031F7" wp14:textId="77777777">
      <w:pPr>
        <w:pStyle w:val="BodyText"/>
        <w:spacing w:after="0" w:afterAutospacing="off"/>
        <w:rPr>
          <w:lang w:val="et-EE"/>
        </w:rPr>
      </w:pPr>
      <w:r w:rsidR="5B213A0A">
        <w:rPr/>
        <w:t>Juurdepääs</w:t>
      </w:r>
      <w:r w:rsidR="5B213A0A">
        <w:rPr/>
        <w:t xml:space="preserve"> </w:t>
      </w:r>
      <w:r w:rsidR="5B213A0A">
        <w:rPr/>
        <w:t>planeeritavale</w:t>
      </w:r>
      <w:r w:rsidR="5B213A0A">
        <w:rPr/>
        <w:t xml:space="preserve"> </w:t>
      </w:r>
      <w:r w:rsidR="5B213A0A">
        <w:rPr/>
        <w:t>alale</w:t>
      </w:r>
      <w:r w:rsidR="5B213A0A">
        <w:rPr/>
        <w:t xml:space="preserve"> </w:t>
      </w:r>
      <w:r w:rsidR="5B213A0A">
        <w:rPr/>
        <w:t>toimub</w:t>
      </w:r>
      <w:r w:rsidR="5B213A0A">
        <w:rPr/>
        <w:t xml:space="preserve"> </w:t>
      </w:r>
      <w:r w:rsidR="59D94D30">
        <w:rPr/>
        <w:t>Pärna</w:t>
      </w:r>
      <w:r w:rsidR="59D94D30">
        <w:rPr/>
        <w:t xml:space="preserve"> </w:t>
      </w:r>
      <w:r w:rsidR="59D94D30">
        <w:rPr/>
        <w:t>teelt</w:t>
      </w:r>
      <w:r w:rsidR="59D94D30">
        <w:rPr/>
        <w:t xml:space="preserve">, mis on </w:t>
      </w:r>
      <w:r w:rsidR="59D94D30">
        <w:rPr/>
        <w:t>kohalik</w:t>
      </w:r>
      <w:r w:rsidR="59D94D30">
        <w:rPr/>
        <w:t xml:space="preserve">, </w:t>
      </w:r>
      <w:r w:rsidR="59D94D30">
        <w:rPr/>
        <w:t>mustkattega</w:t>
      </w:r>
      <w:r w:rsidR="59D94D30">
        <w:rPr/>
        <w:t xml:space="preserve"> tee. </w:t>
      </w:r>
    </w:p>
    <w:bookmarkEnd w:id="9"/>
    <w:bookmarkEnd w:id="10"/>
    <w:p xmlns:wp14="http://schemas.microsoft.com/office/word/2010/wordml" w:rsidRPr="000C2D7A" w:rsidR="00336E91" w:rsidP="21B297ED" w:rsidRDefault="00EB63EC" w14:paraId="1BA8DB9A" wp14:textId="77777777">
      <w:pPr>
        <w:pStyle w:val="Heading3"/>
        <w:numPr>
          <w:ilvl w:val="2"/>
          <w:numId w:val="187"/>
        </w:numPr>
        <w:suppressLineNumbers w:val="0"/>
        <w:tabs>
          <w:tab w:val="center" w:leader="none" w:pos="4450"/>
        </w:tabs>
        <w:spacing w:before="120" w:beforeAutospacing="off" w:after="0" w:afterAutospacing="off" w:line="252" w:lineRule="auto"/>
        <w:ind w:left="2160" w:right="0" w:hanging="180"/>
        <w:jc w:val="both"/>
        <w:rPr/>
      </w:pPr>
      <w:bookmarkStart w:name="_Toc137566662" w:id="1575134522"/>
      <w:bookmarkStart w:name="_Toc1087454665" w:id="1319452347"/>
      <w:bookmarkStart w:name="_Toc25324753" w:id="1376048232"/>
      <w:r w:rsidR="07CD9C50">
        <w:rPr/>
        <w:t>Hooned</w:t>
      </w:r>
      <w:bookmarkEnd w:id="1575134522"/>
      <w:bookmarkEnd w:id="1319452347"/>
      <w:bookmarkEnd w:id="1376048232"/>
    </w:p>
    <w:p xmlns:wp14="http://schemas.microsoft.com/office/word/2010/wordml" w:rsidRPr="00464D5E" w:rsidR="005E7876" w:rsidP="21B297ED" w:rsidRDefault="001666DD" w14:paraId="0969E273" wp14:textId="2FA9EEB1">
      <w:pPr>
        <w:pStyle w:val="Heading3"/>
        <w:rPr>
          <w:rFonts w:cs="Arial"/>
          <w:sz w:val="23"/>
          <w:szCs w:val="23"/>
        </w:rPr>
      </w:pPr>
      <w:bookmarkStart w:name="_Toc261432249" w:id="151889834"/>
      <w:r w:rsidR="5F88FFDD">
        <w:rPr/>
        <w:t>Planeeringualal</w:t>
      </w:r>
      <w:r w:rsidR="05C688F2">
        <w:rPr/>
        <w:t xml:space="preserve"> </w:t>
      </w:r>
      <w:r w:rsidR="5B213A0A">
        <w:rPr/>
        <w:t>asub</w:t>
      </w:r>
      <w:r w:rsidR="0F00FF98">
        <w:rPr/>
        <w:t xml:space="preserve"> </w:t>
      </w:r>
      <w:r w:rsidR="5B213A0A">
        <w:rPr/>
        <w:t>üks</w:t>
      </w:r>
      <w:r w:rsidR="375F57C7">
        <w:rPr/>
        <w:t xml:space="preserve"> </w:t>
      </w:r>
      <w:r w:rsidR="5F88FFDD">
        <w:rPr/>
        <w:t>eluhoone</w:t>
      </w:r>
      <w:r w:rsidR="5F88FFDD">
        <w:rPr/>
        <w:t xml:space="preserve">, </w:t>
      </w:r>
      <w:r w:rsidR="5B213A0A">
        <w:rPr/>
        <w:t>abihoone</w:t>
      </w:r>
      <w:r w:rsidR="0DC27757">
        <w:rPr/>
        <w:t>,</w:t>
      </w:r>
      <w:r w:rsidR="7D32E562">
        <w:rPr/>
        <w:t xml:space="preserve"> </w:t>
      </w:r>
      <w:r w:rsidR="0DC27757">
        <w:rPr/>
        <w:t>kelder</w:t>
      </w:r>
      <w:r w:rsidR="0DC27757">
        <w:rPr/>
        <w:t xml:space="preserve">, </w:t>
      </w:r>
      <w:r w:rsidR="5F88FFDD">
        <w:rPr/>
        <w:t>ning</w:t>
      </w:r>
      <w:r w:rsidR="5DE3C458">
        <w:rPr/>
        <w:t xml:space="preserve"> </w:t>
      </w:r>
      <w:r w:rsidR="5B213A0A">
        <w:rPr/>
        <w:t>kasvuhoone</w:t>
      </w:r>
      <w:r w:rsidR="5B213A0A">
        <w:rPr/>
        <w:t>.</w:t>
      </w:r>
      <w:bookmarkEnd w:id="151889834"/>
    </w:p>
    <w:p xmlns:wp14="http://schemas.microsoft.com/office/word/2010/wordml" w:rsidRPr="000C2D7A" w:rsidR="00EB63EC" w:rsidP="21B297ED" w:rsidRDefault="00EB63EC" w14:paraId="357533EB" wp14:textId="77777777">
      <w:pPr>
        <w:pStyle w:val="Heading3"/>
        <w:numPr>
          <w:ilvl w:val="2"/>
          <w:numId w:val="187"/>
        </w:numPr>
        <w:suppressLineNumbers w:val="0"/>
        <w:tabs>
          <w:tab w:val="center" w:leader="none" w:pos="4450"/>
        </w:tabs>
        <w:spacing w:before="120" w:beforeAutospacing="off" w:after="0" w:afterAutospacing="off" w:line="252" w:lineRule="auto"/>
        <w:ind w:left="2160" w:right="0" w:hanging="180"/>
        <w:jc w:val="both"/>
        <w:rPr/>
      </w:pPr>
      <w:bookmarkStart w:name="_Toc2042808920" w:id="76809026"/>
      <w:bookmarkStart w:name="_Toc1749742540" w:id="983914553"/>
      <w:bookmarkStart w:name="_Toc46671881" w:id="577703508"/>
      <w:r w:rsidR="07CD9C50">
        <w:rPr/>
        <w:t>Haljastus</w:t>
      </w:r>
      <w:bookmarkEnd w:id="76809026"/>
      <w:bookmarkEnd w:id="983914553"/>
      <w:bookmarkEnd w:id="577703508"/>
    </w:p>
    <w:p xmlns:wp14="http://schemas.microsoft.com/office/word/2010/wordml" w:rsidR="009F28A4" w:rsidP="009F28A4" w:rsidRDefault="005E7876" w14:paraId="6E153A7D" wp14:textId="67B54AE2">
      <w:pPr>
        <w:pStyle w:val="BodyText"/>
        <w:spacing w:after="0"/>
        <w:rPr>
          <w:lang w:val="et-EE"/>
        </w:rPr>
      </w:pPr>
      <w:r w:rsidR="0DE6937A">
        <w:rPr/>
        <w:t>Ü</w:t>
      </w:r>
      <w:r w:rsidR="59D94D30">
        <w:rPr/>
        <w:t>mber olemasoleva eluhoone on viljapuuaed</w:t>
      </w:r>
      <w:r w:rsidR="690B87E6">
        <w:rPr/>
        <w:t>. H</w:t>
      </w:r>
      <w:r w:rsidR="59D94D30">
        <w:rPr/>
        <w:t xml:space="preserve">oone </w:t>
      </w:r>
      <w:r w:rsidR="59D94D30">
        <w:rPr/>
        <w:t>õue</w:t>
      </w:r>
      <w:r w:rsidR="59D94D30">
        <w:rPr/>
        <w:t>ala</w:t>
      </w:r>
      <w:r w:rsidR="59D94D30">
        <w:rPr/>
        <w:t xml:space="preserve"> on tarastatud. </w:t>
      </w:r>
    </w:p>
    <w:p xmlns:wp14="http://schemas.microsoft.com/office/word/2010/wordml" w:rsidRPr="000C2D7A" w:rsidR="002F6456" w:rsidP="009F28A4" w:rsidRDefault="002F6456" w14:paraId="47E8F706" wp14:textId="388A733E">
      <w:pPr>
        <w:pStyle w:val="BodyText"/>
        <w:spacing w:after="0"/>
        <w:rPr>
          <w:lang w:val="et-EE"/>
        </w:rPr>
      </w:pPr>
      <w:r w:rsidR="59D94D30">
        <w:rPr/>
        <w:t>Pärna</w:t>
      </w:r>
      <w:r w:rsidR="59D94D30">
        <w:rPr/>
        <w:t xml:space="preserve"> tee </w:t>
      </w:r>
      <w:r w:rsidR="59D94D30">
        <w:rPr/>
        <w:t>äärsel</w:t>
      </w:r>
      <w:r w:rsidR="59D94D30">
        <w:rPr/>
        <w:t xml:space="preserve"> </w:t>
      </w:r>
      <w:r w:rsidR="59D94D30">
        <w:rPr/>
        <w:t>alal</w:t>
      </w:r>
      <w:r w:rsidR="59D94D30">
        <w:rPr/>
        <w:t xml:space="preserve">, </w:t>
      </w:r>
      <w:r w:rsidR="59D94D30">
        <w:rPr/>
        <w:t>õuealast</w:t>
      </w:r>
      <w:r w:rsidR="59D94D30">
        <w:rPr/>
        <w:t xml:space="preserve"> </w:t>
      </w:r>
      <w:r w:rsidR="59D94D30">
        <w:rPr/>
        <w:t>väljaspool</w:t>
      </w:r>
      <w:r w:rsidR="59D94D30">
        <w:rPr/>
        <w:t xml:space="preserve">, on </w:t>
      </w:r>
      <w:r w:rsidR="59D94D30">
        <w:rPr/>
        <w:t>rohumaa</w:t>
      </w:r>
      <w:r w:rsidR="59D94D30">
        <w:rPr/>
        <w:t xml:space="preserve">, </w:t>
      </w:r>
      <w:r w:rsidR="59D94D30">
        <w:rPr/>
        <w:t>võsa</w:t>
      </w:r>
      <w:r w:rsidR="25B5A42B">
        <w:rPr/>
        <w:t>s</w:t>
      </w:r>
      <w:r w:rsidR="59D94D30">
        <w:rPr/>
        <w:t>tik</w:t>
      </w:r>
      <w:r w:rsidR="59D94D30">
        <w:rPr/>
        <w:t xml:space="preserve"> ja </w:t>
      </w:r>
      <w:r w:rsidR="25B5A42B">
        <w:rPr/>
        <w:t>mets</w:t>
      </w:r>
      <w:r w:rsidR="25B5A42B">
        <w:rPr/>
        <w:t xml:space="preserve">. </w:t>
      </w:r>
      <w:r w:rsidR="25B5A42B">
        <w:rPr/>
        <w:t>Rohevõrgustiku</w:t>
      </w:r>
      <w:r w:rsidR="25B5A42B">
        <w:rPr/>
        <w:t xml:space="preserve"> </w:t>
      </w:r>
      <w:r w:rsidR="25B5A42B">
        <w:rPr/>
        <w:t>alale</w:t>
      </w:r>
      <w:r w:rsidR="25B5A42B">
        <w:rPr/>
        <w:t xml:space="preserve"> </w:t>
      </w:r>
      <w:r w:rsidR="25B5A42B">
        <w:rPr/>
        <w:t>jääb</w:t>
      </w:r>
      <w:r w:rsidR="25B5A42B">
        <w:rPr/>
        <w:t xml:space="preserve"> </w:t>
      </w:r>
      <w:r w:rsidR="333AEDEA">
        <w:rPr/>
        <w:t>valdavalt</w:t>
      </w:r>
      <w:r w:rsidR="333AEDEA">
        <w:rPr/>
        <w:t xml:space="preserve"> </w:t>
      </w:r>
      <w:r w:rsidR="333AEDEA">
        <w:rPr/>
        <w:t>rohumaa</w:t>
      </w:r>
      <w:r w:rsidR="333AEDEA">
        <w:rPr/>
        <w:t xml:space="preserve"> ja </w:t>
      </w:r>
      <w:r w:rsidR="333AEDEA">
        <w:rPr/>
        <w:t>mets</w:t>
      </w:r>
      <w:r w:rsidR="333AEDEA">
        <w:rPr/>
        <w:t>.</w:t>
      </w:r>
    </w:p>
    <w:p w:rsidR="21B297ED" w:rsidRDefault="21B297ED" w14:paraId="02EA8303" w14:textId="6A0ABD59">
      <w:r>
        <w:br w:type="page"/>
      </w:r>
    </w:p>
    <w:p w:rsidR="21B297ED" w:rsidRDefault="21B297ED" w14:paraId="248C04E8" w14:textId="0EEAC54D"/>
    <w:p xmlns:wp14="http://schemas.microsoft.com/office/word/2010/wordml" w:rsidRPr="00AD1C6D" w:rsidR="00CB58F6" w:rsidP="21B297ED" w:rsidRDefault="005F6268" w14:paraId="4243BD07" wp14:textId="77777777">
      <w:pPr>
        <w:pStyle w:val="Heading1"/>
        <w:numPr>
          <w:ilvl w:val="0"/>
          <w:numId w:val="197"/>
        </w:numPr>
        <w:rPr/>
      </w:pPr>
      <w:bookmarkStart w:name="_Toc1370439272" w:id="1136906371"/>
      <w:bookmarkStart w:name="_Toc1214724458" w:id="333749183"/>
      <w:bookmarkStart w:name="_Toc2098805599" w:id="440578492"/>
      <w:bookmarkStart w:name="_Toc2029542576" w:id="1469273882"/>
      <w:r w:rsidR="45CCD382">
        <w:rPr/>
        <w:t>Planeerimisettepanek</w:t>
      </w:r>
      <w:bookmarkEnd w:id="1136906371"/>
      <w:bookmarkEnd w:id="333749183"/>
      <w:bookmarkEnd w:id="440578492"/>
      <w:bookmarkEnd w:id="1469273882"/>
    </w:p>
    <w:p xmlns:wp14="http://schemas.microsoft.com/office/word/2010/wordml" w:rsidR="00CD2D8A" w:rsidP="00CD2D8A" w:rsidRDefault="00CD2D8A" w14:paraId="6A30FFD0" wp14:textId="7C5EFA58">
      <w:pPr>
        <w:pStyle w:val="BodyText"/>
        <w:spacing w:after="20"/>
        <w:rPr>
          <w:lang w:val="et-EE"/>
        </w:rPr>
      </w:pPr>
      <w:r w:rsidR="7478B693">
        <w:rPr/>
        <w:t>Detailplaneeringu eesmärk on</w:t>
      </w:r>
      <w:r w:rsidR="7478B693">
        <w:rPr/>
        <w:t xml:space="preserve"> kinnistu jagamine </w:t>
      </w:r>
      <w:r w:rsidR="089CA893">
        <w:rPr/>
        <w:t>viieks</w:t>
      </w:r>
      <w:r w:rsidR="7478B693">
        <w:rPr/>
        <w:t>: kaheks elamumaa</w:t>
      </w:r>
      <w:r w:rsidR="21E45EB4">
        <w:rPr/>
        <w:t xml:space="preserve"> krundiks</w:t>
      </w:r>
      <w:r w:rsidR="30D36AA1">
        <w:rPr/>
        <w:t xml:space="preserve">, </w:t>
      </w:r>
      <w:r w:rsidR="7478B693">
        <w:rPr/>
        <w:t>kaheks maatulundusmaa</w:t>
      </w:r>
      <w:r w:rsidR="4A098EB1">
        <w:rPr/>
        <w:t xml:space="preserve"> krundiks</w:t>
      </w:r>
      <w:r w:rsidR="21D2A343">
        <w:rPr/>
        <w:t>, ja üheks</w:t>
      </w:r>
      <w:r w:rsidR="52873093">
        <w:rPr/>
        <w:t xml:space="preserve"> (</w:t>
      </w:r>
      <w:r w:rsidR="44642175">
        <w:rPr/>
        <w:t>Pärna tee pe</w:t>
      </w:r>
      <w:r w:rsidR="70CB7A35">
        <w:rPr/>
        <w:t>r</w:t>
      </w:r>
      <w:r w:rsidR="44642175">
        <w:rPr/>
        <w:t xml:space="preserve">spektiivse laienduse eesmärgil vallale </w:t>
      </w:r>
      <w:r w:rsidR="21D2A343">
        <w:rPr/>
        <w:t>üle antavaks</w:t>
      </w:r>
      <w:r w:rsidR="56F67705">
        <w:rPr/>
        <w:t xml:space="preserve">) </w:t>
      </w:r>
      <w:r w:rsidR="21D2A343">
        <w:rPr/>
        <w:t>transpordimaa</w:t>
      </w:r>
      <w:r w:rsidR="7478B693">
        <w:rPr/>
        <w:t xml:space="preserve"> krundiks</w:t>
      </w:r>
      <w:r w:rsidR="02229723">
        <w:rPr/>
        <w:t xml:space="preserve"> ning </w:t>
      </w:r>
      <w:r w:rsidR="7478B693">
        <w:rPr/>
        <w:t>ehitusõiguse määramine elamu</w:t>
      </w:r>
      <w:r w:rsidR="7478B693">
        <w:rPr/>
        <w:t>maale elamu</w:t>
      </w:r>
      <w:r w:rsidR="7478B693">
        <w:rPr/>
        <w:t xml:space="preserve"> ja abihoonete püstitamiseks. Lisaks antakse detailplaneeringuga lahendus planeeringuala haljastusele, heakorrale, juurdepääsule, parkimiskorraldusele ja tehnovõrkudega varustamisele.</w:t>
      </w:r>
    </w:p>
    <w:p w:rsidR="4F89385A" w:rsidP="21B297ED" w:rsidRDefault="4F89385A" w14:paraId="69A1FD40" w14:textId="58D1851A">
      <w:pPr>
        <w:pStyle w:val="BodyText"/>
        <w:spacing w:after="0"/>
        <w:rPr>
          <w:lang w:val="et-EE"/>
        </w:rPr>
      </w:pPr>
      <w:r w:rsidR="4F89385A">
        <w:rPr/>
        <w:t>Ehitustegevust</w:t>
      </w:r>
      <w:r w:rsidR="4F89385A">
        <w:rPr/>
        <w:t xml:space="preserve"> </w:t>
      </w:r>
      <w:r w:rsidR="4F89385A">
        <w:rPr/>
        <w:t>Rae</w:t>
      </w:r>
      <w:r w:rsidR="4F89385A">
        <w:rPr/>
        <w:t xml:space="preserve"> </w:t>
      </w:r>
      <w:r w:rsidR="4F89385A">
        <w:rPr/>
        <w:t>valla</w:t>
      </w:r>
      <w:r w:rsidR="4F89385A">
        <w:rPr/>
        <w:t xml:space="preserve"> </w:t>
      </w:r>
      <w:r w:rsidR="4F89385A">
        <w:rPr/>
        <w:t>Jüri</w:t>
      </w:r>
      <w:r w:rsidR="4F89385A">
        <w:rPr/>
        <w:t xml:space="preserve"> </w:t>
      </w:r>
      <w:r w:rsidR="4F89385A">
        <w:rPr/>
        <w:t>aleviku</w:t>
      </w:r>
      <w:r w:rsidR="4F89385A">
        <w:rPr/>
        <w:t xml:space="preserve"> ja </w:t>
      </w:r>
      <w:r w:rsidR="4F89385A">
        <w:rPr/>
        <w:t>sellega</w:t>
      </w:r>
      <w:r w:rsidR="4F89385A">
        <w:rPr/>
        <w:t xml:space="preserve"> </w:t>
      </w:r>
      <w:r w:rsidR="4F89385A">
        <w:rPr/>
        <w:t>piirnevate</w:t>
      </w:r>
      <w:r w:rsidR="4F89385A">
        <w:rPr/>
        <w:t xml:space="preserve"> </w:t>
      </w:r>
      <w:r w:rsidR="4F89385A">
        <w:rPr/>
        <w:t>Aaviku</w:t>
      </w:r>
      <w:r w:rsidR="4F89385A">
        <w:rPr/>
        <w:t xml:space="preserve">, </w:t>
      </w:r>
      <w:r w:rsidR="4F89385A">
        <w:rPr/>
        <w:t>Vaskjala</w:t>
      </w:r>
      <w:r w:rsidR="4F89385A">
        <w:rPr/>
        <w:t xml:space="preserve"> ja Karla </w:t>
      </w:r>
      <w:r w:rsidR="4F89385A">
        <w:rPr/>
        <w:t>külaosade</w:t>
      </w:r>
      <w:r w:rsidR="4F89385A">
        <w:rPr/>
        <w:t xml:space="preserve"> </w:t>
      </w:r>
      <w:r w:rsidR="4F89385A">
        <w:rPr/>
        <w:t>üldplaneering</w:t>
      </w:r>
      <w:r w:rsidR="4F89385A">
        <w:rPr/>
        <w:t>uga</w:t>
      </w:r>
      <w:r w:rsidR="4F89385A">
        <w:rPr/>
        <w:t xml:space="preserve"> </w:t>
      </w:r>
      <w:r w:rsidR="4F89385A">
        <w:rPr/>
        <w:t>määratud</w:t>
      </w:r>
      <w:r w:rsidR="4F89385A">
        <w:rPr/>
        <w:t xml:space="preserve"> </w:t>
      </w:r>
      <w:r w:rsidR="4F89385A">
        <w:rPr/>
        <w:t>rohevõrgustiku</w:t>
      </w:r>
      <w:r w:rsidR="4F89385A">
        <w:rPr/>
        <w:t xml:space="preserve"> </w:t>
      </w:r>
      <w:r w:rsidR="4F89385A">
        <w:rPr/>
        <w:t>alale</w:t>
      </w:r>
      <w:r w:rsidR="4F89385A">
        <w:rPr/>
        <w:t xml:space="preserve"> </w:t>
      </w:r>
      <w:r w:rsidR="4F89385A">
        <w:rPr/>
        <w:t>ei</w:t>
      </w:r>
      <w:r w:rsidR="4F89385A">
        <w:rPr/>
        <w:t xml:space="preserve"> </w:t>
      </w:r>
      <w:r w:rsidR="4F89385A">
        <w:rPr/>
        <w:t>kavandata</w:t>
      </w:r>
      <w:r w:rsidR="4F89385A">
        <w:rPr/>
        <w:t xml:space="preserve"> ja </w:t>
      </w:r>
      <w:r w:rsidR="4F89385A">
        <w:rPr/>
        <w:t>rohevõrgustiku</w:t>
      </w:r>
      <w:r w:rsidR="4F89385A">
        <w:rPr/>
        <w:t xml:space="preserve"> </w:t>
      </w:r>
      <w:r w:rsidR="4F89385A">
        <w:rPr/>
        <w:t>ala</w:t>
      </w:r>
      <w:r w:rsidR="4F89385A">
        <w:rPr/>
        <w:t xml:space="preserve"> </w:t>
      </w:r>
      <w:r w:rsidR="4F89385A">
        <w:rPr/>
        <w:t>ulatuses</w:t>
      </w:r>
      <w:r w:rsidR="4F89385A">
        <w:rPr/>
        <w:t xml:space="preserve"> </w:t>
      </w:r>
      <w:r w:rsidR="4F89385A">
        <w:rPr/>
        <w:t>säilib</w:t>
      </w:r>
      <w:r w:rsidR="4F89385A">
        <w:rPr/>
        <w:t xml:space="preserve"> </w:t>
      </w:r>
      <w:r w:rsidR="4F89385A">
        <w:rPr/>
        <w:t>olemasolev</w:t>
      </w:r>
      <w:r w:rsidR="4F89385A">
        <w:rPr/>
        <w:t xml:space="preserve"> </w:t>
      </w:r>
      <w:r w:rsidR="4F89385A">
        <w:rPr/>
        <w:t>olukord</w:t>
      </w:r>
      <w:r w:rsidR="4F89385A">
        <w:rPr/>
        <w:t>.</w:t>
      </w:r>
    </w:p>
    <w:p xmlns:wp14="http://schemas.microsoft.com/office/word/2010/wordml" w:rsidRPr="00D25D48" w:rsidR="0033781B" w:rsidP="21B297ED" w:rsidRDefault="00D31F2A" w14:paraId="3C1BD681" wp14:textId="77777777">
      <w:pPr>
        <w:pStyle w:val="Heading2"/>
        <w:rPr/>
      </w:pPr>
      <w:bookmarkStart w:name="_Toc123034781" w:id="12"/>
      <w:bookmarkStart w:name="_Toc398265100" w:id="253471927"/>
      <w:bookmarkStart w:name="_Toc1434431774" w:id="844241130"/>
      <w:bookmarkStart w:name="_Toc1461613664" w:id="975473135"/>
      <w:bookmarkStart w:name="_Toc238761539" w:id="1745652323"/>
      <w:r w:rsidR="6F297AE8">
        <w:rPr/>
        <w:t>A</w:t>
      </w:r>
      <w:r w:rsidR="5AA1A026">
        <w:rPr/>
        <w:t>lale ehitiste rajamiseks esitatavad nõuded</w:t>
      </w:r>
      <w:bookmarkEnd w:id="12"/>
      <w:bookmarkEnd w:id="253471927"/>
      <w:bookmarkEnd w:id="844241130"/>
      <w:bookmarkEnd w:id="975473135"/>
      <w:bookmarkEnd w:id="1745652323"/>
    </w:p>
    <w:p xmlns:wp14="http://schemas.microsoft.com/office/word/2010/wordml" w:rsidRPr="000A57DB" w:rsidR="00E238A3" w:rsidP="21B297ED" w:rsidRDefault="00E238A3" w14:paraId="5043CB0F" wp14:textId="31EB623C">
      <w:pPr>
        <w:pStyle w:val="BodyText"/>
        <w:suppressLineNumbers w:val="0"/>
        <w:bidi w:val="0"/>
        <w:spacing w:before="0" w:beforeAutospacing="off" w:after="0" w:afterAutospacing="off" w:line="252" w:lineRule="auto"/>
        <w:ind w:right="0"/>
        <w:jc w:val="both"/>
      </w:pPr>
      <w:r w:rsidR="43BE04AC">
        <w:rPr/>
        <w:t>Hoone</w:t>
      </w:r>
      <w:r w:rsidR="43BE04AC">
        <w:rPr/>
        <w:t xml:space="preserve"> </w:t>
      </w:r>
      <w:r w:rsidR="43BE04AC">
        <w:rPr/>
        <w:t>rajamisek</w:t>
      </w:r>
      <w:r w:rsidR="734F482A">
        <w:rPr/>
        <w:t>s</w:t>
      </w:r>
      <w:r w:rsidR="43BE04AC">
        <w:rPr/>
        <w:t xml:space="preserve"> </w:t>
      </w:r>
      <w:r w:rsidR="43BE04AC">
        <w:rPr/>
        <w:t>koostada</w:t>
      </w:r>
      <w:r w:rsidR="43BE04AC">
        <w:rPr/>
        <w:t xml:space="preserve"> </w:t>
      </w:r>
      <w:r w:rsidR="43BE04AC">
        <w:rPr/>
        <w:t>nõuetekohane</w:t>
      </w:r>
      <w:r w:rsidR="43BE04AC">
        <w:rPr/>
        <w:t xml:space="preserve"> </w:t>
      </w:r>
      <w:r w:rsidR="43BE04AC">
        <w:rPr/>
        <w:t>ehitusprojekt</w:t>
      </w:r>
      <w:r w:rsidR="43BE04AC">
        <w:rPr/>
        <w:t xml:space="preserve"> ja </w:t>
      </w:r>
      <w:r w:rsidR="43BE04AC">
        <w:rPr/>
        <w:t>taotleda</w:t>
      </w:r>
      <w:r w:rsidR="43BE04AC">
        <w:rPr/>
        <w:t xml:space="preserve"> </w:t>
      </w:r>
      <w:r w:rsidR="43BE04AC">
        <w:rPr/>
        <w:t>ehitusluba</w:t>
      </w:r>
      <w:r w:rsidR="43BE04AC">
        <w:rPr/>
        <w:t xml:space="preserve"> </w:t>
      </w:r>
      <w:r w:rsidR="43BE04AC">
        <w:rPr/>
        <w:t>kohalikust</w:t>
      </w:r>
      <w:r w:rsidR="43BE04AC">
        <w:rPr/>
        <w:t xml:space="preserve"> </w:t>
      </w:r>
      <w:r w:rsidR="43BE04AC">
        <w:rPr/>
        <w:t>omavalitsusest</w:t>
      </w:r>
      <w:r w:rsidR="43BE04AC">
        <w:rPr/>
        <w:t>.</w:t>
      </w:r>
      <w:r w:rsidR="2B9CAB69">
        <w:rPr/>
        <w:t xml:space="preserve"> </w:t>
      </w:r>
      <w:r w:rsidR="2B9CAB69">
        <w:rPr/>
        <w:t>Hoonestusala</w:t>
      </w:r>
      <w:r w:rsidR="2B9CAB69">
        <w:rPr/>
        <w:t xml:space="preserve"> </w:t>
      </w:r>
      <w:r w:rsidR="2B9CAB69">
        <w:rPr/>
        <w:t>määramisel</w:t>
      </w:r>
      <w:r w:rsidR="2B9CAB69">
        <w:rPr/>
        <w:t xml:space="preserve"> </w:t>
      </w:r>
      <w:r w:rsidR="2B9CAB69">
        <w:rPr/>
        <w:t>arvestada</w:t>
      </w:r>
      <w:r w:rsidR="2B9CAB69">
        <w:rPr/>
        <w:t xml:space="preserve"> </w:t>
      </w:r>
      <w:r w:rsidR="2B9CAB69">
        <w:rPr/>
        <w:t>teekaitsevööndit</w:t>
      </w:r>
      <w:r w:rsidR="2B9CAB69">
        <w:rPr/>
        <w:t xml:space="preserve">, </w:t>
      </w:r>
      <w:r w:rsidR="2B9CAB69">
        <w:rPr/>
        <w:t>krundi</w:t>
      </w:r>
      <w:r w:rsidR="2B9CAB69">
        <w:rPr/>
        <w:t xml:space="preserve"> </w:t>
      </w:r>
      <w:r w:rsidR="2B9CAB69">
        <w:rPr/>
        <w:t>piire</w:t>
      </w:r>
      <w:r w:rsidR="2B9CAB69">
        <w:rPr/>
        <w:t xml:space="preserve">, </w:t>
      </w:r>
      <w:r w:rsidR="2B9CAB69">
        <w:rPr/>
        <w:t>tuleohutuskujasid</w:t>
      </w:r>
      <w:r w:rsidR="2B9CAB69">
        <w:rPr/>
        <w:t xml:space="preserve">, </w:t>
      </w:r>
      <w:r w:rsidR="2B9CAB69">
        <w:rPr/>
        <w:t>tehnovõrke</w:t>
      </w:r>
      <w:r w:rsidR="2B9CAB69">
        <w:rPr/>
        <w:t xml:space="preserve">, </w:t>
      </w:r>
      <w:r w:rsidR="2B9CAB69">
        <w:rPr/>
        <w:t>juurdepääsuteed</w:t>
      </w:r>
      <w:r w:rsidR="2B9CAB69">
        <w:rPr/>
        <w:t xml:space="preserve"> </w:t>
      </w:r>
      <w:r w:rsidR="2B9CAB69">
        <w:rPr/>
        <w:t>ning</w:t>
      </w:r>
      <w:r w:rsidR="2B9CAB69">
        <w:rPr/>
        <w:t xml:space="preserve"> </w:t>
      </w:r>
      <w:r w:rsidR="2B9CAB69">
        <w:rPr/>
        <w:t>rohevõrgustikuala</w:t>
      </w:r>
      <w:r w:rsidR="2B9CAB69">
        <w:rPr/>
        <w:t xml:space="preserve"> (</w:t>
      </w:r>
      <w:r w:rsidR="2B9CAB69">
        <w:rPr/>
        <w:t>hoonestusalade</w:t>
      </w:r>
      <w:r w:rsidR="2B9CAB69">
        <w:rPr/>
        <w:t xml:space="preserve"> </w:t>
      </w:r>
      <w:r w:rsidR="2B9CAB69">
        <w:rPr/>
        <w:t>kavandamine</w:t>
      </w:r>
      <w:r w:rsidR="2B9CAB69">
        <w:rPr/>
        <w:t xml:space="preserve"> </w:t>
      </w:r>
      <w:r w:rsidR="2B9CAB69">
        <w:rPr/>
        <w:t>rohevõrgustikualale</w:t>
      </w:r>
      <w:r w:rsidR="2B9CAB69">
        <w:rPr/>
        <w:t xml:space="preserve"> </w:t>
      </w:r>
      <w:r w:rsidR="2B9CAB69">
        <w:rPr/>
        <w:t>ei</w:t>
      </w:r>
      <w:r w:rsidR="2B9CAB69">
        <w:rPr/>
        <w:t xml:space="preserve"> ole lubatud). </w:t>
      </w:r>
      <w:r w:rsidR="2B9CAB69">
        <w:rPr/>
        <w:t>Hoonestusala</w:t>
      </w:r>
      <w:r w:rsidR="2B9CAB69">
        <w:rPr/>
        <w:t xml:space="preserve"> </w:t>
      </w:r>
      <w:r w:rsidRPr="21B297ED" w:rsidR="2B9CAB69">
        <w:rPr>
          <w:rFonts w:ascii="Arial" w:hAnsi="Arial" w:eastAsia="" w:cs="" w:asciiTheme="minorAscii" w:hAnsiTheme="minorAscii" w:eastAsiaTheme="minorEastAsia" w:cstheme="minorBidi"/>
          <w:color w:val="auto"/>
          <w:sz w:val="22"/>
          <w:szCs w:val="22"/>
          <w:lang w:eastAsia="da-DK" w:bidi="ar-SA"/>
        </w:rPr>
        <w:t>kaugus</w:t>
      </w:r>
      <w:r w:rsidRPr="21B297ED" w:rsidR="2B9CAB69">
        <w:rPr>
          <w:rFonts w:ascii="Arial" w:hAnsi="Arial" w:eastAsia="" w:cs="" w:asciiTheme="minorAscii" w:hAnsiTheme="minorAscii" w:eastAsiaTheme="minorEastAsia" w:cstheme="minorBidi"/>
          <w:color w:val="auto"/>
          <w:sz w:val="22"/>
          <w:szCs w:val="22"/>
          <w:lang w:eastAsia="da-DK" w:bidi="ar-SA"/>
        </w:rPr>
        <w:t xml:space="preserve"> </w:t>
      </w:r>
      <w:r w:rsidRPr="21B297ED" w:rsidR="2B9CAB69">
        <w:rPr>
          <w:rFonts w:ascii="Arial" w:hAnsi="Arial" w:eastAsia="" w:cs="" w:asciiTheme="minorAscii" w:hAnsiTheme="minorAscii" w:eastAsiaTheme="minorEastAsia" w:cstheme="minorBidi"/>
          <w:color w:val="auto"/>
          <w:sz w:val="22"/>
          <w:szCs w:val="22"/>
          <w:lang w:eastAsia="da-DK" w:bidi="ar-SA"/>
        </w:rPr>
        <w:t>krundi</w:t>
      </w:r>
      <w:r w:rsidRPr="21B297ED" w:rsidR="2B9CAB69">
        <w:rPr>
          <w:rFonts w:ascii="Arial" w:hAnsi="Arial" w:eastAsia="" w:cs="" w:asciiTheme="minorAscii" w:hAnsiTheme="minorAscii" w:eastAsiaTheme="minorEastAsia" w:cstheme="minorBidi"/>
          <w:color w:val="auto"/>
          <w:sz w:val="22"/>
          <w:szCs w:val="22"/>
          <w:lang w:eastAsia="da-DK" w:bidi="ar-SA"/>
        </w:rPr>
        <w:t xml:space="preserve"> </w:t>
      </w:r>
      <w:r w:rsidRPr="21B297ED" w:rsidR="2B9CAB69">
        <w:rPr>
          <w:rFonts w:ascii="Arial" w:hAnsi="Arial" w:eastAsia="" w:cs="" w:asciiTheme="minorAscii" w:hAnsiTheme="minorAscii" w:eastAsiaTheme="minorEastAsia" w:cstheme="minorBidi"/>
          <w:color w:val="auto"/>
          <w:sz w:val="22"/>
          <w:szCs w:val="22"/>
          <w:lang w:eastAsia="da-DK" w:bidi="ar-SA"/>
        </w:rPr>
        <w:t>piiridest</w:t>
      </w:r>
      <w:r w:rsidRPr="21B297ED" w:rsidR="2B9CAB69">
        <w:rPr>
          <w:rFonts w:ascii="Arial" w:hAnsi="Arial" w:eastAsia="" w:cs="" w:asciiTheme="minorAscii" w:hAnsiTheme="minorAscii" w:eastAsiaTheme="minorEastAsia" w:cstheme="minorBidi"/>
          <w:color w:val="auto"/>
          <w:sz w:val="22"/>
          <w:szCs w:val="22"/>
          <w:lang w:eastAsia="da-DK" w:bidi="ar-SA"/>
        </w:rPr>
        <w:t xml:space="preserve"> </w:t>
      </w:r>
      <w:r w:rsidRPr="21B297ED" w:rsidR="2B9CAB69">
        <w:rPr>
          <w:rFonts w:ascii="Arial" w:hAnsi="Arial" w:eastAsia="" w:cs="" w:asciiTheme="minorAscii" w:hAnsiTheme="minorAscii" w:eastAsiaTheme="minorEastAsia" w:cstheme="minorBidi"/>
          <w:color w:val="auto"/>
          <w:sz w:val="22"/>
          <w:szCs w:val="22"/>
          <w:lang w:eastAsia="da-DK" w:bidi="ar-SA"/>
        </w:rPr>
        <w:t>peab</w:t>
      </w:r>
      <w:r w:rsidRPr="21B297ED" w:rsidR="2B9CAB69">
        <w:rPr>
          <w:rFonts w:ascii="Arial" w:hAnsi="Arial" w:eastAsia="" w:cs="" w:asciiTheme="minorAscii" w:hAnsiTheme="minorAscii" w:eastAsiaTheme="minorEastAsia" w:cstheme="minorBidi"/>
          <w:color w:val="auto"/>
          <w:sz w:val="22"/>
          <w:szCs w:val="22"/>
          <w:lang w:eastAsia="da-DK" w:bidi="ar-SA"/>
        </w:rPr>
        <w:t xml:space="preserve"> </w:t>
      </w:r>
      <w:r w:rsidRPr="21B297ED" w:rsidR="2B9CAB69">
        <w:rPr>
          <w:rFonts w:ascii="Arial" w:hAnsi="Arial" w:eastAsia="" w:cs="" w:asciiTheme="minorAscii" w:hAnsiTheme="minorAscii" w:eastAsiaTheme="minorEastAsia" w:cstheme="minorBidi"/>
          <w:color w:val="auto"/>
          <w:sz w:val="22"/>
          <w:szCs w:val="22"/>
          <w:lang w:eastAsia="da-DK" w:bidi="ar-SA"/>
        </w:rPr>
        <w:t>olema</w:t>
      </w:r>
      <w:r w:rsidRPr="21B297ED" w:rsidR="2B9CAB69">
        <w:rPr>
          <w:rFonts w:ascii="Arial" w:hAnsi="Arial" w:eastAsia="" w:cs="" w:asciiTheme="minorAscii" w:hAnsiTheme="minorAscii" w:eastAsiaTheme="minorEastAsia" w:cstheme="minorBidi"/>
          <w:color w:val="auto"/>
          <w:sz w:val="22"/>
          <w:szCs w:val="22"/>
          <w:lang w:eastAsia="da-DK" w:bidi="ar-SA"/>
        </w:rPr>
        <w:t xml:space="preserve"> </w:t>
      </w:r>
      <w:r w:rsidRPr="21B297ED" w:rsidR="2B9CAB69">
        <w:rPr>
          <w:rFonts w:ascii="Arial" w:hAnsi="Arial" w:eastAsia="" w:cs="" w:asciiTheme="minorAscii" w:hAnsiTheme="minorAscii" w:eastAsiaTheme="minorEastAsia" w:cstheme="minorBidi"/>
          <w:color w:val="auto"/>
          <w:sz w:val="22"/>
          <w:szCs w:val="22"/>
          <w:lang w:eastAsia="da-DK" w:bidi="ar-SA"/>
        </w:rPr>
        <w:t>minimaalselt</w:t>
      </w:r>
      <w:r w:rsidRPr="21B297ED" w:rsidR="2B9CAB69">
        <w:rPr>
          <w:rFonts w:ascii="Arial" w:hAnsi="Arial" w:eastAsia="" w:cs="" w:asciiTheme="minorAscii" w:hAnsiTheme="minorAscii" w:eastAsiaTheme="minorEastAsia" w:cstheme="minorBidi"/>
          <w:color w:val="auto"/>
          <w:sz w:val="22"/>
          <w:szCs w:val="22"/>
          <w:lang w:eastAsia="da-DK" w:bidi="ar-SA"/>
        </w:rPr>
        <w:t xml:space="preserve"> 4 m. </w:t>
      </w:r>
      <w:r w:rsidRPr="21B297ED" w:rsidR="2B9CAB69">
        <w:rPr>
          <w:rFonts w:ascii="Arial" w:hAnsi="Arial" w:eastAsia="" w:cs="" w:asciiTheme="minorAscii" w:hAnsiTheme="minorAscii" w:eastAsiaTheme="minorEastAsia" w:cstheme="minorBidi"/>
          <w:color w:val="auto"/>
          <w:sz w:val="22"/>
          <w:szCs w:val="22"/>
          <w:lang w:eastAsia="da-DK" w:bidi="ar-SA"/>
        </w:rPr>
        <w:t>Näidata</w:t>
      </w:r>
      <w:r w:rsidRPr="21B297ED" w:rsidR="2B9CAB69">
        <w:rPr>
          <w:rFonts w:ascii="Arial" w:hAnsi="Arial" w:eastAsia="" w:cs="" w:asciiTheme="minorAscii" w:hAnsiTheme="minorAscii" w:eastAsiaTheme="minorEastAsia" w:cstheme="minorBidi"/>
          <w:color w:val="auto"/>
          <w:sz w:val="22"/>
          <w:szCs w:val="22"/>
          <w:lang w:eastAsia="da-DK" w:bidi="ar-SA"/>
        </w:rPr>
        <w:t xml:space="preserve"> </w:t>
      </w:r>
      <w:r w:rsidRPr="21B297ED" w:rsidR="2B9CAB69">
        <w:rPr>
          <w:rFonts w:ascii="Arial" w:hAnsi="Arial" w:eastAsia="" w:cs="" w:asciiTheme="minorAscii" w:hAnsiTheme="minorAscii" w:eastAsiaTheme="minorEastAsia" w:cstheme="minorBidi"/>
          <w:color w:val="auto"/>
          <w:sz w:val="22"/>
          <w:szCs w:val="22"/>
          <w:lang w:eastAsia="da-DK" w:bidi="ar-SA"/>
        </w:rPr>
        <w:t>võimalikud</w:t>
      </w:r>
      <w:r w:rsidRPr="21B297ED" w:rsidR="2B9CAB69">
        <w:rPr>
          <w:rFonts w:ascii="Arial" w:hAnsi="Arial" w:eastAsia="" w:cs="" w:asciiTheme="minorAscii" w:hAnsiTheme="minorAscii" w:eastAsiaTheme="minorEastAsia" w:cstheme="minorBidi"/>
          <w:color w:val="auto"/>
          <w:sz w:val="22"/>
          <w:szCs w:val="22"/>
          <w:lang w:eastAsia="da-DK" w:bidi="ar-SA"/>
        </w:rPr>
        <w:t xml:space="preserve"> </w:t>
      </w:r>
      <w:r w:rsidRPr="21B297ED" w:rsidR="2B9CAB69">
        <w:rPr>
          <w:rFonts w:ascii="Arial" w:hAnsi="Arial" w:eastAsia="" w:cs="" w:asciiTheme="minorAscii" w:hAnsiTheme="minorAscii" w:eastAsiaTheme="minorEastAsia" w:cstheme="minorBidi"/>
          <w:color w:val="auto"/>
          <w:sz w:val="22"/>
          <w:szCs w:val="22"/>
          <w:lang w:eastAsia="da-DK" w:bidi="ar-SA"/>
        </w:rPr>
        <w:t>hoonete</w:t>
      </w:r>
      <w:r w:rsidRPr="21B297ED" w:rsidR="2B9CAB69">
        <w:rPr>
          <w:rFonts w:ascii="Arial" w:hAnsi="Arial" w:eastAsia="" w:cs="" w:asciiTheme="minorAscii" w:hAnsiTheme="minorAscii" w:eastAsiaTheme="minorEastAsia" w:cstheme="minorBidi"/>
          <w:color w:val="auto"/>
          <w:sz w:val="22"/>
          <w:szCs w:val="22"/>
          <w:lang w:eastAsia="da-DK" w:bidi="ar-SA"/>
        </w:rPr>
        <w:t xml:space="preserve"> (</w:t>
      </w:r>
      <w:r w:rsidRPr="21B297ED" w:rsidR="2B9CAB69">
        <w:rPr>
          <w:rFonts w:ascii="Arial" w:hAnsi="Arial" w:eastAsia="" w:cs="" w:asciiTheme="minorAscii" w:hAnsiTheme="minorAscii" w:eastAsiaTheme="minorEastAsia" w:cstheme="minorBidi"/>
          <w:color w:val="auto"/>
          <w:sz w:val="22"/>
          <w:szCs w:val="22"/>
          <w:lang w:eastAsia="da-DK" w:bidi="ar-SA"/>
        </w:rPr>
        <w:t>sh</w:t>
      </w:r>
      <w:r w:rsidRPr="21B297ED" w:rsidR="2B9CAB69">
        <w:rPr>
          <w:rFonts w:ascii="Arial" w:hAnsi="Arial" w:eastAsia="" w:cs="" w:asciiTheme="minorAscii" w:hAnsiTheme="minorAscii" w:eastAsiaTheme="minorEastAsia" w:cstheme="minorBidi"/>
          <w:color w:val="auto"/>
          <w:sz w:val="22"/>
          <w:szCs w:val="22"/>
          <w:lang w:eastAsia="da-DK" w:bidi="ar-SA"/>
        </w:rPr>
        <w:t xml:space="preserve"> </w:t>
      </w:r>
      <w:r w:rsidRPr="21B297ED" w:rsidR="2B9CAB69">
        <w:rPr>
          <w:rFonts w:ascii="Arial" w:hAnsi="Arial" w:eastAsia="" w:cs="" w:asciiTheme="minorAscii" w:hAnsiTheme="minorAscii" w:eastAsiaTheme="minorEastAsia" w:cstheme="minorBidi"/>
          <w:color w:val="auto"/>
          <w:sz w:val="22"/>
          <w:szCs w:val="22"/>
          <w:lang w:eastAsia="da-DK" w:bidi="ar-SA"/>
        </w:rPr>
        <w:t>abihoonete</w:t>
      </w:r>
      <w:r w:rsidRPr="21B297ED" w:rsidR="2B9CAB69">
        <w:rPr>
          <w:rFonts w:ascii="Arial" w:hAnsi="Arial" w:eastAsia="" w:cs="" w:asciiTheme="minorAscii" w:hAnsiTheme="minorAscii" w:eastAsiaTheme="minorEastAsia" w:cstheme="minorBidi"/>
          <w:color w:val="auto"/>
          <w:sz w:val="22"/>
          <w:szCs w:val="22"/>
          <w:lang w:eastAsia="da-DK" w:bidi="ar-SA"/>
        </w:rPr>
        <w:t xml:space="preserve">) </w:t>
      </w:r>
      <w:r w:rsidRPr="21B297ED" w:rsidR="2B9CAB69">
        <w:rPr>
          <w:rFonts w:ascii="Arial" w:hAnsi="Arial" w:eastAsia="" w:cs="" w:asciiTheme="minorAscii" w:hAnsiTheme="minorAscii" w:eastAsiaTheme="minorEastAsia" w:cstheme="minorBidi"/>
          <w:color w:val="auto"/>
          <w:sz w:val="22"/>
          <w:szCs w:val="22"/>
          <w:lang w:eastAsia="da-DK" w:bidi="ar-SA"/>
        </w:rPr>
        <w:t>asukohad</w:t>
      </w:r>
      <w:r w:rsidRPr="21B297ED" w:rsidR="2B9CAB69">
        <w:rPr>
          <w:rFonts w:ascii="Arial" w:hAnsi="Arial" w:eastAsia="" w:cs="" w:asciiTheme="minorAscii" w:hAnsiTheme="minorAscii" w:eastAsiaTheme="minorEastAsia" w:cstheme="minorBidi"/>
          <w:color w:val="auto"/>
          <w:sz w:val="22"/>
          <w:szCs w:val="22"/>
          <w:lang w:eastAsia="da-DK" w:bidi="ar-SA"/>
        </w:rPr>
        <w:t>.</w:t>
      </w:r>
      <w:r w:rsidRPr="21B297ED" w:rsidR="3B7B7900">
        <w:rPr>
          <w:rFonts w:ascii="Arial" w:hAnsi="Arial" w:eastAsia="" w:cs="" w:asciiTheme="minorAscii" w:hAnsiTheme="minorAscii" w:eastAsiaTheme="minorEastAsia" w:cstheme="minorBidi"/>
          <w:color w:val="auto"/>
          <w:sz w:val="22"/>
          <w:szCs w:val="22"/>
          <w:lang w:eastAsia="da-DK" w:bidi="ar-SA"/>
        </w:rPr>
        <w:t xml:space="preserve"> </w:t>
      </w:r>
      <w:r w:rsidRPr="21B297ED" w:rsidR="3B7B7900">
        <w:rPr>
          <w:rFonts w:ascii="Arial" w:hAnsi="Arial" w:eastAsia="" w:cs="" w:asciiTheme="minorAscii" w:hAnsiTheme="minorAscii" w:eastAsiaTheme="minorEastAsia" w:cstheme="minorBidi"/>
          <w:color w:val="auto"/>
          <w:sz w:val="22"/>
          <w:szCs w:val="22"/>
          <w:lang w:eastAsia="da-DK" w:bidi="ar-SA"/>
        </w:rPr>
        <w:t>Hoone</w:t>
      </w:r>
      <w:r w:rsidRPr="21B297ED" w:rsidR="3B7B7900">
        <w:rPr>
          <w:rFonts w:ascii="Arial" w:hAnsi="Arial" w:eastAsia="" w:cs="" w:asciiTheme="minorAscii" w:hAnsiTheme="minorAscii" w:eastAsiaTheme="minorEastAsia" w:cstheme="minorBidi"/>
          <w:color w:val="auto"/>
          <w:sz w:val="22"/>
          <w:szCs w:val="22"/>
          <w:lang w:eastAsia="da-DK" w:bidi="ar-SA"/>
        </w:rPr>
        <w:t xml:space="preserve"> </w:t>
      </w:r>
      <w:r w:rsidRPr="21B297ED" w:rsidR="3B7B7900">
        <w:rPr>
          <w:rFonts w:ascii="Arial" w:hAnsi="Arial" w:eastAsia="" w:cs="" w:asciiTheme="minorAscii" w:hAnsiTheme="minorAscii" w:eastAsiaTheme="minorEastAsia" w:cstheme="minorBidi"/>
          <w:color w:val="auto"/>
          <w:sz w:val="22"/>
          <w:szCs w:val="22"/>
          <w:lang w:eastAsia="da-DK" w:bidi="ar-SA"/>
        </w:rPr>
        <w:t>eskiisprojekt</w:t>
      </w:r>
      <w:r w:rsidRPr="21B297ED" w:rsidR="3B7B7900">
        <w:rPr>
          <w:rFonts w:ascii="Arial" w:hAnsi="Arial" w:eastAsia="" w:cs="" w:asciiTheme="minorAscii" w:hAnsiTheme="minorAscii" w:eastAsiaTheme="minorEastAsia" w:cstheme="minorBidi"/>
          <w:color w:val="auto"/>
          <w:sz w:val="22"/>
          <w:szCs w:val="22"/>
          <w:lang w:eastAsia="da-DK" w:bidi="ar-SA"/>
        </w:rPr>
        <w:t xml:space="preserve"> </w:t>
      </w:r>
      <w:r w:rsidRPr="21B297ED" w:rsidR="3B7B7900">
        <w:rPr>
          <w:rFonts w:ascii="Arial" w:hAnsi="Arial" w:eastAsia="" w:cs="" w:asciiTheme="minorAscii" w:hAnsiTheme="minorAscii" w:eastAsiaTheme="minorEastAsia" w:cstheme="minorBidi"/>
          <w:color w:val="auto"/>
          <w:sz w:val="22"/>
          <w:szCs w:val="22"/>
          <w:lang w:eastAsia="da-DK" w:bidi="ar-SA"/>
        </w:rPr>
        <w:t>tuleb</w:t>
      </w:r>
      <w:r w:rsidRPr="21B297ED" w:rsidR="3B7B7900">
        <w:rPr>
          <w:rFonts w:ascii="Arial" w:hAnsi="Arial" w:eastAsia="" w:cs="" w:asciiTheme="minorAscii" w:hAnsiTheme="minorAscii" w:eastAsiaTheme="minorEastAsia" w:cstheme="minorBidi"/>
          <w:color w:val="auto"/>
          <w:sz w:val="22"/>
          <w:szCs w:val="22"/>
          <w:lang w:eastAsia="da-DK" w:bidi="ar-SA"/>
        </w:rPr>
        <w:t xml:space="preserve"> </w:t>
      </w:r>
      <w:r w:rsidRPr="21B297ED" w:rsidR="3B7B7900">
        <w:rPr>
          <w:rFonts w:ascii="Arial" w:hAnsi="Arial" w:eastAsia="" w:cs="" w:asciiTheme="minorAscii" w:hAnsiTheme="minorAscii" w:eastAsiaTheme="minorEastAsia" w:cstheme="minorBidi"/>
          <w:color w:val="auto"/>
          <w:sz w:val="22"/>
          <w:szCs w:val="22"/>
          <w:lang w:eastAsia="da-DK" w:bidi="ar-SA"/>
        </w:rPr>
        <w:t>kooskõlastada</w:t>
      </w:r>
      <w:r w:rsidRPr="21B297ED" w:rsidR="3B7B7900">
        <w:rPr>
          <w:rFonts w:ascii="Arial" w:hAnsi="Arial" w:eastAsia="" w:cs="" w:asciiTheme="minorAscii" w:hAnsiTheme="minorAscii" w:eastAsiaTheme="minorEastAsia" w:cstheme="minorBidi"/>
          <w:color w:val="auto"/>
          <w:sz w:val="22"/>
          <w:szCs w:val="22"/>
          <w:lang w:eastAsia="da-DK" w:bidi="ar-SA"/>
        </w:rPr>
        <w:t xml:space="preserve"> </w:t>
      </w:r>
      <w:r w:rsidRPr="21B297ED" w:rsidR="3B7B7900">
        <w:rPr>
          <w:rFonts w:ascii="Arial" w:hAnsi="Arial" w:eastAsia="" w:cs="" w:asciiTheme="minorAscii" w:hAnsiTheme="minorAscii" w:eastAsiaTheme="minorEastAsia" w:cstheme="minorBidi"/>
          <w:color w:val="auto"/>
          <w:sz w:val="22"/>
          <w:szCs w:val="22"/>
          <w:lang w:eastAsia="da-DK" w:bidi="ar-SA"/>
        </w:rPr>
        <w:t>Rae</w:t>
      </w:r>
      <w:r w:rsidRPr="21B297ED" w:rsidR="3B7B7900">
        <w:rPr>
          <w:rFonts w:ascii="Arial" w:hAnsi="Arial" w:eastAsia="" w:cs="" w:asciiTheme="minorAscii" w:hAnsiTheme="minorAscii" w:eastAsiaTheme="minorEastAsia" w:cstheme="minorBidi"/>
          <w:color w:val="auto"/>
          <w:sz w:val="22"/>
          <w:szCs w:val="22"/>
          <w:lang w:eastAsia="da-DK" w:bidi="ar-SA"/>
        </w:rPr>
        <w:t xml:space="preserve"> </w:t>
      </w:r>
      <w:r w:rsidRPr="21B297ED" w:rsidR="3B7B7900">
        <w:rPr>
          <w:rFonts w:ascii="Arial" w:hAnsi="Arial" w:eastAsia="" w:cs="" w:asciiTheme="minorAscii" w:hAnsiTheme="minorAscii" w:eastAsiaTheme="minorEastAsia" w:cstheme="minorBidi"/>
          <w:color w:val="auto"/>
          <w:sz w:val="22"/>
          <w:szCs w:val="22"/>
          <w:lang w:eastAsia="da-DK" w:bidi="ar-SA"/>
        </w:rPr>
        <w:t>valla</w:t>
      </w:r>
      <w:r w:rsidRPr="21B297ED" w:rsidR="3B7B7900">
        <w:rPr>
          <w:rFonts w:ascii="Arial" w:hAnsi="Arial" w:eastAsia="" w:cs="" w:asciiTheme="minorAscii" w:hAnsiTheme="minorAscii" w:eastAsiaTheme="minorEastAsia" w:cstheme="minorBidi"/>
          <w:color w:val="auto"/>
          <w:sz w:val="22"/>
          <w:szCs w:val="22"/>
          <w:lang w:eastAsia="da-DK" w:bidi="ar-SA"/>
        </w:rPr>
        <w:t xml:space="preserve"> </w:t>
      </w:r>
      <w:r w:rsidRPr="21B297ED" w:rsidR="3B7B7900">
        <w:rPr>
          <w:rFonts w:ascii="Arial" w:hAnsi="Arial" w:eastAsia="" w:cs="" w:asciiTheme="minorAscii" w:hAnsiTheme="minorAscii" w:eastAsiaTheme="minorEastAsia" w:cstheme="minorBidi"/>
          <w:color w:val="auto"/>
          <w:sz w:val="22"/>
          <w:szCs w:val="22"/>
          <w:lang w:eastAsia="da-DK" w:bidi="ar-SA"/>
        </w:rPr>
        <w:t>arhitektiga</w:t>
      </w:r>
      <w:r w:rsidRPr="21B297ED" w:rsidR="3B7B7900">
        <w:rPr>
          <w:rFonts w:ascii="Arial" w:hAnsi="Arial" w:eastAsia="" w:cs="" w:asciiTheme="minorAscii" w:hAnsiTheme="minorAscii" w:eastAsiaTheme="minorEastAsia" w:cstheme="minorBidi"/>
          <w:color w:val="auto"/>
          <w:sz w:val="22"/>
          <w:szCs w:val="22"/>
          <w:lang w:eastAsia="da-DK" w:bidi="ar-SA"/>
        </w:rPr>
        <w:t>.</w:t>
      </w:r>
    </w:p>
    <w:p xmlns:wp14="http://schemas.microsoft.com/office/word/2010/wordml" w:rsidRPr="000A57DB" w:rsidR="006A03EA" w:rsidP="00E238A3" w:rsidRDefault="006A03EA" w14:paraId="7FFB1BCF" wp14:textId="77777777">
      <w:pPr>
        <w:pStyle w:val="BodyText"/>
        <w:spacing w:after="0"/>
        <w:ind w:left="360"/>
        <w:rPr>
          <w:lang w:val="et-EE"/>
        </w:rPr>
      </w:pPr>
      <w:r w:rsidR="6754FB66">
        <w:rPr/>
        <w:t>Hoonetele</w:t>
      </w:r>
      <w:r w:rsidR="6754FB66">
        <w:rPr/>
        <w:t xml:space="preserve"> </w:t>
      </w:r>
      <w:r w:rsidR="6754FB66">
        <w:rPr/>
        <w:t>esitatavad</w:t>
      </w:r>
      <w:r w:rsidR="6754FB66">
        <w:rPr/>
        <w:t xml:space="preserve"> </w:t>
      </w:r>
      <w:r w:rsidR="6754FB66">
        <w:rPr/>
        <w:t>nõuded</w:t>
      </w:r>
      <w:r w:rsidR="6754FB66">
        <w:rPr/>
        <w:t>:</w:t>
      </w:r>
    </w:p>
    <w:p xmlns:wp14="http://schemas.microsoft.com/office/word/2010/wordml" w:rsidRPr="000A57DB" w:rsidR="00C91EAA" w:rsidP="00FE418D" w:rsidRDefault="00C91EAA" w14:paraId="404F8AE8" wp14:textId="77777777">
      <w:pPr>
        <w:pStyle w:val="BodyText"/>
        <w:numPr>
          <w:ilvl w:val="0"/>
          <w:numId w:val="16"/>
        </w:numPr>
        <w:spacing w:after="0"/>
        <w:rPr>
          <w:lang w:val="et-EE"/>
        </w:rPr>
      </w:pPr>
      <w:r w:rsidR="275784D7">
        <w:rPr/>
        <w:t>Maksimaalne</w:t>
      </w:r>
      <w:r w:rsidR="275784D7">
        <w:rPr/>
        <w:t xml:space="preserve"> </w:t>
      </w:r>
      <w:r w:rsidR="275784D7">
        <w:rPr/>
        <w:t>krundi</w:t>
      </w:r>
      <w:r w:rsidR="275784D7">
        <w:rPr/>
        <w:t xml:space="preserve"> </w:t>
      </w:r>
      <w:r w:rsidR="052F7549">
        <w:rPr/>
        <w:t>täisehitusprotsent</w:t>
      </w:r>
      <w:r w:rsidR="052F7549">
        <w:rPr/>
        <w:t xml:space="preserve"> 15</w:t>
      </w:r>
      <w:r w:rsidR="275784D7">
        <w:rPr/>
        <w:t>%</w:t>
      </w:r>
    </w:p>
    <w:p w:rsidR="5A3963CE" w:rsidP="21984318" w:rsidRDefault="5A3963CE" w14:paraId="6CF05E79" w14:textId="7115ABF1">
      <w:pPr>
        <w:pStyle w:val="BodyText"/>
        <w:numPr>
          <w:ilvl w:val="0"/>
          <w:numId w:val="16"/>
        </w:numPr>
        <w:suppressLineNumbers w:val="0"/>
        <w:bidi w:val="0"/>
        <w:spacing w:before="0" w:beforeAutospacing="off" w:after="0" w:afterAutospacing="off" w:line="252" w:lineRule="auto"/>
        <w:ind w:left="720" w:right="0" w:hanging="360"/>
        <w:jc w:val="both"/>
        <w:rPr>
          <w:noProof w:val="0"/>
          <w:lang w:val="et-EE"/>
        </w:rPr>
      </w:pPr>
      <w:r w:rsidRPr="21984318" w:rsidR="5A3963CE">
        <w:rPr>
          <w:noProof w:val="0"/>
          <w:lang w:val="et-EE"/>
        </w:rPr>
        <w:t>Kruntide suurim lubatud ehitisealune pind 370 m</w:t>
      </w:r>
      <w:r w:rsidRPr="21984318" w:rsidR="5A3963CE">
        <w:rPr>
          <w:noProof w:val="0"/>
          <w:vertAlign w:val="superscript"/>
          <w:lang w:val="et-EE"/>
        </w:rPr>
        <w:t>2</w:t>
      </w:r>
    </w:p>
    <w:p xmlns:wp14="http://schemas.microsoft.com/office/word/2010/wordml" w:rsidRPr="000A57DB" w:rsidR="006A03EA" w:rsidP="00FE418D" w:rsidRDefault="00C91EAA" w14:paraId="20795357" wp14:textId="4396DD6D">
      <w:pPr>
        <w:pStyle w:val="BodyText"/>
        <w:numPr>
          <w:ilvl w:val="0"/>
          <w:numId w:val="16"/>
        </w:numPr>
        <w:spacing w:after="0"/>
        <w:rPr>
          <w:lang w:val="et-EE"/>
        </w:rPr>
      </w:pPr>
      <w:r w:rsidR="275784D7">
        <w:rPr/>
        <w:t>Maksimaalne</w:t>
      </w:r>
      <w:r w:rsidR="275784D7">
        <w:rPr/>
        <w:t xml:space="preserve"> </w:t>
      </w:r>
      <w:r w:rsidR="3DA7F6C0">
        <w:rPr/>
        <w:t>põhihoone</w:t>
      </w:r>
      <w:r w:rsidR="3DA7F6C0">
        <w:rPr/>
        <w:t xml:space="preserve"> </w:t>
      </w:r>
      <w:r w:rsidR="02470125">
        <w:rPr/>
        <w:t>ehit</w:t>
      </w:r>
      <w:r w:rsidR="42486A8A">
        <w:rPr/>
        <w:t>ise</w:t>
      </w:r>
      <w:r w:rsidR="02470125">
        <w:rPr/>
        <w:t>alune</w:t>
      </w:r>
      <w:r w:rsidR="02470125">
        <w:rPr/>
        <w:t xml:space="preserve"> pind </w:t>
      </w:r>
      <w:r w:rsidR="6B45FAAD">
        <w:rPr/>
        <w:t>2</w:t>
      </w:r>
      <w:r w:rsidR="5B213A0A">
        <w:rPr/>
        <w:t>50</w:t>
      </w:r>
      <w:r w:rsidR="0547C574">
        <w:rPr/>
        <w:t xml:space="preserve"> </w:t>
      </w:r>
      <w:r w:rsidR="6754FB66">
        <w:rPr/>
        <w:t>m²</w:t>
      </w:r>
    </w:p>
    <w:p xmlns:wp14="http://schemas.microsoft.com/office/word/2010/wordml" w:rsidR="006A03EA" w:rsidP="00FE418D" w:rsidRDefault="006A03EA" w14:paraId="04B42489" wp14:textId="77777777">
      <w:pPr>
        <w:pStyle w:val="BodyText"/>
        <w:numPr>
          <w:ilvl w:val="0"/>
          <w:numId w:val="16"/>
        </w:numPr>
        <w:spacing w:after="0"/>
        <w:rPr>
          <w:lang w:val="et-EE"/>
        </w:rPr>
      </w:pPr>
      <w:r w:rsidR="6754FB66">
        <w:rPr/>
        <w:t>Hoonestusviis</w:t>
      </w:r>
      <w:r w:rsidR="6754FB66">
        <w:rPr/>
        <w:t xml:space="preserve"> – </w:t>
      </w:r>
      <w:r w:rsidR="6754FB66">
        <w:rPr/>
        <w:t>lahtine</w:t>
      </w:r>
    </w:p>
    <w:p xmlns:wp14="http://schemas.microsoft.com/office/word/2010/wordml" w:rsidRPr="00BC754F" w:rsidR="00316930" w:rsidP="21B297ED" w:rsidRDefault="00316930" w14:paraId="5C1F33D3" wp14:textId="58D0900D">
      <w:pPr>
        <w:pStyle w:val="BodyText"/>
        <w:numPr>
          <w:ilvl w:val="0"/>
          <w:numId w:val="16"/>
        </w:numPr>
        <w:suppressLineNumbers w:val="0"/>
        <w:bidi w:val="0"/>
        <w:spacing w:before="0" w:beforeAutospacing="off" w:after="0" w:afterAutospacing="off" w:line="252" w:lineRule="auto"/>
        <w:ind w:left="720" w:right="0" w:hanging="360"/>
        <w:jc w:val="both"/>
        <w:rPr/>
      </w:pPr>
      <w:r w:rsidR="7F8B837D">
        <w:rPr/>
        <w:t>Hoone</w:t>
      </w:r>
      <w:r w:rsidR="7F8B837D">
        <w:rPr/>
        <w:t xml:space="preserve"> ±</w:t>
      </w:r>
      <w:r w:rsidR="4FF58CD7">
        <w:rPr/>
        <w:t>4</w:t>
      </w:r>
      <w:r w:rsidR="3D82AB56">
        <w:rPr/>
        <w:t>0,35</w:t>
      </w:r>
    </w:p>
    <w:p xmlns:wp14="http://schemas.microsoft.com/office/word/2010/wordml" w:rsidRPr="000A57DB" w:rsidR="006A03EA" w:rsidP="00FE418D" w:rsidRDefault="006A03EA" w14:paraId="3F35F9C6" wp14:textId="77777777">
      <w:pPr>
        <w:pStyle w:val="BodyText"/>
        <w:numPr>
          <w:ilvl w:val="0"/>
          <w:numId w:val="16"/>
        </w:numPr>
        <w:spacing w:after="0"/>
        <w:rPr>
          <w:lang w:val="et-EE"/>
        </w:rPr>
      </w:pPr>
      <w:r w:rsidR="6754FB66">
        <w:rPr/>
        <w:t xml:space="preserve">Lubatud </w:t>
      </w:r>
      <w:r w:rsidR="6754FB66">
        <w:rPr/>
        <w:t>hoonete</w:t>
      </w:r>
      <w:r w:rsidR="6754FB66">
        <w:rPr/>
        <w:t xml:space="preserve"> arv </w:t>
      </w:r>
      <w:r w:rsidR="639A9409">
        <w:rPr/>
        <w:t>–</w:t>
      </w:r>
      <w:r w:rsidR="639A9409">
        <w:rPr/>
        <w:t>üks</w:t>
      </w:r>
      <w:r w:rsidR="639A9409">
        <w:rPr/>
        <w:t xml:space="preserve"> </w:t>
      </w:r>
      <w:r w:rsidR="639A9409">
        <w:rPr/>
        <w:t>põhi</w:t>
      </w:r>
      <w:r w:rsidR="639A9409">
        <w:rPr/>
        <w:t xml:space="preserve"> ja 2 </w:t>
      </w:r>
      <w:r w:rsidR="639A9409">
        <w:rPr/>
        <w:t>abihoonet</w:t>
      </w:r>
      <w:r w:rsidR="23D4EB78">
        <w:rPr/>
        <w:t xml:space="preserve"> (1+2)</w:t>
      </w:r>
    </w:p>
    <w:p xmlns:wp14="http://schemas.microsoft.com/office/word/2010/wordml" w:rsidRPr="000A57DB" w:rsidR="006A03EA" w:rsidP="00FE418D" w:rsidRDefault="006A03EA" w14:paraId="3F01131D" wp14:textId="77F6C084">
      <w:pPr>
        <w:pStyle w:val="BodyText"/>
        <w:numPr>
          <w:ilvl w:val="0"/>
          <w:numId w:val="16"/>
        </w:numPr>
        <w:spacing w:after="0"/>
        <w:rPr>
          <w:lang w:val="et-EE"/>
        </w:rPr>
      </w:pPr>
      <w:r w:rsidR="4777F27A">
        <w:rPr/>
        <w:t xml:space="preserve">Lubatud </w:t>
      </w:r>
      <w:r w:rsidR="7AB92B45">
        <w:rPr/>
        <w:t>põhihoone</w:t>
      </w:r>
      <w:r w:rsidR="7AB92B45">
        <w:rPr/>
        <w:t xml:space="preserve"> </w:t>
      </w:r>
      <w:r w:rsidR="4777F27A">
        <w:rPr/>
        <w:t>korruselisus</w:t>
      </w:r>
      <w:r w:rsidR="4777F27A">
        <w:rPr/>
        <w:t xml:space="preserve"> </w:t>
      </w:r>
      <w:r w:rsidR="7AB92B45">
        <w:rPr/>
        <w:t xml:space="preserve">– </w:t>
      </w:r>
      <w:r w:rsidR="7AB92B45">
        <w:rPr/>
        <w:t>kuni</w:t>
      </w:r>
      <w:r w:rsidR="7AB92B45">
        <w:rPr/>
        <w:t xml:space="preserve"> 2</w:t>
      </w:r>
      <w:r w:rsidR="7F682691">
        <w:rPr/>
        <w:t xml:space="preserve"> </w:t>
      </w:r>
      <w:r w:rsidR="4470E101">
        <w:rPr/>
        <w:t>maapealset</w:t>
      </w:r>
      <w:r w:rsidR="4470E101">
        <w:rPr/>
        <w:t xml:space="preserve"> ja </w:t>
      </w:r>
      <w:r w:rsidR="4470E101">
        <w:rPr/>
        <w:t>üks</w:t>
      </w:r>
      <w:r w:rsidR="4470E101">
        <w:rPr/>
        <w:t xml:space="preserve"> </w:t>
      </w:r>
      <w:r w:rsidR="4470E101">
        <w:rPr/>
        <w:t>maa</w:t>
      </w:r>
      <w:r w:rsidR="2D4B7963">
        <w:rPr/>
        <w:t>-</w:t>
      </w:r>
      <w:r w:rsidR="4470E101">
        <w:rPr/>
        <w:t>alune</w:t>
      </w:r>
      <w:r w:rsidR="4470E101">
        <w:rPr/>
        <w:t xml:space="preserve"> </w:t>
      </w:r>
      <w:r w:rsidR="4777F27A">
        <w:rPr/>
        <w:t>korrus</w:t>
      </w:r>
    </w:p>
    <w:p xmlns:wp14="http://schemas.microsoft.com/office/word/2010/wordml" w:rsidRPr="000A57DB" w:rsidR="006A03EA" w:rsidP="00FE418D" w:rsidRDefault="00053C20" w14:paraId="202A298D" wp14:textId="25CBB7C9">
      <w:pPr>
        <w:pStyle w:val="BodyText"/>
        <w:numPr>
          <w:ilvl w:val="0"/>
          <w:numId w:val="16"/>
        </w:numPr>
        <w:spacing w:after="0"/>
        <w:rPr>
          <w:lang w:val="et-EE"/>
        </w:rPr>
      </w:pPr>
      <w:r w:rsidR="3313D328">
        <w:rPr/>
        <w:t>Lub</w:t>
      </w:r>
      <w:r w:rsidR="6B6846AD">
        <w:rPr/>
        <w:t xml:space="preserve">atud </w:t>
      </w:r>
      <w:r w:rsidR="639A9409">
        <w:rPr/>
        <w:t>põhihoone</w:t>
      </w:r>
      <w:r w:rsidR="639A9409">
        <w:rPr/>
        <w:t xml:space="preserve"> </w:t>
      </w:r>
      <w:r w:rsidR="6B6846AD">
        <w:rPr/>
        <w:t>maksimaalne</w:t>
      </w:r>
      <w:r w:rsidR="6B6846AD">
        <w:rPr/>
        <w:t xml:space="preserve"> </w:t>
      </w:r>
      <w:r w:rsidR="6B6846AD">
        <w:rPr/>
        <w:t>kõrgus</w:t>
      </w:r>
      <w:r w:rsidR="6B6846AD">
        <w:rPr/>
        <w:t xml:space="preserve"> –</w:t>
      </w:r>
      <w:r w:rsidR="0DD7B04F">
        <w:rPr/>
        <w:t xml:space="preserve"> </w:t>
      </w:r>
      <w:r w:rsidR="6B6846AD">
        <w:rPr/>
        <w:t>kuni</w:t>
      </w:r>
      <w:r w:rsidR="6B6846AD">
        <w:rPr/>
        <w:t xml:space="preserve"> </w:t>
      </w:r>
      <w:r w:rsidR="0892C5CC">
        <w:rPr/>
        <w:t>8</w:t>
      </w:r>
      <w:r w:rsidR="3313D328">
        <w:rPr/>
        <w:t>m</w:t>
      </w:r>
    </w:p>
    <w:p xmlns:wp14="http://schemas.microsoft.com/office/word/2010/wordml" w:rsidRPr="000A57DB" w:rsidR="00061E9C" w:rsidP="00061E9C" w:rsidRDefault="00061E9C" w14:paraId="3DBD6693" wp14:textId="77777777">
      <w:pPr>
        <w:pStyle w:val="BodyText"/>
        <w:numPr>
          <w:ilvl w:val="0"/>
          <w:numId w:val="16"/>
        </w:numPr>
        <w:spacing w:after="0"/>
        <w:rPr>
          <w:lang w:val="et-EE"/>
        </w:rPr>
      </w:pPr>
      <w:r w:rsidR="639A9409">
        <w:rPr/>
        <w:t xml:space="preserve">Lubatud </w:t>
      </w:r>
      <w:r w:rsidR="639A9409">
        <w:rPr/>
        <w:t>abihoone</w:t>
      </w:r>
      <w:r w:rsidR="639A9409">
        <w:rPr/>
        <w:t xml:space="preserve"> </w:t>
      </w:r>
      <w:r w:rsidR="639A9409">
        <w:rPr/>
        <w:t>korruselisus</w:t>
      </w:r>
      <w:r w:rsidR="639A9409">
        <w:rPr/>
        <w:t xml:space="preserve"> – 1 </w:t>
      </w:r>
      <w:r w:rsidR="639A9409">
        <w:rPr/>
        <w:t>korrus</w:t>
      </w:r>
    </w:p>
    <w:p xmlns:wp14="http://schemas.microsoft.com/office/word/2010/wordml" w:rsidRPr="000A57DB" w:rsidR="00061E9C" w:rsidP="00061E9C" w:rsidRDefault="00061E9C" w14:paraId="10347B3D" wp14:textId="7A33E406">
      <w:pPr>
        <w:pStyle w:val="BodyText"/>
        <w:numPr>
          <w:ilvl w:val="0"/>
          <w:numId w:val="16"/>
        </w:numPr>
        <w:spacing w:after="0"/>
        <w:rPr>
          <w:lang w:val="et-EE"/>
        </w:rPr>
      </w:pPr>
      <w:r w:rsidR="639A9409">
        <w:rPr/>
        <w:t xml:space="preserve">Lubatud </w:t>
      </w:r>
      <w:r w:rsidR="639A9409">
        <w:rPr/>
        <w:t>abihoone</w:t>
      </w:r>
      <w:r w:rsidR="639A9409">
        <w:rPr/>
        <w:t xml:space="preserve"> </w:t>
      </w:r>
      <w:r w:rsidR="639A9409">
        <w:rPr/>
        <w:t>maksimaalne</w:t>
      </w:r>
      <w:r w:rsidR="639A9409">
        <w:rPr/>
        <w:t xml:space="preserve"> </w:t>
      </w:r>
      <w:r w:rsidR="639A9409">
        <w:rPr/>
        <w:t>kõrgus</w:t>
      </w:r>
      <w:r w:rsidR="639A9409">
        <w:rPr/>
        <w:t xml:space="preserve"> –</w:t>
      </w:r>
      <w:r w:rsidR="117BE5D2">
        <w:rPr/>
        <w:t xml:space="preserve"> </w:t>
      </w:r>
      <w:r w:rsidR="639A9409">
        <w:rPr/>
        <w:t>kuni</w:t>
      </w:r>
      <w:r w:rsidR="639A9409">
        <w:rPr/>
        <w:t xml:space="preserve"> 5m</w:t>
      </w:r>
    </w:p>
    <w:p xmlns:wp14="http://schemas.microsoft.com/office/word/2010/wordml" w:rsidRPr="000A57DB" w:rsidR="00061E9C" w:rsidP="21B297ED" w:rsidRDefault="00061E9C" w14:paraId="5F1EF051" wp14:textId="15EF0CD8">
      <w:pPr>
        <w:pStyle w:val="BodyText"/>
        <w:numPr>
          <w:ilvl w:val="0"/>
          <w:numId w:val="16"/>
        </w:numPr>
        <w:suppressLineNumbers w:val="0"/>
        <w:bidi w:val="0"/>
        <w:spacing w:before="0" w:beforeAutospacing="off" w:after="0" w:afterAutospacing="off" w:line="252" w:lineRule="auto"/>
        <w:ind w:left="720" w:right="0" w:hanging="360"/>
        <w:jc w:val="both"/>
        <w:rPr/>
      </w:pPr>
      <w:r w:rsidR="639A9409">
        <w:rPr/>
        <w:t xml:space="preserve">Lubatud </w:t>
      </w:r>
      <w:r w:rsidR="639A9409">
        <w:rPr/>
        <w:t>abihoone</w:t>
      </w:r>
      <w:r w:rsidR="04F65A64">
        <w:rPr/>
        <w:t>te</w:t>
      </w:r>
      <w:r w:rsidR="04F65A64">
        <w:rPr/>
        <w:t xml:space="preserve"> </w:t>
      </w:r>
      <w:r w:rsidR="639A9409">
        <w:rPr/>
        <w:t>maksimaalne</w:t>
      </w:r>
      <w:r w:rsidR="639A9409">
        <w:rPr/>
        <w:t xml:space="preserve"> </w:t>
      </w:r>
      <w:r w:rsidR="2FBFEF44">
        <w:rPr/>
        <w:t xml:space="preserve">ehitisealune </w:t>
      </w:r>
      <w:r w:rsidR="639A9409">
        <w:rPr/>
        <w:t xml:space="preserve">pind </w:t>
      </w:r>
      <w:r w:rsidR="3B3FA08E">
        <w:rPr/>
        <w:t>6</w:t>
      </w:r>
      <w:r w:rsidR="639A9409">
        <w:rPr/>
        <w:t>0 m</w:t>
      </w:r>
      <w:r w:rsidRPr="21984318" w:rsidR="639A9409">
        <w:rPr>
          <w:vertAlign w:val="superscript"/>
        </w:rPr>
        <w:t>2</w:t>
      </w:r>
      <w:r w:rsidRPr="21984318" w:rsidR="44E73B83">
        <w:rPr>
          <w:vertAlign w:val="superscript"/>
        </w:rPr>
        <w:t xml:space="preserve"> </w:t>
      </w:r>
      <w:r w:rsidRPr="21984318" w:rsidR="44E73B83">
        <w:rPr>
          <w:vertAlign w:val="baseline"/>
        </w:rPr>
        <w:t>(</w:t>
      </w:r>
      <w:r w:rsidRPr="21984318" w:rsidR="44E73B83">
        <w:rPr>
          <w:rFonts w:ascii="Verdana" w:hAnsi="Verdana" w:eastAsia="" w:cs="" w:asciiTheme="minorAscii" w:hAnsiTheme="minorAscii" w:eastAsiaTheme="minorEastAsia" w:cstheme="minorBidi"/>
          <w:color w:val="auto"/>
          <w:sz w:val="22"/>
          <w:szCs w:val="22"/>
        </w:rPr>
        <w:t>m</w:t>
      </w:r>
      <w:r w:rsidRPr="21984318" w:rsidR="44E73B83">
        <w:rPr>
          <w:rFonts w:ascii="Verdana" w:hAnsi="Verdana" w:eastAsia="" w:cs="" w:asciiTheme="minorAscii" w:hAnsiTheme="minorAscii" w:eastAsiaTheme="minorEastAsia" w:cstheme="minorBidi"/>
          <w:color w:val="auto"/>
          <w:sz w:val="22"/>
          <w:szCs w:val="22"/>
        </w:rPr>
        <w:t>aksimaalne</w:t>
      </w:r>
      <w:r w:rsidRPr="21984318" w:rsidR="44E73B83">
        <w:rPr>
          <w:rFonts w:ascii="Verdana" w:hAnsi="Verdana" w:eastAsia="" w:cs="" w:asciiTheme="minorAscii" w:hAnsiTheme="minorAscii" w:eastAsiaTheme="minorEastAsia" w:cstheme="minorBidi"/>
          <w:color w:val="auto"/>
          <w:sz w:val="22"/>
          <w:szCs w:val="22"/>
        </w:rPr>
        <w:t xml:space="preserve"> </w:t>
      </w:r>
      <w:r w:rsidRPr="21984318" w:rsidR="44E73B83">
        <w:rPr>
          <w:rFonts w:ascii="Verdana" w:hAnsi="Verdana" w:eastAsia="" w:cs="" w:asciiTheme="minorAscii" w:hAnsiTheme="minorAscii" w:eastAsiaTheme="minorEastAsia" w:cstheme="minorBidi"/>
          <w:color w:val="auto"/>
          <w:sz w:val="22"/>
          <w:szCs w:val="22"/>
        </w:rPr>
        <w:t>ehitisealune</w:t>
      </w:r>
      <w:r w:rsidRPr="21984318" w:rsidR="44E73B83">
        <w:rPr>
          <w:rFonts w:ascii="Verdana" w:hAnsi="Verdana" w:eastAsia="" w:cs="" w:asciiTheme="minorAscii" w:hAnsiTheme="minorAscii" w:eastAsiaTheme="minorEastAsia" w:cstheme="minorBidi"/>
          <w:color w:val="auto"/>
          <w:sz w:val="22"/>
          <w:szCs w:val="22"/>
        </w:rPr>
        <w:t xml:space="preserve"> pind  </w:t>
      </w:r>
      <w:r w:rsidRPr="21984318" w:rsidR="44E73B83">
        <w:rPr>
          <w:rFonts w:ascii="Verdana" w:hAnsi="Verdana" w:eastAsia="" w:cs="" w:asciiTheme="minorAscii" w:hAnsiTheme="minorAscii" w:eastAsiaTheme="minorEastAsia" w:cstheme="minorBidi"/>
          <w:color w:val="auto"/>
          <w:sz w:val="22"/>
          <w:szCs w:val="22"/>
        </w:rPr>
        <w:t>kehtib</w:t>
      </w:r>
      <w:r w:rsidRPr="21984318" w:rsidR="44E73B83">
        <w:rPr>
          <w:rFonts w:ascii="Verdana" w:hAnsi="Verdana" w:eastAsia="" w:cs="" w:asciiTheme="minorAscii" w:hAnsiTheme="minorAscii" w:eastAsiaTheme="minorEastAsia" w:cstheme="minorBidi"/>
          <w:color w:val="auto"/>
          <w:sz w:val="22"/>
          <w:szCs w:val="22"/>
        </w:rPr>
        <w:t xml:space="preserve"> </w:t>
      </w:r>
      <w:r w:rsidRPr="21984318" w:rsidR="44E73B83">
        <w:rPr>
          <w:rFonts w:ascii="Verdana" w:hAnsi="Verdana" w:eastAsia="" w:cs="" w:asciiTheme="minorAscii" w:hAnsiTheme="minorAscii" w:eastAsiaTheme="minorEastAsia" w:cstheme="minorBidi"/>
          <w:color w:val="auto"/>
          <w:sz w:val="22"/>
          <w:szCs w:val="22"/>
        </w:rPr>
        <w:t>iga</w:t>
      </w:r>
      <w:r w:rsidRPr="21984318" w:rsidR="44E73B83">
        <w:rPr>
          <w:rFonts w:ascii="Verdana" w:hAnsi="Verdana" w:eastAsia="" w:cs="" w:asciiTheme="minorAscii" w:hAnsiTheme="minorAscii" w:eastAsiaTheme="minorEastAsia" w:cstheme="minorBidi"/>
          <w:color w:val="auto"/>
          <w:sz w:val="22"/>
          <w:szCs w:val="22"/>
        </w:rPr>
        <w:t xml:space="preserve"> </w:t>
      </w:r>
      <w:r w:rsidRPr="21984318" w:rsidR="44E73B83">
        <w:rPr>
          <w:rFonts w:ascii="Verdana" w:hAnsi="Verdana" w:eastAsia="" w:cs="" w:asciiTheme="minorAscii" w:hAnsiTheme="minorAscii" w:eastAsiaTheme="minorEastAsia" w:cstheme="minorBidi"/>
          <w:color w:val="auto"/>
          <w:sz w:val="22"/>
          <w:szCs w:val="22"/>
        </w:rPr>
        <w:t>abihoone</w:t>
      </w:r>
      <w:r w:rsidRPr="21984318" w:rsidR="44E73B83">
        <w:rPr>
          <w:rFonts w:ascii="Verdana" w:hAnsi="Verdana" w:eastAsia="" w:cs="" w:asciiTheme="minorAscii" w:hAnsiTheme="minorAscii" w:eastAsiaTheme="minorEastAsia" w:cstheme="minorBidi"/>
          <w:color w:val="auto"/>
          <w:sz w:val="22"/>
          <w:szCs w:val="22"/>
        </w:rPr>
        <w:t xml:space="preserve"> </w:t>
      </w:r>
      <w:r w:rsidRPr="21984318" w:rsidR="44E73B83">
        <w:rPr>
          <w:rFonts w:ascii="Verdana" w:hAnsi="Verdana" w:eastAsia="" w:cs="" w:asciiTheme="minorAscii" w:hAnsiTheme="minorAscii" w:eastAsiaTheme="minorEastAsia" w:cstheme="minorBidi"/>
          <w:color w:val="auto"/>
          <w:sz w:val="22"/>
          <w:szCs w:val="22"/>
        </w:rPr>
        <w:t>kohta</w:t>
      </w:r>
      <w:r w:rsidRPr="21984318" w:rsidR="44E73B83">
        <w:rPr>
          <w:rFonts w:ascii="Verdana" w:hAnsi="Verdana" w:eastAsia="" w:cs="" w:asciiTheme="minorAscii" w:hAnsiTheme="minorAscii" w:eastAsiaTheme="minorEastAsia" w:cstheme="minorBidi"/>
          <w:color w:val="auto"/>
          <w:sz w:val="22"/>
          <w:szCs w:val="22"/>
        </w:rPr>
        <w:t>)</w:t>
      </w:r>
    </w:p>
    <w:p xmlns:wp14="http://schemas.microsoft.com/office/word/2010/wordml" w:rsidRPr="000A57DB" w:rsidR="006A03EA" w:rsidP="00FE418D" w:rsidRDefault="006A03EA" w14:paraId="1011FF2E" wp14:textId="77777777">
      <w:pPr>
        <w:pStyle w:val="BodyText"/>
        <w:numPr>
          <w:ilvl w:val="0"/>
          <w:numId w:val="16"/>
        </w:numPr>
        <w:spacing w:after="0"/>
        <w:rPr>
          <w:lang w:val="et-EE"/>
        </w:rPr>
      </w:pPr>
      <w:r w:rsidR="6754FB66">
        <w:rPr/>
        <w:t>Katuseharja</w:t>
      </w:r>
      <w:r w:rsidR="6754FB66">
        <w:rPr/>
        <w:t xml:space="preserve"> </w:t>
      </w:r>
      <w:r w:rsidR="6754FB66">
        <w:rPr/>
        <w:t>suund</w:t>
      </w:r>
      <w:r w:rsidR="6754FB66">
        <w:rPr/>
        <w:t xml:space="preserve"> – </w:t>
      </w:r>
      <w:r w:rsidR="2AEF1138">
        <w:rPr/>
        <w:t>soovitavalt</w:t>
      </w:r>
      <w:r w:rsidR="2AEF1138">
        <w:rPr/>
        <w:t xml:space="preserve"> </w:t>
      </w:r>
      <w:r w:rsidR="639A9409">
        <w:rPr/>
        <w:t>teega</w:t>
      </w:r>
      <w:r w:rsidR="639A9409">
        <w:rPr/>
        <w:t xml:space="preserve"> </w:t>
      </w:r>
      <w:r w:rsidR="6DC9A08B">
        <w:rPr/>
        <w:t>paralleelselt</w:t>
      </w:r>
      <w:r w:rsidR="6DC9A08B">
        <w:rPr/>
        <w:t xml:space="preserve"> </w:t>
      </w:r>
      <w:r w:rsidR="6DC9A08B">
        <w:rPr/>
        <w:t>või</w:t>
      </w:r>
      <w:r w:rsidR="6DC9A08B">
        <w:rPr/>
        <w:t xml:space="preserve"> </w:t>
      </w:r>
      <w:r w:rsidR="6DC9A08B">
        <w:rPr/>
        <w:t>risti</w:t>
      </w:r>
    </w:p>
    <w:p w:rsidR="7A0958B4" w:rsidP="21B297ED" w:rsidRDefault="7A0958B4" w14:paraId="0ED12EAE" w14:textId="00240CD4">
      <w:pPr>
        <w:pStyle w:val="BodyText"/>
        <w:numPr>
          <w:ilvl w:val="0"/>
          <w:numId w:val="16"/>
        </w:numPr>
        <w:spacing w:after="0"/>
        <w:rPr/>
      </w:pPr>
      <w:r w:rsidR="7A0958B4">
        <w:rPr/>
        <w:t xml:space="preserve">Lubatud </w:t>
      </w:r>
      <w:r w:rsidR="7A0958B4">
        <w:rPr/>
        <w:t>katuse</w:t>
      </w:r>
      <w:r w:rsidR="7A0958B4">
        <w:rPr/>
        <w:t xml:space="preserve"> </w:t>
      </w:r>
      <w:r w:rsidR="7A0958B4">
        <w:rPr/>
        <w:t>tüüp</w:t>
      </w:r>
      <w:r w:rsidR="7A0958B4">
        <w:rPr/>
        <w:t xml:space="preserve">: </w:t>
      </w:r>
      <w:r w:rsidR="7A0958B4">
        <w:rPr/>
        <w:t>viilkatus</w:t>
      </w:r>
      <w:r w:rsidR="7A0958B4">
        <w:rPr/>
        <w:t xml:space="preserve"> </w:t>
      </w:r>
    </w:p>
    <w:p xmlns:wp14="http://schemas.microsoft.com/office/word/2010/wordml" w:rsidRPr="000A57DB" w:rsidR="00800675" w:rsidP="21B297ED" w:rsidRDefault="006A03EA" w14:paraId="345B8D37" wp14:textId="6A602C32">
      <w:pPr>
        <w:pStyle w:val="BodyText"/>
        <w:numPr>
          <w:ilvl w:val="0"/>
          <w:numId w:val="16"/>
        </w:numPr>
        <w:suppressLineNumbers w:val="0"/>
        <w:bidi w:val="0"/>
        <w:spacing w:before="0" w:beforeAutospacing="off" w:after="0" w:afterAutospacing="off" w:line="252" w:lineRule="auto"/>
        <w:ind w:left="720" w:right="0" w:hanging="360"/>
        <w:jc w:val="both"/>
        <w:rPr>
          <w:rFonts w:ascii="Arial" w:hAnsi="Arial" w:eastAsia="" w:cs="" w:asciiTheme="minorAscii" w:hAnsiTheme="minorAscii" w:eastAsiaTheme="minorEastAsia" w:cstheme="minorBidi"/>
          <w:color w:val="auto"/>
          <w:sz w:val="22"/>
          <w:szCs w:val="22"/>
        </w:rPr>
      </w:pPr>
      <w:r w:rsidR="278C0058">
        <w:rPr/>
        <w:t>Katusekalle</w:t>
      </w:r>
      <w:r w:rsidR="278C0058">
        <w:rPr/>
        <w:t xml:space="preserve"> </w:t>
      </w:r>
      <w:r w:rsidR="278C0058">
        <w:rPr/>
        <w:t>vastavalt</w:t>
      </w:r>
      <w:r w:rsidR="278C0058">
        <w:rPr/>
        <w:t xml:space="preserve"> </w:t>
      </w:r>
      <w:r w:rsidR="278C0058">
        <w:rPr/>
        <w:t>piirkonnas</w:t>
      </w:r>
      <w:r w:rsidR="278C0058">
        <w:rPr/>
        <w:t xml:space="preserve"> </w:t>
      </w:r>
      <w:r w:rsidR="278C0058">
        <w:rPr/>
        <w:t>levinud</w:t>
      </w:r>
      <w:r w:rsidR="278C0058">
        <w:rPr/>
        <w:t xml:space="preserve"> </w:t>
      </w:r>
      <w:r w:rsidR="278C0058">
        <w:rPr/>
        <w:t>katusekallete</w:t>
      </w:r>
      <w:r w:rsidR="278C0058">
        <w:rPr/>
        <w:t xml:space="preserve"> </w:t>
      </w:r>
      <w:r w:rsidR="278C0058">
        <w:rPr/>
        <w:t>vahemikele</w:t>
      </w:r>
      <w:r w:rsidR="278C0058">
        <w:rPr/>
        <w:t>:</w:t>
      </w:r>
      <w:r w:rsidR="1D0EA288">
        <w:rPr/>
        <w:t xml:space="preserve"> 1</w:t>
      </w:r>
      <w:r w:rsidR="20EB2A2C">
        <w:rPr/>
        <w:t xml:space="preserve">5-40 </w:t>
      </w:r>
      <w:r w:rsidR="20EB2A2C">
        <w:rPr/>
        <w:t>kraadi</w:t>
      </w:r>
      <w:r w:rsidRPr="21B297ED" w:rsidR="278C0058">
        <w:rPr>
          <w:rFonts w:ascii="Arial" w:hAnsi="Arial" w:eastAsia="" w:cs="" w:asciiTheme="minorAscii" w:hAnsiTheme="minorAscii" w:eastAsiaTheme="minorEastAsia" w:cstheme="minorBidi"/>
          <w:color w:val="auto"/>
          <w:sz w:val="22"/>
          <w:szCs w:val="22"/>
        </w:rPr>
        <w:t xml:space="preserve">, </w:t>
      </w:r>
      <w:r w:rsidRPr="21B297ED" w:rsidR="278C0058">
        <w:rPr>
          <w:rFonts w:ascii="Arial" w:hAnsi="Arial" w:eastAsia="" w:cs="" w:asciiTheme="minorAscii" w:hAnsiTheme="minorAscii" w:eastAsiaTheme="minorEastAsia" w:cstheme="minorBidi"/>
          <w:color w:val="auto"/>
          <w:sz w:val="22"/>
          <w:szCs w:val="22"/>
        </w:rPr>
        <w:t>väiksemad</w:t>
      </w:r>
      <w:r w:rsidRPr="21B297ED" w:rsidR="278C0058">
        <w:rPr>
          <w:rFonts w:ascii="Arial" w:hAnsi="Arial" w:eastAsia="" w:cs="" w:asciiTheme="minorAscii" w:hAnsiTheme="minorAscii" w:eastAsiaTheme="minorEastAsia" w:cstheme="minorBidi"/>
          <w:color w:val="auto"/>
          <w:sz w:val="22"/>
          <w:szCs w:val="22"/>
        </w:rPr>
        <w:t xml:space="preserve"> </w:t>
      </w:r>
      <w:r w:rsidRPr="21B297ED" w:rsidR="278C0058">
        <w:rPr>
          <w:rFonts w:ascii="Arial" w:hAnsi="Arial" w:eastAsia="" w:cs="" w:asciiTheme="minorAscii" w:hAnsiTheme="minorAscii" w:eastAsiaTheme="minorEastAsia" w:cstheme="minorBidi"/>
          <w:color w:val="auto"/>
          <w:sz w:val="22"/>
          <w:szCs w:val="22"/>
        </w:rPr>
        <w:t>hooneosad</w:t>
      </w:r>
      <w:r w:rsidRPr="21B297ED" w:rsidR="0C27A6EF">
        <w:rPr>
          <w:rFonts w:ascii="Arial" w:hAnsi="Arial" w:eastAsia="" w:cs="" w:asciiTheme="minorAscii" w:hAnsiTheme="minorAscii" w:eastAsiaTheme="minorEastAsia" w:cstheme="minorBidi"/>
          <w:color w:val="auto"/>
          <w:sz w:val="22"/>
          <w:szCs w:val="22"/>
        </w:rPr>
        <w:t xml:space="preserve"> ja </w:t>
      </w:r>
      <w:r w:rsidRPr="21B297ED" w:rsidR="0C27A6EF">
        <w:rPr>
          <w:rFonts w:ascii="Arial" w:hAnsi="Arial" w:eastAsia="" w:cs="" w:asciiTheme="minorAscii" w:hAnsiTheme="minorAscii" w:eastAsiaTheme="minorEastAsia" w:cstheme="minorBidi"/>
          <w:color w:val="auto"/>
          <w:sz w:val="22"/>
          <w:szCs w:val="22"/>
        </w:rPr>
        <w:t>abihooned</w:t>
      </w:r>
      <w:r w:rsidRPr="21B297ED" w:rsidR="278C0058">
        <w:rPr>
          <w:rFonts w:ascii="Arial" w:hAnsi="Arial" w:eastAsia="" w:cs="" w:asciiTheme="minorAscii" w:hAnsiTheme="minorAscii" w:eastAsiaTheme="minorEastAsia" w:cstheme="minorBidi"/>
          <w:color w:val="auto"/>
          <w:sz w:val="22"/>
          <w:szCs w:val="22"/>
        </w:rPr>
        <w:t xml:space="preserve"> </w:t>
      </w:r>
      <w:r w:rsidRPr="21B297ED" w:rsidR="278C0058">
        <w:rPr>
          <w:rFonts w:ascii="Arial" w:hAnsi="Arial" w:eastAsia="" w:cs="" w:asciiTheme="minorAscii" w:hAnsiTheme="minorAscii" w:eastAsiaTheme="minorEastAsia" w:cstheme="minorBidi"/>
          <w:color w:val="auto"/>
          <w:sz w:val="22"/>
          <w:szCs w:val="22"/>
        </w:rPr>
        <w:t>võivad</w:t>
      </w:r>
      <w:r w:rsidRPr="21B297ED" w:rsidR="278C0058">
        <w:rPr>
          <w:rFonts w:ascii="Arial" w:hAnsi="Arial" w:eastAsia="" w:cs="" w:asciiTheme="minorAscii" w:hAnsiTheme="minorAscii" w:eastAsiaTheme="minorEastAsia" w:cstheme="minorBidi"/>
          <w:color w:val="auto"/>
          <w:sz w:val="22"/>
          <w:szCs w:val="22"/>
        </w:rPr>
        <w:t xml:space="preserve"> </w:t>
      </w:r>
      <w:r w:rsidRPr="21B297ED" w:rsidR="278C0058">
        <w:rPr>
          <w:rFonts w:ascii="Arial" w:hAnsi="Arial" w:eastAsia="" w:cs="" w:asciiTheme="minorAscii" w:hAnsiTheme="minorAscii" w:eastAsiaTheme="minorEastAsia" w:cstheme="minorBidi"/>
          <w:color w:val="auto"/>
          <w:sz w:val="22"/>
          <w:szCs w:val="22"/>
        </w:rPr>
        <w:t>olla</w:t>
      </w:r>
      <w:r w:rsidRPr="21B297ED" w:rsidR="278C0058">
        <w:rPr>
          <w:rFonts w:ascii="Arial" w:hAnsi="Arial" w:eastAsia="" w:cs="" w:asciiTheme="minorAscii" w:hAnsiTheme="minorAscii" w:eastAsiaTheme="minorEastAsia" w:cstheme="minorBidi"/>
          <w:color w:val="auto"/>
          <w:sz w:val="22"/>
          <w:szCs w:val="22"/>
        </w:rPr>
        <w:t xml:space="preserve"> </w:t>
      </w:r>
      <w:r w:rsidRPr="21B297ED" w:rsidR="278C0058">
        <w:rPr>
          <w:rFonts w:ascii="Arial" w:hAnsi="Arial" w:eastAsia="" w:cs="" w:asciiTheme="minorAscii" w:hAnsiTheme="minorAscii" w:eastAsiaTheme="minorEastAsia" w:cstheme="minorBidi"/>
          <w:color w:val="auto"/>
          <w:sz w:val="22"/>
          <w:szCs w:val="22"/>
        </w:rPr>
        <w:t>madalama</w:t>
      </w:r>
      <w:r w:rsidRPr="21B297ED" w:rsidR="278C0058">
        <w:rPr>
          <w:rFonts w:ascii="Arial" w:hAnsi="Arial" w:eastAsia="" w:cs="" w:asciiTheme="minorAscii" w:hAnsiTheme="minorAscii" w:eastAsiaTheme="minorEastAsia" w:cstheme="minorBidi"/>
          <w:color w:val="auto"/>
          <w:sz w:val="22"/>
          <w:szCs w:val="22"/>
        </w:rPr>
        <w:t xml:space="preserve"> </w:t>
      </w:r>
      <w:r w:rsidRPr="21B297ED" w:rsidR="278C0058">
        <w:rPr>
          <w:rFonts w:ascii="Arial" w:hAnsi="Arial" w:eastAsia="" w:cs="" w:asciiTheme="minorAscii" w:hAnsiTheme="minorAscii" w:eastAsiaTheme="minorEastAsia" w:cstheme="minorBidi"/>
          <w:color w:val="auto"/>
          <w:sz w:val="22"/>
          <w:szCs w:val="22"/>
        </w:rPr>
        <w:t>kaldega</w:t>
      </w:r>
    </w:p>
    <w:p xmlns:wp14="http://schemas.microsoft.com/office/word/2010/wordml" w:rsidRPr="000A57DB" w:rsidR="00800675" w:rsidP="00C91EAA" w:rsidRDefault="006A03EA" w14:paraId="083C0610" wp14:textId="37BFECFC">
      <w:pPr>
        <w:pStyle w:val="BodyText"/>
        <w:numPr>
          <w:ilvl w:val="0"/>
          <w:numId w:val="16"/>
        </w:numPr>
        <w:spacing w:after="0"/>
        <w:rPr>
          <w:lang w:val="et-EE"/>
        </w:rPr>
      </w:pPr>
      <w:r w:rsidR="4777F27A">
        <w:rPr/>
        <w:t>Välisviimistlusmaterjalid</w:t>
      </w:r>
      <w:r w:rsidR="1CE48E6D">
        <w:rPr/>
        <w:t xml:space="preserve"> – </w:t>
      </w:r>
      <w:r w:rsidR="751AA868">
        <w:rPr/>
        <w:t xml:space="preserve">arvestada </w:t>
      </w:r>
      <w:r w:rsidR="751AA868">
        <w:rPr/>
        <w:t>olemasoleva,</w:t>
      </w:r>
      <w:r w:rsidR="7D862FF6">
        <w:rPr/>
        <w:t xml:space="preserve"> </w:t>
      </w:r>
      <w:r w:rsidR="751AA868">
        <w:rPr/>
        <w:t>piirkonda</w:t>
      </w:r>
      <w:r w:rsidR="751AA868">
        <w:rPr/>
        <w:t xml:space="preserve"> sobiva </w:t>
      </w:r>
      <w:r w:rsidR="3C8B81B5">
        <w:rPr/>
        <w:t>hoonestusega</w:t>
      </w:r>
      <w:r w:rsidR="6069FD1A">
        <w:rPr/>
        <w:t>, mitte kasutada ple</w:t>
      </w:r>
      <w:r w:rsidR="751AA868">
        <w:rPr/>
        <w:t>kist ja plastikust fassaadikatet, eelistada looduslikke materjale. Hoonete värv valida piirkonna olemasoleva hoonestusega harmoneeruv.</w:t>
      </w:r>
      <w:r w:rsidR="1E1A4366">
        <w:rPr/>
        <w:t xml:space="preserve"> Ehitiste välimus peab olema visuaalselt nauditav ning kaasaegse arhitektuurse  lahendusega. Vältida naturaalseid materjale imiteerivaid viimistlusmaterjale ning ümarpargi kasutust.</w:t>
      </w:r>
    </w:p>
    <w:p xmlns:wp14="http://schemas.microsoft.com/office/word/2010/wordml" w:rsidRPr="000A57DB" w:rsidR="0064433D" w:rsidP="00484E7A" w:rsidRDefault="006A03EA" w14:paraId="7BF2A418" wp14:textId="5086F67E">
      <w:pPr>
        <w:pStyle w:val="ListParagraph"/>
        <w:numPr>
          <w:ilvl w:val="0"/>
          <w:numId w:val="16"/>
        </w:numPr>
        <w:spacing w:after="0"/>
        <w:rPr>
          <w:lang w:val="et-EE"/>
        </w:rPr>
      </w:pPr>
      <w:r w:rsidR="6754FB66">
        <w:rPr/>
        <w:t xml:space="preserve">Lubatud väikseim tulepüsivusklass </w:t>
      </w:r>
      <w:r w:rsidR="28CBD7EC">
        <w:rPr/>
        <w:t xml:space="preserve">– </w:t>
      </w:r>
      <w:r w:rsidR="6754FB66">
        <w:rPr/>
        <w:t>TP 3</w:t>
      </w:r>
      <w:r w:rsidR="0D1BBB82">
        <w:rPr/>
        <w:t xml:space="preserve">, tulepüsivusklassi täpsustada </w:t>
      </w:r>
      <w:r w:rsidR="7A0958B4">
        <w:rPr/>
        <w:t>hoonete projekteerimise käigus</w:t>
      </w:r>
      <w:r w:rsidR="6F5EBD63">
        <w:rPr/>
        <w:t>.</w:t>
      </w:r>
    </w:p>
    <w:p xmlns:wp14="http://schemas.microsoft.com/office/word/2010/wordml" w:rsidRPr="000A57DB" w:rsidR="009C60DE" w:rsidP="00484E7A" w:rsidRDefault="009C60DE" w14:paraId="39A0A70F" wp14:textId="2D77ECA7">
      <w:pPr>
        <w:pStyle w:val="ListParagraph"/>
        <w:numPr>
          <w:ilvl w:val="0"/>
          <w:numId w:val="16"/>
        </w:numPr>
        <w:spacing w:after="0"/>
        <w:rPr>
          <w:lang w:val="et-EE"/>
        </w:rPr>
      </w:pPr>
      <w:r w:rsidR="43BE04AC">
        <w:rPr/>
        <w:t xml:space="preserve">Parkimine </w:t>
      </w:r>
      <w:r w:rsidR="27330AF2">
        <w:rPr/>
        <w:t>lahendada omal krundil</w:t>
      </w:r>
      <w:r w:rsidR="052F7549">
        <w:rPr/>
        <w:t xml:space="preserve"> (min </w:t>
      </w:r>
      <w:r w:rsidR="7074DCF3">
        <w:rPr/>
        <w:t>3</w:t>
      </w:r>
      <w:r w:rsidR="052F7549">
        <w:rPr/>
        <w:t xml:space="preserve"> parkimiskohta elamu kohta)</w:t>
      </w:r>
      <w:r w:rsidR="01AFC941">
        <w:rPr/>
        <w:t>.</w:t>
      </w:r>
    </w:p>
    <w:p xmlns:wp14="http://schemas.microsoft.com/office/word/2010/wordml" w:rsidRPr="000A57DB" w:rsidR="0033781B" w:rsidP="00FE418D" w:rsidRDefault="006A03EA" w14:paraId="36E77A9F" wp14:textId="7DD9D110">
      <w:pPr>
        <w:pStyle w:val="BodyText"/>
        <w:numPr>
          <w:ilvl w:val="0"/>
          <w:numId w:val="16"/>
        </w:numPr>
        <w:spacing w:after="0"/>
        <w:rPr>
          <w:lang w:val="et-EE"/>
        </w:rPr>
      </w:pPr>
      <w:r w:rsidR="6754FB66">
        <w:rPr/>
        <w:t>Jäätmete kogumine näha ette</w:t>
      </w:r>
      <w:r w:rsidR="2340B712">
        <w:rPr/>
        <w:t xml:space="preserve"> krundi territooriumil</w:t>
      </w:r>
      <w:r w:rsidR="2D80F5D9">
        <w:rPr/>
        <w:t>.</w:t>
      </w:r>
    </w:p>
    <w:p w:rsidR="26D9F727" w:rsidP="21B297ED" w:rsidRDefault="26D9F727" w14:paraId="0BFB6A1E" w14:textId="3857F863">
      <w:pPr>
        <w:pStyle w:val="BodyText"/>
        <w:numPr>
          <w:ilvl w:val="0"/>
          <w:numId w:val="16"/>
        </w:numPr>
        <w:spacing w:after="0"/>
        <w:rPr/>
      </w:pPr>
      <w:r w:rsidR="26D9F727">
        <w:rPr/>
        <w:t xml:space="preserve">Piirdeaiad </w:t>
      </w:r>
      <w:r w:rsidR="1CE48E6D">
        <w:rPr/>
        <w:t xml:space="preserve">– </w:t>
      </w:r>
      <w:r w:rsidR="26D9F727">
        <w:rPr/>
        <w:t xml:space="preserve"> </w:t>
      </w:r>
      <w:r w:rsidR="34BF36D1">
        <w:rPr/>
        <w:t>Piirete rajamine</w:t>
      </w:r>
      <w:r w:rsidR="11C46588">
        <w:rPr/>
        <w:t xml:space="preserve"> </w:t>
      </w:r>
      <w:r w:rsidR="34BF36D1">
        <w:rPr/>
        <w:t>on lubatud vaid moodustavatel elamumaa  kruntidel</w:t>
      </w:r>
      <w:r w:rsidR="5D678F8F">
        <w:rPr/>
        <w:t xml:space="preserve">, </w:t>
      </w:r>
      <w:r w:rsidR="34BF36D1">
        <w:rPr/>
        <w:t xml:space="preserve"> rohevõrgustikualale piirete rajamine ei ole lubatud. Planeeringualale määrata ühtne piirete lahendus  lähtuvalt elamu arhitektuurist ning kontaktvööndi üldisest lahendusest. Tee poolne piire võib olla puidust lattaed või võrkpiire hekiga, kinnistute vahel  võib olla võrkpiire. Piirde kõrgus kuni 1,5 m, lähtuda naaberkinnistute lahendusest. </w:t>
      </w:r>
      <w:r w:rsidR="2698DA39">
        <w:rPr/>
        <w:t>V</w:t>
      </w:r>
      <w:r w:rsidR="34BF36D1">
        <w:rPr/>
        <w:t>äravad ei tohi avaneda tee poole.</w:t>
      </w:r>
      <w:r w:rsidR="2270BEB1">
        <w:rPr/>
        <w:t xml:space="preserve"> </w:t>
      </w:r>
    </w:p>
    <w:p w:rsidR="2270BEB1" w:rsidP="21B297ED" w:rsidRDefault="2270BEB1" w14:paraId="4CB30DC5" w14:textId="710B06CB">
      <w:pPr>
        <w:pStyle w:val="BodyText"/>
        <w:spacing w:after="0"/>
        <w:ind w:left="720"/>
      </w:pPr>
      <w:r w:rsidR="2270BEB1">
        <w:rPr/>
        <w:t>Põhijoonisel on näidatud võimalike piirete asukohad</w:t>
      </w:r>
      <w:r w:rsidR="3DBF4401">
        <w:rPr/>
        <w:t>.</w:t>
      </w:r>
    </w:p>
    <w:p xmlns:wp14="http://schemas.microsoft.com/office/word/2010/wordml" w:rsidRPr="00D25D48" w:rsidR="00710021" w:rsidP="21B297ED" w:rsidRDefault="00710021" w14:paraId="047218F5" wp14:textId="77777777">
      <w:pPr>
        <w:pStyle w:val="Heading2"/>
        <w:rPr/>
      </w:pPr>
      <w:bookmarkStart w:name="_Toc2067649735" w:id="319104463"/>
      <w:bookmarkStart w:name="_Toc400207330" w:id="1794860703"/>
      <w:bookmarkStart w:name="_Toc521247461" w:id="119704645"/>
      <w:bookmarkStart w:name="_Toc128080836" w:id="813056960"/>
      <w:r w:rsidR="751AA868">
        <w:rPr/>
        <w:t>Teed</w:t>
      </w:r>
      <w:r w:rsidR="1E29933E">
        <w:rPr/>
        <w:t xml:space="preserve"> ja parkimine</w:t>
      </w:r>
      <w:bookmarkEnd w:id="319104463"/>
      <w:bookmarkEnd w:id="1794860703"/>
      <w:bookmarkEnd w:id="119704645"/>
      <w:bookmarkEnd w:id="813056960"/>
    </w:p>
    <w:p xmlns:wp14="http://schemas.microsoft.com/office/word/2010/wordml" w:rsidR="0062267A" w:rsidP="00632651" w:rsidRDefault="005E7876" w14:paraId="2BCAC75C" wp14:textId="5D31F04F">
      <w:pPr>
        <w:pStyle w:val="BodyText"/>
        <w:spacing w:after="0"/>
        <w:rPr>
          <w:lang w:val="et-EE"/>
        </w:rPr>
      </w:pPr>
      <w:r w:rsidR="5B213A0A">
        <w:rPr/>
        <w:t>Ligipääsuks</w:t>
      </w:r>
      <w:r w:rsidR="5B213A0A">
        <w:rPr/>
        <w:t xml:space="preserve"> </w:t>
      </w:r>
      <w:r w:rsidR="5B213A0A">
        <w:rPr/>
        <w:t>kasutada</w:t>
      </w:r>
      <w:r w:rsidR="5B213A0A">
        <w:rPr/>
        <w:t xml:space="preserve"> </w:t>
      </w:r>
      <w:r w:rsidR="5B213A0A">
        <w:rPr/>
        <w:t>olemasolevat</w:t>
      </w:r>
      <w:r w:rsidR="3D1DE844">
        <w:rPr/>
        <w:t xml:space="preserve"> </w:t>
      </w:r>
      <w:bookmarkStart w:name="_GoBack" w:id="15"/>
      <w:bookmarkEnd w:id="15"/>
      <w:r w:rsidR="7478B693">
        <w:rPr/>
        <w:t>Pärna</w:t>
      </w:r>
      <w:r w:rsidR="7478B693">
        <w:rPr/>
        <w:t xml:space="preserve"> </w:t>
      </w:r>
      <w:r w:rsidR="7478B693">
        <w:rPr/>
        <w:t>teed</w:t>
      </w:r>
      <w:r w:rsidR="7478B693">
        <w:rPr/>
        <w:t xml:space="preserve">, </w:t>
      </w:r>
      <w:r w:rsidR="7478B693">
        <w:rPr/>
        <w:t>millelt</w:t>
      </w:r>
      <w:r w:rsidR="7478B693">
        <w:rPr/>
        <w:t xml:space="preserve"> </w:t>
      </w:r>
      <w:r w:rsidR="7478B693">
        <w:rPr/>
        <w:t>kavandatakse</w:t>
      </w:r>
      <w:r w:rsidR="7478B693">
        <w:rPr/>
        <w:t xml:space="preserve"> </w:t>
      </w:r>
      <w:r w:rsidR="7478B693">
        <w:rPr/>
        <w:t>üks</w:t>
      </w:r>
      <w:r w:rsidR="7478B693">
        <w:rPr/>
        <w:t xml:space="preserve"> </w:t>
      </w:r>
      <w:r w:rsidR="7478B693">
        <w:rPr/>
        <w:t>uus</w:t>
      </w:r>
      <w:r w:rsidR="7478B693">
        <w:rPr/>
        <w:t xml:space="preserve"> </w:t>
      </w:r>
      <w:r w:rsidR="7478B693">
        <w:rPr/>
        <w:t>mahasõit</w:t>
      </w:r>
      <w:r w:rsidR="5B213A0A">
        <w:rPr/>
        <w:t>.</w:t>
      </w:r>
    </w:p>
    <w:p xmlns:wp14="http://schemas.microsoft.com/office/word/2010/wordml" w:rsidRPr="00AF0A27" w:rsidR="005E7876" w:rsidP="00632651" w:rsidRDefault="005E7876" w14:paraId="6537F28F" wp14:textId="77777777">
      <w:pPr>
        <w:pStyle w:val="BodyText"/>
        <w:spacing w:after="0"/>
        <w:rPr>
          <w:lang w:val="et-EE"/>
        </w:rPr>
      </w:pPr>
    </w:p>
    <w:p xmlns:wp14="http://schemas.microsoft.com/office/word/2010/wordml" w:rsidR="000E116C" w:rsidP="00632651" w:rsidRDefault="000E116C" w14:paraId="46651D1D" wp14:textId="7B914E24">
      <w:pPr>
        <w:pStyle w:val="BodyText"/>
        <w:spacing w:after="0"/>
        <w:rPr>
          <w:lang w:val="et-EE"/>
        </w:rPr>
      </w:pPr>
      <w:r w:rsidR="17DB7DD8">
        <w:rPr/>
        <w:t>Parkimine lahendada omal krundil.</w:t>
      </w:r>
      <w:r w:rsidR="5BC57938">
        <w:rPr/>
        <w:t xml:space="preserve"> Planeeritud on minimaalselt </w:t>
      </w:r>
      <w:r w:rsidR="09040BB8">
        <w:rPr/>
        <w:t xml:space="preserve">kolm </w:t>
      </w:r>
      <w:r w:rsidR="5BC57938">
        <w:rPr/>
        <w:t>parkimiskohta.</w:t>
      </w:r>
      <w:r w:rsidR="17DB7DD8">
        <w:rPr/>
        <w:t xml:space="preserve"> Tugevdatud alusel parkimiskohad täpsustada hoone ja/või haljastuse projektiga.</w:t>
      </w:r>
    </w:p>
    <w:p xmlns:wp14="http://schemas.microsoft.com/office/word/2010/wordml" w:rsidR="00316930" w:rsidP="00632651" w:rsidRDefault="00316930" w14:paraId="6DFB9E20" wp14:textId="77777777">
      <w:pPr>
        <w:pStyle w:val="BodyText"/>
        <w:spacing w:after="0"/>
        <w:rPr>
          <w:lang w:val="et-EE"/>
        </w:rPr>
      </w:pPr>
    </w:p>
    <w:p w:rsidR="2EE21B98" w:rsidP="21B297ED" w:rsidRDefault="2EE21B98" w14:paraId="00F24499" w14:textId="68F5321C">
      <w:pPr>
        <w:pStyle w:val="BodyText"/>
        <w:spacing w:after="0"/>
      </w:pPr>
      <w:r w:rsidR="4470E101">
        <w:rPr/>
        <w:t>Parkimiskohtade</w:t>
      </w:r>
      <w:r w:rsidR="4470E101">
        <w:rPr/>
        <w:t xml:space="preserve"> </w:t>
      </w:r>
      <w:r w:rsidR="4470E101">
        <w:rPr/>
        <w:t>katend</w:t>
      </w:r>
      <w:r w:rsidR="4470E101">
        <w:rPr/>
        <w:t xml:space="preserve"> on </w:t>
      </w:r>
      <w:r w:rsidR="4470E101">
        <w:rPr/>
        <w:t>soovitav</w:t>
      </w:r>
      <w:r w:rsidR="4470E101">
        <w:rPr/>
        <w:t xml:space="preserve"> </w:t>
      </w:r>
      <w:r w:rsidR="4470E101">
        <w:rPr/>
        <w:t>rajada</w:t>
      </w:r>
      <w:r w:rsidR="4470E101">
        <w:rPr/>
        <w:t xml:space="preserve"> </w:t>
      </w:r>
      <w:r w:rsidR="4470E101">
        <w:rPr/>
        <w:t>sadevee</w:t>
      </w:r>
      <w:r w:rsidR="4470E101">
        <w:rPr/>
        <w:t xml:space="preserve"> </w:t>
      </w:r>
      <w:r w:rsidR="4470E101">
        <w:rPr/>
        <w:t>maasse</w:t>
      </w:r>
      <w:r w:rsidR="4470E101">
        <w:rPr/>
        <w:t xml:space="preserve"> </w:t>
      </w:r>
      <w:r w:rsidR="4470E101">
        <w:rPr/>
        <w:t>imbumist</w:t>
      </w:r>
      <w:r w:rsidR="4470E101">
        <w:rPr/>
        <w:t xml:space="preserve"> </w:t>
      </w:r>
      <w:r w:rsidR="4470E101">
        <w:rPr/>
        <w:t>võimaldavate</w:t>
      </w:r>
      <w:r w:rsidR="4470E101">
        <w:rPr/>
        <w:t xml:space="preserve"> </w:t>
      </w:r>
      <w:r w:rsidR="4470E101">
        <w:rPr/>
        <w:t>vuukidega</w:t>
      </w:r>
      <w:r w:rsidR="76DBFA80">
        <w:rPr/>
        <w:t xml:space="preserve">, </w:t>
      </w:r>
      <w:r w:rsidR="76DBFA80">
        <w:rPr/>
        <w:t>filtreerivatel</w:t>
      </w:r>
      <w:r w:rsidR="76DBFA80">
        <w:rPr/>
        <w:t xml:space="preserve"> </w:t>
      </w:r>
      <w:r w:rsidR="76DBFA80">
        <w:rPr/>
        <w:t>aluskihtidel</w:t>
      </w:r>
      <w:r w:rsidR="4470E101">
        <w:rPr/>
        <w:t xml:space="preserve">, et </w:t>
      </w:r>
      <w:r w:rsidR="4470E101">
        <w:rPr/>
        <w:t>vähendada</w:t>
      </w:r>
      <w:r w:rsidR="4470E101">
        <w:rPr/>
        <w:t xml:space="preserve"> </w:t>
      </w:r>
      <w:r w:rsidR="4470E101">
        <w:rPr/>
        <w:t>vee</w:t>
      </w:r>
      <w:r w:rsidR="4470E101">
        <w:rPr/>
        <w:t xml:space="preserve"> </w:t>
      </w:r>
      <w:r w:rsidR="4470E101">
        <w:rPr/>
        <w:t>ärajuhtimise</w:t>
      </w:r>
      <w:r w:rsidR="4470E101">
        <w:rPr/>
        <w:t xml:space="preserve"> </w:t>
      </w:r>
      <w:r w:rsidR="4470E101">
        <w:rPr/>
        <w:t>vajadust</w:t>
      </w:r>
      <w:r w:rsidR="4470E101">
        <w:rPr/>
        <w:t xml:space="preserve">. </w:t>
      </w:r>
    </w:p>
    <w:p w:rsidR="2EE21B98" w:rsidP="21B297ED" w:rsidRDefault="2EE21B98" w14:paraId="6C289070" w14:textId="365B83D2">
      <w:pPr>
        <w:pStyle w:val="Heading2"/>
        <w:rPr/>
      </w:pPr>
      <w:bookmarkStart w:name="_Toc1307132957" w:id="1397535629"/>
      <w:bookmarkStart w:name="_Toc316766486" w:id="2019439579"/>
      <w:bookmarkStart w:name="_Toc77380711" w:id="271524682"/>
      <w:r w:rsidR="5402E638">
        <w:rPr/>
        <w:t>Vesi ja kanalisatsioon</w:t>
      </w:r>
      <w:bookmarkEnd w:id="1397535629"/>
      <w:bookmarkEnd w:id="2019439579"/>
      <w:bookmarkEnd w:id="271524682"/>
    </w:p>
    <w:p w:rsidR="1F5584AC" w:rsidP="2EE21B98" w:rsidRDefault="1F5584AC" w14:paraId="27705A81" w14:textId="2DD275C2">
      <w:pPr>
        <w:pStyle w:val="Normal"/>
        <w:bidi w:val="0"/>
        <w:rPr>
          <w:lang w:val="et-EE"/>
        </w:rPr>
      </w:pPr>
      <w:r w:rsidR="028302FE">
        <w:rPr/>
        <w:t xml:space="preserve">Ühisveevärgi- ja kanalisatsiooniga liitumine </w:t>
      </w:r>
      <w:r w:rsidR="028302FE">
        <w:rPr/>
        <w:t>on ette nähtud vastavalt võrgu</w:t>
      </w:r>
      <w:r w:rsidR="13904FA7">
        <w:rPr/>
        <w:t xml:space="preserve"> </w:t>
      </w:r>
      <w:r w:rsidR="028302FE">
        <w:rPr/>
        <w:t xml:space="preserve">valdaja ELVESO AS tehnilistele tingimustele nr </w:t>
      </w:r>
      <w:r w:rsidR="02A60EC1">
        <w:rPr/>
        <w:t>VK-TT 062</w:t>
      </w:r>
      <w:r w:rsidR="30B311C3">
        <w:rPr/>
        <w:t xml:space="preserve"> (vt skeem 4)</w:t>
      </w:r>
      <w:r w:rsidR="02A60EC1">
        <w:rPr/>
        <w:t>. Tehnilised tingimused kehtivad kuni tehniliste tingimuste väljastamise aluseks olnud asjaolude muutumiseni (sh, näiteks, ühisveevärgi ja –kanalisatsiooni arendamise kava muutmine, piirkonna ÜVK lahenduste põhimõtteline muutmine ÜVK arendustegevuse käigus, üldplaneeringu muutmine jms), maksimaalselt üks aasta väljastamises</w:t>
      </w:r>
      <w:r w:rsidR="143F7F98">
        <w:rPr/>
        <w:t>t.</w:t>
      </w:r>
    </w:p>
    <w:p w:rsidR="6D4BECF2" w:rsidP="01643304" w:rsidRDefault="6D4BECF2" w14:paraId="2438FCDC" w14:textId="0F924D57">
      <w:pPr>
        <w:pStyle w:val="Caption"/>
      </w:pPr>
      <w:r w:rsidR="0919B215">
        <w:drawing>
          <wp:inline wp14:editId="7A379502" wp14:anchorId="2D313D67">
            <wp:extent cx="4629557" cy="3273425"/>
            <wp:effectExtent l="0" t="0" r="0" b="0"/>
            <wp:docPr id="1233023779" name="" title=""/>
            <wp:cNvGraphicFramePr>
              <a:graphicFrameLocks noChangeAspect="1"/>
            </wp:cNvGraphicFramePr>
            <a:graphic>
              <a:graphicData uri="http://schemas.openxmlformats.org/drawingml/2006/picture">
                <pic:pic>
                  <pic:nvPicPr>
                    <pic:cNvPr id="0" name=""/>
                    <pic:cNvPicPr/>
                  </pic:nvPicPr>
                  <pic:blipFill>
                    <a:blip r:embed="Rd9799a05004e4c8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629557" cy="3273425"/>
                    </a:xfrm>
                    <a:prstGeom prst="rect">
                      <a:avLst/>
                    </a:prstGeom>
                  </pic:spPr>
                </pic:pic>
              </a:graphicData>
            </a:graphic>
          </wp:inline>
        </w:drawing>
      </w:r>
    </w:p>
    <w:p w:rsidR="6D4BECF2" w:rsidP="01643304" w:rsidRDefault="6D4BECF2" w14:paraId="538BCC91" w14:textId="00275ACA">
      <w:pPr>
        <w:pStyle w:val="Caption"/>
        <w:rPr>
          <w:lang w:val="et-EE"/>
        </w:rPr>
      </w:pPr>
      <w:r w:rsidR="0919B215">
        <w:rPr/>
        <w:t xml:space="preserve">Skeem </w:t>
      </w:r>
      <w:r w:rsidRPr="21B297ED">
        <w:rPr>
          <w:lang w:val="et-EE"/>
        </w:rPr>
        <w:fldChar w:fldCharType="begin"/>
      </w:r>
      <w:r w:rsidRPr="21B297ED">
        <w:rPr>
          <w:lang w:val="et-EE"/>
        </w:rPr>
        <w:instrText xml:space="preserve"> SEQ Skeem \* ARABIC </w:instrText>
      </w:r>
      <w:r w:rsidRPr="21B297ED">
        <w:rPr>
          <w:lang w:val="et-EE"/>
        </w:rPr>
        <w:fldChar w:fldCharType="separate"/>
      </w:r>
      <w:r w:rsidR="0919B215">
        <w:rPr/>
        <w:t>4</w:t>
      </w:r>
      <w:r w:rsidRPr="21B297ED">
        <w:rPr>
          <w:lang w:val="et-EE"/>
        </w:rPr>
        <w:fldChar w:fldCharType="end"/>
      </w:r>
      <w:r w:rsidR="0919B215">
        <w:rPr/>
        <w:t xml:space="preserve">. </w:t>
      </w:r>
      <w:r w:rsidR="00DF3850">
        <w:rPr/>
        <w:t>Liitumis</w:t>
      </w:r>
      <w:r w:rsidR="00DF3850">
        <w:rPr/>
        <w:t>/</w:t>
      </w:r>
      <w:r w:rsidR="00DF3850">
        <w:rPr/>
        <w:t>ühenduspunktide</w:t>
      </w:r>
      <w:r w:rsidR="00DF3850">
        <w:rPr/>
        <w:t xml:space="preserve"> </w:t>
      </w:r>
      <w:r w:rsidR="00DF3850">
        <w:rPr/>
        <w:t>asukoha</w:t>
      </w:r>
      <w:r w:rsidR="00DF3850">
        <w:rPr/>
        <w:t xml:space="preserve"> </w:t>
      </w:r>
      <w:r w:rsidR="00DF3850">
        <w:rPr/>
        <w:t>skeem</w:t>
      </w:r>
      <w:r w:rsidR="00DF3850">
        <w:rPr/>
        <w:t xml:space="preserve"> ELVESO AS </w:t>
      </w:r>
      <w:r w:rsidR="00DF3850">
        <w:rPr/>
        <w:t>tehniliste</w:t>
      </w:r>
      <w:r w:rsidR="00DF3850">
        <w:rPr/>
        <w:t xml:space="preserve"> </w:t>
      </w:r>
      <w:r w:rsidR="00DF3850">
        <w:rPr/>
        <w:t>tingimuste</w:t>
      </w:r>
      <w:r w:rsidR="00DF3850">
        <w:rPr/>
        <w:t xml:space="preserve"> </w:t>
      </w:r>
      <w:r w:rsidR="00DF3850">
        <w:rPr/>
        <w:t>nr</w:t>
      </w:r>
      <w:r w:rsidR="00DF3850">
        <w:rPr/>
        <w:t xml:space="preserve"> VK-TT 062 </w:t>
      </w:r>
      <w:r w:rsidR="00DF3850">
        <w:rPr/>
        <w:t>Lisa 1</w:t>
      </w:r>
    </w:p>
    <w:p xmlns:wp14="http://schemas.microsoft.com/office/word/2010/wordml" w:rsidR="00C54AE4" w:rsidP="21B297ED" w:rsidRDefault="00C54AE4" w14:paraId="0321F98B" wp14:textId="710BB3FD">
      <w:pPr>
        <w:pStyle w:val="Heading3"/>
        <w:numPr>
          <w:ilvl w:val="2"/>
          <w:numId w:val="197"/>
        </w:numPr>
        <w:bidi w:val="0"/>
        <w:rPr>
          <w:b w:val="1"/>
          <w:bCs w:val="1"/>
          <w:lang w:val="et-EE"/>
        </w:rPr>
      </w:pPr>
      <w:bookmarkStart w:name="_Toc1602751407" w:id="2107634880"/>
      <w:bookmarkStart w:name="_Toc686638445" w:id="1535486784"/>
      <w:bookmarkStart w:name="_Toc390231548" w:id="227726278"/>
      <w:bookmarkStart w:name="_Toc1312969910" w:id="1122288441"/>
      <w:r w:rsidRPr="4E7DDCF3" w:rsidR="6E67DCF3">
        <w:rPr>
          <w:b w:val="1"/>
          <w:bCs w:val="1"/>
        </w:rPr>
        <w:t>V</w:t>
      </w:r>
      <w:r w:rsidRPr="4E7DDCF3" w:rsidR="670D3D7A">
        <w:rPr>
          <w:b w:val="1"/>
          <w:bCs w:val="1"/>
        </w:rPr>
        <w:t>eevarustus</w:t>
      </w:r>
      <w:bookmarkEnd w:id="2107634880"/>
      <w:bookmarkEnd w:id="1535486784"/>
      <w:bookmarkEnd w:id="227726278"/>
      <w:bookmarkEnd w:id="1122288441"/>
    </w:p>
    <w:p w:rsidR="79CA4A00" w:rsidP="01643304" w:rsidRDefault="79CA4A00" w14:paraId="21C9E05C" w14:textId="5D38A951">
      <w:pPr>
        <w:pStyle w:val="BodyText"/>
        <w:spacing w:after="0"/>
        <w:rPr>
          <w:lang w:val="et-EE"/>
        </w:rPr>
      </w:pPr>
      <w:r w:rsidR="26D828A1">
        <w:rPr/>
        <w:t xml:space="preserve">AS ELVESO on </w:t>
      </w:r>
      <w:r w:rsidR="26D828A1">
        <w:rPr/>
        <w:t>nõus</w:t>
      </w:r>
      <w:r w:rsidR="26D828A1">
        <w:rPr/>
        <w:t xml:space="preserve"> </w:t>
      </w:r>
      <w:r w:rsidR="26D828A1">
        <w:rPr/>
        <w:t>lubama</w:t>
      </w:r>
      <w:r w:rsidR="26D828A1">
        <w:rPr/>
        <w:t xml:space="preserve"> </w:t>
      </w:r>
      <w:r w:rsidR="26D828A1">
        <w:rPr/>
        <w:t>detailplaneeringu</w:t>
      </w:r>
      <w:r w:rsidR="26D828A1">
        <w:rPr/>
        <w:t xml:space="preserve"> </w:t>
      </w:r>
      <w:r w:rsidR="26D828A1">
        <w:rPr/>
        <w:t>alale</w:t>
      </w:r>
      <w:r w:rsidR="26D828A1">
        <w:rPr/>
        <w:t xml:space="preserve"> </w:t>
      </w:r>
      <w:r w:rsidR="26D828A1">
        <w:rPr/>
        <w:t>ühisveevärgist</w:t>
      </w:r>
      <w:r w:rsidR="26D828A1">
        <w:rPr/>
        <w:t xml:space="preserve"> </w:t>
      </w:r>
      <w:r w:rsidR="26D828A1">
        <w:rPr/>
        <w:t>vett</w:t>
      </w:r>
      <w:r w:rsidR="26D828A1">
        <w:rPr/>
        <w:t xml:space="preserve"> </w:t>
      </w:r>
      <w:r w:rsidR="26D828A1">
        <w:rPr/>
        <w:t>vastavalt</w:t>
      </w:r>
      <w:r w:rsidR="26D828A1">
        <w:rPr/>
        <w:t xml:space="preserve"> </w:t>
      </w:r>
      <w:r w:rsidR="26D828A1">
        <w:rPr/>
        <w:t>Rae</w:t>
      </w:r>
      <w:r w:rsidR="26D828A1">
        <w:rPr/>
        <w:t xml:space="preserve"> </w:t>
      </w:r>
      <w:r w:rsidR="26D828A1">
        <w:rPr/>
        <w:t>valla</w:t>
      </w:r>
      <w:r w:rsidR="26D828A1">
        <w:rPr/>
        <w:t xml:space="preserve"> </w:t>
      </w:r>
      <w:r w:rsidR="26D828A1">
        <w:rPr/>
        <w:t>ühisveevärgi</w:t>
      </w:r>
      <w:r w:rsidR="26D828A1">
        <w:rPr/>
        <w:t xml:space="preserve"> ja –</w:t>
      </w:r>
      <w:r w:rsidR="26D828A1">
        <w:rPr/>
        <w:t>kanalisatsiooni</w:t>
      </w:r>
      <w:r w:rsidR="26D828A1">
        <w:rPr/>
        <w:t xml:space="preserve"> </w:t>
      </w:r>
      <w:r w:rsidR="26D828A1">
        <w:rPr/>
        <w:t>arengukavale</w:t>
      </w:r>
      <w:r w:rsidR="26D828A1">
        <w:rPr/>
        <w:t xml:space="preserve"> </w:t>
      </w:r>
      <w:r w:rsidR="26D828A1">
        <w:rPr/>
        <w:t>kokku</w:t>
      </w:r>
      <w:r w:rsidR="26D828A1">
        <w:rPr/>
        <w:t xml:space="preserve"> </w:t>
      </w:r>
      <w:r w:rsidR="26D828A1">
        <w:rPr/>
        <w:t>koguses</w:t>
      </w:r>
      <w:r w:rsidR="26D828A1">
        <w:rPr/>
        <w:t xml:space="preserve"> </w:t>
      </w:r>
      <w:r w:rsidR="26D828A1">
        <w:rPr/>
        <w:t>kuni</w:t>
      </w:r>
      <w:r w:rsidR="26D828A1">
        <w:rPr/>
        <w:t xml:space="preserve"> 0,8 m3/d (24,0 m3/</w:t>
      </w:r>
      <w:r w:rsidR="26D828A1">
        <w:rPr/>
        <w:t>kuus</w:t>
      </w:r>
      <w:r w:rsidR="26D828A1">
        <w:rPr/>
        <w:t xml:space="preserve">) </w:t>
      </w:r>
      <w:r w:rsidR="26D828A1">
        <w:rPr/>
        <w:t>järgmistel</w:t>
      </w:r>
      <w:r w:rsidR="26D828A1">
        <w:rPr/>
        <w:t xml:space="preserve"> </w:t>
      </w:r>
      <w:r w:rsidR="26D828A1">
        <w:rPr/>
        <w:t>tingimustel</w:t>
      </w:r>
      <w:r w:rsidR="26D828A1">
        <w:rPr/>
        <w:t>:</w:t>
      </w:r>
    </w:p>
    <w:p w:rsidR="79CA4A00" w:rsidP="01643304" w:rsidRDefault="79CA4A00" w14:paraId="28A363A5" w14:textId="7682CF3C">
      <w:pPr>
        <w:pStyle w:val="BodyText"/>
        <w:numPr>
          <w:ilvl w:val="0"/>
          <w:numId w:val="43"/>
        </w:numPr>
        <w:spacing w:after="0"/>
        <w:rPr/>
      </w:pPr>
      <w:r w:rsidR="26D828A1">
        <w:rPr/>
        <w:t>Detailplaneeringu</w:t>
      </w:r>
      <w:r w:rsidR="26D828A1">
        <w:rPr/>
        <w:t xml:space="preserve"> </w:t>
      </w:r>
      <w:r w:rsidR="26D828A1">
        <w:rPr/>
        <w:t>alal</w:t>
      </w:r>
      <w:r w:rsidR="26D828A1">
        <w:rPr/>
        <w:t xml:space="preserve"> Pos 2 </w:t>
      </w:r>
      <w:r w:rsidR="26D828A1">
        <w:rPr/>
        <w:t>kinnistul</w:t>
      </w:r>
      <w:r w:rsidR="26D828A1">
        <w:rPr/>
        <w:t xml:space="preserve"> </w:t>
      </w:r>
      <w:r w:rsidR="26D828A1">
        <w:rPr/>
        <w:t>asuva</w:t>
      </w:r>
      <w:r w:rsidR="26D828A1">
        <w:rPr/>
        <w:t xml:space="preserve"> </w:t>
      </w:r>
      <w:r w:rsidR="26D828A1">
        <w:rPr/>
        <w:t>olemasoleva</w:t>
      </w:r>
      <w:r w:rsidR="26D828A1">
        <w:rPr/>
        <w:t xml:space="preserve"> </w:t>
      </w:r>
      <w:r w:rsidR="26D828A1">
        <w:rPr/>
        <w:t>hoone</w:t>
      </w:r>
      <w:r w:rsidR="26D828A1">
        <w:rPr/>
        <w:t xml:space="preserve"> </w:t>
      </w:r>
      <w:r w:rsidR="26D828A1">
        <w:rPr/>
        <w:t>ühendamine</w:t>
      </w:r>
      <w:r w:rsidR="26D828A1">
        <w:rPr/>
        <w:t xml:space="preserve"> </w:t>
      </w:r>
      <w:r w:rsidR="26D828A1">
        <w:rPr/>
        <w:t>ühisveevärgiga</w:t>
      </w:r>
      <w:r w:rsidR="26D828A1">
        <w:rPr/>
        <w:t xml:space="preserve"> on </w:t>
      </w:r>
      <w:r w:rsidR="26D828A1">
        <w:rPr/>
        <w:t>võimalik</w:t>
      </w:r>
      <w:r w:rsidR="26D828A1">
        <w:rPr/>
        <w:t xml:space="preserve"> </w:t>
      </w:r>
      <w:r w:rsidR="26D828A1">
        <w:rPr/>
        <w:t>alates</w:t>
      </w:r>
      <w:r w:rsidR="26D828A1">
        <w:rPr/>
        <w:t xml:space="preserve"> </w:t>
      </w:r>
      <w:r w:rsidR="26D828A1">
        <w:rPr/>
        <w:t>olemasolevast</w:t>
      </w:r>
      <w:r w:rsidR="26D828A1">
        <w:rPr/>
        <w:t xml:space="preserve"> </w:t>
      </w:r>
      <w:r w:rsidR="26D828A1">
        <w:rPr/>
        <w:t>liitumispunktist</w:t>
      </w:r>
      <w:r w:rsidR="26D828A1">
        <w:rPr/>
        <w:t xml:space="preserve"> (</w:t>
      </w:r>
      <w:r w:rsidR="26D828A1">
        <w:rPr/>
        <w:t>maakraanist</w:t>
      </w:r>
      <w:r w:rsidR="26D828A1">
        <w:rPr/>
        <w:t>) 2MK-74 (</w:t>
      </w:r>
      <w:r w:rsidR="5DB70A08">
        <w:rPr/>
        <w:t>S</w:t>
      </w:r>
      <w:r w:rsidR="1010A98E">
        <w:rPr/>
        <w:t>keem</w:t>
      </w:r>
      <w:r w:rsidR="5DB70A08">
        <w:rPr/>
        <w:t xml:space="preserve"> 4</w:t>
      </w:r>
      <w:r w:rsidR="26D828A1">
        <w:rPr/>
        <w:t>).</w:t>
      </w:r>
    </w:p>
    <w:p w:rsidR="79CA4A00" w:rsidP="01643304" w:rsidRDefault="79CA4A00" w14:paraId="511F5E47" w14:textId="4FBDBF80">
      <w:pPr>
        <w:pStyle w:val="BodyText"/>
        <w:numPr>
          <w:ilvl w:val="0"/>
          <w:numId w:val="43"/>
        </w:numPr>
        <w:spacing w:after="0"/>
        <w:rPr>
          <w:lang w:val="et-EE"/>
        </w:rPr>
      </w:pPr>
      <w:r w:rsidR="26D828A1">
        <w:rPr/>
        <w:t>Detailplaneeringu</w:t>
      </w:r>
      <w:r w:rsidR="26D828A1">
        <w:rPr/>
        <w:t xml:space="preserve"> </w:t>
      </w:r>
      <w:r w:rsidR="26D828A1">
        <w:rPr/>
        <w:t>alale</w:t>
      </w:r>
      <w:r w:rsidR="26D828A1">
        <w:rPr/>
        <w:t xml:space="preserve"> Pos 1 </w:t>
      </w:r>
      <w:r w:rsidR="26D828A1">
        <w:rPr/>
        <w:t>kinnistule</w:t>
      </w:r>
      <w:r w:rsidR="26D828A1">
        <w:rPr/>
        <w:t xml:space="preserve"> </w:t>
      </w:r>
      <w:r w:rsidR="26D828A1">
        <w:rPr/>
        <w:t>planeeritava</w:t>
      </w:r>
      <w:r w:rsidR="26D828A1">
        <w:rPr/>
        <w:t xml:space="preserve"> </w:t>
      </w:r>
      <w:r w:rsidR="26D828A1">
        <w:rPr/>
        <w:t>hoone</w:t>
      </w:r>
      <w:r w:rsidR="26D828A1">
        <w:rPr/>
        <w:t xml:space="preserve"> </w:t>
      </w:r>
      <w:r w:rsidR="26D828A1">
        <w:rPr/>
        <w:t>ühendamine</w:t>
      </w:r>
      <w:r w:rsidR="26D828A1">
        <w:rPr/>
        <w:t xml:space="preserve"> </w:t>
      </w:r>
      <w:r w:rsidR="26D828A1">
        <w:rPr/>
        <w:t>ühisveevärgiga</w:t>
      </w:r>
      <w:r w:rsidR="26D828A1">
        <w:rPr/>
        <w:t xml:space="preserve"> on </w:t>
      </w:r>
      <w:r w:rsidR="26D828A1">
        <w:rPr/>
        <w:t>võimalik</w:t>
      </w:r>
      <w:r w:rsidR="26D828A1">
        <w:rPr/>
        <w:t xml:space="preserve"> </w:t>
      </w:r>
      <w:r w:rsidR="26D828A1">
        <w:rPr/>
        <w:t>alates</w:t>
      </w:r>
      <w:r w:rsidR="26D828A1">
        <w:rPr/>
        <w:t xml:space="preserve"> </w:t>
      </w:r>
      <w:r w:rsidR="26D828A1">
        <w:rPr/>
        <w:t>piirkonnast</w:t>
      </w:r>
      <w:r w:rsidR="26D828A1">
        <w:rPr/>
        <w:t xml:space="preserve"> ÜPV (</w:t>
      </w:r>
      <w:r w:rsidR="62671DC9">
        <w:rPr/>
        <w:t>Skeem</w:t>
      </w:r>
      <w:r w:rsidR="62671DC9">
        <w:rPr/>
        <w:t xml:space="preserve"> 4</w:t>
      </w:r>
      <w:r w:rsidR="26D828A1">
        <w:rPr/>
        <w:t>).</w:t>
      </w:r>
    </w:p>
    <w:p w:rsidR="01643304" w:rsidP="2EE21B98" w:rsidRDefault="01643304" w14:paraId="2AFFD6E2" w14:textId="428E3B89">
      <w:pPr>
        <w:pStyle w:val="BodyText"/>
        <w:spacing w:after="0"/>
        <w:rPr>
          <w:lang w:val="et-EE"/>
        </w:rPr>
      </w:pPr>
      <w:r w:rsidR="652C7094">
        <w:rPr/>
        <w:t>Detailplaneeringu</w:t>
      </w:r>
      <w:r w:rsidR="652C7094">
        <w:rPr/>
        <w:t xml:space="preserve"> </w:t>
      </w:r>
      <w:r w:rsidR="652C7094">
        <w:rPr/>
        <w:t>alale</w:t>
      </w:r>
      <w:r w:rsidR="652C7094">
        <w:rPr/>
        <w:t xml:space="preserve"> lubatud </w:t>
      </w:r>
      <w:r w:rsidR="652C7094">
        <w:rPr/>
        <w:t>veevarustuse</w:t>
      </w:r>
      <w:r w:rsidR="652C7094">
        <w:rPr/>
        <w:t xml:space="preserve"> ja </w:t>
      </w:r>
      <w:r w:rsidR="652C7094">
        <w:rPr/>
        <w:t>reovee</w:t>
      </w:r>
      <w:r w:rsidR="652C7094">
        <w:rPr/>
        <w:t xml:space="preserve"> </w:t>
      </w:r>
      <w:r w:rsidR="652C7094">
        <w:rPr/>
        <w:t>ärajuhtimise</w:t>
      </w:r>
      <w:r w:rsidR="652C7094">
        <w:rPr/>
        <w:t xml:space="preserve"> </w:t>
      </w:r>
      <w:r w:rsidR="652C7094">
        <w:rPr/>
        <w:t>mahud</w:t>
      </w:r>
      <w:r w:rsidR="652C7094">
        <w:rPr/>
        <w:t xml:space="preserve"> on </w:t>
      </w:r>
      <w:r w:rsidR="652C7094">
        <w:rPr/>
        <w:t>võimalik</w:t>
      </w:r>
      <w:r w:rsidR="652C7094">
        <w:rPr/>
        <w:t xml:space="preserve"> </w:t>
      </w:r>
      <w:r w:rsidR="652C7094">
        <w:rPr/>
        <w:t>tagada</w:t>
      </w:r>
      <w:r w:rsidR="652C7094">
        <w:rPr/>
        <w:t xml:space="preserve"> </w:t>
      </w:r>
      <w:r w:rsidR="652C7094">
        <w:rPr/>
        <w:t>pärast</w:t>
      </w:r>
      <w:r w:rsidR="652C7094">
        <w:rPr/>
        <w:t xml:space="preserve"> </w:t>
      </w:r>
      <w:r w:rsidR="652C7094">
        <w:rPr/>
        <w:t>Rae</w:t>
      </w:r>
      <w:r w:rsidR="652C7094">
        <w:rPr/>
        <w:t xml:space="preserve"> </w:t>
      </w:r>
      <w:r w:rsidR="652C7094">
        <w:rPr/>
        <w:t>valla</w:t>
      </w:r>
      <w:r w:rsidR="652C7094">
        <w:rPr/>
        <w:t xml:space="preserve"> ÜVK </w:t>
      </w:r>
      <w:r w:rsidR="652C7094">
        <w:rPr/>
        <w:t>arengukavaga</w:t>
      </w:r>
      <w:r w:rsidR="652C7094">
        <w:rPr/>
        <w:t xml:space="preserve"> </w:t>
      </w:r>
      <w:r w:rsidR="652C7094">
        <w:rPr/>
        <w:t>planeeritud</w:t>
      </w:r>
      <w:r w:rsidR="652C7094">
        <w:rPr/>
        <w:t xml:space="preserve"> </w:t>
      </w:r>
      <w:r w:rsidR="652C7094">
        <w:rPr/>
        <w:t>rajatiste</w:t>
      </w:r>
      <w:r w:rsidR="652C7094">
        <w:rPr/>
        <w:t xml:space="preserve"> </w:t>
      </w:r>
      <w:r w:rsidR="652C7094">
        <w:rPr/>
        <w:t>valmimist</w:t>
      </w:r>
      <w:r w:rsidR="652C7094">
        <w:rPr/>
        <w:t>.</w:t>
      </w:r>
    </w:p>
    <w:p w:rsidR="413D110B" w:rsidP="2EE21B98" w:rsidRDefault="413D110B" w14:paraId="78C0E4CE" w14:textId="15131F73">
      <w:pPr>
        <w:pStyle w:val="BodyText"/>
        <w:spacing w:after="0"/>
        <w:rPr>
          <w:lang w:val="et-EE"/>
        </w:rPr>
      </w:pPr>
      <w:r w:rsidR="38704284">
        <w:rPr/>
        <w:t>Ühisveevärgiga</w:t>
      </w:r>
      <w:r w:rsidR="38704284">
        <w:rPr/>
        <w:t xml:space="preserve"> </w:t>
      </w:r>
      <w:r w:rsidR="38704284">
        <w:rPr/>
        <w:t>liitumise</w:t>
      </w:r>
      <w:r w:rsidR="38704284">
        <w:rPr/>
        <w:t xml:space="preserve"> punktid ja </w:t>
      </w:r>
      <w:r w:rsidR="38704284">
        <w:rPr/>
        <w:t>torustike</w:t>
      </w:r>
      <w:r w:rsidR="38704284">
        <w:rPr/>
        <w:t xml:space="preserve"> </w:t>
      </w:r>
      <w:r w:rsidR="38704284">
        <w:rPr/>
        <w:t>võimalikud</w:t>
      </w:r>
      <w:r w:rsidR="38704284">
        <w:rPr/>
        <w:t xml:space="preserve"> </w:t>
      </w:r>
      <w:r w:rsidR="38704284">
        <w:rPr/>
        <w:t>asukohad</w:t>
      </w:r>
      <w:r w:rsidR="38704284">
        <w:rPr/>
        <w:t xml:space="preserve"> on </w:t>
      </w:r>
      <w:r w:rsidR="38704284">
        <w:rPr/>
        <w:t>kantud</w:t>
      </w:r>
      <w:r w:rsidR="38704284">
        <w:rPr/>
        <w:t xml:space="preserve"> </w:t>
      </w:r>
      <w:r w:rsidR="38704284">
        <w:rPr/>
        <w:t>planeeringu</w:t>
      </w:r>
      <w:r w:rsidR="38704284">
        <w:rPr/>
        <w:t xml:space="preserve"> </w:t>
      </w:r>
      <w:r w:rsidR="38704284">
        <w:rPr/>
        <w:t>joonisele</w:t>
      </w:r>
      <w:r w:rsidR="38704284">
        <w:rPr/>
        <w:t xml:space="preserve"> </w:t>
      </w:r>
      <w:r w:rsidR="38704284">
        <w:rPr/>
        <w:t>nr</w:t>
      </w:r>
      <w:r w:rsidR="38704284">
        <w:rPr/>
        <w:t xml:space="preserve"> 5.</w:t>
      </w:r>
    </w:p>
    <w:p xmlns:wp14="http://schemas.microsoft.com/office/word/2010/wordml" w:rsidR="00C54AE4" w:rsidP="21B297ED" w:rsidRDefault="00C54AE4" w14:paraId="55613165" wp14:textId="47DB6DBB">
      <w:pPr>
        <w:pStyle w:val="Heading3"/>
        <w:numPr>
          <w:ilvl w:val="2"/>
          <w:numId w:val="197"/>
        </w:numPr>
        <w:rPr>
          <w:b w:val="1"/>
          <w:bCs w:val="1"/>
          <w:lang w:val="et-EE"/>
        </w:rPr>
      </w:pPr>
      <w:bookmarkStart w:name="_Toc93220176" w:id="1696610618"/>
      <w:bookmarkStart w:name="_Toc721140915" w:id="1655824935"/>
      <w:bookmarkStart w:name="_Toc1004489794" w:id="2145952659"/>
      <w:bookmarkStart w:name="_Toc723812431" w:id="266128077"/>
      <w:r w:rsidRPr="4E7DDCF3" w:rsidR="6E67DCF3">
        <w:rPr>
          <w:b w:val="1"/>
          <w:bCs w:val="1"/>
        </w:rPr>
        <w:t>K</w:t>
      </w:r>
      <w:r w:rsidRPr="4E7DDCF3" w:rsidR="55F4FA09">
        <w:rPr>
          <w:b w:val="1"/>
          <w:bCs w:val="1"/>
        </w:rPr>
        <w:t>analisatsioon</w:t>
      </w:r>
      <w:bookmarkEnd w:id="1696610618"/>
      <w:bookmarkEnd w:id="1655824935"/>
      <w:bookmarkEnd w:id="2145952659"/>
      <w:bookmarkEnd w:id="266128077"/>
    </w:p>
    <w:p xmlns:wp14="http://schemas.microsoft.com/office/word/2010/wordml" w:rsidRPr="00C54AE4" w:rsidR="00C54AE4" w:rsidP="01643304" w:rsidRDefault="00CD2D8A" w14:paraId="5C3748DA" wp14:textId="275AE0B1">
      <w:pPr>
        <w:pStyle w:val="BodyText"/>
        <w:spacing w:after="0"/>
        <w:rPr>
          <w:lang w:val="et-EE"/>
        </w:rPr>
      </w:pPr>
      <w:r w:rsidR="755E5B65">
        <w:rPr/>
        <w:t xml:space="preserve">AS ELVESO on </w:t>
      </w:r>
      <w:r w:rsidR="755E5B65">
        <w:rPr/>
        <w:t>nõus</w:t>
      </w:r>
      <w:r w:rsidR="755E5B65">
        <w:rPr/>
        <w:t xml:space="preserve"> </w:t>
      </w:r>
      <w:r w:rsidR="755E5B65">
        <w:rPr/>
        <w:t>vastu</w:t>
      </w:r>
      <w:r w:rsidR="755E5B65">
        <w:rPr/>
        <w:t xml:space="preserve"> </w:t>
      </w:r>
      <w:r w:rsidR="755E5B65">
        <w:rPr/>
        <w:t>võtma</w:t>
      </w:r>
      <w:r w:rsidR="755E5B65">
        <w:rPr/>
        <w:t xml:space="preserve"> </w:t>
      </w:r>
      <w:r w:rsidR="755E5B65">
        <w:rPr/>
        <w:t>detailplaneeringu</w:t>
      </w:r>
      <w:r w:rsidR="755E5B65">
        <w:rPr/>
        <w:t xml:space="preserve"> </w:t>
      </w:r>
      <w:r w:rsidR="755E5B65">
        <w:rPr/>
        <w:t>alalt</w:t>
      </w:r>
      <w:r w:rsidR="755E5B65">
        <w:rPr/>
        <w:t xml:space="preserve"> </w:t>
      </w:r>
      <w:r w:rsidR="755E5B65">
        <w:rPr/>
        <w:t>reovett</w:t>
      </w:r>
      <w:r w:rsidR="755E5B65">
        <w:rPr/>
        <w:t xml:space="preserve"> </w:t>
      </w:r>
      <w:r w:rsidR="755E5B65">
        <w:rPr/>
        <w:t>vastavalt</w:t>
      </w:r>
      <w:r w:rsidR="755E5B65">
        <w:rPr/>
        <w:t xml:space="preserve"> </w:t>
      </w:r>
      <w:r w:rsidR="755E5B65">
        <w:rPr/>
        <w:t>Rae</w:t>
      </w:r>
      <w:r w:rsidR="755E5B65">
        <w:rPr/>
        <w:t xml:space="preserve"> </w:t>
      </w:r>
      <w:r w:rsidR="755E5B65">
        <w:rPr/>
        <w:t>valla</w:t>
      </w:r>
      <w:r w:rsidR="755E5B65">
        <w:rPr/>
        <w:t xml:space="preserve"> </w:t>
      </w:r>
      <w:r w:rsidR="755E5B65">
        <w:rPr/>
        <w:t>ühisveevärgi</w:t>
      </w:r>
      <w:r w:rsidR="755E5B65">
        <w:rPr/>
        <w:t xml:space="preserve"> ja –</w:t>
      </w:r>
      <w:r w:rsidR="755E5B65">
        <w:rPr/>
        <w:t>kanalisatsiooni</w:t>
      </w:r>
      <w:r w:rsidR="755E5B65">
        <w:rPr/>
        <w:t xml:space="preserve"> </w:t>
      </w:r>
      <w:r w:rsidR="755E5B65">
        <w:rPr/>
        <w:t>arengukavale</w:t>
      </w:r>
      <w:r w:rsidR="755E5B65">
        <w:rPr/>
        <w:t xml:space="preserve"> </w:t>
      </w:r>
      <w:r w:rsidR="755E5B65">
        <w:rPr/>
        <w:t>kokku</w:t>
      </w:r>
      <w:r w:rsidR="755E5B65">
        <w:rPr/>
        <w:t xml:space="preserve"> </w:t>
      </w:r>
      <w:r w:rsidR="755E5B65">
        <w:rPr/>
        <w:t>koguses</w:t>
      </w:r>
      <w:r w:rsidR="755E5B65">
        <w:rPr/>
        <w:t xml:space="preserve"> </w:t>
      </w:r>
      <w:r w:rsidR="755E5B65">
        <w:rPr/>
        <w:t>kuni</w:t>
      </w:r>
      <w:r w:rsidR="755E5B65">
        <w:rPr/>
        <w:t xml:space="preserve"> 0,8 m3/d (24,0 m3/</w:t>
      </w:r>
      <w:r w:rsidR="755E5B65">
        <w:rPr/>
        <w:t>kuus</w:t>
      </w:r>
      <w:r w:rsidR="755E5B65">
        <w:rPr/>
        <w:t xml:space="preserve">) </w:t>
      </w:r>
      <w:r w:rsidR="755E5B65">
        <w:rPr/>
        <w:t>järgmistel</w:t>
      </w:r>
      <w:r w:rsidR="755E5B65">
        <w:rPr/>
        <w:t xml:space="preserve"> </w:t>
      </w:r>
      <w:r w:rsidR="755E5B65">
        <w:rPr/>
        <w:t>tingimustel</w:t>
      </w:r>
      <w:r w:rsidR="755E5B65">
        <w:rPr/>
        <w:t>:</w:t>
      </w:r>
    </w:p>
    <w:p xmlns:wp14="http://schemas.microsoft.com/office/word/2010/wordml" w:rsidRPr="00C54AE4" w:rsidR="00C54AE4" w:rsidP="01643304" w:rsidRDefault="00CD2D8A" w14:paraId="66D3A1BA" wp14:textId="46AC9CA4">
      <w:pPr>
        <w:pStyle w:val="BodyText"/>
        <w:numPr>
          <w:ilvl w:val="0"/>
          <w:numId w:val="42"/>
        </w:numPr>
        <w:spacing w:after="0"/>
        <w:rPr>
          <w:lang w:val="da-DK"/>
        </w:rPr>
      </w:pPr>
      <w:r w:rsidR="11E7F5C5">
        <w:rPr/>
        <w:t>Detailplaneeringu</w:t>
      </w:r>
      <w:r w:rsidR="11E7F5C5">
        <w:rPr/>
        <w:t xml:space="preserve"> </w:t>
      </w:r>
      <w:r w:rsidR="11E7F5C5">
        <w:rPr/>
        <w:t>alal</w:t>
      </w:r>
      <w:r w:rsidR="11E7F5C5">
        <w:rPr/>
        <w:t xml:space="preserve"> Pos 2 </w:t>
      </w:r>
      <w:r w:rsidR="11E7F5C5">
        <w:rPr/>
        <w:t>kinnistul</w:t>
      </w:r>
      <w:r w:rsidR="11E7F5C5">
        <w:rPr/>
        <w:t xml:space="preserve"> </w:t>
      </w:r>
      <w:r w:rsidR="11E7F5C5">
        <w:rPr/>
        <w:t>asuva</w:t>
      </w:r>
      <w:r w:rsidR="11E7F5C5">
        <w:rPr/>
        <w:t xml:space="preserve"> </w:t>
      </w:r>
      <w:r w:rsidR="11E7F5C5">
        <w:rPr/>
        <w:t>olemasoleva</w:t>
      </w:r>
      <w:r w:rsidR="11E7F5C5">
        <w:rPr/>
        <w:t xml:space="preserve"> </w:t>
      </w:r>
      <w:r w:rsidR="11E7F5C5">
        <w:rPr/>
        <w:t>hoone</w:t>
      </w:r>
      <w:r w:rsidR="11E7F5C5">
        <w:rPr/>
        <w:t xml:space="preserve"> </w:t>
      </w:r>
      <w:r w:rsidR="11E7F5C5">
        <w:rPr/>
        <w:t>ühendamine</w:t>
      </w:r>
      <w:r w:rsidR="11E7F5C5">
        <w:rPr/>
        <w:t xml:space="preserve"> </w:t>
      </w:r>
      <w:r w:rsidR="11E7F5C5">
        <w:rPr/>
        <w:t>reovee</w:t>
      </w:r>
      <w:r w:rsidR="11E7F5C5">
        <w:rPr/>
        <w:t xml:space="preserve"> </w:t>
      </w:r>
      <w:r w:rsidR="11E7F5C5">
        <w:rPr/>
        <w:t>ühiskanalisatsiooniga</w:t>
      </w:r>
      <w:r w:rsidR="11E7F5C5">
        <w:rPr/>
        <w:t xml:space="preserve"> on </w:t>
      </w:r>
      <w:r w:rsidR="11E7F5C5">
        <w:rPr/>
        <w:t>võimalik</w:t>
      </w:r>
      <w:r w:rsidR="11E7F5C5">
        <w:rPr/>
        <w:t xml:space="preserve"> </w:t>
      </w:r>
      <w:r w:rsidR="11E7F5C5">
        <w:rPr/>
        <w:t>alates</w:t>
      </w:r>
      <w:r w:rsidR="11E7F5C5">
        <w:rPr/>
        <w:t xml:space="preserve"> </w:t>
      </w:r>
      <w:r w:rsidR="11E7F5C5">
        <w:rPr/>
        <w:t>olemasolevast</w:t>
      </w:r>
      <w:r w:rsidR="11E7F5C5">
        <w:rPr/>
        <w:t xml:space="preserve"> </w:t>
      </w:r>
      <w:r w:rsidR="11E7F5C5">
        <w:rPr/>
        <w:t>liitumispunktist</w:t>
      </w:r>
      <w:r w:rsidR="11E7F5C5">
        <w:rPr/>
        <w:t xml:space="preserve"> (</w:t>
      </w:r>
      <w:r w:rsidR="11E7F5C5">
        <w:rPr/>
        <w:t>vaatluskaevust</w:t>
      </w:r>
      <w:r w:rsidR="11E7F5C5">
        <w:rPr/>
        <w:t>) 2LK-44 (</w:t>
      </w:r>
      <w:r w:rsidR="76E8205C">
        <w:rPr/>
        <w:t>Skeem</w:t>
      </w:r>
      <w:r w:rsidR="76E8205C">
        <w:rPr/>
        <w:t xml:space="preserve"> 4</w:t>
      </w:r>
      <w:r w:rsidR="11E7F5C5">
        <w:rPr/>
        <w:t>).</w:t>
      </w:r>
    </w:p>
    <w:p xmlns:wp14="http://schemas.microsoft.com/office/word/2010/wordml" w:rsidRPr="00C54AE4" w:rsidR="00C54AE4" w:rsidP="01643304" w:rsidRDefault="00CD2D8A" w14:paraId="16C34A32" wp14:textId="59BA48F2">
      <w:pPr>
        <w:pStyle w:val="BodyText"/>
        <w:numPr>
          <w:ilvl w:val="0"/>
          <w:numId w:val="42"/>
        </w:numPr>
        <w:spacing w:after="0"/>
        <w:rPr>
          <w:lang w:val="da-DK"/>
        </w:rPr>
      </w:pPr>
      <w:r w:rsidR="11E7F5C5">
        <w:rPr/>
        <w:t>Detailplaneeringu</w:t>
      </w:r>
      <w:r w:rsidR="11E7F5C5">
        <w:rPr/>
        <w:t xml:space="preserve"> </w:t>
      </w:r>
      <w:r w:rsidR="11E7F5C5">
        <w:rPr/>
        <w:t>alale</w:t>
      </w:r>
      <w:r w:rsidR="11E7F5C5">
        <w:rPr/>
        <w:t xml:space="preserve"> Pos 1 </w:t>
      </w:r>
      <w:r w:rsidR="11E7F5C5">
        <w:rPr/>
        <w:t>kinnistule</w:t>
      </w:r>
      <w:r w:rsidR="11E7F5C5">
        <w:rPr/>
        <w:t xml:space="preserve"> </w:t>
      </w:r>
      <w:r w:rsidR="11E7F5C5">
        <w:rPr/>
        <w:t>planeeritava</w:t>
      </w:r>
      <w:r w:rsidR="11E7F5C5">
        <w:rPr/>
        <w:t xml:space="preserve"> </w:t>
      </w:r>
      <w:r w:rsidR="11E7F5C5">
        <w:rPr/>
        <w:t>hoone</w:t>
      </w:r>
      <w:r w:rsidR="11E7F5C5">
        <w:rPr/>
        <w:t xml:space="preserve"> </w:t>
      </w:r>
      <w:r w:rsidR="11E7F5C5">
        <w:rPr/>
        <w:t>ühendamine</w:t>
      </w:r>
      <w:r w:rsidR="11E7F5C5">
        <w:rPr/>
        <w:t xml:space="preserve"> </w:t>
      </w:r>
      <w:r w:rsidR="11E7F5C5">
        <w:rPr/>
        <w:t>reovee</w:t>
      </w:r>
      <w:r w:rsidR="11E7F5C5">
        <w:rPr/>
        <w:t xml:space="preserve"> </w:t>
      </w:r>
      <w:r w:rsidR="11E7F5C5">
        <w:rPr/>
        <w:t>ühiskanalisatsiooniga</w:t>
      </w:r>
      <w:r w:rsidR="11E7F5C5">
        <w:rPr/>
        <w:t xml:space="preserve"> on </w:t>
      </w:r>
      <w:r w:rsidR="11E7F5C5">
        <w:rPr/>
        <w:t>võimalik</w:t>
      </w:r>
      <w:r w:rsidR="11E7F5C5">
        <w:rPr/>
        <w:t xml:space="preserve"> </w:t>
      </w:r>
      <w:r w:rsidR="11E7F5C5">
        <w:rPr/>
        <w:t>alates</w:t>
      </w:r>
      <w:r w:rsidR="11E7F5C5">
        <w:rPr/>
        <w:t xml:space="preserve"> </w:t>
      </w:r>
      <w:r w:rsidR="11E7F5C5">
        <w:rPr/>
        <w:t>vaatluskaevust</w:t>
      </w:r>
      <w:r w:rsidR="11E7F5C5">
        <w:rPr/>
        <w:t xml:space="preserve"> 2K-82/560 (</w:t>
      </w:r>
      <w:r w:rsidR="706F0B4F">
        <w:rPr/>
        <w:t>Skeem</w:t>
      </w:r>
      <w:r w:rsidR="706F0B4F">
        <w:rPr/>
        <w:t xml:space="preserve"> 4</w:t>
      </w:r>
      <w:r w:rsidR="11E7F5C5">
        <w:rPr/>
        <w:t>).</w:t>
      </w:r>
    </w:p>
    <w:p w:rsidR="01643304" w:rsidP="01643304" w:rsidRDefault="01643304" w14:paraId="1B32EE9D" w14:textId="45CF933F">
      <w:pPr>
        <w:pStyle w:val="BodyText"/>
        <w:spacing w:after="0"/>
        <w:rPr>
          <w:lang w:val="et-EE"/>
        </w:rPr>
      </w:pPr>
    </w:p>
    <w:p w:rsidR="5EA7BF4C" w:rsidP="01643304" w:rsidRDefault="5EA7BF4C" w14:paraId="37A66396" w14:textId="24B53751">
      <w:pPr>
        <w:pStyle w:val="BodyText"/>
        <w:spacing w:after="0"/>
        <w:rPr>
          <w:lang w:val="et-EE"/>
        </w:rPr>
      </w:pPr>
      <w:r w:rsidR="69248A51">
        <w:rPr/>
        <w:t>Detailplaneeringu</w:t>
      </w:r>
      <w:r w:rsidR="69248A51">
        <w:rPr/>
        <w:t xml:space="preserve"> </w:t>
      </w:r>
      <w:r w:rsidR="69248A51">
        <w:rPr/>
        <w:t>alale</w:t>
      </w:r>
      <w:r w:rsidR="69248A51">
        <w:rPr/>
        <w:t xml:space="preserve"> lubatud </w:t>
      </w:r>
      <w:r w:rsidR="69248A51">
        <w:rPr/>
        <w:t>veevarustuse</w:t>
      </w:r>
      <w:r w:rsidR="69248A51">
        <w:rPr/>
        <w:t xml:space="preserve"> ja </w:t>
      </w:r>
      <w:r w:rsidR="69248A51">
        <w:rPr/>
        <w:t>reovee</w:t>
      </w:r>
      <w:r w:rsidR="69248A51">
        <w:rPr/>
        <w:t xml:space="preserve"> </w:t>
      </w:r>
      <w:r w:rsidR="69248A51">
        <w:rPr/>
        <w:t>ärajuhtimise</w:t>
      </w:r>
      <w:r w:rsidR="69248A51">
        <w:rPr/>
        <w:t xml:space="preserve"> </w:t>
      </w:r>
      <w:r w:rsidR="69248A51">
        <w:rPr/>
        <w:t>mahud</w:t>
      </w:r>
      <w:r w:rsidR="69248A51">
        <w:rPr/>
        <w:t xml:space="preserve"> on </w:t>
      </w:r>
      <w:r w:rsidR="69248A51">
        <w:rPr/>
        <w:t>võimalik</w:t>
      </w:r>
      <w:r w:rsidR="69248A51">
        <w:rPr/>
        <w:t xml:space="preserve"> </w:t>
      </w:r>
      <w:r w:rsidR="69248A51">
        <w:rPr/>
        <w:t>tagada</w:t>
      </w:r>
      <w:r w:rsidR="69248A51">
        <w:rPr/>
        <w:t xml:space="preserve"> </w:t>
      </w:r>
      <w:r w:rsidR="69248A51">
        <w:rPr/>
        <w:t>pärast</w:t>
      </w:r>
      <w:r w:rsidR="69248A51">
        <w:rPr/>
        <w:t xml:space="preserve"> </w:t>
      </w:r>
      <w:r w:rsidR="69248A51">
        <w:rPr/>
        <w:t>Rae</w:t>
      </w:r>
      <w:r w:rsidR="69248A51">
        <w:rPr/>
        <w:t xml:space="preserve"> </w:t>
      </w:r>
      <w:r w:rsidR="69248A51">
        <w:rPr/>
        <w:t>valla</w:t>
      </w:r>
      <w:r w:rsidR="69248A51">
        <w:rPr/>
        <w:t xml:space="preserve"> ÜVK </w:t>
      </w:r>
      <w:r w:rsidR="69248A51">
        <w:rPr/>
        <w:t>arengukavaga</w:t>
      </w:r>
      <w:r w:rsidR="69248A51">
        <w:rPr/>
        <w:t xml:space="preserve"> </w:t>
      </w:r>
      <w:r w:rsidR="69248A51">
        <w:rPr/>
        <w:t>planeeritud</w:t>
      </w:r>
      <w:r w:rsidR="69248A51">
        <w:rPr/>
        <w:t xml:space="preserve"> </w:t>
      </w:r>
      <w:r w:rsidR="69248A51">
        <w:rPr/>
        <w:t>rajatiste</w:t>
      </w:r>
      <w:r w:rsidR="69248A51">
        <w:rPr/>
        <w:t xml:space="preserve"> </w:t>
      </w:r>
      <w:r w:rsidR="69248A51">
        <w:rPr/>
        <w:t>valmimist</w:t>
      </w:r>
      <w:r w:rsidR="69248A51">
        <w:rPr/>
        <w:t>.</w:t>
      </w:r>
      <w:r w:rsidR="3522366C">
        <w:rPr/>
        <w:t xml:space="preserve"> </w:t>
      </w:r>
    </w:p>
    <w:p w:rsidR="011A2817" w:rsidP="2EE21B98" w:rsidRDefault="011A2817" w14:paraId="5AD71C81" w14:textId="46630C19">
      <w:pPr>
        <w:pStyle w:val="BodyText"/>
        <w:spacing w:after="0"/>
        <w:rPr>
          <w:lang w:val="et-EE"/>
        </w:rPr>
      </w:pPr>
      <w:r w:rsidR="3522366C">
        <w:rPr/>
        <w:t>Ühiskanalisatsiooniga</w:t>
      </w:r>
      <w:r w:rsidR="3522366C">
        <w:rPr/>
        <w:t xml:space="preserve"> </w:t>
      </w:r>
      <w:r w:rsidR="3522366C">
        <w:rPr/>
        <w:t>liitumise</w:t>
      </w:r>
      <w:r w:rsidR="3522366C">
        <w:rPr/>
        <w:t xml:space="preserve"> punktid ja </w:t>
      </w:r>
      <w:r w:rsidR="3522366C">
        <w:rPr/>
        <w:t>torustike</w:t>
      </w:r>
      <w:r w:rsidR="3522366C">
        <w:rPr/>
        <w:t xml:space="preserve"> </w:t>
      </w:r>
      <w:r w:rsidR="3522366C">
        <w:rPr/>
        <w:t>võimalikud</w:t>
      </w:r>
      <w:r w:rsidR="3522366C">
        <w:rPr/>
        <w:t xml:space="preserve"> </w:t>
      </w:r>
      <w:r w:rsidR="3522366C">
        <w:rPr/>
        <w:t>asukohad</w:t>
      </w:r>
      <w:r w:rsidR="3522366C">
        <w:rPr/>
        <w:t xml:space="preserve"> on </w:t>
      </w:r>
      <w:r w:rsidR="3522366C">
        <w:rPr/>
        <w:t>kantud</w:t>
      </w:r>
      <w:r w:rsidR="3522366C">
        <w:rPr/>
        <w:t xml:space="preserve"> </w:t>
      </w:r>
      <w:r w:rsidR="3522366C">
        <w:rPr/>
        <w:t>planeeringu</w:t>
      </w:r>
      <w:r w:rsidR="3522366C">
        <w:rPr/>
        <w:t xml:space="preserve"> </w:t>
      </w:r>
      <w:r w:rsidR="3522366C">
        <w:rPr/>
        <w:t>joonisele</w:t>
      </w:r>
      <w:r w:rsidR="3522366C">
        <w:rPr/>
        <w:t xml:space="preserve"> </w:t>
      </w:r>
      <w:r w:rsidR="3522366C">
        <w:rPr/>
        <w:t>nr</w:t>
      </w:r>
      <w:r w:rsidR="3522366C">
        <w:rPr/>
        <w:t xml:space="preserve"> 5</w:t>
      </w:r>
      <w:r w:rsidR="00F0C08C">
        <w:rPr/>
        <w:t>.</w:t>
      </w:r>
    </w:p>
    <w:p w:rsidR="1AECAD74" w:rsidP="21B297ED" w:rsidRDefault="1AECAD74" w14:paraId="223781EB" w14:textId="700C319E">
      <w:pPr>
        <w:pStyle w:val="Heading2"/>
        <w:suppressLineNumbers w:val="0"/>
        <w:bidi w:val="0"/>
        <w:spacing w:before="120" w:beforeAutospacing="off" w:after="100" w:afterAutospacing="off" w:line="252" w:lineRule="auto"/>
        <w:ind w:right="0"/>
        <w:jc w:val="both"/>
        <w:rPr>
          <w:lang w:val="et-EE"/>
        </w:rPr>
      </w:pPr>
      <w:bookmarkStart w:name="_Toc901589756" w:id="657559265"/>
      <w:bookmarkStart w:name="_Toc727051487" w:id="1675823430"/>
      <w:bookmarkStart w:name="_Toc48665165" w:id="1702599888"/>
      <w:r w:rsidR="06BCD11C">
        <w:rPr/>
        <w:t>Küttesüsteem</w:t>
      </w:r>
      <w:bookmarkEnd w:id="657559265"/>
      <w:bookmarkEnd w:id="1675823430"/>
      <w:bookmarkEnd w:id="1702599888"/>
    </w:p>
    <w:p xmlns:wp14="http://schemas.microsoft.com/office/word/2010/wordml" w:rsidRPr="00AD1C6D" w:rsidR="00AD1C6D" w:rsidP="00AD1C6D" w:rsidRDefault="00AD1C6D" w14:paraId="4EF65BE4" wp14:textId="77777777">
      <w:pPr>
        <w:rPr>
          <w:lang w:val="et-EE"/>
        </w:rPr>
      </w:pPr>
      <w:r w:rsidR="18AB2797">
        <w:rPr/>
        <w:t>Küte</w:t>
      </w:r>
      <w:r w:rsidR="18AB2797">
        <w:rPr/>
        <w:t xml:space="preserve"> </w:t>
      </w:r>
      <w:r w:rsidR="18AB2797">
        <w:rPr/>
        <w:t>lahendada</w:t>
      </w:r>
      <w:r w:rsidR="18AB2797">
        <w:rPr/>
        <w:t xml:space="preserve"> </w:t>
      </w:r>
      <w:r w:rsidR="18AB2797">
        <w:rPr/>
        <w:t>lokaalselt</w:t>
      </w:r>
      <w:r w:rsidR="18AB2797">
        <w:rPr/>
        <w:t xml:space="preserve">. </w:t>
      </w:r>
      <w:r w:rsidR="18AB2797">
        <w:rPr/>
        <w:t>Kasutada</w:t>
      </w:r>
      <w:r w:rsidR="18AB2797">
        <w:rPr/>
        <w:t xml:space="preserve"> </w:t>
      </w:r>
      <w:r w:rsidR="18AB2797">
        <w:rPr/>
        <w:t>energiasäästlikke</w:t>
      </w:r>
      <w:r w:rsidR="18AB2797">
        <w:rPr/>
        <w:t xml:space="preserve"> </w:t>
      </w:r>
      <w:r w:rsidR="18AB2797">
        <w:rPr/>
        <w:t>ning</w:t>
      </w:r>
      <w:r w:rsidR="18AB2797">
        <w:rPr/>
        <w:t xml:space="preserve"> </w:t>
      </w:r>
      <w:r w:rsidR="18AB2797">
        <w:rPr/>
        <w:t>keskkonda</w:t>
      </w:r>
      <w:r w:rsidR="18AB2797">
        <w:rPr/>
        <w:t xml:space="preserve"> </w:t>
      </w:r>
      <w:r w:rsidR="18AB2797">
        <w:rPr/>
        <w:t>minimaalselt</w:t>
      </w:r>
      <w:r w:rsidR="18AB2797">
        <w:rPr/>
        <w:t xml:space="preserve"> </w:t>
      </w:r>
      <w:r w:rsidR="18AB2797">
        <w:rPr/>
        <w:t>saastavaid</w:t>
      </w:r>
      <w:r w:rsidR="18AB2797">
        <w:rPr/>
        <w:t xml:space="preserve"> </w:t>
      </w:r>
      <w:r w:rsidR="18AB2797">
        <w:rPr/>
        <w:t>süsteeme</w:t>
      </w:r>
      <w:r w:rsidR="18AB2797">
        <w:rPr/>
        <w:t xml:space="preserve"> (</w:t>
      </w:r>
      <w:r w:rsidR="18AB2797">
        <w:rPr/>
        <w:t>maasoojuspump</w:t>
      </w:r>
      <w:r w:rsidR="18AB2797">
        <w:rPr/>
        <w:t xml:space="preserve">, </w:t>
      </w:r>
      <w:r w:rsidR="18AB2797">
        <w:rPr/>
        <w:t>õhk-vesi</w:t>
      </w:r>
      <w:r w:rsidR="18AB2797">
        <w:rPr/>
        <w:t xml:space="preserve"> </w:t>
      </w:r>
      <w:r w:rsidR="18AB2797">
        <w:rPr/>
        <w:t>soojuspump</w:t>
      </w:r>
      <w:r w:rsidR="18AB2797">
        <w:rPr/>
        <w:t xml:space="preserve">, </w:t>
      </w:r>
      <w:r w:rsidR="18AB2797">
        <w:rPr/>
        <w:t>päikesepaneelid</w:t>
      </w:r>
      <w:r w:rsidR="18AB2797">
        <w:rPr/>
        <w:t xml:space="preserve">, </w:t>
      </w:r>
      <w:r w:rsidR="18AB2797">
        <w:rPr/>
        <w:t>jms</w:t>
      </w:r>
      <w:r w:rsidR="18AB2797">
        <w:rPr/>
        <w:t xml:space="preserve">). </w:t>
      </w:r>
      <w:r w:rsidR="18AB2797">
        <w:rPr/>
        <w:t>Keelatud</w:t>
      </w:r>
      <w:r w:rsidR="18AB2797">
        <w:rPr/>
        <w:t xml:space="preserve"> on </w:t>
      </w:r>
      <w:r w:rsidR="18AB2797">
        <w:rPr/>
        <w:t>märkimisväärselt</w:t>
      </w:r>
      <w:r w:rsidR="18AB2797">
        <w:rPr/>
        <w:t xml:space="preserve"> </w:t>
      </w:r>
      <w:r w:rsidR="18AB2797">
        <w:rPr/>
        <w:t>jääkaineid</w:t>
      </w:r>
      <w:r w:rsidR="18AB2797">
        <w:rPr/>
        <w:t xml:space="preserve"> </w:t>
      </w:r>
      <w:r w:rsidR="18AB2797">
        <w:rPr/>
        <w:t>lendu</w:t>
      </w:r>
      <w:r w:rsidR="18AB2797">
        <w:rPr/>
        <w:t xml:space="preserve"> </w:t>
      </w:r>
      <w:r w:rsidR="18AB2797">
        <w:rPr/>
        <w:t>paiskavad</w:t>
      </w:r>
      <w:r w:rsidR="18AB2797">
        <w:rPr/>
        <w:t xml:space="preserve"> </w:t>
      </w:r>
      <w:r w:rsidR="18AB2797">
        <w:rPr/>
        <w:t>kütteliigid</w:t>
      </w:r>
      <w:r w:rsidR="18AB2797">
        <w:rPr/>
        <w:t xml:space="preserve"> </w:t>
      </w:r>
      <w:r w:rsidR="18AB2797">
        <w:rPr/>
        <w:t>nagu</w:t>
      </w:r>
      <w:r w:rsidR="18AB2797">
        <w:rPr/>
        <w:t xml:space="preserve"> </w:t>
      </w:r>
      <w:r w:rsidR="18AB2797">
        <w:rPr/>
        <w:t>näiteks</w:t>
      </w:r>
      <w:r w:rsidR="18AB2797">
        <w:rPr/>
        <w:t xml:space="preserve"> </w:t>
      </w:r>
      <w:r w:rsidR="18AB2797">
        <w:rPr/>
        <w:t>raskeõlid</w:t>
      </w:r>
      <w:r w:rsidR="18AB2797">
        <w:rPr/>
        <w:t xml:space="preserve"> ja </w:t>
      </w:r>
      <w:r w:rsidR="18AB2797">
        <w:rPr/>
        <w:t>kivisüsi</w:t>
      </w:r>
      <w:r w:rsidR="18AB2797">
        <w:rPr/>
        <w:t>.</w:t>
      </w:r>
    </w:p>
    <w:p xmlns:wp14="http://schemas.microsoft.com/office/word/2010/wordml" w:rsidRPr="00AD1C6D" w:rsidR="00AD1C6D" w:rsidP="00AD1C6D" w:rsidRDefault="00AD1C6D" w14:paraId="1BB3DC90" wp14:textId="77777777">
      <w:pPr>
        <w:rPr>
          <w:lang w:val="et-EE"/>
        </w:rPr>
      </w:pPr>
      <w:r w:rsidR="18AB2797">
        <w:rPr/>
        <w:t>Edasise</w:t>
      </w:r>
      <w:r w:rsidR="18AB2797">
        <w:rPr/>
        <w:t xml:space="preserve"> </w:t>
      </w:r>
      <w:r w:rsidR="18AB2797">
        <w:rPr/>
        <w:t>projekteerimise</w:t>
      </w:r>
      <w:r w:rsidR="18AB2797">
        <w:rPr/>
        <w:t xml:space="preserve"> </w:t>
      </w:r>
      <w:r w:rsidR="18AB2797">
        <w:rPr/>
        <w:t>käigus</w:t>
      </w:r>
      <w:r w:rsidR="18AB2797">
        <w:rPr/>
        <w:t xml:space="preserve"> </w:t>
      </w:r>
      <w:r w:rsidR="18AB2797">
        <w:rPr/>
        <w:t>võib</w:t>
      </w:r>
      <w:r w:rsidR="18AB2797">
        <w:rPr/>
        <w:t xml:space="preserve"> </w:t>
      </w:r>
      <w:r w:rsidR="18AB2797">
        <w:rPr/>
        <w:t>kaaluda</w:t>
      </w:r>
      <w:r w:rsidR="18AB2797">
        <w:rPr/>
        <w:t xml:space="preserve"> </w:t>
      </w:r>
      <w:r w:rsidR="18AB2797">
        <w:rPr/>
        <w:t>maaküttesüsteemi</w:t>
      </w:r>
      <w:r w:rsidR="18AB2797">
        <w:rPr/>
        <w:t xml:space="preserve"> </w:t>
      </w:r>
      <w:r w:rsidR="18AB2797">
        <w:rPr/>
        <w:t>rajamist</w:t>
      </w:r>
      <w:r w:rsidR="18AB2797">
        <w:rPr/>
        <w:t xml:space="preserve">, </w:t>
      </w:r>
      <w:r w:rsidR="18AB2797">
        <w:rPr/>
        <w:t>kuid</w:t>
      </w:r>
      <w:r w:rsidR="18AB2797">
        <w:rPr/>
        <w:t xml:space="preserve"> </w:t>
      </w:r>
      <w:r w:rsidR="18AB2797">
        <w:rPr/>
        <w:t>see</w:t>
      </w:r>
      <w:r w:rsidR="18AB2797">
        <w:rPr/>
        <w:t xml:space="preserve"> </w:t>
      </w:r>
      <w:r w:rsidR="18AB2797">
        <w:rPr/>
        <w:t>peab</w:t>
      </w:r>
      <w:r w:rsidR="18AB2797">
        <w:rPr/>
        <w:t xml:space="preserve"> </w:t>
      </w:r>
      <w:r w:rsidR="18AB2797">
        <w:rPr/>
        <w:t>vastama</w:t>
      </w:r>
      <w:r w:rsidR="18AB2797">
        <w:rPr/>
        <w:t xml:space="preserve"> </w:t>
      </w:r>
      <w:r w:rsidR="18AB2797">
        <w:rPr/>
        <w:t>järgmistele</w:t>
      </w:r>
      <w:r w:rsidR="18AB2797">
        <w:rPr/>
        <w:t xml:space="preserve"> </w:t>
      </w:r>
      <w:r w:rsidR="18AB2797">
        <w:rPr/>
        <w:t>nõuetele</w:t>
      </w:r>
      <w:r w:rsidR="18AB2797">
        <w:rPr/>
        <w:t>:</w:t>
      </w:r>
    </w:p>
    <w:p xmlns:wp14="http://schemas.microsoft.com/office/word/2010/wordml" w:rsidRPr="00AD1C6D" w:rsidR="00AD1C6D" w:rsidP="00AD1C6D" w:rsidRDefault="00AD1C6D" w14:paraId="7968C30D" wp14:textId="2672226B">
      <w:pPr>
        <w:rPr>
          <w:lang w:val="et-EE"/>
        </w:rPr>
      </w:pPr>
      <w:r w:rsidR="12CD6699">
        <w:rPr/>
        <w:t>1</w:t>
      </w:r>
      <w:r w:rsidR="18AB2797">
        <w:rPr/>
        <w:t>.</w:t>
      </w:r>
      <w:r w:rsidR="39A2FDC2">
        <w:rPr/>
        <w:t xml:space="preserve"> </w:t>
      </w:r>
      <w:r w:rsidR="18AB2797">
        <w:rPr/>
        <w:t>Maasoojussüsteemi</w:t>
      </w:r>
      <w:r w:rsidR="18AB2797">
        <w:rPr/>
        <w:t xml:space="preserve"> </w:t>
      </w:r>
      <w:r w:rsidR="18AB2797">
        <w:rPr/>
        <w:t>projekteerimisel</w:t>
      </w:r>
      <w:r w:rsidR="18AB2797">
        <w:rPr/>
        <w:t xml:space="preserve"> </w:t>
      </w:r>
      <w:r w:rsidR="18AB2797">
        <w:rPr/>
        <w:t>tuleb</w:t>
      </w:r>
      <w:r w:rsidR="18AB2797">
        <w:rPr/>
        <w:t xml:space="preserve"> </w:t>
      </w:r>
      <w:r w:rsidR="18AB2797">
        <w:rPr/>
        <w:t>tagada</w:t>
      </w:r>
      <w:r w:rsidR="18AB2797">
        <w:rPr/>
        <w:t xml:space="preserve"> </w:t>
      </w:r>
      <w:r w:rsidR="18AB2797">
        <w:rPr/>
        <w:t>kõrghaljastusele</w:t>
      </w:r>
      <w:r w:rsidR="18AB2797">
        <w:rPr/>
        <w:t xml:space="preserve"> </w:t>
      </w:r>
      <w:r w:rsidR="18AB2797">
        <w:rPr/>
        <w:t>piisav</w:t>
      </w:r>
      <w:r w:rsidR="18AB2797">
        <w:rPr/>
        <w:t xml:space="preserve"> </w:t>
      </w:r>
      <w:r w:rsidR="18AB2797">
        <w:rPr/>
        <w:t>ala</w:t>
      </w:r>
      <w:r w:rsidR="18AB2797">
        <w:rPr/>
        <w:t xml:space="preserve"> </w:t>
      </w:r>
      <w:r w:rsidR="18AB2797">
        <w:rPr/>
        <w:t>krundil</w:t>
      </w:r>
      <w:r w:rsidR="18AB2797">
        <w:rPr/>
        <w:t xml:space="preserve"> </w:t>
      </w:r>
      <w:r w:rsidR="18AB2797">
        <w:rPr/>
        <w:t>vastavalt</w:t>
      </w:r>
      <w:r w:rsidR="18AB2797">
        <w:rPr/>
        <w:t xml:space="preserve"> </w:t>
      </w:r>
      <w:r w:rsidR="18AB2797">
        <w:rPr/>
        <w:t>käesolevas</w:t>
      </w:r>
      <w:r w:rsidR="18AB2797">
        <w:rPr/>
        <w:t xml:space="preserve"> </w:t>
      </w:r>
      <w:r w:rsidR="18AB2797">
        <w:rPr/>
        <w:t>detailplaneeringus</w:t>
      </w:r>
      <w:r w:rsidR="18AB2797">
        <w:rPr/>
        <w:t xml:space="preserve"> </w:t>
      </w:r>
      <w:r w:rsidR="18AB2797">
        <w:rPr/>
        <w:t>sätestatud</w:t>
      </w:r>
      <w:r w:rsidR="18AB2797">
        <w:rPr/>
        <w:t xml:space="preserve"> </w:t>
      </w:r>
      <w:r w:rsidR="18AB2797">
        <w:rPr/>
        <w:t>haljastuse</w:t>
      </w:r>
      <w:r w:rsidR="18AB2797">
        <w:rPr/>
        <w:t xml:space="preserve"> </w:t>
      </w:r>
      <w:r w:rsidR="18AB2797">
        <w:rPr/>
        <w:t>rajamise</w:t>
      </w:r>
      <w:r w:rsidR="18AB2797">
        <w:rPr/>
        <w:t xml:space="preserve"> </w:t>
      </w:r>
      <w:r w:rsidR="18AB2797">
        <w:rPr/>
        <w:t>nõuetele</w:t>
      </w:r>
      <w:r w:rsidR="18AB2797">
        <w:rPr/>
        <w:t>.</w:t>
      </w:r>
    </w:p>
    <w:p xmlns:wp14="http://schemas.microsoft.com/office/word/2010/wordml" w:rsidRPr="00AD1C6D" w:rsidR="00AD1C6D" w:rsidP="00AD1C6D" w:rsidRDefault="00AD1C6D" w14:paraId="7F7911AA" wp14:textId="0C3B704F">
      <w:pPr>
        <w:rPr>
          <w:lang w:val="et-EE"/>
        </w:rPr>
      </w:pPr>
      <w:r w:rsidR="3C621C89">
        <w:rPr/>
        <w:t>2</w:t>
      </w:r>
      <w:r w:rsidR="18AB2797">
        <w:rPr/>
        <w:t xml:space="preserve">.Vältida </w:t>
      </w:r>
      <w:r w:rsidR="18AB2797">
        <w:rPr/>
        <w:t>tuleb</w:t>
      </w:r>
      <w:r w:rsidR="18AB2797">
        <w:rPr/>
        <w:t xml:space="preserve"> </w:t>
      </w:r>
      <w:r w:rsidR="18AB2797">
        <w:rPr/>
        <w:t>maasoojussüsteemide</w:t>
      </w:r>
      <w:r w:rsidR="18AB2797">
        <w:rPr/>
        <w:t xml:space="preserve"> </w:t>
      </w:r>
      <w:r w:rsidR="18AB2797">
        <w:rPr/>
        <w:t>rajamisest</w:t>
      </w:r>
      <w:r w:rsidR="18AB2797">
        <w:rPr/>
        <w:t xml:space="preserve"> </w:t>
      </w:r>
      <w:r w:rsidR="18AB2797">
        <w:rPr/>
        <w:t>üksteisele</w:t>
      </w:r>
      <w:r w:rsidR="18AB2797">
        <w:rPr/>
        <w:t xml:space="preserve"> </w:t>
      </w:r>
      <w:r w:rsidR="18AB2797">
        <w:rPr/>
        <w:t>või</w:t>
      </w:r>
      <w:r w:rsidR="18AB2797">
        <w:rPr/>
        <w:t xml:space="preserve"> </w:t>
      </w:r>
      <w:r w:rsidR="18AB2797">
        <w:rPr/>
        <w:t>seda</w:t>
      </w:r>
      <w:r w:rsidR="18AB2797">
        <w:rPr/>
        <w:t xml:space="preserve"> </w:t>
      </w:r>
      <w:r w:rsidR="18AB2797">
        <w:rPr/>
        <w:t>mõjutavale</w:t>
      </w:r>
      <w:r w:rsidR="18AB2797">
        <w:rPr/>
        <w:t xml:space="preserve"> objektile </w:t>
      </w:r>
      <w:r w:rsidR="18AB2797">
        <w:rPr/>
        <w:t>liiga</w:t>
      </w:r>
      <w:r w:rsidR="18AB2797">
        <w:rPr/>
        <w:t xml:space="preserve"> </w:t>
      </w:r>
      <w:r w:rsidR="18AB2797">
        <w:rPr/>
        <w:t>lähedale</w:t>
      </w:r>
      <w:r w:rsidR="18AB2797">
        <w:rPr/>
        <w:t xml:space="preserve">, </w:t>
      </w:r>
      <w:r w:rsidR="18AB2797">
        <w:rPr/>
        <w:t>samuti</w:t>
      </w:r>
      <w:r w:rsidR="18AB2797">
        <w:rPr/>
        <w:t xml:space="preserve"> </w:t>
      </w:r>
      <w:r w:rsidR="18AB2797">
        <w:rPr/>
        <w:t>kinnistu</w:t>
      </w:r>
      <w:r w:rsidR="18AB2797">
        <w:rPr/>
        <w:t xml:space="preserve"> </w:t>
      </w:r>
      <w:r w:rsidR="18AB2797">
        <w:rPr/>
        <w:t>piirile</w:t>
      </w:r>
      <w:r w:rsidR="18AB2797">
        <w:rPr/>
        <w:t xml:space="preserve">, et </w:t>
      </w:r>
      <w:r w:rsidR="18AB2797">
        <w:rPr/>
        <w:t>ära</w:t>
      </w:r>
      <w:r w:rsidR="18AB2797">
        <w:rPr/>
        <w:t xml:space="preserve"> </w:t>
      </w:r>
      <w:r w:rsidR="18AB2797">
        <w:rPr/>
        <w:t>hoida</w:t>
      </w:r>
      <w:r w:rsidR="18AB2797">
        <w:rPr/>
        <w:t xml:space="preserve"> </w:t>
      </w:r>
      <w:r w:rsidR="18AB2797">
        <w:rPr/>
        <w:t>maasoojussüsteemide</w:t>
      </w:r>
      <w:r w:rsidR="18AB2797">
        <w:rPr/>
        <w:t xml:space="preserve"> </w:t>
      </w:r>
      <w:r w:rsidR="18AB2797">
        <w:rPr/>
        <w:t>omavaheline</w:t>
      </w:r>
      <w:r w:rsidR="18AB2797">
        <w:rPr/>
        <w:t xml:space="preserve"> </w:t>
      </w:r>
      <w:r w:rsidR="18AB2797">
        <w:rPr/>
        <w:t>koosmõju</w:t>
      </w:r>
      <w:r w:rsidR="18AB2797">
        <w:rPr/>
        <w:t xml:space="preserve"> </w:t>
      </w:r>
      <w:r w:rsidR="18AB2797">
        <w:rPr/>
        <w:t>või</w:t>
      </w:r>
      <w:r w:rsidR="18AB2797">
        <w:rPr/>
        <w:t xml:space="preserve"> </w:t>
      </w:r>
      <w:r w:rsidR="18AB2797">
        <w:rPr/>
        <w:t>mõju</w:t>
      </w:r>
      <w:r w:rsidR="18AB2797">
        <w:rPr/>
        <w:t xml:space="preserve"> </w:t>
      </w:r>
      <w:r w:rsidR="18AB2797">
        <w:rPr/>
        <w:t>taimestikule</w:t>
      </w:r>
      <w:r w:rsidR="18AB2797">
        <w:rPr/>
        <w:t xml:space="preserve"> (</w:t>
      </w:r>
      <w:r w:rsidR="18AB2797">
        <w:rPr/>
        <w:t>maasoojussüsteemi</w:t>
      </w:r>
      <w:r w:rsidR="18AB2797">
        <w:rPr/>
        <w:t xml:space="preserve"> </w:t>
      </w:r>
      <w:r w:rsidR="18AB2797">
        <w:rPr/>
        <w:t>torustiku</w:t>
      </w:r>
      <w:r w:rsidR="18AB2797">
        <w:rPr/>
        <w:t xml:space="preserve"> rajamine </w:t>
      </w:r>
      <w:r w:rsidR="18AB2797">
        <w:rPr/>
        <w:t>võib</w:t>
      </w:r>
      <w:r w:rsidR="18AB2797">
        <w:rPr/>
        <w:t xml:space="preserve"> </w:t>
      </w:r>
      <w:r w:rsidR="18AB2797">
        <w:rPr/>
        <w:t>kahjustab</w:t>
      </w:r>
      <w:r w:rsidR="18AB2797">
        <w:rPr/>
        <w:t xml:space="preserve"> </w:t>
      </w:r>
      <w:r w:rsidR="18AB2797">
        <w:rPr/>
        <w:t>puu</w:t>
      </w:r>
      <w:r w:rsidR="18AB2797">
        <w:rPr/>
        <w:t xml:space="preserve"> </w:t>
      </w:r>
      <w:r w:rsidR="18AB2797">
        <w:rPr/>
        <w:t>juuri</w:t>
      </w:r>
      <w:r w:rsidR="18AB2797">
        <w:rPr/>
        <w:t xml:space="preserve"> </w:t>
      </w:r>
      <w:r w:rsidR="18AB2797">
        <w:rPr/>
        <w:t>ning</w:t>
      </w:r>
      <w:r w:rsidR="18AB2797">
        <w:rPr/>
        <w:t xml:space="preserve"> </w:t>
      </w:r>
      <w:r w:rsidR="18AB2797">
        <w:rPr/>
        <w:t>maasoojuse</w:t>
      </w:r>
      <w:r w:rsidR="18AB2797">
        <w:rPr/>
        <w:t xml:space="preserve"> </w:t>
      </w:r>
      <w:r w:rsidR="18AB2797">
        <w:rPr/>
        <w:t>tootmine</w:t>
      </w:r>
      <w:r w:rsidR="18AB2797">
        <w:rPr/>
        <w:t xml:space="preserve"> </w:t>
      </w:r>
      <w:r w:rsidR="18AB2797">
        <w:rPr/>
        <w:t>muudab</w:t>
      </w:r>
      <w:r w:rsidR="18AB2797">
        <w:rPr/>
        <w:t xml:space="preserve"> </w:t>
      </w:r>
      <w:r w:rsidR="18AB2797">
        <w:rPr/>
        <w:t>maapinna</w:t>
      </w:r>
      <w:r w:rsidR="18AB2797">
        <w:rPr/>
        <w:t xml:space="preserve"> </w:t>
      </w:r>
      <w:r w:rsidR="18AB2797">
        <w:rPr/>
        <w:t>soojusrežiimi</w:t>
      </w:r>
      <w:r w:rsidR="18AB2797">
        <w:rPr/>
        <w:t xml:space="preserve"> </w:t>
      </w:r>
      <w:r w:rsidR="18AB2797">
        <w:rPr/>
        <w:t>jahedamaks</w:t>
      </w:r>
      <w:r w:rsidR="18AB2797">
        <w:rPr/>
        <w:t xml:space="preserve"> ja </w:t>
      </w:r>
      <w:r w:rsidR="18AB2797">
        <w:rPr/>
        <w:t>lühendab</w:t>
      </w:r>
    </w:p>
    <w:p xmlns:wp14="http://schemas.microsoft.com/office/word/2010/wordml" w:rsidRPr="00AD1C6D" w:rsidR="00AD1C6D" w:rsidP="00AD1C6D" w:rsidRDefault="00AD1C6D" w14:paraId="277BD641" wp14:textId="77777777">
      <w:pPr>
        <w:rPr>
          <w:lang w:val="et-EE"/>
        </w:rPr>
      </w:pPr>
      <w:r w:rsidR="18AB2797">
        <w:rPr/>
        <w:t>kasvuperioodi</w:t>
      </w:r>
      <w:r w:rsidR="18AB2797">
        <w:rPr/>
        <w:t>).</w:t>
      </w:r>
    </w:p>
    <w:p xmlns:wp14="http://schemas.microsoft.com/office/word/2010/wordml" w:rsidRPr="00AD1C6D" w:rsidR="00AD1C6D" w:rsidP="00AD1C6D" w:rsidRDefault="00AD1C6D" w14:paraId="5E4B4F39" wp14:textId="037E37FB">
      <w:pPr>
        <w:rPr>
          <w:lang w:val="et-EE"/>
        </w:rPr>
      </w:pPr>
      <w:r w:rsidR="3BDB22E6">
        <w:rPr/>
        <w:t>3</w:t>
      </w:r>
      <w:r w:rsidR="18AB2797">
        <w:rPr/>
        <w:t xml:space="preserve">.Maasoojussüsteem </w:t>
      </w:r>
      <w:r w:rsidR="18AB2797">
        <w:rPr/>
        <w:t>peab</w:t>
      </w:r>
      <w:r w:rsidR="18AB2797">
        <w:rPr/>
        <w:t xml:space="preserve"> </w:t>
      </w:r>
      <w:r w:rsidR="18AB2797">
        <w:rPr/>
        <w:t>asuma</w:t>
      </w:r>
      <w:r w:rsidR="18AB2797">
        <w:rPr/>
        <w:t>:</w:t>
      </w:r>
    </w:p>
    <w:p xmlns:wp14="http://schemas.microsoft.com/office/word/2010/wordml" w:rsidRPr="00AD1C6D" w:rsidR="00AD1C6D" w:rsidP="00AD1C6D" w:rsidRDefault="00AD1C6D" w14:paraId="2080DB69" wp14:textId="77777777">
      <w:pPr>
        <w:pStyle w:val="ListParagraph"/>
        <w:numPr>
          <w:ilvl w:val="0"/>
          <w:numId w:val="33"/>
        </w:numPr>
        <w:rPr>
          <w:lang w:val="et-EE"/>
        </w:rPr>
      </w:pPr>
      <w:r w:rsidR="18AB2797">
        <w:rPr/>
        <w:t>vähemalt</w:t>
      </w:r>
      <w:r w:rsidR="18AB2797">
        <w:rPr/>
        <w:t xml:space="preserve"> 2m </w:t>
      </w:r>
      <w:r w:rsidR="18AB2797">
        <w:rPr/>
        <w:t>kinnistu</w:t>
      </w:r>
      <w:r w:rsidR="18AB2797">
        <w:rPr/>
        <w:t xml:space="preserve"> piirist;</w:t>
      </w:r>
    </w:p>
    <w:p xmlns:wp14="http://schemas.microsoft.com/office/word/2010/wordml" w:rsidRPr="00AD1C6D" w:rsidR="00AD1C6D" w:rsidP="00AD1C6D" w:rsidRDefault="00AD1C6D" w14:paraId="41A24EE0" wp14:textId="77777777">
      <w:pPr>
        <w:pStyle w:val="ListParagraph"/>
        <w:numPr>
          <w:ilvl w:val="0"/>
          <w:numId w:val="33"/>
        </w:numPr>
        <w:rPr>
          <w:lang w:val="et-EE"/>
        </w:rPr>
      </w:pPr>
      <w:r w:rsidR="18AB2797">
        <w:rPr/>
        <w:t>säilitatava</w:t>
      </w:r>
      <w:r w:rsidR="18AB2797">
        <w:rPr/>
        <w:t xml:space="preserve"> </w:t>
      </w:r>
      <w:r w:rsidR="18AB2797">
        <w:rPr/>
        <w:t>või</w:t>
      </w:r>
      <w:r w:rsidR="18AB2797">
        <w:rPr/>
        <w:t xml:space="preserve"> </w:t>
      </w:r>
      <w:r w:rsidR="18AB2797">
        <w:rPr/>
        <w:t>kavandatava</w:t>
      </w:r>
      <w:r w:rsidR="18AB2797">
        <w:rPr/>
        <w:t xml:space="preserve"> </w:t>
      </w:r>
      <w:r w:rsidR="18AB2797">
        <w:rPr/>
        <w:t>puu</w:t>
      </w:r>
      <w:r w:rsidR="18AB2797">
        <w:rPr/>
        <w:t xml:space="preserve">, </w:t>
      </w:r>
      <w:r w:rsidR="18AB2797">
        <w:rPr/>
        <w:t>täiskasvanult</w:t>
      </w:r>
      <w:r w:rsidR="18AB2797">
        <w:rPr/>
        <w:t xml:space="preserve"> </w:t>
      </w:r>
      <w:r w:rsidR="18AB2797">
        <w:rPr/>
        <w:t>saavutatava</w:t>
      </w:r>
      <w:r w:rsidR="18AB2797">
        <w:rPr/>
        <w:t xml:space="preserve"> </w:t>
      </w:r>
      <w:r w:rsidR="18AB2797">
        <w:rPr/>
        <w:t>liigiomase</w:t>
      </w:r>
      <w:r w:rsidR="18AB2797">
        <w:rPr/>
        <w:t xml:space="preserve"> </w:t>
      </w:r>
      <w:r w:rsidR="18AB2797">
        <w:rPr/>
        <w:t>võraulatuse</w:t>
      </w:r>
      <w:r w:rsidR="18AB2797">
        <w:rPr/>
        <w:t xml:space="preserve"> </w:t>
      </w:r>
      <w:r w:rsidR="18AB2797">
        <w:rPr/>
        <w:t>vertikaalprojektsioonist</w:t>
      </w:r>
      <w:r w:rsidR="18AB2797">
        <w:rPr/>
        <w:t xml:space="preserve"> 2m.</w:t>
      </w:r>
    </w:p>
    <w:p xmlns:wp14="http://schemas.microsoft.com/office/word/2010/wordml" w:rsidRPr="00AD1C6D" w:rsidR="00AD1C6D" w:rsidP="00AD1C6D" w:rsidRDefault="00AD1C6D" w14:paraId="3482F52F" wp14:textId="756088DF">
      <w:pPr>
        <w:rPr>
          <w:lang w:val="et-EE"/>
        </w:rPr>
      </w:pPr>
      <w:r w:rsidR="18AB2797">
        <w:rPr/>
        <w:t>Õhksoojuspumpade</w:t>
      </w:r>
      <w:r w:rsidR="18AB2797">
        <w:rPr/>
        <w:t xml:space="preserve"> </w:t>
      </w:r>
      <w:r w:rsidR="18AB2797">
        <w:rPr/>
        <w:t>kasutamisel</w:t>
      </w:r>
      <w:r w:rsidR="18AB2797">
        <w:rPr/>
        <w:t xml:space="preserve"> mitte </w:t>
      </w:r>
      <w:r w:rsidR="18AB2797">
        <w:rPr/>
        <w:t>paigutada</w:t>
      </w:r>
      <w:r w:rsidR="18AB2797">
        <w:rPr/>
        <w:t xml:space="preserve"> </w:t>
      </w:r>
      <w:r w:rsidR="18AB2797">
        <w:rPr/>
        <w:t>väli</w:t>
      </w:r>
      <w:r w:rsidR="6C29E469">
        <w:rPr/>
        <w:t xml:space="preserve"> </w:t>
      </w:r>
      <w:r w:rsidR="18AB2797">
        <w:rPr/>
        <w:t>agregaate</w:t>
      </w:r>
      <w:r w:rsidR="18AB2797">
        <w:rPr/>
        <w:t xml:space="preserve"> </w:t>
      </w:r>
      <w:r w:rsidR="18AB2797">
        <w:rPr/>
        <w:t>hoone</w:t>
      </w:r>
      <w:r w:rsidR="18AB2797">
        <w:rPr/>
        <w:t xml:space="preserve"> tee </w:t>
      </w:r>
      <w:r w:rsidR="18AB2797">
        <w:rPr/>
        <w:t>poolsele</w:t>
      </w:r>
      <w:r w:rsidR="18AB2797">
        <w:rPr/>
        <w:t xml:space="preserve"> </w:t>
      </w:r>
      <w:r w:rsidR="18AB2797">
        <w:rPr/>
        <w:t>esifassaadile</w:t>
      </w:r>
      <w:r w:rsidR="18AB2797">
        <w:rPr/>
        <w:t xml:space="preserve"> ja </w:t>
      </w:r>
      <w:r w:rsidR="18AB2797">
        <w:rPr/>
        <w:t>selle</w:t>
      </w:r>
      <w:r w:rsidR="18AB2797">
        <w:rPr/>
        <w:t xml:space="preserve"> </w:t>
      </w:r>
      <w:r w:rsidR="18AB2797">
        <w:rPr/>
        <w:t>äärde</w:t>
      </w:r>
      <w:r w:rsidR="18AB2797">
        <w:rPr/>
        <w:t xml:space="preserve"> (</w:t>
      </w:r>
      <w:r w:rsidR="18AB2797">
        <w:rPr/>
        <w:t>või</w:t>
      </w:r>
      <w:r w:rsidR="18AB2797">
        <w:rPr/>
        <w:t xml:space="preserve"> </w:t>
      </w:r>
      <w:r w:rsidR="18AB2797">
        <w:rPr/>
        <w:t>tuleb</w:t>
      </w:r>
      <w:r w:rsidR="18AB2797">
        <w:rPr/>
        <w:t xml:space="preserve"> </w:t>
      </w:r>
      <w:r w:rsidR="18AB2797">
        <w:rPr/>
        <w:t>tagada</w:t>
      </w:r>
      <w:r w:rsidR="18AB2797">
        <w:rPr/>
        <w:t xml:space="preserve"> </w:t>
      </w:r>
      <w:r w:rsidR="18AB2797">
        <w:rPr/>
        <w:t>selle</w:t>
      </w:r>
      <w:r w:rsidR="18AB2797">
        <w:rPr/>
        <w:t xml:space="preserve"> </w:t>
      </w:r>
      <w:r w:rsidR="18AB2797">
        <w:rPr/>
        <w:t>varjestamine</w:t>
      </w:r>
      <w:r w:rsidR="18AB2797">
        <w:rPr/>
        <w:t xml:space="preserve">), </w:t>
      </w:r>
      <w:r w:rsidR="18AB2797">
        <w:rPr/>
        <w:t>eraomandis</w:t>
      </w:r>
      <w:r w:rsidR="18AB2797">
        <w:rPr/>
        <w:t xml:space="preserve"> </w:t>
      </w:r>
      <w:r w:rsidR="18AB2797">
        <w:rPr/>
        <w:t>olevale</w:t>
      </w:r>
      <w:r w:rsidR="18AB2797">
        <w:rPr/>
        <w:t xml:space="preserve"> </w:t>
      </w:r>
      <w:r w:rsidR="18AB2797">
        <w:rPr/>
        <w:t>kõrval</w:t>
      </w:r>
      <w:r w:rsidR="10F7A808">
        <w:rPr/>
        <w:t xml:space="preserve"> </w:t>
      </w:r>
      <w:r w:rsidR="18AB2797">
        <w:rPr/>
        <w:t>kinnistule</w:t>
      </w:r>
      <w:r w:rsidR="18AB2797">
        <w:rPr/>
        <w:t xml:space="preserve"> </w:t>
      </w:r>
      <w:r w:rsidR="18AB2797">
        <w:rPr/>
        <w:t>lähemale</w:t>
      </w:r>
      <w:r w:rsidR="18AB2797">
        <w:rPr/>
        <w:t xml:space="preserve"> </w:t>
      </w:r>
      <w:r w:rsidR="18AB2797">
        <w:rPr/>
        <w:t>ku</w:t>
      </w:r>
      <w:r w:rsidR="3A01B83E">
        <w:rPr/>
        <w:t>i</w:t>
      </w:r>
      <w:r w:rsidR="18AB2797">
        <w:rPr/>
        <w:t xml:space="preserve"> 2m, </w:t>
      </w:r>
      <w:r w:rsidR="18AB2797">
        <w:rPr/>
        <w:t>kõrval</w:t>
      </w:r>
      <w:r w:rsidR="191B5D94">
        <w:rPr/>
        <w:t xml:space="preserve"> </w:t>
      </w:r>
      <w:r w:rsidR="18AB2797">
        <w:rPr/>
        <w:t>krundil</w:t>
      </w:r>
      <w:r w:rsidR="18AB2797">
        <w:rPr/>
        <w:t xml:space="preserve"> </w:t>
      </w:r>
      <w:r w:rsidR="18AB2797">
        <w:rPr/>
        <w:t>olevatest</w:t>
      </w:r>
      <w:r w:rsidR="18AB2797">
        <w:rPr/>
        <w:t xml:space="preserve"> </w:t>
      </w:r>
      <w:r w:rsidR="18AB2797">
        <w:rPr/>
        <w:t>terrassi</w:t>
      </w:r>
      <w:r w:rsidR="18AB2797">
        <w:rPr/>
        <w:t xml:space="preserve">- ja </w:t>
      </w:r>
      <w:r w:rsidR="18AB2797">
        <w:rPr/>
        <w:t>istumisaladest</w:t>
      </w:r>
      <w:r w:rsidR="18AB2797">
        <w:rPr/>
        <w:t xml:space="preserve"> </w:t>
      </w:r>
      <w:r w:rsidR="18AB2797">
        <w:rPr/>
        <w:t>vähemalt</w:t>
      </w:r>
      <w:r w:rsidR="18AB2797">
        <w:rPr/>
        <w:t xml:space="preserve"> 8m </w:t>
      </w:r>
      <w:r w:rsidR="18AB2797">
        <w:rPr/>
        <w:t>kaugusele</w:t>
      </w:r>
      <w:r w:rsidR="18AB2797">
        <w:rPr/>
        <w:t xml:space="preserve">. </w:t>
      </w:r>
    </w:p>
    <w:p w:rsidR="635FA563" w:rsidP="21B297ED" w:rsidRDefault="635FA563" w14:paraId="2D35EC4B" w14:textId="10179D96">
      <w:pPr>
        <w:pStyle w:val="Heading2"/>
        <w:suppressLineNumbers w:val="0"/>
        <w:bidi w:val="0"/>
        <w:spacing w:before="120" w:beforeAutospacing="off" w:after="100" w:afterAutospacing="off" w:line="252" w:lineRule="auto"/>
        <w:ind w:right="0"/>
        <w:jc w:val="both"/>
        <w:rPr>
          <w:lang w:val="et-EE"/>
        </w:rPr>
      </w:pPr>
      <w:bookmarkStart w:name="_Toc632550511" w:id="726876244"/>
      <w:bookmarkStart w:name="_Toc201037108" w:id="927341759"/>
      <w:bookmarkStart w:name="_Toc1577407603" w:id="1751045798"/>
      <w:r w:rsidR="6C0E9819">
        <w:rPr/>
        <w:t>Elektrivarustus</w:t>
      </w:r>
      <w:bookmarkEnd w:id="726876244"/>
      <w:bookmarkEnd w:id="927341759"/>
      <w:bookmarkEnd w:id="1751045798"/>
    </w:p>
    <w:p w:rsidR="635FA563" w:rsidP="2EE21B98" w:rsidRDefault="635FA563" w14:paraId="1FDD7EB3" w14:textId="49183B77">
      <w:pPr>
        <w:pStyle w:val="Normal"/>
        <w:rPr>
          <w:lang w:val="et-EE"/>
        </w:rPr>
      </w:pPr>
      <w:r w:rsidR="6E67DCF3">
        <w:rPr/>
        <w:t>Elektrivarustusega on planeeritav kinnistu liitunud</w:t>
      </w:r>
      <w:r w:rsidR="2885A6CE">
        <w:rPr/>
        <w:t xml:space="preserve"> </w:t>
      </w:r>
      <w:r w:rsidR="6E67DCF3">
        <w:rPr/>
        <w:t>ja tarbib elektriettevõtte teenust.</w:t>
      </w:r>
      <w:r w:rsidR="3F706E6E">
        <w:rPr/>
        <w:t xml:space="preserve"> Kavandatava </w:t>
      </w:r>
      <w:r w:rsidR="3D6E7B01">
        <w:rPr/>
        <w:t xml:space="preserve">krundi (pos1) </w:t>
      </w:r>
      <w:r w:rsidR="2ABA0B21">
        <w:rPr/>
        <w:t xml:space="preserve">toide on kavandatud vastavalt </w:t>
      </w:r>
      <w:r w:rsidR="55D11567">
        <w:rPr/>
        <w:t>Elektrilevi OÜ-lt</w:t>
      </w:r>
      <w:r w:rsidR="4B66FA37">
        <w:rPr/>
        <w:t xml:space="preserve"> </w:t>
      </w:r>
      <w:r w:rsidR="3FD11F36">
        <w:rPr/>
        <w:t>liitumistingimustele nr</w:t>
      </w:r>
      <w:r w:rsidR="38EB688F">
        <w:rPr/>
        <w:t xml:space="preserve"> </w:t>
      </w:r>
      <w:r w:rsidR="3FD11F36">
        <w:rPr/>
        <w:t>482336.</w:t>
      </w:r>
    </w:p>
    <w:p w:rsidR="635FA563" w:rsidP="2EE21B98" w:rsidRDefault="635FA563" w14:paraId="6796298B" w14:textId="61E9CC03">
      <w:pPr>
        <w:pStyle w:val="Normal"/>
        <w:rPr>
          <w:lang w:val="et-EE"/>
        </w:rPr>
      </w:pPr>
      <w:r w:rsidR="6727D87F">
        <w:rPr/>
        <w:t>Detailplaneeringu</w:t>
      </w:r>
      <w:r w:rsidR="6727D87F">
        <w:rPr/>
        <w:t xml:space="preserve"> </w:t>
      </w:r>
      <w:r w:rsidR="6727D87F">
        <w:rPr/>
        <w:t>ala</w:t>
      </w:r>
      <w:r w:rsidR="6727D87F">
        <w:rPr/>
        <w:t xml:space="preserve"> </w:t>
      </w:r>
      <w:r w:rsidR="6727D87F">
        <w:rPr/>
        <w:t>toide</w:t>
      </w:r>
      <w:r w:rsidR="6727D87F">
        <w:rPr/>
        <w:t xml:space="preserve"> </w:t>
      </w:r>
      <w:r w:rsidR="6727D87F">
        <w:rPr/>
        <w:t>nähakse</w:t>
      </w:r>
      <w:r w:rsidR="6727D87F">
        <w:rPr/>
        <w:t xml:space="preserve"> </w:t>
      </w:r>
      <w:r w:rsidR="6727D87F">
        <w:rPr/>
        <w:t>ette</w:t>
      </w:r>
      <w:r w:rsidR="6727D87F">
        <w:rPr/>
        <w:t xml:space="preserve"> </w:t>
      </w:r>
      <w:r w:rsidR="6727D87F">
        <w:rPr/>
        <w:t>olemasoleva</w:t>
      </w:r>
      <w:r w:rsidR="6727D87F">
        <w:rPr/>
        <w:t xml:space="preserve"> </w:t>
      </w:r>
      <w:r w:rsidR="6727D87F">
        <w:rPr/>
        <w:t>alajaama</w:t>
      </w:r>
      <w:r w:rsidR="6727D87F">
        <w:rPr/>
        <w:t xml:space="preserve"> </w:t>
      </w:r>
      <w:r w:rsidR="6727D87F">
        <w:rPr/>
        <w:t>Sanglepa</w:t>
      </w:r>
      <w:r w:rsidR="6727D87F">
        <w:rPr/>
        <w:t>:(</w:t>
      </w:r>
      <w:r w:rsidR="6727D87F">
        <w:rPr/>
        <w:t>Rae</w:t>
      </w:r>
      <w:r w:rsidR="6727D87F">
        <w:rPr/>
        <w:t xml:space="preserve">) </w:t>
      </w:r>
      <w:r w:rsidR="6727D87F">
        <w:rPr/>
        <w:t>baasil</w:t>
      </w:r>
      <w:r w:rsidR="6727D87F">
        <w:rPr/>
        <w:t xml:space="preserve">, mis </w:t>
      </w:r>
      <w:r w:rsidR="6727D87F">
        <w:rPr/>
        <w:t>asub</w:t>
      </w:r>
      <w:r w:rsidR="6727D87F">
        <w:rPr/>
        <w:t xml:space="preserve"> </w:t>
      </w:r>
      <w:r w:rsidR="6727D87F">
        <w:rPr/>
        <w:t>Pärna</w:t>
      </w:r>
      <w:r w:rsidR="6727D87F">
        <w:rPr/>
        <w:t xml:space="preserve"> tee 6 </w:t>
      </w:r>
      <w:r w:rsidR="6727D87F">
        <w:rPr/>
        <w:t>kinnistul</w:t>
      </w:r>
      <w:r w:rsidR="6727D87F">
        <w:rPr/>
        <w:t xml:space="preserve">. </w:t>
      </w:r>
      <w:r w:rsidR="6727D87F">
        <w:rPr/>
        <w:t>Nimetatud</w:t>
      </w:r>
      <w:r w:rsidR="6727D87F">
        <w:rPr/>
        <w:t xml:space="preserve"> </w:t>
      </w:r>
      <w:r w:rsidR="6727D87F">
        <w:rPr/>
        <w:t>olemasoleva</w:t>
      </w:r>
      <w:r w:rsidR="6727D87F">
        <w:rPr/>
        <w:t xml:space="preserve"> </w:t>
      </w:r>
      <w:r w:rsidR="6727D87F">
        <w:rPr/>
        <w:t>alajaama</w:t>
      </w:r>
      <w:r w:rsidR="6727D87F">
        <w:rPr/>
        <w:t xml:space="preserve"> </w:t>
      </w:r>
      <w:r w:rsidR="6727D87F">
        <w:rPr/>
        <w:t>kõrvale</w:t>
      </w:r>
      <w:r w:rsidR="6727D87F">
        <w:rPr/>
        <w:t xml:space="preserve"> </w:t>
      </w:r>
      <w:r w:rsidR="6727D87F">
        <w:rPr/>
        <w:t>nähakse</w:t>
      </w:r>
      <w:r w:rsidR="6727D87F">
        <w:rPr/>
        <w:t xml:space="preserve"> </w:t>
      </w:r>
      <w:r w:rsidR="6727D87F">
        <w:rPr/>
        <w:t>ette</w:t>
      </w:r>
      <w:r w:rsidR="6727D87F">
        <w:rPr/>
        <w:t xml:space="preserve"> </w:t>
      </w:r>
      <w:r w:rsidR="6727D87F">
        <w:rPr/>
        <w:t>krundi</w:t>
      </w:r>
      <w:r w:rsidR="6727D87F">
        <w:rPr/>
        <w:t xml:space="preserve"> </w:t>
      </w:r>
      <w:r w:rsidR="6727D87F">
        <w:rPr/>
        <w:t>elektrivarustuseks</w:t>
      </w:r>
      <w:r w:rsidR="6727D87F">
        <w:rPr/>
        <w:t xml:space="preserve"> 0,4 </w:t>
      </w:r>
      <w:r w:rsidR="6727D87F">
        <w:rPr/>
        <w:t>kV</w:t>
      </w:r>
      <w:r w:rsidR="6727D87F">
        <w:rPr/>
        <w:t xml:space="preserve"> </w:t>
      </w:r>
      <w:r w:rsidR="6727D87F">
        <w:rPr/>
        <w:t>liitumiskilp</w:t>
      </w:r>
      <w:r w:rsidR="6727D87F">
        <w:rPr/>
        <w:t xml:space="preserve">. </w:t>
      </w:r>
      <w:r w:rsidR="6727D87F">
        <w:rPr/>
        <w:t>Liitumiskilbid</w:t>
      </w:r>
      <w:r w:rsidR="6727D87F">
        <w:rPr/>
        <w:t xml:space="preserve"> </w:t>
      </w:r>
      <w:r w:rsidR="6727D87F">
        <w:rPr/>
        <w:t>peavad</w:t>
      </w:r>
      <w:r w:rsidR="6727D87F">
        <w:rPr/>
        <w:t xml:space="preserve"> </w:t>
      </w:r>
      <w:r w:rsidR="6727D87F">
        <w:rPr/>
        <w:t>olema</w:t>
      </w:r>
      <w:r w:rsidR="6727D87F">
        <w:rPr/>
        <w:t xml:space="preserve"> </w:t>
      </w:r>
      <w:r w:rsidR="6727D87F">
        <w:rPr/>
        <w:t>alati</w:t>
      </w:r>
      <w:r w:rsidR="6727D87F">
        <w:rPr/>
        <w:t xml:space="preserve"> </w:t>
      </w:r>
      <w:r w:rsidR="6727D87F">
        <w:rPr/>
        <w:t>vabalt</w:t>
      </w:r>
      <w:r w:rsidR="6727D87F">
        <w:rPr/>
        <w:t xml:space="preserve"> </w:t>
      </w:r>
      <w:r w:rsidR="6727D87F">
        <w:rPr/>
        <w:t>teenindatavad</w:t>
      </w:r>
      <w:r w:rsidR="6727D87F">
        <w:rPr/>
        <w:t xml:space="preserve">. </w:t>
      </w:r>
      <w:r w:rsidR="3E5341E3">
        <w:rPr/>
        <w:t>E</w:t>
      </w:r>
      <w:r w:rsidR="6727D87F">
        <w:rPr/>
        <w:t>lektrivarus</w:t>
      </w:r>
      <w:r w:rsidR="6727D87F">
        <w:rPr/>
        <w:t xml:space="preserve"> </w:t>
      </w:r>
      <w:r w:rsidR="6727D87F">
        <w:rPr/>
        <w:t>näha</w:t>
      </w:r>
      <w:r w:rsidR="37C5D8B0">
        <w:rPr/>
        <w:t>kse</w:t>
      </w:r>
      <w:r w:rsidR="6727D87F">
        <w:rPr/>
        <w:t xml:space="preserve"> </w:t>
      </w:r>
      <w:r w:rsidR="6727D87F">
        <w:rPr/>
        <w:t>ette</w:t>
      </w:r>
      <w:r w:rsidR="6727D87F">
        <w:rPr/>
        <w:t xml:space="preserve"> </w:t>
      </w:r>
      <w:r w:rsidR="6727D87F">
        <w:rPr/>
        <w:t>olemasolevast</w:t>
      </w:r>
      <w:r w:rsidR="7E7EDFAA">
        <w:rPr/>
        <w:t xml:space="preserve"> </w:t>
      </w:r>
      <w:r w:rsidR="6727D87F">
        <w:rPr/>
        <w:t>võrguühendusest</w:t>
      </w:r>
      <w:r w:rsidR="6727D87F">
        <w:rPr/>
        <w:t xml:space="preserve"> </w:t>
      </w:r>
      <w:r w:rsidR="6727D87F">
        <w:rPr/>
        <w:t>Elektrileviga</w:t>
      </w:r>
      <w:r w:rsidR="6727D87F">
        <w:rPr/>
        <w:t>.</w:t>
      </w:r>
      <w:r w:rsidR="0BC2CB4E">
        <w:rPr/>
        <w:t xml:space="preserve"> </w:t>
      </w:r>
      <w:r w:rsidR="6727D87F">
        <w:rPr/>
        <w:t>Elektritoide</w:t>
      </w:r>
      <w:r w:rsidR="6727D87F">
        <w:rPr/>
        <w:t xml:space="preserve"> </w:t>
      </w:r>
      <w:r w:rsidR="6727D87F">
        <w:rPr/>
        <w:t>liitumiskilbist</w:t>
      </w:r>
      <w:r w:rsidR="6727D87F">
        <w:rPr/>
        <w:t xml:space="preserve"> </w:t>
      </w:r>
      <w:r w:rsidR="6727D87F">
        <w:rPr/>
        <w:t>objektini</w:t>
      </w:r>
      <w:r w:rsidR="6727D87F">
        <w:rPr/>
        <w:t xml:space="preserve"> </w:t>
      </w:r>
      <w:r w:rsidR="6727D87F">
        <w:rPr/>
        <w:t>näha</w:t>
      </w:r>
      <w:r w:rsidR="78FF88EF">
        <w:rPr/>
        <w:t>kse</w:t>
      </w:r>
      <w:r w:rsidR="6727D87F">
        <w:rPr/>
        <w:t xml:space="preserve"> </w:t>
      </w:r>
      <w:r w:rsidR="6727D87F">
        <w:rPr/>
        <w:t>ette</w:t>
      </w:r>
      <w:r w:rsidR="6727D87F">
        <w:rPr/>
        <w:t xml:space="preserve"> </w:t>
      </w:r>
      <w:r w:rsidR="6727D87F">
        <w:rPr/>
        <w:t>maakaabliga</w:t>
      </w:r>
      <w:r w:rsidR="1D0BEC71">
        <w:rPr/>
        <w:t xml:space="preserve">. </w:t>
      </w:r>
      <w:r w:rsidR="6727D87F">
        <w:rPr/>
        <w:t>Elektrilevi</w:t>
      </w:r>
      <w:r w:rsidR="6727D87F">
        <w:rPr/>
        <w:t xml:space="preserve"> OÜ </w:t>
      </w:r>
      <w:r w:rsidR="6727D87F">
        <w:rPr/>
        <w:t>tehnorajatiste</w:t>
      </w:r>
      <w:r w:rsidR="6727D87F">
        <w:rPr/>
        <w:t xml:space="preserve"> </w:t>
      </w:r>
      <w:r w:rsidR="6727D87F">
        <w:rPr/>
        <w:t>maakasutusõigus</w:t>
      </w:r>
      <w:r w:rsidR="6727D87F">
        <w:rPr/>
        <w:t xml:space="preserve"> </w:t>
      </w:r>
      <w:r w:rsidR="6727D87F">
        <w:rPr/>
        <w:t>tag</w:t>
      </w:r>
      <w:r w:rsidR="3EB3595D">
        <w:rPr/>
        <w:t>atakse</w:t>
      </w:r>
      <w:r w:rsidR="6727D87F">
        <w:rPr/>
        <w:t xml:space="preserve"> </w:t>
      </w:r>
      <w:r w:rsidR="6727D87F">
        <w:rPr/>
        <w:t>servituudialana</w:t>
      </w:r>
      <w:r w:rsidR="6727D87F">
        <w:rPr/>
        <w:t xml:space="preserve">, </w:t>
      </w:r>
      <w:r w:rsidR="6727D87F">
        <w:rPr/>
        <w:t>alajaamadele</w:t>
      </w:r>
      <w:r w:rsidR="6727D87F">
        <w:rPr/>
        <w:t xml:space="preserve"> </w:t>
      </w:r>
      <w:r w:rsidR="6727D87F">
        <w:rPr/>
        <w:t>eraldi</w:t>
      </w:r>
      <w:r w:rsidR="6727D87F">
        <w:rPr/>
        <w:t xml:space="preserve"> </w:t>
      </w:r>
      <w:r w:rsidR="6727D87F">
        <w:rPr/>
        <w:t>katastriüksusi</w:t>
      </w:r>
      <w:r w:rsidR="710A3265">
        <w:rPr/>
        <w:t xml:space="preserve"> </w:t>
      </w:r>
      <w:r w:rsidR="710A3265">
        <w:rPr/>
        <w:t>ei</w:t>
      </w:r>
      <w:r w:rsidR="6727D87F">
        <w:rPr/>
        <w:t xml:space="preserve"> </w:t>
      </w:r>
      <w:r w:rsidR="6727D87F">
        <w:rPr/>
        <w:t>moodusta</w:t>
      </w:r>
      <w:r w:rsidR="3AC0146E">
        <w:rPr/>
        <w:t>ta</w:t>
      </w:r>
      <w:r w:rsidR="6727D87F">
        <w:rPr/>
        <w:t>.</w:t>
      </w:r>
    </w:p>
    <w:p w:rsidR="635FA563" w:rsidP="5B1D1021" w:rsidRDefault="635FA563" w14:paraId="4127FF26" w14:textId="4F64E491">
      <w:pPr>
        <w:pStyle w:val="Normal"/>
        <w:rPr>
          <w:lang w:val="et-EE"/>
        </w:rPr>
      </w:pPr>
      <w:r w:rsidR="0A84C099">
        <w:rPr/>
        <w:t>Elektrikaablite</w:t>
      </w:r>
      <w:r w:rsidR="0A84C099">
        <w:rPr/>
        <w:t xml:space="preserve"> </w:t>
      </w:r>
      <w:r w:rsidR="0A84C099">
        <w:rPr/>
        <w:t>planeerimine</w:t>
      </w:r>
      <w:r w:rsidR="0A84C099">
        <w:rPr/>
        <w:t xml:space="preserve"> </w:t>
      </w:r>
      <w:r w:rsidR="0A84C099">
        <w:rPr/>
        <w:t>piki</w:t>
      </w:r>
      <w:r w:rsidR="0A84C099">
        <w:rPr/>
        <w:t xml:space="preserve"> </w:t>
      </w:r>
      <w:r w:rsidR="0A84C099">
        <w:rPr/>
        <w:t>sõiduteed</w:t>
      </w:r>
      <w:r w:rsidR="0A84C099">
        <w:rPr/>
        <w:t xml:space="preserve"> </w:t>
      </w:r>
      <w:r w:rsidR="0A84C099">
        <w:rPr/>
        <w:t>ei</w:t>
      </w:r>
      <w:r w:rsidR="0A84C099">
        <w:rPr/>
        <w:t xml:space="preserve"> ole lubatud. </w:t>
      </w:r>
      <w:r w:rsidR="0A84C099">
        <w:rPr/>
        <w:t>Samuti</w:t>
      </w:r>
      <w:r w:rsidR="0A84C099">
        <w:rPr/>
        <w:t xml:space="preserve"> </w:t>
      </w:r>
      <w:r w:rsidR="0A84C099">
        <w:rPr/>
        <w:t>ei</w:t>
      </w:r>
      <w:r w:rsidR="0A84C099">
        <w:rPr/>
        <w:t xml:space="preserve"> ole lubatud </w:t>
      </w:r>
      <w:r w:rsidR="0A84C099">
        <w:rPr/>
        <w:t>planeerida</w:t>
      </w:r>
      <w:r w:rsidR="0A84C099">
        <w:rPr/>
        <w:t xml:space="preserve"> </w:t>
      </w:r>
      <w:r w:rsidR="0A84C099">
        <w:rPr/>
        <w:t>teisi</w:t>
      </w:r>
      <w:r w:rsidR="6FE955EF">
        <w:rPr/>
        <w:t xml:space="preserve"> </w:t>
      </w:r>
      <w:r w:rsidR="0A84C099">
        <w:rPr/>
        <w:t>kommunikatsioone</w:t>
      </w:r>
      <w:r w:rsidR="0A84C099">
        <w:rPr/>
        <w:t xml:space="preserve"> </w:t>
      </w:r>
      <w:r w:rsidR="0A84C099">
        <w:rPr/>
        <w:t>elektrikaablite</w:t>
      </w:r>
      <w:r w:rsidR="0A84C099">
        <w:rPr/>
        <w:t xml:space="preserve"> </w:t>
      </w:r>
      <w:r w:rsidR="0A84C099">
        <w:rPr/>
        <w:t>kaitsetsoonidesse</w:t>
      </w:r>
      <w:r w:rsidR="0A84C099">
        <w:rPr/>
        <w:t>.</w:t>
      </w:r>
      <w:r w:rsidR="76D8567A">
        <w:rPr/>
        <w:t xml:space="preserve"> </w:t>
      </w:r>
      <w:r w:rsidR="0A84C099">
        <w:rPr/>
        <w:t>Elektrivõrgu</w:t>
      </w:r>
      <w:r w:rsidR="0A84C099">
        <w:rPr/>
        <w:t xml:space="preserve"> </w:t>
      </w:r>
      <w:r w:rsidR="0A84C099">
        <w:rPr/>
        <w:t>väljaehitamine</w:t>
      </w:r>
      <w:r w:rsidR="0A84C099">
        <w:rPr/>
        <w:t xml:space="preserve"> </w:t>
      </w:r>
      <w:r w:rsidR="0A84C099">
        <w:rPr/>
        <w:t>toimub</w:t>
      </w:r>
      <w:r w:rsidR="0A84C099">
        <w:rPr/>
        <w:t xml:space="preserve"> </w:t>
      </w:r>
      <w:r w:rsidR="0A84C099">
        <w:rPr/>
        <w:t>vastavalt</w:t>
      </w:r>
      <w:r w:rsidR="0A84C099">
        <w:rPr/>
        <w:t xml:space="preserve"> </w:t>
      </w:r>
      <w:r w:rsidR="0A84C099">
        <w:rPr/>
        <w:t>Elektrilevi</w:t>
      </w:r>
      <w:r w:rsidR="0A84C099">
        <w:rPr/>
        <w:t xml:space="preserve"> OÜ </w:t>
      </w:r>
      <w:r w:rsidR="0A84C099">
        <w:rPr/>
        <w:t>liitumistingimustele</w:t>
      </w:r>
      <w:r w:rsidR="0A84C099">
        <w:rPr/>
        <w:t xml:space="preserve">. </w:t>
      </w:r>
      <w:r w:rsidR="0A84C099">
        <w:rPr/>
        <w:t>Detailplaneerimise</w:t>
      </w:r>
      <w:r w:rsidR="6A4090B8">
        <w:rPr/>
        <w:t xml:space="preserve"> </w:t>
      </w:r>
      <w:r w:rsidR="0A84C099">
        <w:rPr/>
        <w:t>projektiga</w:t>
      </w:r>
      <w:r w:rsidR="0A84C099">
        <w:rPr/>
        <w:t xml:space="preserve"> </w:t>
      </w:r>
      <w:r w:rsidR="0A84C099">
        <w:rPr/>
        <w:t>määra</w:t>
      </w:r>
      <w:r w:rsidR="558E5C94">
        <w:rPr/>
        <w:t>takse</w:t>
      </w:r>
      <w:r w:rsidR="0A84C099">
        <w:rPr/>
        <w:t xml:space="preserve"> </w:t>
      </w:r>
      <w:r w:rsidR="0A84C099">
        <w:rPr/>
        <w:t>ka</w:t>
      </w:r>
      <w:r w:rsidR="0A84C099">
        <w:rPr/>
        <w:t xml:space="preserve"> </w:t>
      </w:r>
      <w:r w:rsidR="0A84C099">
        <w:rPr/>
        <w:t>väljaspool</w:t>
      </w:r>
      <w:r w:rsidR="0A84C099">
        <w:rPr/>
        <w:t xml:space="preserve"> </w:t>
      </w:r>
      <w:r w:rsidR="0A84C099">
        <w:rPr/>
        <w:t>detailplaneerimise</w:t>
      </w:r>
      <w:r w:rsidR="0A84C099">
        <w:rPr/>
        <w:t xml:space="preserve"> </w:t>
      </w:r>
      <w:r w:rsidR="0A84C099">
        <w:rPr/>
        <w:t>ala</w:t>
      </w:r>
      <w:r w:rsidR="0A84C099">
        <w:rPr/>
        <w:t xml:space="preserve"> </w:t>
      </w:r>
      <w:r w:rsidR="0A84C099">
        <w:rPr/>
        <w:t>kulgevate</w:t>
      </w:r>
      <w:r w:rsidR="0A84C099">
        <w:rPr/>
        <w:t xml:space="preserve"> </w:t>
      </w:r>
      <w:r w:rsidR="0A84C099">
        <w:rPr/>
        <w:t>kaablite</w:t>
      </w:r>
      <w:r w:rsidR="0A84C099">
        <w:rPr/>
        <w:t xml:space="preserve"> </w:t>
      </w:r>
      <w:r w:rsidR="0A84C099">
        <w:rPr/>
        <w:t>trasside</w:t>
      </w:r>
      <w:r w:rsidR="0A84C099">
        <w:rPr/>
        <w:t xml:space="preserve"> </w:t>
      </w:r>
      <w:r w:rsidR="0A84C099">
        <w:rPr/>
        <w:t>servituudi</w:t>
      </w:r>
      <w:r w:rsidR="0A84C099">
        <w:rPr/>
        <w:t xml:space="preserve"> </w:t>
      </w:r>
      <w:r w:rsidR="0A84C099">
        <w:rPr/>
        <w:t>alad</w:t>
      </w:r>
      <w:r w:rsidR="0A84C099">
        <w:rPr/>
        <w:t>.</w:t>
      </w:r>
    </w:p>
    <w:p xmlns:wp14="http://schemas.microsoft.com/office/word/2010/wordml" w:rsidR="0032581B" w:rsidP="0032581B" w:rsidRDefault="00A509A5" w14:paraId="6ECDF38E" wp14:textId="77777777">
      <w:pPr>
        <w:pStyle w:val="Heading2"/>
        <w:rPr>
          <w:lang w:val="et-EE"/>
        </w:rPr>
      </w:pPr>
      <w:bookmarkStart w:name="_Toc578588245" w:id="1132605230"/>
      <w:bookmarkStart w:name="_Toc361170999" w:id="242693218"/>
      <w:bookmarkStart w:name="_Toc1786812076" w:id="2139789636"/>
      <w:bookmarkStart w:name="_Toc850620682" w:id="1018288845"/>
      <w:r w:rsidR="72CD5B50">
        <w:rPr/>
        <w:t>Telekommunikatsioon</w:t>
      </w:r>
      <w:bookmarkEnd w:id="1132605230"/>
      <w:bookmarkEnd w:id="242693218"/>
      <w:bookmarkEnd w:id="2139789636"/>
      <w:bookmarkEnd w:id="1018288845"/>
    </w:p>
    <w:p xmlns:wp14="http://schemas.microsoft.com/office/word/2010/wordml" w:rsidRPr="008D3CE8" w:rsidR="008D3CE8" w:rsidP="008D3CE8" w:rsidRDefault="008D3CE8" w14:paraId="3F40292C" wp14:textId="7A552ADB">
      <w:pPr>
        <w:rPr>
          <w:lang w:val="et-EE"/>
        </w:rPr>
      </w:pPr>
      <w:r w:rsidR="3DDA8AD6">
        <w:rPr/>
        <w:t xml:space="preserve">Side </w:t>
      </w:r>
      <w:r w:rsidR="3DDA8AD6">
        <w:rPr/>
        <w:t>lahendada</w:t>
      </w:r>
      <w:r w:rsidR="3DDA8AD6">
        <w:rPr/>
        <w:t xml:space="preserve"> </w:t>
      </w:r>
      <w:r w:rsidR="3DDA8AD6">
        <w:rPr/>
        <w:t>vastavalt</w:t>
      </w:r>
      <w:r w:rsidR="3DDA8AD6">
        <w:rPr/>
        <w:t xml:space="preserve"> </w:t>
      </w:r>
      <w:r w:rsidR="3DDA8AD6">
        <w:rPr/>
        <w:t>valitud</w:t>
      </w:r>
      <w:r w:rsidR="3DDA8AD6">
        <w:rPr/>
        <w:t xml:space="preserve"> </w:t>
      </w:r>
      <w:r w:rsidR="3DDA8AD6">
        <w:rPr/>
        <w:t>teenusepakkuja</w:t>
      </w:r>
      <w:r w:rsidR="3DDA8AD6">
        <w:rPr/>
        <w:t xml:space="preserve"> </w:t>
      </w:r>
      <w:r w:rsidR="3DDA8AD6">
        <w:rPr/>
        <w:t>tingimustele</w:t>
      </w:r>
      <w:r w:rsidR="3DDA8AD6">
        <w:rPr/>
        <w:t>.</w:t>
      </w:r>
    </w:p>
    <w:p xmlns:wp14="http://schemas.microsoft.com/office/word/2010/wordml" w:rsidRPr="00D25D48" w:rsidR="000E116C" w:rsidP="00D25D48" w:rsidRDefault="000E116C" w14:paraId="6917F2AF" wp14:textId="77777777">
      <w:pPr>
        <w:pStyle w:val="Heading2"/>
        <w:rPr>
          <w:lang w:val="et-EE"/>
        </w:rPr>
      </w:pPr>
      <w:bookmarkStart w:name="_Toc1246180439" w:id="1625017554"/>
      <w:bookmarkStart w:name="_Toc118015034" w:id="386188093"/>
      <w:bookmarkStart w:name="_Toc355825153" w:id="598367634"/>
      <w:bookmarkStart w:name="_Toc1546755492" w:id="1661938183"/>
      <w:r w:rsidR="1E29933E">
        <w:rPr/>
        <w:t>Sademevesi</w:t>
      </w:r>
      <w:bookmarkEnd w:id="1625017554"/>
      <w:bookmarkEnd w:id="386188093"/>
      <w:bookmarkEnd w:id="598367634"/>
      <w:bookmarkEnd w:id="1661938183"/>
    </w:p>
    <w:p xmlns:wp14="http://schemas.microsoft.com/office/word/2010/wordml" w:rsidR="00186C11" w:rsidP="21B297ED" w:rsidRDefault="00FA667A" w14:paraId="62FD7B03" wp14:textId="77777777">
      <w:pPr>
        <w:rPr>
          <w:lang w:val="et-EE"/>
        </w:rPr>
      </w:pPr>
      <w:r w:rsidR="0DAD1E5A">
        <w:rPr/>
        <w:t>Veeseaduse</w:t>
      </w:r>
      <w:r w:rsidR="0DAD1E5A">
        <w:rPr/>
        <w:t xml:space="preserve"> </w:t>
      </w:r>
      <w:r w:rsidR="0DAD1E5A">
        <w:rPr/>
        <w:t>kohaselt</w:t>
      </w:r>
      <w:r w:rsidR="0DAD1E5A">
        <w:rPr/>
        <w:t xml:space="preserve"> </w:t>
      </w:r>
      <w:r w:rsidR="0DAD1E5A">
        <w:rPr/>
        <w:t>tuleb</w:t>
      </w:r>
      <w:r w:rsidR="0DAD1E5A">
        <w:rPr/>
        <w:t xml:space="preserve"> </w:t>
      </w:r>
      <w:r w:rsidR="0DAD1E5A">
        <w:rPr/>
        <w:t>sademevee</w:t>
      </w:r>
      <w:r w:rsidR="0DAD1E5A">
        <w:rPr/>
        <w:t xml:space="preserve"> </w:t>
      </w:r>
      <w:r w:rsidR="0DAD1E5A">
        <w:rPr/>
        <w:t>käitlemisel</w:t>
      </w:r>
      <w:r w:rsidR="0DAD1E5A">
        <w:rPr/>
        <w:t xml:space="preserve"> </w:t>
      </w:r>
      <w:r w:rsidR="0DAD1E5A">
        <w:rPr/>
        <w:t>eelistada</w:t>
      </w:r>
      <w:r w:rsidR="0DAD1E5A">
        <w:rPr/>
        <w:t xml:space="preserve"> </w:t>
      </w:r>
      <w:r w:rsidR="0DAD1E5A">
        <w:rPr/>
        <w:t>lahendusi</w:t>
      </w:r>
      <w:r w:rsidR="0DAD1E5A">
        <w:rPr/>
        <w:t xml:space="preserve">, mis </w:t>
      </w:r>
      <w:r w:rsidR="0DAD1E5A">
        <w:rPr/>
        <w:t>võimaldavad</w:t>
      </w:r>
      <w:r w:rsidR="0DAD1E5A">
        <w:rPr/>
        <w:t xml:space="preserve"> </w:t>
      </w:r>
      <w:r w:rsidR="0DAD1E5A">
        <w:rPr/>
        <w:t>sademeveest</w:t>
      </w:r>
      <w:r w:rsidR="0DAD1E5A">
        <w:rPr/>
        <w:t xml:space="preserve"> </w:t>
      </w:r>
      <w:r w:rsidR="0DAD1E5A">
        <w:rPr/>
        <w:t>vabaneda</w:t>
      </w:r>
      <w:r w:rsidR="0DAD1E5A">
        <w:rPr/>
        <w:t xml:space="preserve"> </w:t>
      </w:r>
      <w:r w:rsidR="0DAD1E5A">
        <w:rPr/>
        <w:t>selle</w:t>
      </w:r>
      <w:r w:rsidR="0DAD1E5A">
        <w:rPr/>
        <w:t xml:space="preserve"> </w:t>
      </w:r>
      <w:r w:rsidR="0DAD1E5A">
        <w:rPr/>
        <w:t>tekkekohas</w:t>
      </w:r>
      <w:r w:rsidR="0DAD1E5A">
        <w:rPr/>
        <w:t xml:space="preserve">, </w:t>
      </w:r>
      <w:r w:rsidR="0DAD1E5A">
        <w:rPr/>
        <w:t>vältides</w:t>
      </w:r>
      <w:r w:rsidR="0DAD1E5A">
        <w:rPr/>
        <w:t xml:space="preserve"> </w:t>
      </w:r>
      <w:r w:rsidR="0DAD1E5A">
        <w:rPr/>
        <w:t>sademevee</w:t>
      </w:r>
      <w:r w:rsidR="0DAD1E5A">
        <w:rPr/>
        <w:t xml:space="preserve"> </w:t>
      </w:r>
      <w:r w:rsidR="0DAD1E5A">
        <w:rPr/>
        <w:t>reostumist</w:t>
      </w:r>
      <w:r w:rsidR="0DAD1E5A">
        <w:rPr/>
        <w:t xml:space="preserve">. </w:t>
      </w:r>
      <w:r w:rsidR="0DAD1E5A">
        <w:rPr/>
        <w:t>Sademeveest</w:t>
      </w:r>
      <w:r w:rsidR="0DAD1E5A">
        <w:rPr/>
        <w:t xml:space="preserve"> </w:t>
      </w:r>
      <w:r w:rsidR="0DAD1E5A">
        <w:rPr/>
        <w:t>vabanemiseks</w:t>
      </w:r>
      <w:r w:rsidR="0DAD1E5A">
        <w:rPr/>
        <w:t xml:space="preserve"> </w:t>
      </w:r>
      <w:r w:rsidR="0DAD1E5A">
        <w:rPr/>
        <w:t>sademevee</w:t>
      </w:r>
      <w:r w:rsidR="0DAD1E5A">
        <w:rPr/>
        <w:t xml:space="preserve"> </w:t>
      </w:r>
      <w:r w:rsidR="0DAD1E5A">
        <w:rPr/>
        <w:t>suublasse</w:t>
      </w:r>
      <w:r w:rsidR="0DAD1E5A">
        <w:rPr/>
        <w:t xml:space="preserve"> </w:t>
      </w:r>
      <w:r w:rsidR="0DAD1E5A">
        <w:rPr/>
        <w:t>juhtimisel</w:t>
      </w:r>
      <w:r w:rsidR="0DAD1E5A">
        <w:rPr/>
        <w:t xml:space="preserve"> </w:t>
      </w:r>
      <w:r w:rsidR="0DAD1E5A">
        <w:rPr/>
        <w:t>kasutada</w:t>
      </w:r>
      <w:r w:rsidR="0DAD1E5A">
        <w:rPr/>
        <w:t xml:space="preserve"> </w:t>
      </w:r>
      <w:r w:rsidR="0DAD1E5A">
        <w:rPr/>
        <w:t>looduslähedasi</w:t>
      </w:r>
      <w:r w:rsidR="0DAD1E5A">
        <w:rPr/>
        <w:t xml:space="preserve"> </w:t>
      </w:r>
      <w:r w:rsidR="0DAD1E5A">
        <w:rPr/>
        <w:t>lahendusi</w:t>
      </w:r>
      <w:r w:rsidR="0DAD1E5A">
        <w:rPr/>
        <w:t xml:space="preserve"> (nt </w:t>
      </w:r>
      <w:r w:rsidR="0DAD1E5A">
        <w:rPr/>
        <w:t>rohealasid</w:t>
      </w:r>
      <w:r w:rsidR="0DAD1E5A">
        <w:rPr/>
        <w:t xml:space="preserve">, </w:t>
      </w:r>
      <w:r w:rsidR="0DAD1E5A">
        <w:rPr/>
        <w:t>viibetiike</w:t>
      </w:r>
      <w:r w:rsidR="0DAD1E5A">
        <w:rPr/>
        <w:t xml:space="preserve">, </w:t>
      </w:r>
      <w:r w:rsidR="0DAD1E5A">
        <w:rPr/>
        <w:t>vihmaaedasid</w:t>
      </w:r>
      <w:r w:rsidR="0DAD1E5A">
        <w:rPr/>
        <w:t xml:space="preserve">, </w:t>
      </w:r>
      <w:r w:rsidR="0DAD1E5A">
        <w:rPr/>
        <w:t>imbkraave</w:t>
      </w:r>
      <w:r w:rsidR="0DAD1E5A">
        <w:rPr/>
        <w:t xml:space="preserve"> jm), mis </w:t>
      </w:r>
      <w:r w:rsidR="0DAD1E5A">
        <w:rPr/>
        <w:t>võimaldavad</w:t>
      </w:r>
      <w:r w:rsidR="0DAD1E5A">
        <w:rPr/>
        <w:t xml:space="preserve"> </w:t>
      </w:r>
      <w:r w:rsidR="0DAD1E5A">
        <w:rPr/>
        <w:t>sademeveest</w:t>
      </w:r>
      <w:r w:rsidR="0DAD1E5A">
        <w:rPr/>
        <w:t xml:space="preserve"> </w:t>
      </w:r>
      <w:r w:rsidR="0DAD1E5A">
        <w:rPr/>
        <w:t>vabaneda</w:t>
      </w:r>
      <w:r w:rsidR="0DAD1E5A">
        <w:rPr/>
        <w:t xml:space="preserve"> </w:t>
      </w:r>
      <w:r w:rsidR="0DAD1E5A">
        <w:rPr/>
        <w:t>eelkõige</w:t>
      </w:r>
      <w:r w:rsidR="0DAD1E5A">
        <w:rPr/>
        <w:t xml:space="preserve"> </w:t>
      </w:r>
      <w:r w:rsidR="0DAD1E5A">
        <w:rPr/>
        <w:t>maastikukujundamise</w:t>
      </w:r>
      <w:r w:rsidR="0DAD1E5A">
        <w:rPr/>
        <w:t xml:space="preserve"> </w:t>
      </w:r>
      <w:r w:rsidR="0DAD1E5A">
        <w:rPr/>
        <w:t>kaudu</w:t>
      </w:r>
      <w:r w:rsidR="0DAD1E5A">
        <w:rPr/>
        <w:t xml:space="preserve">, </w:t>
      </w:r>
      <w:r w:rsidR="0DAD1E5A">
        <w:rPr/>
        <w:t>vältides</w:t>
      </w:r>
      <w:r w:rsidR="0DAD1E5A">
        <w:rPr/>
        <w:t xml:space="preserve"> </w:t>
      </w:r>
      <w:r w:rsidR="0DAD1E5A">
        <w:rPr/>
        <w:t>sademevee</w:t>
      </w:r>
      <w:r w:rsidR="0DAD1E5A">
        <w:rPr/>
        <w:t xml:space="preserve"> </w:t>
      </w:r>
      <w:r w:rsidR="0DAD1E5A">
        <w:rPr/>
        <w:t>reostumist</w:t>
      </w:r>
      <w:r w:rsidR="0DAD1E5A">
        <w:rPr/>
        <w:t>.</w:t>
      </w:r>
    </w:p>
    <w:p w:rsidR="28E22AD3" w:rsidP="21B297ED" w:rsidRDefault="28E22AD3" w14:paraId="2BD58BF7" w14:textId="720CD1F2">
      <w:pPr>
        <w:pStyle w:val="Normal"/>
        <w:rPr>
          <w:lang w:val="et-EE"/>
        </w:rPr>
      </w:pPr>
      <w:r w:rsidR="28E22AD3">
        <w:rPr/>
        <w:t xml:space="preserve">Suublasse </w:t>
      </w:r>
      <w:r w:rsidR="1125C43A">
        <w:rPr/>
        <w:t xml:space="preserve">(sh. pinnasesse) </w:t>
      </w:r>
      <w:r w:rsidR="28E22AD3">
        <w:rPr/>
        <w:t>juhitav sademevesi peab vastama keskkonnaministri 08.11.2019 määrusele nr 61 „Nõuded reovee puhastamise ning heit-, sademe-, kaevandus-, karjääri- ja jahutusvee suublasse juhtimise kohta, nõuetele vastavuse hindamise meetmed ning saasteainesisalduse piirväärtused“.</w:t>
      </w:r>
    </w:p>
    <w:p xmlns:wp14="http://schemas.microsoft.com/office/word/2010/wordml" w:rsidRPr="00FA667A" w:rsidR="00FA667A" w:rsidP="21B297ED" w:rsidRDefault="00FA667A" w14:paraId="1BC0900B" wp14:textId="77777777">
      <w:pPr>
        <w:pStyle w:val="BodyText"/>
        <w:spacing w:after="0"/>
        <w:rPr>
          <w:lang w:val="et-EE"/>
        </w:rPr>
      </w:pPr>
      <w:r w:rsidR="0DAD1E5A">
        <w:rPr/>
        <w:t>Sademevesi</w:t>
      </w:r>
      <w:r w:rsidR="0DAD1E5A">
        <w:rPr/>
        <w:t xml:space="preserve"> </w:t>
      </w:r>
      <w:r w:rsidR="0DAD1E5A">
        <w:rPr/>
        <w:t>immutada</w:t>
      </w:r>
      <w:r w:rsidR="0DAD1E5A">
        <w:rPr/>
        <w:t xml:space="preserve"> </w:t>
      </w:r>
      <w:r w:rsidR="0DAD1E5A">
        <w:rPr/>
        <w:t>omal</w:t>
      </w:r>
      <w:r w:rsidR="0DAD1E5A">
        <w:rPr/>
        <w:t xml:space="preserve"> </w:t>
      </w:r>
      <w:r w:rsidR="0DAD1E5A">
        <w:rPr/>
        <w:t>krundil</w:t>
      </w:r>
      <w:r w:rsidR="0DAD1E5A">
        <w:rPr/>
        <w:t xml:space="preserve">. </w:t>
      </w:r>
      <w:r w:rsidR="0DAD1E5A">
        <w:rPr/>
        <w:t>Tagada</w:t>
      </w:r>
      <w:r w:rsidR="0DAD1E5A">
        <w:rPr/>
        <w:t xml:space="preserve"> </w:t>
      </w:r>
      <w:r w:rsidR="0DAD1E5A">
        <w:rPr/>
        <w:t>vee</w:t>
      </w:r>
      <w:r w:rsidR="0DAD1E5A">
        <w:rPr/>
        <w:t xml:space="preserve"> </w:t>
      </w:r>
      <w:r w:rsidR="0DAD1E5A">
        <w:rPr/>
        <w:t>äravool</w:t>
      </w:r>
      <w:r w:rsidR="0DAD1E5A">
        <w:rPr/>
        <w:t xml:space="preserve"> </w:t>
      </w:r>
      <w:r w:rsidR="0DAD1E5A">
        <w:rPr/>
        <w:t>hoonete</w:t>
      </w:r>
      <w:r w:rsidR="0DAD1E5A">
        <w:rPr/>
        <w:t xml:space="preserve"> ja </w:t>
      </w:r>
      <w:r w:rsidR="0DAD1E5A">
        <w:rPr/>
        <w:t>rajatiste</w:t>
      </w:r>
      <w:r w:rsidR="0DAD1E5A">
        <w:rPr/>
        <w:t xml:space="preserve"> </w:t>
      </w:r>
      <w:r w:rsidR="0DAD1E5A">
        <w:rPr/>
        <w:t>vundamentidelt</w:t>
      </w:r>
      <w:r w:rsidR="0DAD1E5A">
        <w:rPr/>
        <w:t xml:space="preserve"> </w:t>
      </w:r>
      <w:r w:rsidR="0DAD1E5A">
        <w:rPr/>
        <w:t>vertikaalplaneerimisega</w:t>
      </w:r>
      <w:r w:rsidR="0DAD1E5A">
        <w:rPr/>
        <w:t xml:space="preserve">. </w:t>
      </w:r>
      <w:r w:rsidR="7809D1E6">
        <w:rPr/>
        <w:t>Hoone</w:t>
      </w:r>
      <w:r w:rsidR="7809D1E6">
        <w:rPr/>
        <w:t xml:space="preserve"> </w:t>
      </w:r>
      <w:r w:rsidR="7809D1E6">
        <w:rPr/>
        <w:t>projekti</w:t>
      </w:r>
      <w:r w:rsidR="7809D1E6">
        <w:rPr/>
        <w:t xml:space="preserve"> </w:t>
      </w:r>
      <w:r w:rsidR="7809D1E6">
        <w:rPr/>
        <w:t>koosseisus</w:t>
      </w:r>
      <w:r w:rsidR="7809D1E6">
        <w:rPr/>
        <w:t xml:space="preserve"> </w:t>
      </w:r>
      <w:r w:rsidR="7809D1E6">
        <w:rPr/>
        <w:t>leida</w:t>
      </w:r>
      <w:r w:rsidR="7809D1E6">
        <w:rPr/>
        <w:t xml:space="preserve"> </w:t>
      </w:r>
      <w:r w:rsidR="7809D1E6">
        <w:rPr/>
        <w:t>valingvihmade</w:t>
      </w:r>
      <w:r w:rsidR="7809D1E6">
        <w:rPr/>
        <w:t xml:space="preserve"> </w:t>
      </w:r>
      <w:r w:rsidR="7809D1E6">
        <w:rPr/>
        <w:t>korral</w:t>
      </w:r>
      <w:r w:rsidR="7809D1E6">
        <w:rPr/>
        <w:t xml:space="preserve"> </w:t>
      </w:r>
      <w:r w:rsidR="7809D1E6">
        <w:rPr/>
        <w:t>tekkivate</w:t>
      </w:r>
      <w:r w:rsidR="7809D1E6">
        <w:rPr/>
        <w:t xml:space="preserve"> </w:t>
      </w:r>
      <w:r w:rsidR="7809D1E6">
        <w:rPr/>
        <w:t>sademevete</w:t>
      </w:r>
      <w:r w:rsidR="7809D1E6">
        <w:rPr/>
        <w:t xml:space="preserve"> </w:t>
      </w:r>
      <w:r w:rsidR="7809D1E6">
        <w:rPr/>
        <w:t>arvutuslikud</w:t>
      </w:r>
      <w:r w:rsidR="7809D1E6">
        <w:rPr/>
        <w:t xml:space="preserve"> </w:t>
      </w:r>
      <w:r w:rsidR="7809D1E6">
        <w:rPr/>
        <w:t>hulgad</w:t>
      </w:r>
      <w:r w:rsidR="7809D1E6">
        <w:rPr/>
        <w:t xml:space="preserve"> mis </w:t>
      </w:r>
      <w:r w:rsidR="7809D1E6">
        <w:rPr/>
        <w:t>vajavad</w:t>
      </w:r>
      <w:r w:rsidR="7809D1E6">
        <w:rPr/>
        <w:t xml:space="preserve"> </w:t>
      </w:r>
      <w:r w:rsidR="7809D1E6">
        <w:rPr/>
        <w:t>immutamist</w:t>
      </w:r>
      <w:r w:rsidR="7809D1E6">
        <w:rPr/>
        <w:t xml:space="preserve"> </w:t>
      </w:r>
      <w:r w:rsidR="7809D1E6">
        <w:rPr/>
        <w:t>ning</w:t>
      </w:r>
      <w:r w:rsidR="7809D1E6">
        <w:rPr/>
        <w:t xml:space="preserve"> </w:t>
      </w:r>
      <w:r w:rsidR="7809D1E6">
        <w:rPr/>
        <w:t>projekteerida</w:t>
      </w:r>
      <w:r w:rsidR="7809D1E6">
        <w:rPr/>
        <w:t xml:space="preserve"> </w:t>
      </w:r>
      <w:r w:rsidR="7809D1E6">
        <w:rPr/>
        <w:t>vastavad</w:t>
      </w:r>
      <w:r w:rsidR="7809D1E6">
        <w:rPr/>
        <w:t xml:space="preserve"> </w:t>
      </w:r>
      <w:r w:rsidR="7809D1E6">
        <w:rPr/>
        <w:t>lahendused</w:t>
      </w:r>
      <w:r w:rsidR="7809D1E6">
        <w:rPr/>
        <w:t xml:space="preserve">, </w:t>
      </w:r>
      <w:r w:rsidR="7809D1E6">
        <w:rPr/>
        <w:t>v</w:t>
      </w:r>
      <w:r w:rsidR="0DAD1E5A">
        <w:rPr/>
        <w:t>ajadusel</w:t>
      </w:r>
      <w:r w:rsidR="0DAD1E5A">
        <w:rPr/>
        <w:t xml:space="preserve"> </w:t>
      </w:r>
      <w:r w:rsidR="0DAD1E5A">
        <w:rPr/>
        <w:t>rajada</w:t>
      </w:r>
      <w:r w:rsidR="0DAD1E5A">
        <w:rPr/>
        <w:t xml:space="preserve"> </w:t>
      </w:r>
      <w:r w:rsidR="7809D1E6">
        <w:rPr/>
        <w:t>d</w:t>
      </w:r>
      <w:r w:rsidR="0DAD1E5A">
        <w:rPr/>
        <w:t>renaa</w:t>
      </w:r>
      <w:r w:rsidR="0DAD1E5A">
        <w:rPr/>
        <w:t>ž</w:t>
      </w:r>
      <w:r w:rsidR="7809D1E6">
        <w:rPr/>
        <w:t xml:space="preserve"> ja/</w:t>
      </w:r>
      <w:r w:rsidR="7809D1E6">
        <w:rPr/>
        <w:t>või</w:t>
      </w:r>
      <w:r w:rsidR="0DAD1E5A">
        <w:rPr/>
        <w:t xml:space="preserve"> </w:t>
      </w:r>
      <w:r w:rsidR="0DAD1E5A">
        <w:rPr/>
        <w:t>vihmapeenrad</w:t>
      </w:r>
      <w:r w:rsidR="7809D1E6">
        <w:rPr/>
        <w:t xml:space="preserve"> ja/</w:t>
      </w:r>
      <w:r w:rsidR="7809D1E6">
        <w:rPr/>
        <w:t>või</w:t>
      </w:r>
      <w:r w:rsidR="7809D1E6">
        <w:rPr/>
        <w:t xml:space="preserve"> </w:t>
      </w:r>
      <w:r w:rsidR="7809D1E6">
        <w:rPr/>
        <w:t>sademevee</w:t>
      </w:r>
      <w:r w:rsidR="7809D1E6">
        <w:rPr/>
        <w:t xml:space="preserve"> </w:t>
      </w:r>
      <w:r w:rsidR="7809D1E6">
        <w:rPr/>
        <w:t>kogumismahutid</w:t>
      </w:r>
      <w:r w:rsidR="7809D1E6">
        <w:rPr/>
        <w:t>.</w:t>
      </w:r>
    </w:p>
    <w:p xmlns:wp14="http://schemas.microsoft.com/office/word/2010/wordml" w:rsidR="004F1759" w:rsidP="21B297ED" w:rsidRDefault="004F1759" w14:paraId="637805D2" wp14:textId="77777777">
      <w:pPr>
        <w:pStyle w:val="BodyText"/>
        <w:spacing w:after="0"/>
        <w:rPr>
          <w:lang w:val="et-EE"/>
        </w:rPr>
      </w:pPr>
    </w:p>
    <w:p xmlns:wp14="http://schemas.microsoft.com/office/word/2010/wordml" w:rsidR="002621BB" w:rsidP="21B297ED" w:rsidRDefault="004F1759" w14:paraId="43BF1124" wp14:textId="77777777">
      <w:pPr>
        <w:pStyle w:val="BodyText"/>
        <w:spacing w:after="0"/>
        <w:rPr>
          <w:lang w:val="et-EE"/>
        </w:rPr>
      </w:pPr>
      <w:r w:rsidR="5F40E17F">
        <w:rPr/>
        <w:t>Planeeritava</w:t>
      </w:r>
      <w:r w:rsidR="5F40E17F">
        <w:rPr/>
        <w:t xml:space="preserve"> </w:t>
      </w:r>
      <w:r w:rsidR="5F40E17F">
        <w:rPr/>
        <w:t>hoone</w:t>
      </w:r>
      <w:r w:rsidR="5F40E17F">
        <w:rPr/>
        <w:t xml:space="preserve"> </w:t>
      </w:r>
      <w:r w:rsidR="5F40E17F">
        <w:rPr/>
        <w:t>ümber</w:t>
      </w:r>
      <w:r w:rsidR="5F40E17F">
        <w:rPr/>
        <w:t xml:space="preserve"> on </w:t>
      </w:r>
      <w:r w:rsidR="5F40E17F">
        <w:rPr/>
        <w:t>kavandatud</w:t>
      </w:r>
      <w:r w:rsidR="5F40E17F">
        <w:rPr/>
        <w:t xml:space="preserve"> </w:t>
      </w:r>
      <w:r w:rsidR="7809D1E6">
        <w:rPr/>
        <w:t>immutus</w:t>
      </w:r>
      <w:r w:rsidR="5F40E17F">
        <w:rPr/>
        <w:t>drenaaž</w:t>
      </w:r>
      <w:r w:rsidR="7809D1E6">
        <w:rPr/>
        <w:t>.</w:t>
      </w:r>
    </w:p>
    <w:p xmlns:wp14="http://schemas.microsoft.com/office/word/2010/wordml" w:rsidR="0011694F" w:rsidP="21B297ED" w:rsidRDefault="0011694F" w14:paraId="463F29E8" wp14:textId="77777777">
      <w:pPr>
        <w:pStyle w:val="BodyText"/>
        <w:spacing w:after="0"/>
        <w:rPr>
          <w:lang w:val="et-EE"/>
        </w:rPr>
      </w:pPr>
    </w:p>
    <w:p xmlns:wp14="http://schemas.microsoft.com/office/word/2010/wordml" w:rsidR="0011694F" w:rsidP="2EE21B98" w:rsidRDefault="0011694F" w14:paraId="00627ACA" wp14:textId="387FD5B3">
      <w:pPr>
        <w:pStyle w:val="BodyText"/>
        <w:spacing w:after="0"/>
        <w:rPr>
          <w:lang w:val="et-EE"/>
        </w:rPr>
      </w:pPr>
      <w:r w:rsidR="5AF180CC">
        <w:rPr/>
        <w:t>Soovitavalt k</w:t>
      </w:r>
      <w:r w:rsidR="67766D5F">
        <w:rPr/>
        <w:t>avandada kokku kogutud sademevee kastmisveena kasutamist võimaldavad lahendused</w:t>
      </w:r>
      <w:r w:rsidR="7BD55AD3">
        <w:rPr/>
        <w:t xml:space="preserve"> ja lumeladustusalad </w:t>
      </w:r>
      <w:r w:rsidR="67766D5F">
        <w:rPr/>
        <w:t>hoone projekteerimise käigus.</w:t>
      </w:r>
    </w:p>
    <w:p xmlns:wp14="http://schemas.microsoft.com/office/word/2010/wordml" w:rsidR="00A679AC" w:rsidP="21B297ED" w:rsidRDefault="00A679AC" w14:paraId="3B7B4B86" wp14:textId="77777777">
      <w:pPr>
        <w:pStyle w:val="BodyText"/>
        <w:spacing w:after="0"/>
        <w:rPr>
          <w:lang w:val="et-EE"/>
        </w:rPr>
      </w:pPr>
    </w:p>
    <w:p xmlns:wp14="http://schemas.microsoft.com/office/word/2010/wordml" w:rsidR="00A679AC" w:rsidP="5B1D1021" w:rsidRDefault="00A679AC" w14:paraId="305A1770" wp14:textId="7A646399">
      <w:pPr>
        <w:pStyle w:val="BodyText"/>
        <w:spacing w:after="0"/>
        <w:rPr>
          <w:lang w:val="et-EE"/>
        </w:rPr>
      </w:pPr>
      <w:r w:rsidR="421C3A75">
        <w:rPr/>
        <w:t>Olemasolevat</w:t>
      </w:r>
      <w:r w:rsidR="1F709D35">
        <w:rPr/>
        <w:t xml:space="preserve"> </w:t>
      </w:r>
      <w:r w:rsidR="421C3A75">
        <w:rPr/>
        <w:t>maapinda võib tõsta maksimaalselt 0,5 m hoonestusala piires. Olemasolevat maapinda</w:t>
      </w:r>
      <w:r w:rsidR="7F426634">
        <w:rPr/>
        <w:t xml:space="preserve"> </w:t>
      </w:r>
      <w:r w:rsidR="421C3A75">
        <w:rPr/>
        <w:t xml:space="preserve">ei või tõsta kõrgemale hoonestatud naaberkinnistu maapinnast. </w:t>
      </w:r>
      <w:r w:rsidR="421C3A75">
        <w:rPr/>
        <w:t>Vertikaalplaneerimisega</w:t>
      </w:r>
      <w:r w:rsidR="6B4696A3">
        <w:rPr/>
        <w:t xml:space="preserve"> </w:t>
      </w:r>
      <w:r w:rsidR="421C3A75">
        <w:rPr/>
        <w:t>tuleb</w:t>
      </w:r>
      <w:r w:rsidR="421C3A75">
        <w:rPr/>
        <w:t xml:space="preserve"> tagada vihmavee mitte kaldumine naaber</w:t>
      </w:r>
      <w:r w:rsidR="3071B446">
        <w:rPr/>
        <w:t xml:space="preserve"> elamute </w:t>
      </w:r>
      <w:r w:rsidR="421C3A75">
        <w:rPr/>
        <w:t>kinnistutele</w:t>
      </w:r>
      <w:r w:rsidR="0E9B7D8E">
        <w:rPr/>
        <w:t xml:space="preserve"> va naaberkinnistu omaniku loal.</w:t>
      </w:r>
    </w:p>
    <w:p w:rsidR="2EE21B98" w:rsidP="2EE21B98" w:rsidRDefault="2EE21B98" w14:paraId="66E9584D" w14:textId="41C7D306">
      <w:pPr>
        <w:pStyle w:val="BodyText"/>
        <w:spacing w:after="0"/>
        <w:rPr>
          <w:lang w:val="et-EE"/>
        </w:rPr>
      </w:pPr>
    </w:p>
    <w:p w:rsidR="5B595709" w:rsidP="21B297ED" w:rsidRDefault="5B595709" w14:paraId="53E4133D" w14:textId="02C15CA5">
      <w:pPr>
        <w:pStyle w:val="BodyText"/>
        <w:spacing w:after="0"/>
        <w:rPr>
          <w:lang w:val="et-EE"/>
        </w:rPr>
      </w:pPr>
      <w:r w:rsidR="766A76F7">
        <w:rPr/>
        <w:t>Tagada</w:t>
      </w:r>
      <w:r w:rsidR="766A76F7">
        <w:rPr/>
        <w:t xml:space="preserve"> </w:t>
      </w:r>
      <w:r w:rsidR="766A76F7">
        <w:rPr/>
        <w:t>pos</w:t>
      </w:r>
      <w:r w:rsidR="766A76F7">
        <w:rPr/>
        <w:t xml:space="preserve"> 4 </w:t>
      </w:r>
      <w:r w:rsidR="766A76F7">
        <w:rPr/>
        <w:t>asuva</w:t>
      </w:r>
      <w:r w:rsidR="766A76F7">
        <w:rPr/>
        <w:t xml:space="preserve"> </w:t>
      </w:r>
      <w:r w:rsidR="766A76F7">
        <w:rPr/>
        <w:t>kraavi</w:t>
      </w:r>
      <w:r w:rsidR="766A76F7">
        <w:rPr/>
        <w:t xml:space="preserve"> </w:t>
      </w:r>
      <w:r w:rsidR="766A76F7">
        <w:rPr/>
        <w:t>toimimine</w:t>
      </w:r>
      <w:r w:rsidR="766A76F7">
        <w:rPr/>
        <w:t xml:space="preserve"> </w:t>
      </w:r>
      <w:r w:rsidR="766A76F7">
        <w:rPr/>
        <w:t>piisava</w:t>
      </w:r>
      <w:r w:rsidR="766A76F7">
        <w:rPr/>
        <w:t xml:space="preserve"> </w:t>
      </w:r>
      <w:r w:rsidR="766A76F7">
        <w:rPr/>
        <w:t>h</w:t>
      </w:r>
      <w:r w:rsidR="4AC270D6">
        <w:rPr/>
        <w:t>ooldusega</w:t>
      </w:r>
      <w:r w:rsidR="4AC270D6">
        <w:rPr/>
        <w:t>.</w:t>
      </w:r>
      <w:r w:rsidR="141D4097">
        <w:rPr/>
        <w:t xml:space="preserve"> </w:t>
      </w:r>
    </w:p>
    <w:p w:rsidR="5B595709" w:rsidP="2EE21B98" w:rsidRDefault="5B595709" w14:paraId="0B1ED305" w14:textId="37968B03">
      <w:pPr>
        <w:pStyle w:val="BodyText"/>
        <w:spacing w:after="0"/>
      </w:pPr>
    </w:p>
    <w:p w:rsidR="5B595709" w:rsidP="2EE21B98" w:rsidRDefault="5B595709" w14:paraId="71055C66" w14:textId="3A4A6631">
      <w:pPr>
        <w:pStyle w:val="BodyText"/>
        <w:spacing w:after="0"/>
        <w:rPr>
          <w:lang w:val="et-EE"/>
        </w:rPr>
      </w:pPr>
      <w:r w:rsidR="141D4097">
        <w:rPr/>
        <w:t xml:space="preserve">Perspektiivis rajada maatulundusmaa kinnistutele sademevee </w:t>
      </w:r>
      <w:r w:rsidR="000BB727">
        <w:rPr/>
        <w:t>kraav</w:t>
      </w:r>
      <w:r w:rsidR="0614D54F">
        <w:rPr/>
        <w:t>, mis aitab kaasa kogu piirkonna sh Pärna tee, kuivana hoidmisele sula või suurvee ajal.</w:t>
      </w:r>
    </w:p>
    <w:p w:rsidR="21B297ED" w:rsidP="21B297ED" w:rsidRDefault="21B297ED" w14:paraId="6F88CEF2" w14:textId="4B69D451">
      <w:pPr>
        <w:pStyle w:val="BodyText"/>
        <w:spacing w:after="0"/>
      </w:pPr>
    </w:p>
    <w:p w:rsidR="58B9382A" w:rsidP="21B297ED" w:rsidRDefault="58B9382A" w14:paraId="17BAC505" w14:textId="2CAD1D97">
      <w:pPr>
        <w:pStyle w:val="BodyText"/>
        <w:suppressLineNumbers w:val="0"/>
        <w:bidi w:val="0"/>
        <w:spacing w:before="0" w:beforeAutospacing="off" w:after="0" w:afterAutospacing="off" w:line="252" w:lineRule="auto"/>
        <w:ind w:left="0" w:right="0"/>
        <w:jc w:val="both"/>
      </w:pPr>
      <w:r w:rsidR="58B9382A">
        <w:rPr/>
        <w:t>Sadevett</w:t>
      </w:r>
      <w:r w:rsidR="58B9382A">
        <w:rPr/>
        <w:t xml:space="preserve"> </w:t>
      </w:r>
      <w:r w:rsidR="58B9382A">
        <w:rPr/>
        <w:t>ei</w:t>
      </w:r>
      <w:r w:rsidR="58B9382A">
        <w:rPr/>
        <w:t xml:space="preserve"> </w:t>
      </w:r>
      <w:r w:rsidR="58B9382A">
        <w:rPr/>
        <w:t>tohi</w:t>
      </w:r>
      <w:r w:rsidR="58B9382A">
        <w:rPr/>
        <w:t xml:space="preserve"> </w:t>
      </w:r>
      <w:r w:rsidR="58B9382A">
        <w:rPr/>
        <w:t>juhtida</w:t>
      </w:r>
      <w:r w:rsidR="58B9382A">
        <w:rPr/>
        <w:t xml:space="preserve"> </w:t>
      </w:r>
      <w:r w:rsidR="58B9382A">
        <w:rPr/>
        <w:t>riigitee</w:t>
      </w:r>
      <w:r w:rsidR="58B9382A">
        <w:rPr/>
        <w:t xml:space="preserve"> </w:t>
      </w:r>
      <w:r w:rsidR="58B9382A">
        <w:rPr/>
        <w:t>või</w:t>
      </w:r>
      <w:r w:rsidR="58B9382A">
        <w:rPr/>
        <w:t xml:space="preserve"> </w:t>
      </w:r>
      <w:r w:rsidR="58B9382A">
        <w:rPr/>
        <w:t>munitsipaaltee</w:t>
      </w:r>
      <w:r w:rsidR="58B9382A">
        <w:rPr/>
        <w:t xml:space="preserve"> </w:t>
      </w:r>
      <w:r w:rsidR="58B9382A">
        <w:rPr/>
        <w:t>alusele</w:t>
      </w:r>
      <w:r w:rsidR="58B9382A">
        <w:rPr/>
        <w:t xml:space="preserve"> </w:t>
      </w:r>
      <w:r w:rsidR="58B9382A">
        <w:rPr/>
        <w:t>maaüksusele</w:t>
      </w:r>
      <w:r w:rsidR="58B9382A">
        <w:rPr/>
        <w:t xml:space="preserve">, </w:t>
      </w:r>
      <w:r w:rsidR="58B9382A">
        <w:rPr/>
        <w:t>sh</w:t>
      </w:r>
      <w:r w:rsidR="58B9382A">
        <w:rPr/>
        <w:t xml:space="preserve"> </w:t>
      </w:r>
      <w:r w:rsidR="58B9382A">
        <w:rPr/>
        <w:t>tee</w:t>
      </w:r>
      <w:r w:rsidR="58B9382A">
        <w:rPr/>
        <w:t xml:space="preserve"> </w:t>
      </w:r>
      <w:r w:rsidR="58B9382A">
        <w:rPr/>
        <w:t>koosseisu</w:t>
      </w:r>
      <w:r w:rsidR="58B9382A">
        <w:rPr/>
        <w:t xml:space="preserve"> </w:t>
      </w:r>
      <w:r w:rsidR="58B9382A">
        <w:rPr/>
        <w:t>kuuluvatesse</w:t>
      </w:r>
      <w:r w:rsidR="58B9382A">
        <w:rPr/>
        <w:t xml:space="preserve"> </w:t>
      </w:r>
      <w:r w:rsidR="58B9382A">
        <w:rPr/>
        <w:t>teekraavidesse</w:t>
      </w:r>
      <w:r w:rsidR="58B9382A">
        <w:rPr/>
        <w:t xml:space="preserve">. </w:t>
      </w:r>
    </w:p>
    <w:p xmlns:wp14="http://schemas.microsoft.com/office/word/2010/wordml" w:rsidRPr="00AA0239" w:rsidR="008414C4" w:rsidP="00AA0239" w:rsidRDefault="008414C4" w14:paraId="1EEBA596" wp14:textId="77777777">
      <w:pPr>
        <w:pStyle w:val="Heading2"/>
        <w:rPr>
          <w:lang w:val="et-EE"/>
        </w:rPr>
      </w:pPr>
      <w:bookmarkStart w:name="_Toc595416596" w:id="740122592"/>
      <w:bookmarkStart w:name="_Toc1598502046" w:id="1636990035"/>
      <w:bookmarkStart w:name="_Toc1589918416" w:id="629648306"/>
      <w:bookmarkStart w:name="_Toc991528968" w:id="232939692"/>
      <w:r w:rsidR="6CEBAD23">
        <w:rPr/>
        <w:t>Põhjavee kaitstus</w:t>
      </w:r>
      <w:bookmarkEnd w:id="740122592"/>
      <w:bookmarkEnd w:id="1636990035"/>
      <w:bookmarkEnd w:id="629648306"/>
      <w:bookmarkEnd w:id="232939692"/>
    </w:p>
    <w:p xmlns:wp14="http://schemas.microsoft.com/office/word/2010/wordml" w:rsidRPr="00AA0239" w:rsidR="008414C4" w:rsidP="21B297ED" w:rsidRDefault="00534E51" w14:paraId="2ED65474" wp14:textId="353AAAFC">
      <w:pPr>
        <w:pStyle w:val="BodyText"/>
        <w:spacing w:after="0"/>
        <w:rPr>
          <w:lang w:val="et-EE"/>
        </w:rPr>
      </w:pPr>
      <w:r w:rsidR="63D5895B">
        <w:rPr/>
        <w:t>P</w:t>
      </w:r>
      <w:r w:rsidR="589F0C9A">
        <w:rPr/>
        <w:t>õhjavee kaitsmise eesmärgil ei rajata alale uusi puurkaeve ega lokaalset kanalisatsiooni</w:t>
      </w:r>
      <w:r w:rsidR="54CB2CC6">
        <w:rPr/>
        <w:t xml:space="preserve">, </w:t>
      </w:r>
      <w:r w:rsidR="088D8BDD">
        <w:rPr/>
        <w:t xml:space="preserve">vee- ja kanalisatsiooni </w:t>
      </w:r>
      <w:r w:rsidR="589F0C9A">
        <w:rPr/>
        <w:t>taristu rajatakse ühisveevärgi ja kanalisatsiooni baasil</w:t>
      </w:r>
      <w:r w:rsidR="05DDD680">
        <w:rPr/>
        <w:t>.</w:t>
      </w:r>
    </w:p>
    <w:p w:rsidR="21B297ED" w:rsidP="21B297ED" w:rsidRDefault="21B297ED" w14:paraId="5BB33FBA" w14:textId="1F0C0485">
      <w:pPr>
        <w:pStyle w:val="BodyText"/>
        <w:spacing w:after="0"/>
      </w:pPr>
    </w:p>
    <w:p xmlns:wp14="http://schemas.microsoft.com/office/word/2010/wordml" w:rsidR="00F85CA8" w:rsidP="21B297ED" w:rsidRDefault="00F85CA8" w14:paraId="4DC493AD" wp14:textId="1AB5ED8C">
      <w:pPr>
        <w:pStyle w:val="BodyText"/>
        <w:spacing w:after="0"/>
        <w:rPr>
          <w:lang w:val="et-EE"/>
        </w:rPr>
      </w:pPr>
      <w:r w:rsidR="05DDD680">
        <w:rPr/>
        <w:t>K</w:t>
      </w:r>
      <w:r w:rsidR="589F0C9A">
        <w:rPr/>
        <w:t>analisatsiooni</w:t>
      </w:r>
      <w:r w:rsidR="59E7DAFA">
        <w:rPr/>
        <w:t xml:space="preserve"> või suublasse (sh pinnasesse)</w:t>
      </w:r>
      <w:r w:rsidR="589F0C9A">
        <w:rPr/>
        <w:t xml:space="preserve"> juhitavad reoveed ei tohi ületada reovee näitajate piirväärtusi</w:t>
      </w:r>
      <w:r w:rsidR="00900373">
        <w:rPr/>
        <w:t>. Te</w:t>
      </w:r>
      <w:r w:rsidR="02F32875">
        <w:rPr/>
        <w:t>gevuste kavandamisel tuleb jälgida, et ei mõjutataks negatiivselt põhjavee omadusi ja sellest tulenevalt elanikeni jõudva joogivee kvaliteeti.</w:t>
      </w:r>
    </w:p>
    <w:p xmlns:wp14="http://schemas.microsoft.com/office/word/2010/wordml" w:rsidR="00242878" w:rsidP="00242878" w:rsidRDefault="00242878" w14:paraId="3C3552B3" wp14:textId="77777777">
      <w:pPr>
        <w:pStyle w:val="Heading2"/>
        <w:rPr>
          <w:lang w:val="et-EE"/>
        </w:rPr>
      </w:pPr>
      <w:bookmarkStart w:name="_Toc1026844517" w:id="489625880"/>
      <w:bookmarkStart w:name="_Toc1955152788" w:id="95187746"/>
      <w:bookmarkStart w:name="_Toc903443357" w:id="1919668420"/>
      <w:bookmarkStart w:name="_Toc818406925" w:id="1424306643"/>
      <w:r w:rsidR="0A125DE3">
        <w:rPr/>
        <w:t>Tuleohutus</w:t>
      </w:r>
      <w:bookmarkEnd w:id="489625880"/>
      <w:bookmarkEnd w:id="95187746"/>
      <w:bookmarkEnd w:id="1919668420"/>
      <w:bookmarkEnd w:id="1424306643"/>
    </w:p>
    <w:p w:rsidR="02391F7F" w:rsidP="4E7DDCF3" w:rsidRDefault="02391F7F" w14:paraId="15A2C59B" w14:textId="0ABDD22D">
      <w:pPr>
        <w:pStyle w:val="Normal"/>
        <w:ind w:left="0"/>
      </w:pPr>
      <w:r w:rsidR="02391F7F">
        <w:rPr/>
        <w:t>Ehitiste</w:t>
      </w:r>
      <w:r w:rsidR="268ACE26">
        <w:rPr/>
        <w:t xml:space="preserve"> kavandamisel lähtuda </w:t>
      </w:r>
      <w:r w:rsidR="268ACE26">
        <w:rPr/>
        <w:t>Siseministri määruses n</w:t>
      </w:r>
      <w:r w:rsidR="0D56A9A5">
        <w:rPr/>
        <w:t>r</w:t>
      </w:r>
      <w:r w:rsidR="268ACE26">
        <w:rPr/>
        <w:t xml:space="preserve"> 17 “Ehitisele esitatavad tuleohutusnõuded”</w:t>
      </w:r>
      <w:r w:rsidR="08AD301E">
        <w:rPr/>
        <w:t xml:space="preserve"> </w:t>
      </w:r>
      <w:r w:rsidR="268ACE26">
        <w:rPr/>
        <w:t>toodust</w:t>
      </w:r>
      <w:r w:rsidR="3CFD1773">
        <w:rPr/>
        <w:t xml:space="preserve">, eelkõige: </w:t>
      </w:r>
      <w:r w:rsidR="74FDC354">
        <w:rPr/>
        <w:t xml:space="preserve"> </w:t>
      </w:r>
      <w:r w:rsidR="268ACE26">
        <w:rPr/>
        <w:t xml:space="preserve"> </w:t>
      </w:r>
    </w:p>
    <w:p w:rsidR="12CBC361" w:rsidP="4E7DDCF3" w:rsidRDefault="12CBC361" w14:paraId="6794297B" w14:textId="62C77B8D">
      <w:pPr>
        <w:pStyle w:val="ListParagraph"/>
        <w:numPr>
          <w:ilvl w:val="0"/>
          <w:numId w:val="215"/>
        </w:numPr>
        <w:shd w:val="clear" w:color="auto" w:fill="FFFFFF" w:themeFill="background1"/>
        <w:spacing w:before="105" w:beforeAutospacing="off" w:after="0" w:afterAutospacing="off"/>
        <w:rPr>
          <w:rFonts w:ascii="Arial" w:hAnsi="Arial" w:eastAsia="Arial" w:cs="Arial"/>
          <w:b w:val="0"/>
          <w:bCs w:val="0"/>
          <w:i w:val="0"/>
          <w:iCs w:val="0"/>
          <w:caps w:val="0"/>
          <w:smallCaps w:val="0"/>
          <w:noProof w:val="0"/>
          <w:color w:val="202020"/>
          <w:sz w:val="22"/>
          <w:szCs w:val="22"/>
          <w:lang w:val="et-EE"/>
        </w:rPr>
      </w:pPr>
      <w:r w:rsidR="12CBC361">
        <w:rPr/>
        <w:t xml:space="preserve"> </w:t>
      </w:r>
      <w:r w:rsidRPr="4E7DDCF3" w:rsidR="12CBC361">
        <w:rPr>
          <w:rFonts w:ascii="Arial" w:hAnsi="Arial" w:eastAsia="Arial" w:cs="Arial"/>
          <w:b w:val="0"/>
          <w:bCs w:val="0"/>
          <w:i w:val="0"/>
          <w:iCs w:val="0"/>
          <w:caps w:val="0"/>
          <w:smallCaps w:val="0"/>
          <w:noProof w:val="0"/>
          <w:color w:val="202020"/>
          <w:sz w:val="21"/>
          <w:szCs w:val="21"/>
          <w:lang w:val="et-EE"/>
        </w:rPr>
        <w:t>Ehitis peab olema projekteeritud ja ehitatud nii, et tulekahju puhkemisel:</w:t>
      </w:r>
      <w:r>
        <w:br/>
      </w:r>
      <w:r w:rsidRPr="4E7DDCF3" w:rsidR="12CBC361">
        <w:rPr>
          <w:rFonts w:ascii="Arial" w:hAnsi="Arial" w:eastAsia="Arial" w:cs="Arial"/>
          <w:b w:val="0"/>
          <w:bCs w:val="0"/>
          <w:i w:val="0"/>
          <w:iCs w:val="0"/>
          <w:caps w:val="0"/>
          <w:smallCaps w:val="0"/>
          <w:strike w:val="0"/>
          <w:dstrike w:val="0"/>
          <w:noProof w:val="0"/>
          <w:color w:val="0061AA"/>
          <w:sz w:val="21"/>
          <w:szCs w:val="21"/>
          <w:u w:val="none"/>
          <w:lang w:val="et-EE"/>
        </w:rPr>
        <w:t xml:space="preserve">  </w:t>
      </w:r>
      <w:r w:rsidRPr="4E7DDCF3" w:rsidR="12CBC361">
        <w:rPr>
          <w:rFonts w:ascii="Arial" w:hAnsi="Arial" w:eastAsia="Arial" w:cs="Arial"/>
          <w:b w:val="0"/>
          <w:bCs w:val="0"/>
          <w:i w:val="0"/>
          <w:iCs w:val="0"/>
          <w:caps w:val="0"/>
          <w:smallCaps w:val="0"/>
          <w:noProof w:val="0"/>
          <w:color w:val="202020"/>
          <w:sz w:val="21"/>
          <w:szCs w:val="21"/>
          <w:lang w:val="et-EE"/>
        </w:rPr>
        <w:t>1) säilib ehitise kandevõime ettenähtud aja jooksul;</w:t>
      </w:r>
      <w:r>
        <w:br/>
      </w:r>
      <w:r w:rsidRPr="4E7DDCF3" w:rsidR="12CBC361">
        <w:rPr>
          <w:rFonts w:ascii="Arial" w:hAnsi="Arial" w:eastAsia="Arial" w:cs="Arial"/>
          <w:b w:val="0"/>
          <w:bCs w:val="0"/>
          <w:i w:val="0"/>
          <w:iCs w:val="0"/>
          <w:caps w:val="0"/>
          <w:smallCaps w:val="0"/>
          <w:strike w:val="0"/>
          <w:dstrike w:val="0"/>
          <w:noProof w:val="0"/>
          <w:color w:val="0061AA"/>
          <w:sz w:val="21"/>
          <w:szCs w:val="21"/>
          <w:u w:val="none"/>
          <w:lang w:val="et-EE"/>
        </w:rPr>
        <w:t xml:space="preserve">  </w:t>
      </w:r>
      <w:r w:rsidRPr="4E7DDCF3" w:rsidR="12CBC361">
        <w:rPr>
          <w:rFonts w:ascii="Arial" w:hAnsi="Arial" w:eastAsia="Arial" w:cs="Arial"/>
          <w:b w:val="0"/>
          <w:bCs w:val="0"/>
          <w:i w:val="0"/>
          <w:iCs w:val="0"/>
          <w:caps w:val="0"/>
          <w:smallCaps w:val="0"/>
          <w:noProof w:val="0"/>
          <w:color w:val="202020"/>
          <w:sz w:val="21"/>
          <w:szCs w:val="21"/>
          <w:lang w:val="et-EE"/>
        </w:rPr>
        <w:t>2) on tule ja suitsu teke ning levik ehitises piiratud;</w:t>
      </w:r>
      <w:r>
        <w:br/>
      </w:r>
      <w:r w:rsidRPr="4E7DDCF3" w:rsidR="12CBC361">
        <w:rPr>
          <w:rFonts w:ascii="Arial" w:hAnsi="Arial" w:eastAsia="Arial" w:cs="Arial"/>
          <w:b w:val="0"/>
          <w:bCs w:val="0"/>
          <w:i w:val="0"/>
          <w:iCs w:val="0"/>
          <w:caps w:val="0"/>
          <w:smallCaps w:val="0"/>
          <w:strike w:val="0"/>
          <w:dstrike w:val="0"/>
          <w:noProof w:val="0"/>
          <w:color w:val="0061AA"/>
          <w:sz w:val="21"/>
          <w:szCs w:val="21"/>
          <w:u w:val="none"/>
          <w:lang w:val="et-EE"/>
        </w:rPr>
        <w:t xml:space="preserve">  </w:t>
      </w:r>
      <w:r w:rsidRPr="4E7DDCF3" w:rsidR="12CBC361">
        <w:rPr>
          <w:rFonts w:ascii="Arial" w:hAnsi="Arial" w:eastAsia="Arial" w:cs="Arial"/>
          <w:b w:val="0"/>
          <w:bCs w:val="0"/>
          <w:i w:val="0"/>
          <w:iCs w:val="0"/>
          <w:caps w:val="0"/>
          <w:smallCaps w:val="0"/>
          <w:noProof w:val="0"/>
          <w:color w:val="202020"/>
          <w:sz w:val="21"/>
          <w:szCs w:val="21"/>
          <w:lang w:val="et-EE"/>
        </w:rPr>
        <w:t>3) on tule levimine naaberehitistele piiratud;</w:t>
      </w:r>
      <w:r>
        <w:br/>
      </w:r>
      <w:r w:rsidRPr="4E7DDCF3" w:rsidR="12CBC361">
        <w:rPr>
          <w:rFonts w:ascii="Arial" w:hAnsi="Arial" w:eastAsia="Arial" w:cs="Arial"/>
          <w:b w:val="0"/>
          <w:bCs w:val="0"/>
          <w:i w:val="0"/>
          <w:iCs w:val="0"/>
          <w:caps w:val="0"/>
          <w:smallCaps w:val="0"/>
          <w:strike w:val="0"/>
          <w:dstrike w:val="0"/>
          <w:noProof w:val="0"/>
          <w:color w:val="0061AA"/>
          <w:sz w:val="21"/>
          <w:szCs w:val="21"/>
          <w:u w:val="none"/>
          <w:lang w:val="et-EE"/>
        </w:rPr>
        <w:t xml:space="preserve">  </w:t>
      </w:r>
      <w:r w:rsidRPr="4E7DDCF3" w:rsidR="12CBC361">
        <w:rPr>
          <w:rFonts w:ascii="Arial" w:hAnsi="Arial" w:eastAsia="Arial" w:cs="Arial"/>
          <w:b w:val="0"/>
          <w:bCs w:val="0"/>
          <w:i w:val="0"/>
          <w:iCs w:val="0"/>
          <w:caps w:val="0"/>
          <w:smallCaps w:val="0"/>
          <w:noProof w:val="0"/>
          <w:color w:val="202020"/>
          <w:sz w:val="21"/>
          <w:szCs w:val="21"/>
          <w:lang w:val="et-EE"/>
        </w:rPr>
        <w:t>4) on tagatud ohutu evakuatsioon ning</w:t>
      </w:r>
      <w:r>
        <w:br/>
      </w:r>
      <w:r w:rsidRPr="4E7DDCF3" w:rsidR="12CBC361">
        <w:rPr>
          <w:rFonts w:ascii="Arial" w:hAnsi="Arial" w:eastAsia="Arial" w:cs="Arial"/>
          <w:b w:val="0"/>
          <w:bCs w:val="0"/>
          <w:i w:val="0"/>
          <w:iCs w:val="0"/>
          <w:caps w:val="0"/>
          <w:smallCaps w:val="0"/>
          <w:strike w:val="0"/>
          <w:dstrike w:val="0"/>
          <w:noProof w:val="0"/>
          <w:color w:val="0061AA"/>
          <w:sz w:val="21"/>
          <w:szCs w:val="21"/>
          <w:u w:val="none"/>
          <w:lang w:val="et-EE"/>
        </w:rPr>
        <w:t xml:space="preserve">  </w:t>
      </w:r>
      <w:r w:rsidRPr="4E7DDCF3" w:rsidR="12CBC361">
        <w:rPr>
          <w:rFonts w:ascii="Arial" w:hAnsi="Arial" w:eastAsia="Arial" w:cs="Arial"/>
          <w:b w:val="0"/>
          <w:bCs w:val="0"/>
          <w:i w:val="0"/>
          <w:iCs w:val="0"/>
          <w:caps w:val="0"/>
          <w:smallCaps w:val="0"/>
          <w:noProof w:val="0"/>
          <w:color w:val="202020"/>
          <w:sz w:val="21"/>
          <w:szCs w:val="21"/>
          <w:lang w:val="et-EE"/>
        </w:rPr>
        <w:t>5) on arvestatud päästemeeskonna ohutuse ja tegutsemisvõimalustega.</w:t>
      </w:r>
    </w:p>
    <w:p w:rsidR="12CBC361" w:rsidP="4E7DDCF3" w:rsidRDefault="12CBC361" w14:paraId="3599347D" w14:textId="2E047652">
      <w:pPr>
        <w:pStyle w:val="ListParagraph"/>
        <w:numPr>
          <w:ilvl w:val="0"/>
          <w:numId w:val="215"/>
        </w:numPr>
        <w:shd w:val="clear" w:color="auto" w:fill="FFFFFF" w:themeFill="background1"/>
        <w:spacing w:before="105" w:beforeAutospacing="off" w:after="0" w:afterAutospacing="off"/>
        <w:rPr>
          <w:rFonts w:ascii="Arial" w:hAnsi="Arial" w:eastAsia="Arial" w:cs="Arial"/>
          <w:b w:val="0"/>
          <w:bCs w:val="0"/>
          <w:i w:val="0"/>
          <w:iCs w:val="0"/>
          <w:caps w:val="0"/>
          <w:smallCaps w:val="0"/>
          <w:noProof w:val="0"/>
          <w:color w:val="202020"/>
          <w:sz w:val="22"/>
          <w:szCs w:val="22"/>
          <w:lang w:val="et-EE"/>
        </w:rPr>
      </w:pPr>
      <w:r w:rsidRPr="4E7DDCF3" w:rsidR="12CBC361">
        <w:rPr>
          <w:rFonts w:ascii="Arial" w:hAnsi="Arial" w:eastAsia="Arial" w:cs="Arial"/>
          <w:b w:val="0"/>
          <w:bCs w:val="0"/>
          <w:i w:val="0"/>
          <w:iCs w:val="0"/>
          <w:caps w:val="0"/>
          <w:smallCaps w:val="0"/>
          <w:noProof w:val="0"/>
          <w:color w:val="202020"/>
          <w:sz w:val="21"/>
          <w:szCs w:val="21"/>
          <w:lang w:val="et-EE"/>
        </w:rPr>
        <w:t>Olulised tuleohutusnõuded peavad olema täidetud kogu ehitise kasutusea vältel ning ehitises paiknevad ruumid peavad vastama ehitise kasutamisotstarbest tulenevatele nõuetele. Ehitisele, mille ruume kasutatakse ehitisele mitteettenähtud kasutamisotstarbe kohaselt, kohaldatakse käesolevas määruses sätestatud nõudeid vastavalt ehitise tegelikule kasutamisotstarbele. Kui ehitise ruum või osa ei ole ehitatud ehitusprojekti kohaselt, peab ehitise selle ruumi või osa viima vastavusse ehitamise ajal kehtinud tuleohutusnõuetega, välja arvatud käesoleva määruse § 55 lõikes 2 loetletud tagasiulatuvate nõuete korral.</w:t>
      </w:r>
    </w:p>
    <w:p w:rsidR="4E7DDCF3" w:rsidP="4E7DDCF3" w:rsidRDefault="4E7DDCF3" w14:paraId="60E318B7" w14:textId="30F83F85">
      <w:pPr>
        <w:shd w:val="clear" w:color="auto" w:fill="FFFFFF" w:themeFill="background1"/>
        <w:spacing w:before="105" w:beforeAutospacing="off" w:after="0" w:afterAutospacing="off"/>
        <w:rPr>
          <w:rFonts w:ascii="Arial" w:hAnsi="Arial" w:eastAsia="Arial" w:cs="Arial"/>
          <w:b w:val="0"/>
          <w:bCs w:val="0"/>
          <w:i w:val="0"/>
          <w:iCs w:val="0"/>
          <w:caps w:val="0"/>
          <w:smallCaps w:val="0"/>
          <w:noProof w:val="0"/>
          <w:color w:val="202020"/>
          <w:sz w:val="21"/>
          <w:szCs w:val="21"/>
          <w:lang w:val="et-EE"/>
        </w:rPr>
      </w:pPr>
    </w:p>
    <w:p w:rsidR="0A125DE3" w:rsidP="4E7DDCF3" w:rsidRDefault="0A125DE3" w14:paraId="2CEEC8FC" w14:textId="1AB2C0D4">
      <w:pPr>
        <w:pStyle w:val="Normal"/>
        <w:ind w:left="0"/>
      </w:pPr>
      <w:r w:rsidR="0A125DE3">
        <w:rPr/>
        <w:t xml:space="preserve">Lähim </w:t>
      </w:r>
      <w:r w:rsidR="0A125DE3">
        <w:rPr/>
        <w:t>tuletõrje</w:t>
      </w:r>
      <w:r w:rsidR="0A125DE3">
        <w:rPr/>
        <w:t xml:space="preserve"> veevõtukoht asub Pärna tee ääres, planeeringualast 6</w:t>
      </w:r>
      <w:r w:rsidRPr="4E7DDCF3" w:rsidR="26B57630">
        <w:rPr>
          <w:rFonts w:ascii="Arial" w:hAnsi="Arial" w:eastAsia="" w:cs="" w:asciiTheme="minorAscii" w:hAnsiTheme="minorAscii" w:eastAsiaTheme="minorEastAsia" w:cstheme="minorBidi"/>
          <w:color w:val="auto"/>
          <w:sz w:val="22"/>
          <w:szCs w:val="22"/>
          <w:lang w:eastAsia="da-DK" w:bidi="ar-SA"/>
        </w:rPr>
        <w:t>5m kaugusel</w:t>
      </w:r>
      <w:r w:rsidRPr="4E7DDCF3" w:rsidR="7A392769">
        <w:rPr>
          <w:rFonts w:ascii="Arial" w:hAnsi="Arial" w:eastAsia="" w:cs="" w:asciiTheme="minorAscii" w:hAnsiTheme="minorAscii" w:eastAsiaTheme="minorEastAsia" w:cstheme="minorBidi"/>
          <w:color w:val="auto"/>
          <w:sz w:val="22"/>
          <w:szCs w:val="22"/>
          <w:lang w:eastAsia="da-DK" w:bidi="ar-SA"/>
        </w:rPr>
        <w:t xml:space="preserve"> ja sealt on võimalik tagada vajalikud tuletõrjeveevõtu kogused</w:t>
      </w:r>
      <w:r w:rsidRPr="4E7DDCF3" w:rsidR="7A392769">
        <w:rPr>
          <w:rFonts w:ascii="Arial" w:hAnsi="Arial" w:eastAsia="" w:cs="" w:asciiTheme="minorAscii" w:hAnsiTheme="minorAscii" w:eastAsiaTheme="minorEastAsia" w:cstheme="minorBidi"/>
          <w:color w:val="auto"/>
          <w:sz w:val="22"/>
          <w:szCs w:val="22"/>
          <w:lang w:eastAsia="da-DK" w:bidi="ar-SA"/>
        </w:rPr>
        <w:t>.</w:t>
      </w:r>
      <w:r w:rsidRPr="4E7DDCF3" w:rsidR="6C86DF69">
        <w:rPr>
          <w:rFonts w:ascii="Arial" w:hAnsi="Arial" w:eastAsia="" w:cs="" w:asciiTheme="minorAscii" w:hAnsiTheme="minorAscii" w:eastAsiaTheme="minorEastAsia" w:cstheme="minorBidi"/>
          <w:color w:val="auto"/>
          <w:sz w:val="22"/>
          <w:szCs w:val="22"/>
          <w:lang w:eastAsia="da-DK" w:bidi="ar-SA"/>
        </w:rPr>
        <w:t xml:space="preserve"> </w:t>
      </w:r>
      <w:r w:rsidRPr="4E7DDCF3" w:rsidR="68F2489F">
        <w:rPr>
          <w:rFonts w:ascii="Arial" w:hAnsi="Arial" w:eastAsia="" w:cs="" w:asciiTheme="minorAscii" w:hAnsiTheme="minorAscii" w:eastAsiaTheme="minorEastAsia" w:cstheme="minorBidi"/>
          <w:color w:val="auto"/>
          <w:sz w:val="22"/>
          <w:szCs w:val="22"/>
          <w:lang w:eastAsia="da-DK" w:bidi="ar-SA"/>
        </w:rPr>
        <w:t>Veevõtukoht tööraadiuse</w:t>
      </w:r>
      <w:r w:rsidRPr="4E7DDCF3" w:rsidR="045C3312">
        <w:rPr>
          <w:rFonts w:ascii="Arial" w:hAnsi="Arial" w:eastAsia="" w:cs="" w:asciiTheme="minorAscii" w:hAnsiTheme="minorAscii" w:eastAsiaTheme="minorEastAsia" w:cstheme="minorBidi"/>
          <w:color w:val="auto"/>
          <w:sz w:val="22"/>
          <w:szCs w:val="22"/>
          <w:lang w:eastAsia="da-DK" w:bidi="ar-SA"/>
        </w:rPr>
        <w:t xml:space="preserve">ga </w:t>
      </w:r>
      <w:r w:rsidRPr="4E7DDCF3" w:rsidR="68F2489F">
        <w:rPr>
          <w:rFonts w:ascii="Arial" w:hAnsi="Arial" w:eastAsia="" w:cs="" w:asciiTheme="minorAscii" w:hAnsiTheme="minorAscii" w:eastAsiaTheme="minorEastAsia" w:cstheme="minorBidi"/>
          <w:color w:val="auto"/>
          <w:sz w:val="22"/>
          <w:szCs w:val="22"/>
          <w:lang w:eastAsia="da-DK" w:bidi="ar-SA"/>
        </w:rPr>
        <w:t xml:space="preserve">on toodud </w:t>
      </w:r>
      <w:r w:rsidRPr="4E7DDCF3" w:rsidR="2955D984">
        <w:rPr>
          <w:rFonts w:ascii="Arial" w:hAnsi="Arial" w:eastAsia="" w:cs="" w:asciiTheme="minorAscii" w:hAnsiTheme="minorAscii" w:eastAsiaTheme="minorEastAsia" w:cstheme="minorBidi"/>
          <w:color w:val="auto"/>
          <w:sz w:val="22"/>
          <w:szCs w:val="22"/>
          <w:lang w:eastAsia="da-DK" w:bidi="ar-SA"/>
        </w:rPr>
        <w:t>Põhi</w:t>
      </w:r>
      <w:r w:rsidRPr="4E7DDCF3" w:rsidR="68F2489F">
        <w:rPr>
          <w:rFonts w:ascii="Arial" w:hAnsi="Arial" w:eastAsia="" w:cs="" w:asciiTheme="minorAscii" w:hAnsiTheme="minorAscii" w:eastAsiaTheme="minorEastAsia" w:cstheme="minorBidi"/>
          <w:color w:val="auto"/>
          <w:sz w:val="22"/>
          <w:szCs w:val="22"/>
          <w:lang w:eastAsia="da-DK" w:bidi="ar-SA"/>
        </w:rPr>
        <w:t>joonisel</w:t>
      </w:r>
      <w:r w:rsidRPr="4E7DDCF3" w:rsidR="492EB1AD">
        <w:rPr>
          <w:rFonts w:ascii="Arial" w:hAnsi="Arial" w:eastAsia="" w:cs="" w:asciiTheme="minorAscii" w:hAnsiTheme="minorAscii" w:eastAsiaTheme="minorEastAsia" w:cstheme="minorBidi"/>
          <w:color w:val="auto"/>
          <w:sz w:val="22"/>
          <w:szCs w:val="22"/>
          <w:lang w:eastAsia="da-DK" w:bidi="ar-SA"/>
        </w:rPr>
        <w:t xml:space="preserve"> ja Tehnovõrkude koondplaanil</w:t>
      </w:r>
      <w:r w:rsidRPr="4E7DDCF3" w:rsidR="68F2489F">
        <w:rPr>
          <w:rFonts w:ascii="Arial" w:hAnsi="Arial" w:eastAsia="" w:cs="" w:asciiTheme="minorAscii" w:hAnsiTheme="minorAscii" w:eastAsiaTheme="minorEastAsia" w:cstheme="minorBidi"/>
          <w:color w:val="auto"/>
          <w:sz w:val="22"/>
          <w:szCs w:val="22"/>
          <w:lang w:eastAsia="da-DK" w:bidi="ar-SA"/>
        </w:rPr>
        <w:t>.</w:t>
      </w:r>
      <w:r w:rsidRPr="4E7DDCF3" w:rsidR="68F2489F">
        <w:rPr>
          <w:rFonts w:ascii="Arial" w:hAnsi="Arial" w:eastAsia="" w:cs="" w:asciiTheme="minorAscii" w:hAnsiTheme="minorAscii" w:eastAsiaTheme="minorEastAsia" w:cstheme="minorBidi"/>
          <w:color w:val="auto"/>
          <w:sz w:val="22"/>
          <w:szCs w:val="22"/>
          <w:lang w:eastAsia="da-DK" w:bidi="ar-SA"/>
        </w:rPr>
        <w:t xml:space="preserve"> </w:t>
      </w:r>
      <w:r w:rsidRPr="4E7DDCF3" w:rsidR="6C86DF69">
        <w:rPr>
          <w:rFonts w:ascii="Arial" w:hAnsi="Arial" w:eastAsia="" w:cs="" w:asciiTheme="minorAscii" w:hAnsiTheme="minorAscii" w:eastAsiaTheme="minorEastAsia" w:cstheme="minorBidi"/>
          <w:color w:val="auto"/>
          <w:sz w:val="22"/>
          <w:szCs w:val="22"/>
          <w:lang w:eastAsia="da-DK" w:bidi="ar-SA"/>
        </w:rPr>
        <w:t>Veevõtukoht peab olema rajatud</w:t>
      </w:r>
      <w:r w:rsidRPr="4E7DDCF3" w:rsidR="167DBDF5">
        <w:rPr>
          <w:rFonts w:ascii="Arial" w:hAnsi="Arial" w:eastAsia="" w:cs="" w:asciiTheme="minorAscii" w:hAnsiTheme="minorAscii" w:eastAsiaTheme="minorEastAsia" w:cstheme="minorBidi"/>
          <w:color w:val="auto"/>
          <w:sz w:val="22"/>
          <w:szCs w:val="22"/>
          <w:lang w:eastAsia="da-DK" w:bidi="ar-SA"/>
        </w:rPr>
        <w:t xml:space="preserve"> </w:t>
      </w:r>
      <w:r w:rsidRPr="4E7DDCF3" w:rsidR="712CB3CA">
        <w:rPr>
          <w:rFonts w:ascii="Arial" w:hAnsi="Arial" w:eastAsia="" w:cs="" w:asciiTheme="minorAscii" w:hAnsiTheme="minorAscii" w:eastAsiaTheme="minorEastAsia" w:cstheme="minorBidi"/>
          <w:color w:val="auto"/>
          <w:sz w:val="22"/>
          <w:szCs w:val="22"/>
          <w:lang w:eastAsia="da-DK" w:bidi="ar-SA"/>
        </w:rPr>
        <w:t>vastavalt S</w:t>
      </w:r>
      <w:r w:rsidR="13F95FB1">
        <w:rPr/>
        <w:t>i</w:t>
      </w:r>
      <w:r w:rsidR="712CB3CA">
        <w:rPr/>
        <w:t>seministri</w:t>
      </w:r>
      <w:r w:rsidR="6C86DF69">
        <w:rPr/>
        <w:t xml:space="preserve"> </w:t>
      </w:r>
      <w:r w:rsidR="55BBAD2F">
        <w:rPr/>
        <w:t>määruse</w:t>
      </w:r>
      <w:r w:rsidR="7D8FED35">
        <w:rPr/>
        <w:t>le</w:t>
      </w:r>
      <w:r w:rsidR="55BBAD2F">
        <w:rPr/>
        <w:t xml:space="preserve"> nr </w:t>
      </w:r>
      <w:r w:rsidR="6C86DF69">
        <w:rPr/>
        <w:t>10 “Veevõtukoha rajamise, katsetamise, kasutamise, korrashoiu, tähistamise ja teabevahetuse nõuded, tingimused ning kord”</w:t>
      </w:r>
      <w:r w:rsidR="3E7F7884">
        <w:rPr/>
        <w:t xml:space="preserve">. </w:t>
      </w:r>
    </w:p>
    <w:p w:rsidR="67EBA62B" w:rsidP="21B297ED" w:rsidRDefault="67EBA62B" w14:paraId="13E04F6B" w14:textId="6EA1B781">
      <w:pPr>
        <w:pStyle w:val="Normal"/>
      </w:pPr>
      <w:r w:rsidR="67EBA62B">
        <w:rPr/>
        <w:t>Hooneid ei ole kavandatud kruntide piiridele lähemale, kui 4m, millega tagatakse kõrval kinnistute hoonetega vajalik tuleohutuskuja (8m, räästast räästani).</w:t>
      </w:r>
    </w:p>
    <w:p w:rsidR="3514ADC6" w:rsidP="2EE21B98" w:rsidRDefault="3514ADC6" w14:paraId="59FE09B5" w14:textId="6F49F96E">
      <w:pPr/>
      <w:r w:rsidR="235AAD06">
        <w:rPr/>
        <w:t>K</w:t>
      </w:r>
      <w:r w:rsidR="7A392769">
        <w:rPr/>
        <w:t>avandatavate</w:t>
      </w:r>
      <w:r w:rsidR="3F80A38D">
        <w:rPr/>
        <w:t xml:space="preserve">sse </w:t>
      </w:r>
      <w:r w:rsidR="7A392769">
        <w:rPr/>
        <w:t>hoonete</w:t>
      </w:r>
      <w:r w:rsidR="46657606">
        <w:rPr/>
        <w:t>sse tuleb paigaldada</w:t>
      </w:r>
      <w:r w:rsidR="7A392769">
        <w:rPr/>
        <w:t xml:space="preserve"> nõuetekohased vi</w:t>
      </w:r>
      <w:r w:rsidR="651606CF">
        <w:rPr/>
        <w:t>n</w:t>
      </w:r>
      <w:r w:rsidR="7A392769">
        <w:rPr/>
        <w:t>gu- ja gaasiandurid</w:t>
      </w:r>
      <w:r w:rsidR="66A2B5EF">
        <w:rPr/>
        <w:t xml:space="preserve">. </w:t>
      </w:r>
    </w:p>
    <w:p w:rsidR="3514ADC6" w:rsidP="2EE21B98" w:rsidRDefault="3514ADC6" w14:paraId="6F20D9E7" w14:textId="01BC1565">
      <w:pPr>
        <w:rPr>
          <w:lang w:val="et-EE"/>
        </w:rPr>
      </w:pPr>
      <w:r w:rsidR="69587ABE">
        <w:rPr/>
        <w:t>Lõkkeplatse mitte kavandada hoonetele lähemale kui 6m. Tagada põlevmaterjali ladustamis</w:t>
      </w:r>
      <w:r w:rsidR="0FDF1D61">
        <w:rPr/>
        <w:t xml:space="preserve">e nõuded ja hoonete lähialal asuva rohu piisava sagedusega niitmine, et ei tekiks kergesti süttivat kulu. </w:t>
      </w:r>
    </w:p>
    <w:p xmlns:wp14="http://schemas.microsoft.com/office/word/2010/wordml" w:rsidRPr="00D25D48" w:rsidR="00AE2235" w:rsidP="00D25D48" w:rsidRDefault="00AE2235" w14:paraId="18EB17B1" wp14:textId="4A60EC87">
      <w:pPr>
        <w:pStyle w:val="Heading2"/>
        <w:rPr>
          <w:lang w:val="et-EE"/>
        </w:rPr>
      </w:pPr>
      <w:bookmarkStart w:name="_Toc1412763880" w:id="701547202"/>
      <w:bookmarkStart w:name="_Toc970849682" w:id="49773950"/>
      <w:bookmarkStart w:name="_Toc1512890939" w:id="295004788"/>
      <w:bookmarkStart w:name="_Toc2134993206" w:id="961326886"/>
      <w:r w:rsidR="51AD0841">
        <w:rPr/>
        <w:t>Vertikaalplaneerimine</w:t>
      </w:r>
      <w:bookmarkEnd w:id="701547202"/>
      <w:bookmarkEnd w:id="49773950"/>
      <w:bookmarkEnd w:id="295004788"/>
      <w:bookmarkEnd w:id="961326886"/>
      <w:r w:rsidR="55D7316B">
        <w:rPr/>
        <w:t xml:space="preserve"> </w:t>
      </w:r>
    </w:p>
    <w:p xmlns:wp14="http://schemas.microsoft.com/office/word/2010/wordml" w:rsidRPr="00EA6C9F" w:rsidR="00AE2235" w:rsidP="00AE2235" w:rsidRDefault="00AE2235" w14:paraId="59666E9E" wp14:textId="67145419">
      <w:pPr>
        <w:pStyle w:val="BodyText"/>
        <w:spacing w:after="0"/>
      </w:pPr>
      <w:r w:rsidR="46EB469F">
        <w:rPr/>
        <w:t>Sademevesi</w:t>
      </w:r>
      <w:r w:rsidR="46EB469F">
        <w:rPr/>
        <w:t xml:space="preserve"> </w:t>
      </w:r>
      <w:r w:rsidR="46EB469F">
        <w:rPr/>
        <w:t>immutada</w:t>
      </w:r>
      <w:r w:rsidR="46EB469F">
        <w:rPr/>
        <w:t xml:space="preserve"> </w:t>
      </w:r>
      <w:r w:rsidR="46EB469F">
        <w:rPr/>
        <w:t>omal</w:t>
      </w:r>
      <w:r w:rsidR="46EB469F">
        <w:rPr/>
        <w:t xml:space="preserve"> </w:t>
      </w:r>
      <w:r w:rsidR="46EB469F">
        <w:rPr/>
        <w:t>krundil</w:t>
      </w:r>
      <w:r w:rsidR="46EB469F">
        <w:rPr/>
        <w:t xml:space="preserve">, </w:t>
      </w:r>
      <w:r w:rsidR="46EB469F">
        <w:rPr/>
        <w:t>Tagada</w:t>
      </w:r>
      <w:r w:rsidR="46EB469F">
        <w:rPr/>
        <w:t xml:space="preserve"> </w:t>
      </w:r>
      <w:r w:rsidR="46EB469F">
        <w:rPr/>
        <w:t>vee</w:t>
      </w:r>
      <w:r w:rsidR="46EB469F">
        <w:rPr/>
        <w:t xml:space="preserve"> </w:t>
      </w:r>
      <w:r w:rsidR="46EB469F">
        <w:rPr/>
        <w:t>äravool</w:t>
      </w:r>
      <w:r w:rsidR="46EB469F">
        <w:rPr/>
        <w:t xml:space="preserve"> </w:t>
      </w:r>
      <w:r w:rsidR="46EB469F">
        <w:rPr/>
        <w:t>hoonete</w:t>
      </w:r>
      <w:r w:rsidR="46EB469F">
        <w:rPr/>
        <w:t xml:space="preserve"> ja </w:t>
      </w:r>
      <w:r w:rsidR="46EB469F">
        <w:rPr/>
        <w:t>rajatiste</w:t>
      </w:r>
      <w:r w:rsidR="46EB469F">
        <w:rPr/>
        <w:t xml:space="preserve"> </w:t>
      </w:r>
      <w:r w:rsidR="46EB469F">
        <w:rPr/>
        <w:t>vundamentidelt</w:t>
      </w:r>
      <w:r w:rsidR="46EB469F">
        <w:rPr/>
        <w:t xml:space="preserve"> </w:t>
      </w:r>
      <w:r w:rsidR="46EB469F">
        <w:rPr/>
        <w:t>vertikaalplaneerimisega</w:t>
      </w:r>
      <w:r w:rsidR="46EB469F">
        <w:rPr/>
        <w:t xml:space="preserve">. </w:t>
      </w:r>
      <w:r w:rsidR="46EB469F">
        <w:rPr/>
        <w:t>Vajadusel</w:t>
      </w:r>
      <w:r w:rsidR="46EB469F">
        <w:rPr/>
        <w:t xml:space="preserve"> </w:t>
      </w:r>
      <w:r w:rsidR="46EB469F">
        <w:rPr/>
        <w:t>rajada</w:t>
      </w:r>
      <w:r w:rsidR="46EB469F">
        <w:rPr/>
        <w:t xml:space="preserve"> </w:t>
      </w:r>
      <w:r w:rsidR="46EB469F">
        <w:rPr/>
        <w:t>sademeveedrenaaž</w:t>
      </w:r>
      <w:r w:rsidR="46EB469F">
        <w:rPr/>
        <w:t xml:space="preserve"> ja </w:t>
      </w:r>
      <w:r w:rsidR="46EB469F">
        <w:rPr/>
        <w:t>vihmapeenrad</w:t>
      </w:r>
      <w:r w:rsidR="46EB469F">
        <w:rPr/>
        <w:t xml:space="preserve">. </w:t>
      </w:r>
    </w:p>
    <w:p xmlns:wp14="http://schemas.microsoft.com/office/word/2010/wordml" w:rsidRPr="00EA6C9F" w:rsidR="00AE2235" w:rsidP="00AE2235" w:rsidRDefault="00AE2235" w14:paraId="39E59C7F" wp14:textId="21AB24FB">
      <w:pPr>
        <w:pStyle w:val="BodyText"/>
        <w:spacing w:after="0"/>
      </w:pPr>
    </w:p>
    <w:p xmlns:wp14="http://schemas.microsoft.com/office/word/2010/wordml" w:rsidRPr="00EA6C9F" w:rsidR="00AE2235" w:rsidP="00AE2235" w:rsidRDefault="00AE2235" w14:paraId="6E0B0971" wp14:textId="32C2DEF6">
      <w:pPr>
        <w:pStyle w:val="BodyText"/>
        <w:spacing w:after="0"/>
        <w:rPr>
          <w:lang w:val="et-EE"/>
        </w:rPr>
      </w:pPr>
      <w:r w:rsidR="46EB469F">
        <w:rPr/>
        <w:t>Sademevee</w:t>
      </w:r>
      <w:r w:rsidR="46EB469F">
        <w:rPr/>
        <w:t xml:space="preserve"> </w:t>
      </w:r>
      <w:r w:rsidR="46EB469F">
        <w:rPr/>
        <w:t>juhtimise</w:t>
      </w:r>
      <w:r w:rsidR="46EB469F">
        <w:rPr/>
        <w:t xml:space="preserve"> </w:t>
      </w:r>
      <w:r w:rsidR="46EB469F">
        <w:rPr/>
        <w:t>soovituslikud</w:t>
      </w:r>
      <w:r w:rsidR="46EB469F">
        <w:rPr/>
        <w:t xml:space="preserve"> </w:t>
      </w:r>
      <w:r w:rsidR="46EB469F">
        <w:rPr/>
        <w:t>suunad</w:t>
      </w:r>
      <w:r w:rsidR="46EB469F">
        <w:rPr/>
        <w:t xml:space="preserve"> on </w:t>
      </w:r>
      <w:r w:rsidR="46EB469F">
        <w:rPr/>
        <w:t>kantud</w:t>
      </w:r>
      <w:r w:rsidR="46EB469F">
        <w:rPr/>
        <w:t xml:space="preserve"> </w:t>
      </w:r>
      <w:r w:rsidR="46EB469F">
        <w:rPr/>
        <w:t>joonisele</w:t>
      </w:r>
      <w:r w:rsidR="46EB469F">
        <w:rPr/>
        <w:t xml:space="preserve">: </w:t>
      </w:r>
      <w:r w:rsidR="46EB469F">
        <w:rPr/>
        <w:t>Tehnovõrgud</w:t>
      </w:r>
      <w:r w:rsidR="46EB469F">
        <w:rPr/>
        <w:t xml:space="preserve"> ja </w:t>
      </w:r>
      <w:r w:rsidR="46EB469F">
        <w:rPr/>
        <w:t>liiklus</w:t>
      </w:r>
      <w:r w:rsidR="46EB469F">
        <w:rPr/>
        <w:t xml:space="preserve">. </w:t>
      </w:r>
      <w:r w:rsidR="46EB469F">
        <w:rPr/>
        <w:t>Täpsemad</w:t>
      </w:r>
      <w:r w:rsidR="46EB469F">
        <w:rPr/>
        <w:t xml:space="preserve"> </w:t>
      </w:r>
      <w:r w:rsidR="46EB469F">
        <w:rPr/>
        <w:t>vertikaalplaneerimise</w:t>
      </w:r>
      <w:r w:rsidR="46EB469F">
        <w:rPr/>
        <w:t xml:space="preserve"> </w:t>
      </w:r>
      <w:r w:rsidR="46EB469F">
        <w:rPr/>
        <w:t>lahendused</w:t>
      </w:r>
      <w:r w:rsidR="46EB469F">
        <w:rPr/>
        <w:t xml:space="preserve"> </w:t>
      </w:r>
      <w:r w:rsidR="46EB469F">
        <w:rPr/>
        <w:t>koostada</w:t>
      </w:r>
      <w:r w:rsidR="46EB469F">
        <w:rPr/>
        <w:t xml:space="preserve"> </w:t>
      </w:r>
      <w:r w:rsidR="46EB469F">
        <w:rPr/>
        <w:t>hoone</w:t>
      </w:r>
      <w:r w:rsidR="46EB469F">
        <w:rPr/>
        <w:t xml:space="preserve"> ja </w:t>
      </w:r>
      <w:r w:rsidR="46EB469F">
        <w:rPr/>
        <w:t>haljastusprojekti</w:t>
      </w:r>
      <w:r w:rsidR="46EB469F">
        <w:rPr/>
        <w:t xml:space="preserve"> </w:t>
      </w:r>
      <w:r w:rsidR="46EB469F">
        <w:rPr/>
        <w:t>koosseisus</w:t>
      </w:r>
      <w:r w:rsidR="46EB469F">
        <w:rPr/>
        <w:t>.</w:t>
      </w:r>
    </w:p>
    <w:p xmlns:wp14="http://schemas.microsoft.com/office/word/2010/wordml" w:rsidRPr="00EA6C9F" w:rsidR="00AE2235" w:rsidP="00AE2235" w:rsidRDefault="00AE2235" w14:paraId="5630AD66" wp14:textId="77777777">
      <w:pPr>
        <w:pStyle w:val="BodyText"/>
        <w:spacing w:after="0"/>
        <w:rPr>
          <w:lang w:val="et-EE"/>
        </w:rPr>
      </w:pPr>
    </w:p>
    <w:p xmlns:wp14="http://schemas.microsoft.com/office/word/2010/wordml" w:rsidR="00AE2235" w:rsidP="21B297ED" w:rsidRDefault="00AE2235" w14:paraId="53E6E924" wp14:textId="72B84186">
      <w:pPr>
        <w:pStyle w:val="BodyText"/>
        <w:shd w:val="clear" w:color="auto" w:fill="FFFFFF" w:themeFill="background1"/>
        <w:spacing w:after="0"/>
        <w:rPr>
          <w:lang w:val="et-EE"/>
        </w:rPr>
      </w:pPr>
      <w:r w:rsidR="46EB469F">
        <w:rPr/>
        <w:t>Sadevett</w:t>
      </w:r>
      <w:r w:rsidR="46EB469F">
        <w:rPr/>
        <w:t xml:space="preserve"> </w:t>
      </w:r>
      <w:r w:rsidR="46EB469F">
        <w:rPr/>
        <w:t>ei</w:t>
      </w:r>
      <w:r w:rsidR="46EB469F">
        <w:rPr/>
        <w:t xml:space="preserve"> </w:t>
      </w:r>
      <w:r w:rsidR="46EB469F">
        <w:rPr/>
        <w:t>tohi</w:t>
      </w:r>
      <w:r w:rsidR="46EB469F">
        <w:rPr/>
        <w:t xml:space="preserve"> </w:t>
      </w:r>
      <w:r w:rsidR="46EB469F">
        <w:rPr/>
        <w:t>juhtida</w:t>
      </w:r>
      <w:r w:rsidR="46EB469F">
        <w:rPr/>
        <w:t xml:space="preserve"> </w:t>
      </w:r>
      <w:r w:rsidR="6D7701C0">
        <w:rPr/>
        <w:t>munitsipaaltee</w:t>
      </w:r>
      <w:r w:rsidR="46EB469F">
        <w:rPr/>
        <w:t xml:space="preserve"> </w:t>
      </w:r>
      <w:r w:rsidR="46EB469F">
        <w:rPr/>
        <w:t>alusele</w:t>
      </w:r>
      <w:r w:rsidR="46EB469F">
        <w:rPr/>
        <w:t xml:space="preserve"> </w:t>
      </w:r>
      <w:r w:rsidR="46EB469F">
        <w:rPr/>
        <w:t>maaüksusele</w:t>
      </w:r>
      <w:r w:rsidR="46EB469F">
        <w:rPr/>
        <w:t xml:space="preserve">, </w:t>
      </w:r>
      <w:r w:rsidR="46EB469F">
        <w:rPr/>
        <w:t>sh</w:t>
      </w:r>
      <w:r w:rsidR="46EB469F">
        <w:rPr/>
        <w:t xml:space="preserve"> tee </w:t>
      </w:r>
      <w:r w:rsidR="46EB469F">
        <w:rPr/>
        <w:t>koosseisu</w:t>
      </w:r>
      <w:r w:rsidR="46EB469F">
        <w:rPr/>
        <w:t xml:space="preserve"> </w:t>
      </w:r>
      <w:r w:rsidR="46EB469F">
        <w:rPr/>
        <w:t>kuuluvatesse</w:t>
      </w:r>
      <w:r w:rsidR="46EB469F">
        <w:rPr/>
        <w:t xml:space="preserve"> </w:t>
      </w:r>
      <w:r w:rsidR="46EB469F">
        <w:rPr/>
        <w:t>teekraavidesse</w:t>
      </w:r>
      <w:r w:rsidR="46EB469F">
        <w:rPr/>
        <w:t xml:space="preserve">. </w:t>
      </w:r>
    </w:p>
    <w:p xmlns:wp14="http://schemas.microsoft.com/office/word/2010/wordml" w:rsidR="00AE2235" w:rsidP="00AE2235" w:rsidRDefault="00AE2235" w14:paraId="1A8045DB" wp14:textId="776C5896">
      <w:pPr>
        <w:pStyle w:val="BodyText"/>
        <w:shd w:val="clear" w:color="auto" w:fill="FFFFFF" w:themeFill="background1"/>
        <w:spacing w:after="0"/>
      </w:pPr>
    </w:p>
    <w:p xmlns:wp14="http://schemas.microsoft.com/office/word/2010/wordml" w:rsidR="00AE2235" w:rsidP="00AE2235" w:rsidRDefault="00AE2235" w14:paraId="75C18ED4" wp14:textId="35937A2E">
      <w:pPr>
        <w:pStyle w:val="BodyText"/>
        <w:shd w:val="clear" w:color="auto" w:fill="FFFFFF" w:themeFill="background1"/>
        <w:spacing w:after="0"/>
        <w:rPr>
          <w:lang w:val="et-EE"/>
        </w:rPr>
      </w:pPr>
      <w:r w:rsidR="46EB469F">
        <w:rPr/>
        <w:t>Olemasolevat</w:t>
      </w:r>
      <w:r w:rsidR="46EB469F">
        <w:rPr/>
        <w:t xml:space="preserve"> </w:t>
      </w:r>
      <w:r w:rsidR="46EB469F">
        <w:rPr/>
        <w:t>maapinda</w:t>
      </w:r>
      <w:r w:rsidR="46EB469F">
        <w:rPr/>
        <w:t xml:space="preserve"> </w:t>
      </w:r>
      <w:r w:rsidR="46EB469F">
        <w:rPr/>
        <w:t>võib</w:t>
      </w:r>
      <w:r w:rsidR="46EB469F">
        <w:rPr/>
        <w:t xml:space="preserve"> </w:t>
      </w:r>
      <w:r w:rsidR="46EB469F">
        <w:rPr/>
        <w:t>tõsta</w:t>
      </w:r>
      <w:r w:rsidR="46EB469F">
        <w:rPr/>
        <w:t xml:space="preserve"> </w:t>
      </w:r>
      <w:r w:rsidR="46EB469F">
        <w:rPr/>
        <w:t>maksimaalselt</w:t>
      </w:r>
      <w:r w:rsidR="46EB469F">
        <w:rPr/>
        <w:t xml:space="preserve"> 0,5 m </w:t>
      </w:r>
      <w:r w:rsidR="46EB469F">
        <w:rPr/>
        <w:t>hoonestusala</w:t>
      </w:r>
      <w:r w:rsidR="46EB469F">
        <w:rPr/>
        <w:t xml:space="preserve"> </w:t>
      </w:r>
      <w:r w:rsidR="46EB469F">
        <w:rPr/>
        <w:t>piires</w:t>
      </w:r>
      <w:r w:rsidR="46EB469F">
        <w:rPr/>
        <w:t xml:space="preserve">. </w:t>
      </w:r>
      <w:r w:rsidR="46EB469F">
        <w:rPr/>
        <w:t>Olemasolevat</w:t>
      </w:r>
      <w:r w:rsidR="46EB469F">
        <w:rPr/>
        <w:t xml:space="preserve"> </w:t>
      </w:r>
      <w:r w:rsidR="46EB469F">
        <w:rPr/>
        <w:t>maapinda</w:t>
      </w:r>
      <w:r w:rsidR="46EB469F">
        <w:rPr/>
        <w:t xml:space="preserve"> </w:t>
      </w:r>
      <w:r w:rsidR="46EB469F">
        <w:rPr/>
        <w:t>ei</w:t>
      </w:r>
      <w:r w:rsidR="46EB469F">
        <w:rPr/>
        <w:t xml:space="preserve"> </w:t>
      </w:r>
      <w:r w:rsidR="46EB469F">
        <w:rPr/>
        <w:t>või</w:t>
      </w:r>
      <w:r w:rsidR="46EB469F">
        <w:rPr/>
        <w:t xml:space="preserve"> </w:t>
      </w:r>
      <w:r w:rsidR="46EB469F">
        <w:rPr/>
        <w:t>tõsta</w:t>
      </w:r>
      <w:r w:rsidR="46EB469F">
        <w:rPr/>
        <w:t xml:space="preserve"> </w:t>
      </w:r>
      <w:r w:rsidR="46EB469F">
        <w:rPr/>
        <w:t>kõrgemale</w:t>
      </w:r>
      <w:r w:rsidR="46EB469F">
        <w:rPr/>
        <w:t xml:space="preserve"> </w:t>
      </w:r>
      <w:r w:rsidR="46EB469F">
        <w:rPr/>
        <w:t>hoonestatud</w:t>
      </w:r>
      <w:r w:rsidR="46EB469F">
        <w:rPr/>
        <w:t xml:space="preserve"> </w:t>
      </w:r>
      <w:r w:rsidR="46EB469F">
        <w:rPr/>
        <w:t>naaberkinnistu</w:t>
      </w:r>
      <w:r w:rsidR="46EB469F">
        <w:rPr/>
        <w:t xml:space="preserve"> </w:t>
      </w:r>
      <w:r w:rsidR="46EB469F">
        <w:rPr/>
        <w:t>maapinnast</w:t>
      </w:r>
      <w:r w:rsidR="46EB469F">
        <w:rPr/>
        <w:t xml:space="preserve">. </w:t>
      </w:r>
      <w:r w:rsidR="46EB469F">
        <w:rPr/>
        <w:t>Vertikaalplaneerimisega</w:t>
      </w:r>
      <w:r w:rsidR="46EB469F">
        <w:rPr/>
        <w:t xml:space="preserve"> </w:t>
      </w:r>
      <w:r w:rsidR="46EB469F">
        <w:rPr/>
        <w:t>tagada</w:t>
      </w:r>
      <w:r w:rsidR="46EB469F">
        <w:rPr/>
        <w:t xml:space="preserve"> </w:t>
      </w:r>
      <w:r w:rsidR="46EB469F">
        <w:rPr/>
        <w:t>sademevee</w:t>
      </w:r>
      <w:r w:rsidR="46EB469F">
        <w:rPr/>
        <w:t xml:space="preserve"> mitte </w:t>
      </w:r>
      <w:r w:rsidR="46EB469F">
        <w:rPr/>
        <w:t>valgumine</w:t>
      </w:r>
      <w:r w:rsidR="46EB469F">
        <w:rPr/>
        <w:t xml:space="preserve"> </w:t>
      </w:r>
      <w:r w:rsidR="46EB469F">
        <w:rPr/>
        <w:t>naaberkinnistutele</w:t>
      </w:r>
      <w:r w:rsidR="46EB469F">
        <w:rPr/>
        <w:t xml:space="preserve">. </w:t>
      </w:r>
      <w:r w:rsidR="46EB469F">
        <w:rPr/>
        <w:t>Sademevee</w:t>
      </w:r>
      <w:r w:rsidR="46EB469F">
        <w:rPr/>
        <w:t xml:space="preserve"> </w:t>
      </w:r>
      <w:r w:rsidR="46EB469F">
        <w:rPr/>
        <w:t>juhtimine</w:t>
      </w:r>
      <w:r w:rsidR="46EB469F">
        <w:rPr/>
        <w:t xml:space="preserve"> </w:t>
      </w:r>
      <w:r w:rsidR="46EB469F">
        <w:rPr/>
        <w:t>naaberkinnistutele</w:t>
      </w:r>
      <w:r w:rsidR="46EB469F">
        <w:rPr/>
        <w:t xml:space="preserve"> on </w:t>
      </w:r>
      <w:r w:rsidR="46EB469F">
        <w:rPr/>
        <w:t>keelatud</w:t>
      </w:r>
      <w:r w:rsidR="2F0B2A64">
        <w:rPr/>
        <w:t xml:space="preserve"> </w:t>
      </w:r>
      <w:r w:rsidR="2F0B2A64">
        <w:rPr/>
        <w:t>va</w:t>
      </w:r>
      <w:r w:rsidR="2F0B2A64">
        <w:rPr/>
        <w:t xml:space="preserve"> </w:t>
      </w:r>
      <w:r w:rsidR="2F0B2A64">
        <w:rPr/>
        <w:t>kooskõlastatult</w:t>
      </w:r>
      <w:r w:rsidR="2F0B2A64">
        <w:rPr/>
        <w:t xml:space="preserve"> </w:t>
      </w:r>
      <w:r w:rsidR="2F0B2A64">
        <w:rPr/>
        <w:t>naaberkinnistu</w:t>
      </w:r>
      <w:r w:rsidR="2F0B2A64">
        <w:rPr/>
        <w:t xml:space="preserve"> </w:t>
      </w:r>
      <w:r w:rsidR="2F0B2A64">
        <w:rPr/>
        <w:t>omanikuga</w:t>
      </w:r>
      <w:r w:rsidR="46EB469F">
        <w:rPr/>
        <w:t>.</w:t>
      </w:r>
    </w:p>
    <w:p w:rsidR="21B297ED" w:rsidRDefault="21B297ED" w14:paraId="19676D67" w14:textId="0A6D7C3A">
      <w:r>
        <w:br w:type="page"/>
      </w:r>
    </w:p>
    <w:p xmlns:wp14="http://schemas.microsoft.com/office/word/2010/wordml" w:rsidRPr="00AA0239" w:rsidR="00CD5541" w:rsidP="00AA0239" w:rsidRDefault="00CD5541" w14:paraId="38D03477" wp14:textId="77777777">
      <w:pPr>
        <w:pStyle w:val="Heading2"/>
        <w:rPr>
          <w:lang w:val="et-EE"/>
        </w:rPr>
      </w:pPr>
      <w:bookmarkStart w:name="_Toc198922733" w:id="943403060"/>
      <w:bookmarkStart w:name="_Toc1474655449" w:id="640747494"/>
      <w:bookmarkStart w:name="_Toc784739019" w:id="124983153"/>
      <w:bookmarkStart w:name="_Toc1064204531" w:id="724899418"/>
      <w:r w:rsidR="7A0ADFF3">
        <w:rPr/>
        <w:t>Servituudi vajadus</w:t>
      </w:r>
      <w:bookmarkEnd w:id="943403060"/>
      <w:bookmarkEnd w:id="640747494"/>
      <w:bookmarkEnd w:id="124983153"/>
      <w:bookmarkEnd w:id="724899418"/>
    </w:p>
    <w:p xmlns:wp14="http://schemas.microsoft.com/office/word/2010/wordml" w:rsidR="0075769F" w:rsidP="0A419F68" w:rsidRDefault="0075769F" w14:paraId="2DBF0D7D" wp14:textId="537E18C5">
      <w:pPr>
        <w:pStyle w:val="BodyText"/>
        <w:shd w:val="clear" w:color="auto" w:fill="FFFFFF" w:themeFill="background1"/>
        <w:spacing w:after="0"/>
        <w:rPr>
          <w:lang w:val="et-EE"/>
        </w:rPr>
      </w:pPr>
      <w:r w:rsidR="7A2F88ED">
        <w:rPr/>
        <w:t>Servituutide</w:t>
      </w:r>
      <w:r w:rsidR="7A2F88ED">
        <w:rPr/>
        <w:t xml:space="preserve"> </w:t>
      </w:r>
      <w:r w:rsidR="7A2F88ED">
        <w:rPr/>
        <w:t>vajadus</w:t>
      </w:r>
      <w:r w:rsidR="18669980">
        <w:rPr/>
        <w:t xml:space="preserve"> ja </w:t>
      </w:r>
      <w:r w:rsidR="18669980">
        <w:rPr/>
        <w:t>ulatused</w:t>
      </w:r>
      <w:r w:rsidR="18669980">
        <w:rPr/>
        <w:t xml:space="preserve">  on </w:t>
      </w:r>
      <w:r w:rsidR="18669980">
        <w:rPr/>
        <w:t>toodud</w:t>
      </w:r>
      <w:r w:rsidR="18669980">
        <w:rPr/>
        <w:t xml:space="preserve"> </w:t>
      </w:r>
      <w:r w:rsidR="18669980">
        <w:rPr/>
        <w:t>servituutide</w:t>
      </w:r>
      <w:r w:rsidR="18669980">
        <w:rPr/>
        <w:t xml:space="preserve"> tabelis: </w:t>
      </w:r>
    </w:p>
    <w:p xmlns:wp14="http://schemas.microsoft.com/office/word/2010/wordml" w:rsidR="00A31319" w:rsidP="2EE21B98" w:rsidRDefault="00A31319" w14:paraId="75DA3972" wp14:textId="5A27FB83">
      <w:pPr>
        <w:pStyle w:val="BodyText"/>
        <w:shd w:val="clear" w:color="auto" w:fill="FFFFFF" w:themeFill="background1"/>
        <w:spacing w:after="0"/>
        <w:rPr>
          <w:lang w:val="et-EE"/>
        </w:rPr>
      </w:pPr>
    </w:p>
    <w:tbl>
      <w:tblPr>
        <w:tblStyle w:val="TableNormal"/>
        <w:tblW w:w="0" w:type="auto"/>
        <w:tblBorders>
          <w:top w:val="single" w:color="000000" w:themeColor="text1" w:sz="4"/>
          <w:left w:val="single" w:color="000000" w:themeColor="text1" w:sz="4"/>
          <w:bottom w:val="single" w:color="000000" w:themeColor="text1" w:sz="4"/>
          <w:right w:val="single" w:color="000000" w:themeColor="text1" w:sz="4"/>
          <w:insideH w:val="single" w:color="000000" w:themeColor="text1" w:sz="4"/>
          <w:insideV w:val="single" w:color="000000" w:themeColor="text1" w:sz="4"/>
        </w:tblBorders>
        <w:tblLayout w:type="fixed"/>
        <w:tblLook w:val="06A0" w:firstRow="1" w:lastRow="0" w:firstColumn="1" w:lastColumn="0" w:noHBand="1" w:noVBand="1"/>
      </w:tblPr>
      <w:tblGrid>
        <w:gridCol w:w="1307"/>
        <w:gridCol w:w="1618"/>
        <w:gridCol w:w="5969"/>
      </w:tblGrid>
      <w:tr w:rsidR="2EE21B98" w:rsidTr="21B297ED" w14:paraId="4E45DF2E">
        <w:trPr>
          <w:trHeight w:val="285"/>
        </w:trPr>
        <w:tc>
          <w:tcPr>
            <w:tcW w:w="8894" w:type="dxa"/>
            <w:gridSpan w:val="3"/>
            <w:tcMar>
              <w:top w:w="15" w:type="dxa"/>
              <w:left w:w="15" w:type="dxa"/>
              <w:right w:w="15" w:type="dxa"/>
            </w:tcMar>
            <w:vAlign w:val="top"/>
          </w:tcPr>
          <w:p w:rsidR="2EE21B98" w:rsidP="21B297ED" w:rsidRDefault="2EE21B98" w14:paraId="119F2A02" w14:textId="3AA18A8E">
            <w:pPr>
              <w:spacing w:before="0" w:beforeAutospacing="off" w:after="0" w:afterAutospacing="off"/>
              <w:jc w:val="center"/>
              <w:rPr>
                <w:rFonts w:ascii="Calibri" w:hAnsi="Calibri" w:eastAsia="Calibri" w:cs="Calibri"/>
                <w:b w:val="1"/>
                <w:bCs w:val="1"/>
                <w:i w:val="0"/>
                <w:iCs w:val="0"/>
                <w:strike w:val="0"/>
                <w:dstrike w:val="0"/>
                <w:color w:val="000000" w:themeColor="text1" w:themeTint="FF" w:themeShade="FF"/>
                <w:sz w:val="22"/>
                <w:szCs w:val="22"/>
                <w:u w:val="none"/>
              </w:rPr>
            </w:pPr>
            <w:r w:rsidRPr="21B297ED" w:rsidR="3618D352">
              <w:rPr>
                <w:rFonts w:ascii="Calibri" w:hAnsi="Calibri" w:eastAsia="Calibri" w:cs="Calibri"/>
                <w:b w:val="1"/>
                <w:bCs w:val="1"/>
                <w:i w:val="0"/>
                <w:iCs w:val="0"/>
                <w:strike w:val="0"/>
                <w:dstrike w:val="0"/>
                <w:color w:val="000000" w:themeColor="text1" w:themeTint="FF" w:themeShade="FF"/>
                <w:sz w:val="22"/>
                <w:szCs w:val="22"/>
                <w:u w:val="none"/>
              </w:rPr>
              <w:t>Servituudid</w:t>
            </w:r>
            <w:r w:rsidRPr="21B297ED" w:rsidR="3618D352">
              <w:rPr>
                <w:rFonts w:ascii="Calibri" w:hAnsi="Calibri" w:eastAsia="Calibri" w:cs="Calibri"/>
                <w:b w:val="1"/>
                <w:bCs w:val="1"/>
                <w:i w:val="0"/>
                <w:iCs w:val="0"/>
                <w:strike w:val="0"/>
                <w:dstrike w:val="0"/>
                <w:color w:val="000000" w:themeColor="text1" w:themeTint="FF" w:themeShade="FF"/>
                <w:sz w:val="22"/>
                <w:szCs w:val="22"/>
                <w:u w:val="none"/>
              </w:rPr>
              <w:t xml:space="preserve"> </w:t>
            </w:r>
          </w:p>
        </w:tc>
      </w:tr>
      <w:tr w:rsidR="2EE21B98" w:rsidTr="21B297ED" w14:paraId="37F3B05B">
        <w:trPr>
          <w:trHeight w:val="570"/>
        </w:trPr>
        <w:tc>
          <w:tcPr>
            <w:tcW w:w="1307" w:type="dxa"/>
            <w:tcMar>
              <w:top w:w="15" w:type="dxa"/>
              <w:left w:w="15" w:type="dxa"/>
              <w:right w:w="15" w:type="dxa"/>
            </w:tcMar>
            <w:vAlign w:val="center"/>
          </w:tcPr>
          <w:p w:rsidR="2EE21B98" w:rsidP="21B297ED" w:rsidRDefault="2EE21B98" w14:paraId="40206549" w14:textId="6D4F5C23">
            <w:pPr>
              <w:spacing w:before="0" w:beforeAutospacing="off" w:after="0" w:afterAutospacing="off"/>
              <w:rPr>
                <w:rFonts w:ascii="Calibri" w:hAnsi="Calibri" w:eastAsia="Calibri" w:cs="Calibri"/>
                <w:b w:val="1"/>
                <w:bCs w:val="1"/>
                <w:i w:val="0"/>
                <w:iCs w:val="0"/>
                <w:strike w:val="0"/>
                <w:dstrike w:val="0"/>
                <w:color w:val="000000" w:themeColor="text1" w:themeTint="FF" w:themeShade="FF"/>
                <w:sz w:val="22"/>
                <w:szCs w:val="22"/>
                <w:u w:val="none"/>
              </w:rPr>
            </w:pPr>
            <w:r w:rsidRPr="21B297ED" w:rsidR="3618D352">
              <w:rPr>
                <w:rFonts w:ascii="Calibri" w:hAnsi="Calibri" w:eastAsia="Calibri" w:cs="Calibri"/>
                <w:b w:val="1"/>
                <w:bCs w:val="1"/>
                <w:i w:val="0"/>
                <w:iCs w:val="0"/>
                <w:strike w:val="0"/>
                <w:dstrike w:val="0"/>
                <w:color w:val="000000" w:themeColor="text1" w:themeTint="FF" w:themeShade="FF"/>
                <w:sz w:val="22"/>
                <w:szCs w:val="22"/>
                <w:u w:val="none"/>
              </w:rPr>
              <w:t>Positiooni</w:t>
            </w:r>
            <w:r w:rsidRPr="21B297ED" w:rsidR="3618D352">
              <w:rPr>
                <w:rFonts w:ascii="Calibri" w:hAnsi="Calibri" w:eastAsia="Calibri" w:cs="Calibri"/>
                <w:b w:val="1"/>
                <w:bCs w:val="1"/>
                <w:i w:val="0"/>
                <w:iCs w:val="0"/>
                <w:strike w:val="0"/>
                <w:dstrike w:val="0"/>
                <w:color w:val="000000" w:themeColor="text1" w:themeTint="FF" w:themeShade="FF"/>
                <w:sz w:val="22"/>
                <w:szCs w:val="22"/>
                <w:u w:val="none"/>
              </w:rPr>
              <w:t xml:space="preserve"> number </w:t>
            </w:r>
          </w:p>
        </w:tc>
        <w:tc>
          <w:tcPr>
            <w:tcW w:w="1618" w:type="dxa"/>
            <w:tcMar>
              <w:top w:w="15" w:type="dxa"/>
              <w:left w:w="15" w:type="dxa"/>
              <w:right w:w="15" w:type="dxa"/>
            </w:tcMar>
            <w:vAlign w:val="center"/>
          </w:tcPr>
          <w:p w:rsidR="2EE21B98" w:rsidP="2EE21B98" w:rsidRDefault="2EE21B98" w14:paraId="0A327283" w14:textId="3A3BB34A">
            <w:pPr>
              <w:spacing w:before="0" w:beforeAutospacing="off" w:after="0" w:afterAutospacing="off"/>
            </w:pPr>
            <w:r w:rsidRPr="21B297ED" w:rsidR="3618D352">
              <w:rPr>
                <w:rFonts w:ascii="Calibri" w:hAnsi="Calibri" w:eastAsia="Calibri" w:cs="Calibri"/>
                <w:b w:val="1"/>
                <w:bCs w:val="1"/>
                <w:i w:val="0"/>
                <w:iCs w:val="0"/>
                <w:strike w:val="0"/>
                <w:dstrike w:val="0"/>
                <w:color w:val="000000" w:themeColor="text1" w:themeTint="FF" w:themeShade="FF"/>
                <w:sz w:val="22"/>
                <w:szCs w:val="22"/>
                <w:u w:val="none"/>
              </w:rPr>
              <w:t>kü</w:t>
            </w:r>
            <w:r w:rsidRPr="21B297ED" w:rsidR="3618D352">
              <w:rPr>
                <w:rFonts w:ascii="Calibri" w:hAnsi="Calibri" w:eastAsia="Calibri" w:cs="Calibri"/>
                <w:b w:val="1"/>
                <w:bCs w:val="1"/>
                <w:i w:val="0"/>
                <w:iCs w:val="0"/>
                <w:strike w:val="0"/>
                <w:dstrike w:val="0"/>
                <w:color w:val="000000" w:themeColor="text1" w:themeTint="FF" w:themeShade="FF"/>
                <w:sz w:val="22"/>
                <w:szCs w:val="22"/>
                <w:u w:val="none"/>
              </w:rPr>
              <w:t xml:space="preserve"> </w:t>
            </w:r>
            <w:r w:rsidRPr="21B297ED" w:rsidR="3618D352">
              <w:rPr>
                <w:rFonts w:ascii="Calibri" w:hAnsi="Calibri" w:eastAsia="Calibri" w:cs="Calibri"/>
                <w:b w:val="1"/>
                <w:bCs w:val="1"/>
                <w:i w:val="0"/>
                <w:iCs w:val="0"/>
                <w:strike w:val="0"/>
                <w:dstrike w:val="0"/>
                <w:color w:val="000000" w:themeColor="text1" w:themeTint="FF" w:themeShade="FF"/>
                <w:sz w:val="22"/>
                <w:szCs w:val="22"/>
                <w:u w:val="none"/>
              </w:rPr>
              <w:t>nr</w:t>
            </w:r>
            <w:r w:rsidRPr="21B297ED" w:rsidR="3618D352">
              <w:rPr>
                <w:rFonts w:ascii="Calibri" w:hAnsi="Calibri" w:eastAsia="Calibri" w:cs="Calibri"/>
                <w:b w:val="1"/>
                <w:bCs w:val="1"/>
                <w:i w:val="0"/>
                <w:iCs w:val="0"/>
                <w:strike w:val="0"/>
                <w:dstrike w:val="0"/>
                <w:color w:val="000000" w:themeColor="text1" w:themeTint="FF" w:themeShade="FF"/>
                <w:sz w:val="22"/>
                <w:szCs w:val="22"/>
                <w:u w:val="none"/>
              </w:rPr>
              <w:t xml:space="preserve">, </w:t>
            </w:r>
            <w:r w:rsidRPr="21B297ED" w:rsidR="3618D352">
              <w:rPr>
                <w:rFonts w:ascii="Calibri" w:hAnsi="Calibri" w:eastAsia="Calibri" w:cs="Calibri"/>
                <w:b w:val="1"/>
                <w:bCs w:val="1"/>
                <w:i w:val="0"/>
                <w:iCs w:val="0"/>
                <w:strike w:val="0"/>
                <w:dstrike w:val="0"/>
                <w:color w:val="000000" w:themeColor="text1" w:themeTint="FF" w:themeShade="FF"/>
                <w:sz w:val="22"/>
                <w:szCs w:val="22"/>
                <w:u w:val="none"/>
              </w:rPr>
              <w:t>millest</w:t>
            </w:r>
            <w:r w:rsidRPr="21B297ED" w:rsidR="3618D352">
              <w:rPr>
                <w:rFonts w:ascii="Calibri" w:hAnsi="Calibri" w:eastAsia="Calibri" w:cs="Calibri"/>
                <w:b w:val="1"/>
                <w:bCs w:val="1"/>
                <w:i w:val="0"/>
                <w:iCs w:val="0"/>
                <w:strike w:val="0"/>
                <w:dstrike w:val="0"/>
                <w:color w:val="000000" w:themeColor="text1" w:themeTint="FF" w:themeShade="FF"/>
                <w:sz w:val="22"/>
                <w:szCs w:val="22"/>
                <w:u w:val="none"/>
              </w:rPr>
              <w:t xml:space="preserve"> </w:t>
            </w:r>
            <w:r w:rsidRPr="21B297ED" w:rsidR="3618D352">
              <w:rPr>
                <w:rFonts w:ascii="Calibri" w:hAnsi="Calibri" w:eastAsia="Calibri" w:cs="Calibri"/>
                <w:b w:val="1"/>
                <w:bCs w:val="1"/>
                <w:i w:val="0"/>
                <w:iCs w:val="0"/>
                <w:strike w:val="0"/>
                <w:dstrike w:val="0"/>
                <w:color w:val="000000" w:themeColor="text1" w:themeTint="FF" w:themeShade="FF"/>
                <w:sz w:val="22"/>
                <w:szCs w:val="22"/>
                <w:u w:val="none"/>
              </w:rPr>
              <w:t>krundid</w:t>
            </w:r>
            <w:r w:rsidRPr="21B297ED" w:rsidR="3618D352">
              <w:rPr>
                <w:rFonts w:ascii="Calibri" w:hAnsi="Calibri" w:eastAsia="Calibri" w:cs="Calibri"/>
                <w:b w:val="1"/>
                <w:bCs w:val="1"/>
                <w:i w:val="0"/>
                <w:iCs w:val="0"/>
                <w:strike w:val="0"/>
                <w:dstrike w:val="0"/>
                <w:color w:val="000000" w:themeColor="text1" w:themeTint="FF" w:themeShade="FF"/>
                <w:sz w:val="22"/>
                <w:szCs w:val="22"/>
                <w:u w:val="none"/>
              </w:rPr>
              <w:t xml:space="preserve"> </w:t>
            </w:r>
            <w:r w:rsidRPr="21B297ED" w:rsidR="3618D352">
              <w:rPr>
                <w:rFonts w:ascii="Calibri" w:hAnsi="Calibri" w:eastAsia="Calibri" w:cs="Calibri"/>
                <w:b w:val="1"/>
                <w:bCs w:val="1"/>
                <w:i w:val="0"/>
                <w:iCs w:val="0"/>
                <w:strike w:val="0"/>
                <w:dstrike w:val="0"/>
                <w:color w:val="000000" w:themeColor="text1" w:themeTint="FF" w:themeShade="FF"/>
                <w:sz w:val="22"/>
                <w:szCs w:val="22"/>
                <w:u w:val="none"/>
              </w:rPr>
              <w:t>moodustatakse</w:t>
            </w:r>
            <w:r w:rsidRPr="21B297ED" w:rsidR="3618D352">
              <w:rPr>
                <w:rFonts w:ascii="Calibri" w:hAnsi="Calibri" w:eastAsia="Calibri" w:cs="Calibri"/>
                <w:b w:val="1"/>
                <w:bCs w:val="1"/>
                <w:i w:val="0"/>
                <w:iCs w:val="0"/>
                <w:strike w:val="0"/>
                <w:dstrike w:val="0"/>
                <w:color w:val="000000" w:themeColor="text1" w:themeTint="FF" w:themeShade="FF"/>
                <w:sz w:val="22"/>
                <w:szCs w:val="22"/>
                <w:u w:val="none"/>
              </w:rPr>
              <w:t xml:space="preserve">. </w:t>
            </w:r>
          </w:p>
        </w:tc>
        <w:tc>
          <w:tcPr>
            <w:tcW w:w="5969" w:type="dxa"/>
            <w:tcMar>
              <w:top w:w="15" w:type="dxa"/>
              <w:left w:w="15" w:type="dxa"/>
              <w:right w:w="15" w:type="dxa"/>
            </w:tcMar>
            <w:vAlign w:val="center"/>
          </w:tcPr>
          <w:p w:rsidR="2EE21B98" w:rsidP="21B297ED" w:rsidRDefault="2EE21B98" w14:paraId="65371E65" w14:textId="4B841320">
            <w:pPr>
              <w:spacing w:before="0" w:beforeAutospacing="off" w:after="0" w:afterAutospacing="off"/>
              <w:rPr>
                <w:rFonts w:ascii="Calibri" w:hAnsi="Calibri" w:eastAsia="Calibri" w:cs="Calibri"/>
                <w:b w:val="1"/>
                <w:bCs w:val="1"/>
                <w:i w:val="0"/>
                <w:iCs w:val="0"/>
                <w:strike w:val="0"/>
                <w:dstrike w:val="0"/>
                <w:color w:val="000000" w:themeColor="text1" w:themeTint="FF" w:themeShade="FF"/>
                <w:sz w:val="22"/>
                <w:szCs w:val="22"/>
                <w:u w:val="none"/>
              </w:rPr>
            </w:pPr>
            <w:r w:rsidRPr="21B297ED" w:rsidR="3618D352">
              <w:rPr>
                <w:rFonts w:ascii="Calibri" w:hAnsi="Calibri" w:eastAsia="Calibri" w:cs="Calibri"/>
                <w:b w:val="1"/>
                <w:bCs w:val="1"/>
                <w:i w:val="0"/>
                <w:iCs w:val="0"/>
                <w:strike w:val="0"/>
                <w:dstrike w:val="0"/>
                <w:color w:val="000000" w:themeColor="text1" w:themeTint="FF" w:themeShade="FF"/>
                <w:sz w:val="22"/>
                <w:szCs w:val="22"/>
                <w:u w:val="none"/>
              </w:rPr>
              <w:t>servituudi</w:t>
            </w:r>
            <w:r w:rsidRPr="21B297ED" w:rsidR="3618D352">
              <w:rPr>
                <w:rFonts w:ascii="Calibri" w:hAnsi="Calibri" w:eastAsia="Calibri" w:cs="Calibri"/>
                <w:b w:val="1"/>
                <w:bCs w:val="1"/>
                <w:i w:val="0"/>
                <w:iCs w:val="0"/>
                <w:strike w:val="0"/>
                <w:dstrike w:val="0"/>
                <w:color w:val="000000" w:themeColor="text1" w:themeTint="FF" w:themeShade="FF"/>
                <w:sz w:val="22"/>
                <w:szCs w:val="22"/>
                <w:u w:val="none"/>
              </w:rPr>
              <w:t xml:space="preserve"> </w:t>
            </w:r>
            <w:r w:rsidRPr="21B297ED" w:rsidR="3618D352">
              <w:rPr>
                <w:rFonts w:ascii="Calibri" w:hAnsi="Calibri" w:eastAsia="Calibri" w:cs="Calibri"/>
                <w:b w:val="1"/>
                <w:bCs w:val="1"/>
                <w:i w:val="0"/>
                <w:iCs w:val="0"/>
                <w:strike w:val="0"/>
                <w:dstrike w:val="0"/>
                <w:color w:val="000000" w:themeColor="text1" w:themeTint="FF" w:themeShade="FF"/>
                <w:sz w:val="22"/>
                <w:szCs w:val="22"/>
                <w:u w:val="none"/>
              </w:rPr>
              <w:t>vajadus</w:t>
            </w:r>
          </w:p>
        </w:tc>
      </w:tr>
      <w:tr w:rsidR="2EE21B98" w:rsidTr="21B297ED" w14:paraId="3BA97684">
        <w:trPr>
          <w:trHeight w:val="870"/>
        </w:trPr>
        <w:tc>
          <w:tcPr>
            <w:tcW w:w="1307" w:type="dxa"/>
            <w:tcMar>
              <w:top w:w="15" w:type="dxa"/>
              <w:left w:w="15" w:type="dxa"/>
              <w:right w:w="15" w:type="dxa"/>
            </w:tcMar>
            <w:vAlign w:val="center"/>
          </w:tcPr>
          <w:p w:rsidR="2EE21B98" w:rsidP="2EE21B98" w:rsidRDefault="2EE21B98" w14:paraId="66A2AB2E" w14:textId="274C5461">
            <w:pPr>
              <w:spacing w:before="0" w:beforeAutospacing="off" w:after="0" w:afterAutospacing="off"/>
              <w:jc w:val="center"/>
            </w:pPr>
            <w:r w:rsidRPr="2EE21B98" w:rsidR="2EE21B98">
              <w:rPr>
                <w:rFonts w:ascii="Calibri" w:hAnsi="Calibri" w:eastAsia="Calibri" w:cs="Calibri"/>
                <w:b w:val="0"/>
                <w:bCs w:val="0"/>
                <w:i w:val="0"/>
                <w:iCs w:val="0"/>
                <w:strike w:val="0"/>
                <w:dstrike w:val="0"/>
                <w:color w:val="000000" w:themeColor="text1" w:themeTint="FF" w:themeShade="FF"/>
                <w:sz w:val="22"/>
                <w:szCs w:val="22"/>
                <w:u w:val="none"/>
              </w:rPr>
              <w:t>1</w:t>
            </w:r>
          </w:p>
        </w:tc>
        <w:tc>
          <w:tcPr>
            <w:tcW w:w="1618" w:type="dxa"/>
            <w:tcMar>
              <w:top w:w="15" w:type="dxa"/>
              <w:left w:w="15" w:type="dxa"/>
              <w:right w:w="15" w:type="dxa"/>
            </w:tcMar>
            <w:vAlign w:val="center"/>
          </w:tcPr>
          <w:p w:rsidR="2EE21B98" w:rsidP="2EE21B98" w:rsidRDefault="2EE21B98" w14:paraId="2FAFE1E8" w14:textId="2576EF5A">
            <w:pPr>
              <w:spacing w:before="0" w:beforeAutospacing="off" w:after="0" w:afterAutospacing="off"/>
              <w:jc w:val="center"/>
            </w:pPr>
            <w:r w:rsidRPr="2EE21B98" w:rsidR="2EE21B98">
              <w:rPr>
                <w:rFonts w:ascii="Calibri" w:hAnsi="Calibri" w:eastAsia="Calibri" w:cs="Calibri"/>
                <w:b w:val="0"/>
                <w:bCs w:val="0"/>
                <w:i w:val="0"/>
                <w:iCs w:val="0"/>
                <w:strike w:val="0"/>
                <w:dstrike w:val="0"/>
                <w:color w:val="000000" w:themeColor="text1" w:themeTint="FF" w:themeShade="FF"/>
                <w:sz w:val="22"/>
                <w:szCs w:val="22"/>
                <w:u w:val="none"/>
              </w:rPr>
              <w:t>65301:003:0262</w:t>
            </w:r>
          </w:p>
        </w:tc>
        <w:tc>
          <w:tcPr>
            <w:tcW w:w="5969" w:type="dxa"/>
            <w:tcMar>
              <w:top w:w="15" w:type="dxa"/>
              <w:left w:w="15" w:type="dxa"/>
              <w:right w:w="15" w:type="dxa"/>
            </w:tcMar>
            <w:vAlign w:val="center"/>
          </w:tcPr>
          <w:p w:rsidR="2EE21B98" w:rsidP="2EE21B98" w:rsidRDefault="2EE21B98" w14:paraId="17A4E7F0" w14:textId="5E7374C8">
            <w:pPr>
              <w:spacing w:before="0" w:beforeAutospacing="off" w:after="0" w:afterAutospacing="off"/>
            </w:pP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 xml:space="preserve">1. Kavandatava elektrikaabli kaitsevööndi (1+1m) krundile jäävas ulatuses seada servituut võrguvaldaja kasuks. </w:t>
            </w:r>
          </w:p>
          <w:p w:rsidR="2EE21B98" w:rsidP="2EE21B98" w:rsidRDefault="2EE21B98" w14:paraId="674448D7" w14:textId="6979F859">
            <w:pPr>
              <w:spacing w:before="0" w:beforeAutospacing="off" w:after="0" w:afterAutospacing="off"/>
            </w:pP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 xml:space="preserve">2. Kavandatavate ühise vee- ja kanalisatsioonitorude  kaitsevööndite (2+2m) krundile jäävas ulatuses seada servituut võrguvaldaja kasuks. </w:t>
            </w:r>
          </w:p>
        </w:tc>
      </w:tr>
      <w:tr w:rsidR="2EE21B98" w:rsidTr="21B297ED" w14:paraId="0B07600F">
        <w:trPr>
          <w:trHeight w:val="870"/>
        </w:trPr>
        <w:tc>
          <w:tcPr>
            <w:tcW w:w="1307" w:type="dxa"/>
            <w:tcMar>
              <w:top w:w="15" w:type="dxa"/>
              <w:left w:w="15" w:type="dxa"/>
              <w:right w:w="15" w:type="dxa"/>
            </w:tcMar>
            <w:vAlign w:val="center"/>
          </w:tcPr>
          <w:p w:rsidR="2EE21B98" w:rsidP="2EE21B98" w:rsidRDefault="2EE21B98" w14:paraId="0DFD199C" w14:textId="7E53D454">
            <w:pPr>
              <w:spacing w:before="0" w:beforeAutospacing="off" w:after="0" w:afterAutospacing="off"/>
              <w:jc w:val="center"/>
            </w:pPr>
            <w:r w:rsidRPr="2EE21B98" w:rsidR="2EE21B98">
              <w:rPr>
                <w:rFonts w:ascii="Calibri" w:hAnsi="Calibri" w:eastAsia="Calibri" w:cs="Calibri"/>
                <w:b w:val="0"/>
                <w:bCs w:val="0"/>
                <w:i w:val="0"/>
                <w:iCs w:val="0"/>
                <w:strike w:val="0"/>
                <w:dstrike w:val="0"/>
                <w:color w:val="000000" w:themeColor="text1" w:themeTint="FF" w:themeShade="FF"/>
                <w:sz w:val="22"/>
                <w:szCs w:val="22"/>
                <w:u w:val="none"/>
              </w:rPr>
              <w:t>2</w:t>
            </w:r>
          </w:p>
        </w:tc>
        <w:tc>
          <w:tcPr>
            <w:tcW w:w="1618" w:type="dxa"/>
            <w:tcMar>
              <w:top w:w="15" w:type="dxa"/>
              <w:left w:w="15" w:type="dxa"/>
              <w:right w:w="15" w:type="dxa"/>
            </w:tcMar>
            <w:vAlign w:val="center"/>
          </w:tcPr>
          <w:p w:rsidR="2EE21B98" w:rsidP="2EE21B98" w:rsidRDefault="2EE21B98" w14:paraId="7472E0A7" w14:textId="281A110F">
            <w:pPr>
              <w:spacing w:before="0" w:beforeAutospacing="off" w:after="0" w:afterAutospacing="off"/>
              <w:jc w:val="center"/>
            </w:pPr>
            <w:r w:rsidRPr="2EE21B98" w:rsidR="2EE21B98">
              <w:rPr>
                <w:rFonts w:ascii="Calibri" w:hAnsi="Calibri" w:eastAsia="Calibri" w:cs="Calibri"/>
                <w:b w:val="0"/>
                <w:bCs w:val="0"/>
                <w:i w:val="0"/>
                <w:iCs w:val="0"/>
                <w:strike w:val="0"/>
                <w:dstrike w:val="0"/>
                <w:color w:val="000000" w:themeColor="text1" w:themeTint="FF" w:themeShade="FF"/>
                <w:sz w:val="22"/>
                <w:szCs w:val="22"/>
                <w:u w:val="none"/>
              </w:rPr>
              <w:t>65301:003:0262</w:t>
            </w:r>
          </w:p>
        </w:tc>
        <w:tc>
          <w:tcPr>
            <w:tcW w:w="5969" w:type="dxa"/>
            <w:tcMar>
              <w:top w:w="15" w:type="dxa"/>
              <w:left w:w="15" w:type="dxa"/>
              <w:right w:w="15" w:type="dxa"/>
            </w:tcMar>
            <w:vAlign w:val="center"/>
          </w:tcPr>
          <w:p w:rsidR="2EE21B98" w:rsidP="2EE21B98" w:rsidRDefault="2EE21B98" w14:paraId="4F9E8595" w14:textId="51D6E3DC">
            <w:pPr>
              <w:spacing w:before="0" w:beforeAutospacing="off" w:after="0" w:afterAutospacing="off"/>
            </w:pP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 xml:space="preserve">1. </w:t>
            </w: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Olemasoleva</w:t>
            </w: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 xml:space="preserve"> </w:t>
            </w: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elektrikaabli</w:t>
            </w: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 xml:space="preserve"> </w:t>
            </w: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kaitsevööndi</w:t>
            </w: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 xml:space="preserve"> (1+1m) </w:t>
            </w: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krundile</w:t>
            </w: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 xml:space="preserve"> </w:t>
            </w: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jäävas</w:t>
            </w: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 xml:space="preserve"> </w:t>
            </w: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ulatuses</w:t>
            </w: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 xml:space="preserve"> </w:t>
            </w: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seada</w:t>
            </w: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 xml:space="preserve"> </w:t>
            </w: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servituut</w:t>
            </w: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 xml:space="preserve"> </w:t>
            </w: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võrguvaldaja</w:t>
            </w: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 xml:space="preserve"> </w:t>
            </w: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kasuks</w:t>
            </w: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 xml:space="preserve">. </w:t>
            </w:r>
          </w:p>
          <w:p w:rsidR="2EE21B98" w:rsidP="2EE21B98" w:rsidRDefault="2EE21B98" w14:paraId="1EE16E40" w14:textId="102EDF0E">
            <w:pPr>
              <w:spacing w:before="0" w:beforeAutospacing="off" w:after="0" w:afterAutospacing="off"/>
            </w:pP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 xml:space="preserve">2. Kavandatavate ühise vee- ja kanalisatsioonitorude  kaitsevööndite (2+2m) krundile jäävas ulatuses seada servituut võrguvaldaja kasuks. </w:t>
            </w:r>
          </w:p>
        </w:tc>
      </w:tr>
      <w:tr w:rsidR="2EE21B98" w:rsidTr="21B297ED" w14:paraId="5D24F0DB">
        <w:trPr>
          <w:trHeight w:val="285"/>
        </w:trPr>
        <w:tc>
          <w:tcPr>
            <w:tcW w:w="1307" w:type="dxa"/>
            <w:tcMar>
              <w:top w:w="15" w:type="dxa"/>
              <w:left w:w="15" w:type="dxa"/>
              <w:right w:w="15" w:type="dxa"/>
            </w:tcMar>
            <w:vAlign w:val="center"/>
          </w:tcPr>
          <w:p w:rsidR="2EE21B98" w:rsidP="21B297ED" w:rsidRDefault="2EE21B98" w14:paraId="142525EB" w14:textId="5990FA66">
            <w:pPr>
              <w:pStyle w:val="Normal"/>
              <w:suppressLineNumbers w:val="0"/>
              <w:bidi w:val="0"/>
              <w:spacing w:before="0" w:beforeAutospacing="off" w:after="0" w:afterAutospacing="off" w:line="252" w:lineRule="auto"/>
              <w:ind w:left="0" w:right="0"/>
              <w:jc w:val="center"/>
              <w:rPr>
                <w:rFonts w:ascii="Calibri" w:hAnsi="Calibri" w:eastAsia="Calibri" w:cs="Calibri"/>
                <w:b w:val="0"/>
                <w:bCs w:val="0"/>
                <w:i w:val="0"/>
                <w:iCs w:val="0"/>
                <w:strike w:val="0"/>
                <w:dstrike w:val="0"/>
                <w:color w:val="000000" w:themeColor="text1" w:themeTint="FF" w:themeShade="FF"/>
                <w:sz w:val="22"/>
                <w:szCs w:val="22"/>
                <w:u w:val="none"/>
              </w:rPr>
            </w:pP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3</w:t>
            </w:r>
          </w:p>
        </w:tc>
        <w:tc>
          <w:tcPr>
            <w:tcW w:w="1618" w:type="dxa"/>
            <w:tcMar>
              <w:top w:w="15" w:type="dxa"/>
              <w:left w:w="15" w:type="dxa"/>
              <w:right w:w="15" w:type="dxa"/>
            </w:tcMar>
            <w:vAlign w:val="center"/>
          </w:tcPr>
          <w:p w:rsidR="2EE21B98" w:rsidP="2EE21B98" w:rsidRDefault="2EE21B98" w14:paraId="4E3BE249" w14:textId="495A20B6">
            <w:pPr>
              <w:spacing w:before="0" w:beforeAutospacing="off" w:after="0" w:afterAutospacing="off"/>
              <w:jc w:val="center"/>
            </w:pPr>
            <w:r w:rsidRPr="2EE21B98" w:rsidR="2EE21B98">
              <w:rPr>
                <w:rFonts w:ascii="Calibri" w:hAnsi="Calibri" w:eastAsia="Calibri" w:cs="Calibri"/>
                <w:b w:val="0"/>
                <w:bCs w:val="0"/>
                <w:i w:val="0"/>
                <w:iCs w:val="0"/>
                <w:strike w:val="0"/>
                <w:dstrike w:val="0"/>
                <w:color w:val="000000" w:themeColor="text1" w:themeTint="FF" w:themeShade="FF"/>
                <w:sz w:val="22"/>
                <w:szCs w:val="22"/>
                <w:u w:val="none"/>
              </w:rPr>
              <w:t>65301:003:0262</w:t>
            </w:r>
          </w:p>
        </w:tc>
        <w:tc>
          <w:tcPr>
            <w:tcW w:w="5969" w:type="dxa"/>
            <w:tcMar>
              <w:top w:w="15" w:type="dxa"/>
              <w:left w:w="15" w:type="dxa"/>
              <w:right w:w="15" w:type="dxa"/>
            </w:tcMar>
            <w:vAlign w:val="center"/>
          </w:tcPr>
          <w:p w:rsidR="2EE21B98" w:rsidP="2EE21B98" w:rsidRDefault="2EE21B98" w14:paraId="7EED4290" w14:textId="7DDB5F57">
            <w:pPr>
              <w:spacing w:before="0" w:beforeAutospacing="off" w:after="0" w:afterAutospacing="off"/>
            </w:pP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Servituute</w:t>
            </w: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 xml:space="preserve"> </w:t>
            </w: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ei</w:t>
            </w: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 xml:space="preserve"> </w:t>
            </w: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seata</w:t>
            </w: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 xml:space="preserve">. </w:t>
            </w:r>
          </w:p>
        </w:tc>
      </w:tr>
      <w:tr w:rsidR="2EE21B98" w:rsidTr="21B297ED" w14:paraId="2E40AFF1">
        <w:trPr>
          <w:trHeight w:val="285"/>
        </w:trPr>
        <w:tc>
          <w:tcPr>
            <w:tcW w:w="1307" w:type="dxa"/>
            <w:tcMar>
              <w:top w:w="15" w:type="dxa"/>
              <w:left w:w="15" w:type="dxa"/>
              <w:right w:w="15" w:type="dxa"/>
            </w:tcMar>
            <w:vAlign w:val="center"/>
          </w:tcPr>
          <w:p w:rsidR="2EE21B98" w:rsidP="21B297ED" w:rsidRDefault="2EE21B98" w14:paraId="50A2AC42" w14:textId="646B4C62">
            <w:pPr>
              <w:pStyle w:val="Normal"/>
              <w:suppressLineNumbers w:val="0"/>
              <w:bidi w:val="0"/>
              <w:spacing w:before="0" w:beforeAutospacing="off" w:after="0" w:afterAutospacing="off" w:line="252" w:lineRule="auto"/>
              <w:ind w:left="0" w:right="0"/>
              <w:jc w:val="center"/>
              <w:rPr>
                <w:rFonts w:ascii="Calibri" w:hAnsi="Calibri" w:eastAsia="Calibri" w:cs="Calibri"/>
                <w:b w:val="0"/>
                <w:bCs w:val="0"/>
                <w:i w:val="0"/>
                <w:iCs w:val="0"/>
                <w:strike w:val="0"/>
                <w:dstrike w:val="0"/>
                <w:color w:val="000000" w:themeColor="text1" w:themeTint="FF" w:themeShade="FF"/>
                <w:sz w:val="22"/>
                <w:szCs w:val="22"/>
                <w:u w:val="none"/>
              </w:rPr>
            </w:pP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4</w:t>
            </w:r>
          </w:p>
        </w:tc>
        <w:tc>
          <w:tcPr>
            <w:tcW w:w="1618" w:type="dxa"/>
            <w:tcMar>
              <w:top w:w="15" w:type="dxa"/>
              <w:left w:w="15" w:type="dxa"/>
              <w:right w:w="15" w:type="dxa"/>
            </w:tcMar>
            <w:vAlign w:val="center"/>
          </w:tcPr>
          <w:p w:rsidR="2EE21B98" w:rsidP="2EE21B98" w:rsidRDefault="2EE21B98" w14:paraId="01EF5300" w14:textId="73C2AC79">
            <w:pPr>
              <w:spacing w:before="0" w:beforeAutospacing="off" w:after="0" w:afterAutospacing="off"/>
              <w:jc w:val="center"/>
            </w:pPr>
            <w:r w:rsidRPr="2EE21B98" w:rsidR="2EE21B98">
              <w:rPr>
                <w:rFonts w:ascii="Calibri" w:hAnsi="Calibri" w:eastAsia="Calibri" w:cs="Calibri"/>
                <w:b w:val="0"/>
                <w:bCs w:val="0"/>
                <w:i w:val="0"/>
                <w:iCs w:val="0"/>
                <w:strike w:val="0"/>
                <w:dstrike w:val="0"/>
                <w:color w:val="000000" w:themeColor="text1" w:themeTint="FF" w:themeShade="FF"/>
                <w:sz w:val="22"/>
                <w:szCs w:val="22"/>
                <w:u w:val="none"/>
              </w:rPr>
              <w:t>65301:003:0262</w:t>
            </w:r>
          </w:p>
        </w:tc>
        <w:tc>
          <w:tcPr>
            <w:tcW w:w="5969" w:type="dxa"/>
            <w:tcMar>
              <w:top w:w="15" w:type="dxa"/>
              <w:left w:w="15" w:type="dxa"/>
              <w:right w:w="15" w:type="dxa"/>
            </w:tcMar>
            <w:vAlign w:val="center"/>
          </w:tcPr>
          <w:p w:rsidR="2EE21B98" w:rsidP="2EE21B98" w:rsidRDefault="2EE21B98" w14:paraId="6B669019" w14:textId="3932734C">
            <w:pPr>
              <w:spacing w:before="0" w:beforeAutospacing="off" w:after="0" w:afterAutospacing="off"/>
            </w:pP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Servituute</w:t>
            </w: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 xml:space="preserve"> </w:t>
            </w: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ei</w:t>
            </w: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 xml:space="preserve"> </w:t>
            </w: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seata</w:t>
            </w: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 xml:space="preserve">. </w:t>
            </w:r>
          </w:p>
        </w:tc>
      </w:tr>
      <w:tr w:rsidR="2EE21B98" w:rsidTr="21B297ED" w14:paraId="18939DD8">
        <w:trPr>
          <w:trHeight w:val="1050"/>
        </w:trPr>
        <w:tc>
          <w:tcPr>
            <w:tcW w:w="1307" w:type="dxa"/>
            <w:tcMar>
              <w:top w:w="15" w:type="dxa"/>
              <w:left w:w="15" w:type="dxa"/>
              <w:right w:w="15" w:type="dxa"/>
            </w:tcMar>
            <w:vAlign w:val="center"/>
          </w:tcPr>
          <w:p w:rsidR="2EE21B98" w:rsidP="2EE21B98" w:rsidRDefault="2EE21B98" w14:paraId="5D144E3B" w14:textId="16153741">
            <w:pPr>
              <w:spacing w:before="0" w:beforeAutospacing="off" w:after="0" w:afterAutospacing="off"/>
              <w:jc w:val="center"/>
            </w:pPr>
            <w:r w:rsidRPr="2EE21B98" w:rsidR="2EE21B98">
              <w:rPr>
                <w:rFonts w:ascii="Calibri" w:hAnsi="Calibri" w:eastAsia="Calibri" w:cs="Calibri"/>
                <w:b w:val="0"/>
                <w:bCs w:val="0"/>
                <w:i w:val="0"/>
                <w:iCs w:val="0"/>
                <w:strike w:val="0"/>
                <w:dstrike w:val="0"/>
                <w:color w:val="000000" w:themeColor="text1" w:themeTint="FF" w:themeShade="FF"/>
                <w:sz w:val="22"/>
                <w:szCs w:val="22"/>
                <w:u w:val="none"/>
              </w:rPr>
              <w:t>5</w:t>
            </w:r>
          </w:p>
        </w:tc>
        <w:tc>
          <w:tcPr>
            <w:tcW w:w="1618" w:type="dxa"/>
            <w:tcMar>
              <w:top w:w="15" w:type="dxa"/>
              <w:left w:w="15" w:type="dxa"/>
              <w:right w:w="15" w:type="dxa"/>
            </w:tcMar>
            <w:vAlign w:val="center"/>
          </w:tcPr>
          <w:p w:rsidR="2EE21B98" w:rsidP="2EE21B98" w:rsidRDefault="2EE21B98" w14:paraId="60958941" w14:textId="0919DD36">
            <w:pPr>
              <w:spacing w:before="0" w:beforeAutospacing="off" w:after="0" w:afterAutospacing="off"/>
              <w:jc w:val="center"/>
            </w:pPr>
            <w:r w:rsidRPr="2EE21B98" w:rsidR="2EE21B98">
              <w:rPr>
                <w:rFonts w:ascii="Calibri" w:hAnsi="Calibri" w:eastAsia="Calibri" w:cs="Calibri"/>
                <w:b w:val="0"/>
                <w:bCs w:val="0"/>
                <w:i w:val="0"/>
                <w:iCs w:val="0"/>
                <w:strike w:val="0"/>
                <w:dstrike w:val="0"/>
                <w:color w:val="000000" w:themeColor="text1" w:themeTint="FF" w:themeShade="FF"/>
                <w:sz w:val="22"/>
                <w:szCs w:val="22"/>
                <w:u w:val="none"/>
              </w:rPr>
              <w:t>65301:003:0262</w:t>
            </w:r>
          </w:p>
        </w:tc>
        <w:tc>
          <w:tcPr>
            <w:tcW w:w="5969" w:type="dxa"/>
            <w:tcMar>
              <w:top w:w="15" w:type="dxa"/>
              <w:left w:w="15" w:type="dxa"/>
              <w:right w:w="15" w:type="dxa"/>
            </w:tcMar>
            <w:vAlign w:val="center"/>
          </w:tcPr>
          <w:p w:rsidR="2EE21B98" w:rsidP="21B297ED" w:rsidRDefault="2EE21B98" w14:paraId="5301A157" w14:textId="66DE3FF8">
            <w:pPr>
              <w:pStyle w:val="Normal"/>
              <w:suppressLineNumbers w:val="0"/>
              <w:bidi w:val="0"/>
              <w:spacing w:before="0" w:beforeAutospacing="off" w:after="0" w:afterAutospacing="off" w:line="252" w:lineRule="auto"/>
              <w:ind w:left="0" w:right="0"/>
              <w:jc w:val="both"/>
              <w:rPr>
                <w:rFonts w:ascii="Calibri" w:hAnsi="Calibri" w:eastAsia="Calibri" w:cs="Calibri"/>
                <w:b w:val="0"/>
                <w:bCs w:val="0"/>
                <w:i w:val="0"/>
                <w:iCs w:val="0"/>
                <w:strike w:val="0"/>
                <w:dstrike w:val="0"/>
                <w:color w:val="000000" w:themeColor="text1" w:themeTint="FF" w:themeShade="FF"/>
                <w:sz w:val="22"/>
                <w:szCs w:val="22"/>
                <w:u w:val="none"/>
              </w:rPr>
            </w:pP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 xml:space="preserve">1. Olemasoleva ja kavandatava elektrikaabli kaitsevööndi (1+1m) krundile jäävas ulatuses seada servituut võrguvaldaja kasuks. </w:t>
            </w: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2. Olemasoleva ja kavandatavate ühise vee- ja kanalisatsioonitorude kaitsevööndite (2+2m) krundile jäävas ulatuses seada servituut võrguvaldaja kasuks.</w:t>
            </w:r>
          </w:p>
          <w:p w:rsidR="2EE21B98" w:rsidP="21B297ED" w:rsidRDefault="2EE21B98" w14:paraId="3F158655" w14:textId="4987FB88">
            <w:pPr>
              <w:pStyle w:val="Normal"/>
              <w:suppressLineNumbers w:val="0"/>
              <w:bidi w:val="0"/>
              <w:spacing w:before="0" w:beforeAutospacing="off" w:after="0" w:afterAutospacing="off" w:line="252" w:lineRule="auto"/>
              <w:ind w:left="0" w:right="0"/>
              <w:jc w:val="both"/>
              <w:rPr>
                <w:rFonts w:ascii="Calibri" w:hAnsi="Calibri" w:eastAsia="Calibri" w:cs="Calibri"/>
                <w:b w:val="0"/>
                <w:bCs w:val="0"/>
                <w:i w:val="0"/>
                <w:iCs w:val="0"/>
                <w:strike w:val="0"/>
                <w:dstrike w:val="0"/>
                <w:color w:val="000000" w:themeColor="text1" w:themeTint="FF" w:themeShade="FF"/>
                <w:sz w:val="22"/>
                <w:szCs w:val="22"/>
                <w:u w:val="none"/>
              </w:rPr>
            </w:pPr>
            <w:r w:rsidRPr="21B297ED" w:rsidR="3618D352">
              <w:rPr>
                <w:rFonts w:ascii="Calibri" w:hAnsi="Calibri" w:eastAsia="Calibri" w:cs="Calibri"/>
                <w:b w:val="0"/>
                <w:bCs w:val="0"/>
                <w:i w:val="0"/>
                <w:iCs w:val="0"/>
                <w:strike w:val="0"/>
                <w:dstrike w:val="0"/>
                <w:color w:val="000000" w:themeColor="text1" w:themeTint="FF" w:themeShade="FF"/>
                <w:sz w:val="22"/>
                <w:szCs w:val="22"/>
                <w:u w:val="none"/>
              </w:rPr>
              <w:t>3. Olemasoleva sidekaabli (1+1m) krundile jäävas ulatuses seada servituut võrguvaldaja kasuks.</w:t>
            </w:r>
          </w:p>
        </w:tc>
      </w:tr>
    </w:tbl>
    <w:p xmlns:wp14="http://schemas.microsoft.com/office/word/2010/wordml" w:rsidR="00A31319" w:rsidP="2EE21B98" w:rsidRDefault="00A31319" w14:paraId="4DD8F1D5" wp14:textId="10CB3675">
      <w:pPr>
        <w:pStyle w:val="BodyText"/>
        <w:shd w:val="clear" w:color="auto" w:fill="FFFFFF" w:themeFill="background1"/>
        <w:spacing w:after="0"/>
        <w:rPr>
          <w:lang w:val="et-EE"/>
        </w:rPr>
      </w:pPr>
    </w:p>
    <w:p xmlns:wp14="http://schemas.microsoft.com/office/word/2010/wordml" w:rsidR="00A31319" w:rsidP="21B297ED" w:rsidRDefault="00A31319" w14:paraId="4AFEA31E" wp14:textId="5A9F4850">
      <w:pPr>
        <w:pStyle w:val="Heading2"/>
        <w:suppressLineNumbers w:val="0"/>
        <w:bidi w:val="0"/>
        <w:spacing w:before="120" w:beforeAutospacing="off" w:after="100" w:afterAutospacing="off" w:line="252" w:lineRule="auto"/>
        <w:ind w:right="0"/>
        <w:jc w:val="both"/>
        <w:rPr>
          <w:lang w:val="et-EE"/>
        </w:rPr>
      </w:pPr>
      <w:bookmarkStart w:name="_Toc1356370242" w:id="928673923"/>
      <w:bookmarkStart w:name="_Toc1214209220" w:id="183375756"/>
      <w:bookmarkStart w:name="_Toc2042215131" w:id="1223276597"/>
      <w:r w:rsidR="23EA9548">
        <w:rPr/>
        <w:t>Müra</w:t>
      </w:r>
      <w:r w:rsidR="3511462F">
        <w:rPr/>
        <w:t xml:space="preserve"> ja vibratsioon</w:t>
      </w:r>
      <w:bookmarkEnd w:id="928673923"/>
      <w:bookmarkEnd w:id="183375756"/>
      <w:bookmarkEnd w:id="1223276597"/>
    </w:p>
    <w:tbl>
      <w:tblPr>
        <w:tblStyle w:val="TableGrid"/>
        <w:tblpPr w:leftFromText="180" w:rightFromText="180" w:vertAnchor="text" w:tblpY="534"/>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5497"/>
        <w:gridCol w:w="1409"/>
        <w:gridCol w:w="2211"/>
      </w:tblGrid>
      <w:tr xmlns:wp14="http://schemas.microsoft.com/office/word/2010/wordml" w:rsidR="00A23D9C" w:rsidTr="21B297ED" w14:paraId="6B62F1B3" wp14:textId="77777777">
        <w:tc>
          <w:tcPr>
            <w:tcW w:w="3409" w:type="dxa"/>
            <w:tcMar/>
          </w:tcPr>
          <w:p w:rsidR="0075769F" w:rsidP="0075769F" w:rsidRDefault="004B08CE" w14:paraId="02F2C34E" wp14:textId="77777777">
            <w:pPr>
              <w:rPr>
                <w:lang w:val="et-EE"/>
              </w:rPr>
            </w:pPr>
            <w:r w:rsidR="63D5895B">
              <w:drawing>
                <wp:inline xmlns:wp14="http://schemas.microsoft.com/office/word/2010/wordprocessingDrawing" wp14:editId="00B8647A" wp14:anchorId="1D2CFBB7">
                  <wp:extent cx="3348182" cy="3314700"/>
                  <wp:effectExtent l="0" t="0" r="5080" b="0"/>
                  <wp:docPr id="22" name="Picture 22" title=""/>
                  <wp:cNvGraphicFramePr>
                    <a:graphicFrameLocks noChangeAspect="1"/>
                  </wp:cNvGraphicFramePr>
                  <a:graphic>
                    <a:graphicData uri="http://schemas.openxmlformats.org/drawingml/2006/picture">
                      <pic:pic>
                        <pic:nvPicPr>
                          <pic:cNvPr id="0" name="Picture 22"/>
                          <pic:cNvPicPr/>
                        </pic:nvPicPr>
                        <pic:blipFill>
                          <a:blip r:embed="R88500d69385548dd">
                            <a:extLst>
                              <a:ext xmlns:a="http://schemas.openxmlformats.org/drawingml/2006/main" uri="{28A0092B-C50C-407E-A947-70E740481C1C}">
                                <a14:useLocalDpi val="0"/>
                              </a:ext>
                            </a:extLst>
                          </a:blip>
                          <a:stretch>
                            <a:fillRect/>
                          </a:stretch>
                        </pic:blipFill>
                        <pic:spPr>
                          <a:xfrm rot="0" flipH="0" flipV="0">
                            <a:off x="0" y="0"/>
                            <a:ext cx="3348182" cy="3314700"/>
                          </a:xfrm>
                          <a:prstGeom prst="rect">
                            <a:avLst/>
                          </a:prstGeom>
                        </pic:spPr>
                      </pic:pic>
                    </a:graphicData>
                  </a:graphic>
                </wp:inline>
              </w:drawing>
            </w:r>
          </w:p>
        </w:tc>
        <w:tc>
          <w:tcPr>
            <w:tcW w:w="3583" w:type="dxa"/>
            <w:tcMar/>
          </w:tcPr>
          <w:p w:rsidR="0075769F" w:rsidP="21B297ED" w:rsidRDefault="0075769F" w14:paraId="680A4E5D" wp14:textId="77777777">
            <w:pPr>
              <w:keepNext w:val="1"/>
              <w:rPr>
                <w:noProof/>
              </w:rPr>
            </w:pPr>
          </w:p>
        </w:tc>
        <w:tc>
          <w:tcPr>
            <w:tcW w:w="1899" w:type="dxa"/>
            <w:tcMar/>
          </w:tcPr>
          <w:p w:rsidR="0075769F" w:rsidP="0075769F" w:rsidRDefault="004B08CE" w14:paraId="19219836" wp14:textId="77777777">
            <w:pPr>
              <w:keepNext w:val="1"/>
              <w:rPr>
                <w:lang w:val="et-EE"/>
              </w:rPr>
            </w:pPr>
            <w:r w:rsidR="63D5895B">
              <w:drawing>
                <wp:inline xmlns:wp14="http://schemas.microsoft.com/office/word/2010/wordprocessingDrawing" wp14:editId="6C0B1171" wp14:anchorId="247AF802">
                  <wp:extent cx="1266825" cy="3159306"/>
                  <wp:effectExtent l="0" t="0" r="0" b="3175"/>
                  <wp:docPr id="23" name="Picture 23" title=""/>
                  <wp:cNvGraphicFramePr>
                    <a:graphicFrameLocks noChangeAspect="1"/>
                  </wp:cNvGraphicFramePr>
                  <a:graphic>
                    <a:graphicData uri="http://schemas.openxmlformats.org/drawingml/2006/picture">
                      <pic:pic>
                        <pic:nvPicPr>
                          <pic:cNvPr id="0" name="Picture 23"/>
                          <pic:cNvPicPr/>
                        </pic:nvPicPr>
                        <pic:blipFill>
                          <a:blip r:embed="Rf146d56992454556">
                            <a:extLst>
                              <a:ext xmlns:a="http://schemas.openxmlformats.org/drawingml/2006/main" uri="{28A0092B-C50C-407E-A947-70E740481C1C}">
                                <a14:useLocalDpi val="0"/>
                              </a:ext>
                            </a:extLst>
                          </a:blip>
                          <a:stretch>
                            <a:fillRect/>
                          </a:stretch>
                        </pic:blipFill>
                        <pic:spPr>
                          <a:xfrm rot="0" flipH="0" flipV="0">
                            <a:off x="0" y="0"/>
                            <a:ext cx="1266825" cy="3159306"/>
                          </a:xfrm>
                          <a:prstGeom prst="rect">
                            <a:avLst/>
                          </a:prstGeom>
                        </pic:spPr>
                      </pic:pic>
                    </a:graphicData>
                  </a:graphic>
                </wp:inline>
              </w:drawing>
            </w:r>
          </w:p>
        </w:tc>
      </w:tr>
    </w:tbl>
    <w:p xmlns:wp14="http://schemas.microsoft.com/office/word/2010/wordml" w:rsidR="0075769F" w:rsidP="0075769F" w:rsidRDefault="0075769F" w14:paraId="1845DF1D" wp14:textId="3F4AA5F0">
      <w:pPr>
        <w:pStyle w:val="Caption"/>
        <w:rPr>
          <w:lang w:val="et-EE"/>
        </w:rPr>
      </w:pPr>
      <w:r w:rsidR="0CD4DE9B">
        <w:rPr/>
        <w:t>Skeem</w:t>
      </w:r>
      <w:r w:rsidR="0CD4DE9B">
        <w:rPr/>
        <w:t xml:space="preserve"> </w:t>
      </w:r>
      <w:r>
        <w:fldChar w:fldCharType="begin"/>
      </w:r>
      <w:r>
        <w:instrText xml:space="preserve"> SEQ Skeem \* ARABIC </w:instrText>
      </w:r>
      <w:r>
        <w:fldChar w:fldCharType="separate"/>
      </w:r>
      <w:r w:rsidR="2D7D6335">
        <w:rPr/>
        <w:t>5</w:t>
      </w:r>
      <w:r>
        <w:fldChar w:fldCharType="end"/>
      </w:r>
      <w:r w:rsidR="0CD4DE9B">
        <w:rPr/>
        <w:t xml:space="preserve"> </w:t>
      </w:r>
      <w:r w:rsidR="0CD4DE9B">
        <w:rPr/>
        <w:t>Väljavõt</w:t>
      </w:r>
      <w:r w:rsidR="2B7436C6">
        <w:rPr/>
        <w:t>e</w:t>
      </w:r>
      <w:r w:rsidR="2B7436C6">
        <w:rPr/>
        <w:t xml:space="preserve"> </w:t>
      </w:r>
      <w:r w:rsidR="2B7436C6">
        <w:rPr/>
        <w:t>päevasest</w:t>
      </w:r>
      <w:r w:rsidR="2B7436C6">
        <w:rPr/>
        <w:t xml:space="preserve"> </w:t>
      </w:r>
      <w:r w:rsidR="2B7436C6">
        <w:rPr/>
        <w:t>mürataseme</w:t>
      </w:r>
      <w:r w:rsidR="024CE3E0">
        <w:rPr/>
        <w:t>te</w:t>
      </w:r>
      <w:r w:rsidR="2B7436C6">
        <w:rPr/>
        <w:t>st</w:t>
      </w:r>
      <w:r w:rsidR="0CD4DE9B">
        <w:rPr/>
        <w:t xml:space="preserve"> </w:t>
      </w:r>
      <w:r w:rsidR="0CD4DE9B">
        <w:rPr/>
        <w:t>Rae</w:t>
      </w:r>
      <w:r w:rsidR="0CD4DE9B">
        <w:rPr/>
        <w:t xml:space="preserve"> </w:t>
      </w:r>
      <w:r w:rsidR="0CD4DE9B">
        <w:rPr/>
        <w:t>valla</w:t>
      </w:r>
      <w:r w:rsidR="0CD4DE9B">
        <w:rPr/>
        <w:t xml:space="preserve"> </w:t>
      </w:r>
      <w:r w:rsidR="0CD4DE9B">
        <w:rPr/>
        <w:t>mürauuringust</w:t>
      </w:r>
      <w:r w:rsidR="0CD4DE9B">
        <w:rPr/>
        <w:t xml:space="preserve"> </w:t>
      </w:r>
      <w:r w:rsidR="26B57630">
        <w:rPr/>
        <w:t>Pärna</w:t>
      </w:r>
      <w:r w:rsidR="26B57630">
        <w:rPr/>
        <w:t xml:space="preserve"> tee 6</w:t>
      </w:r>
      <w:r w:rsidR="0E7AEA4F">
        <w:rPr/>
        <w:t xml:space="preserve"> </w:t>
      </w:r>
      <w:r w:rsidR="0CD4DE9B">
        <w:rPr/>
        <w:t>kinnistul</w:t>
      </w:r>
      <w:r w:rsidR="0CD4DE9B">
        <w:rPr/>
        <w:t>.</w:t>
      </w:r>
    </w:p>
    <w:p xmlns:wp14="http://schemas.microsoft.com/office/word/2010/wordml" w:rsidR="00A31319" w:rsidP="2EE21B98" w:rsidRDefault="00AE2421" w14:paraId="483EF26D" wp14:textId="03BC4296">
      <w:pPr>
        <w:rPr>
          <w:lang w:val="et-EE"/>
        </w:rPr>
      </w:pPr>
      <w:r w:rsidR="3802A479">
        <w:rPr/>
        <w:t>Rae</w:t>
      </w:r>
      <w:r w:rsidR="3802A479">
        <w:rPr/>
        <w:t xml:space="preserve"> </w:t>
      </w:r>
      <w:r w:rsidR="3802A479">
        <w:rPr/>
        <w:t>valla</w:t>
      </w:r>
      <w:r w:rsidR="3802A479">
        <w:rPr/>
        <w:t xml:space="preserve"> </w:t>
      </w:r>
      <w:r w:rsidR="3802A479">
        <w:rPr/>
        <w:t>mürauuringu</w:t>
      </w:r>
      <w:r w:rsidR="3802A479">
        <w:rPr/>
        <w:t xml:space="preserve"> </w:t>
      </w:r>
      <w:r w:rsidR="3802A479">
        <w:rPr/>
        <w:t>andmetel</w:t>
      </w:r>
      <w:r w:rsidR="3802A479">
        <w:rPr/>
        <w:t xml:space="preserve"> </w:t>
      </w:r>
      <w:r w:rsidR="3802A479">
        <w:rPr/>
        <w:t>jääb</w:t>
      </w:r>
      <w:r w:rsidR="3802A479">
        <w:rPr/>
        <w:t xml:space="preserve"> </w:t>
      </w:r>
      <w:r w:rsidR="3802A479">
        <w:rPr/>
        <w:t>planeeringualal</w:t>
      </w:r>
      <w:r w:rsidR="3802A479">
        <w:rPr/>
        <w:t xml:space="preserve"> </w:t>
      </w:r>
      <w:r w:rsidR="3802A479">
        <w:rPr/>
        <w:t>päevane</w:t>
      </w:r>
      <w:r w:rsidR="3802A479">
        <w:rPr/>
        <w:t xml:space="preserve"> </w:t>
      </w:r>
      <w:r w:rsidR="3802A479">
        <w:rPr/>
        <w:t>liiklusmüra</w:t>
      </w:r>
      <w:r w:rsidR="3802A479">
        <w:rPr/>
        <w:t xml:space="preserve"> </w:t>
      </w:r>
      <w:r w:rsidR="3802A479">
        <w:rPr/>
        <w:t>tase</w:t>
      </w:r>
      <w:r w:rsidR="3802A479">
        <w:rPr/>
        <w:t xml:space="preserve"> 40-45 </w:t>
      </w:r>
      <w:r w:rsidR="3802A479">
        <w:rPr/>
        <w:t>dB</w:t>
      </w:r>
      <w:r w:rsidR="3802A479">
        <w:rPr/>
        <w:t xml:space="preserve"> </w:t>
      </w:r>
      <w:r w:rsidR="3802A479">
        <w:rPr/>
        <w:t>piiresse</w:t>
      </w:r>
      <w:r w:rsidR="3802A479">
        <w:rPr/>
        <w:t>.</w:t>
      </w:r>
      <w:r w:rsidR="3802A479">
        <w:rPr/>
        <w:t xml:space="preserve"> </w:t>
      </w:r>
    </w:p>
    <w:p xmlns:wp14="http://schemas.microsoft.com/office/word/2010/wordml" w:rsidR="00A31319" w:rsidP="21B297ED" w:rsidRDefault="00AE2421" w14:paraId="05E5C280" wp14:textId="7116CD6A">
      <w:pPr>
        <w:pStyle w:val="Normal"/>
        <w:suppressLineNumbers w:val="0"/>
        <w:bidi w:val="0"/>
        <w:spacing w:before="0" w:beforeAutospacing="off" w:after="160" w:afterAutospacing="off" w:line="252" w:lineRule="auto"/>
        <w:ind w:left="0" w:right="0"/>
        <w:jc w:val="both"/>
      </w:pPr>
      <w:r w:rsidR="10F2C8CB">
        <w:rPr/>
        <w:t>Seega</w:t>
      </w:r>
      <w:r w:rsidR="10F2C8CB">
        <w:rPr/>
        <w:t xml:space="preserve"> </w:t>
      </w:r>
      <w:r w:rsidR="10F2C8CB">
        <w:rPr/>
        <w:t>ületab</w:t>
      </w:r>
      <w:r w:rsidR="10F2C8CB">
        <w:rPr/>
        <w:t xml:space="preserve"> </w:t>
      </w:r>
      <w:r w:rsidR="10F2C8CB">
        <w:rPr/>
        <w:t>päevane</w:t>
      </w:r>
      <w:r w:rsidR="10F2C8CB">
        <w:rPr/>
        <w:t xml:space="preserve"> </w:t>
      </w:r>
      <w:r w:rsidR="10F2C8CB">
        <w:rPr/>
        <w:t>liiklusmüratase</w:t>
      </w:r>
      <w:r w:rsidR="10F2C8CB">
        <w:rPr/>
        <w:t xml:space="preserve"> </w:t>
      </w:r>
      <w:r w:rsidR="61105B4C">
        <w:rPr/>
        <w:t xml:space="preserve">lubatud </w:t>
      </w:r>
      <w:r w:rsidR="61105B4C">
        <w:rPr/>
        <w:t>müra</w:t>
      </w:r>
      <w:r w:rsidR="61105B4C">
        <w:rPr/>
        <w:t xml:space="preserve"> </w:t>
      </w:r>
      <w:r w:rsidR="61105B4C">
        <w:rPr/>
        <w:t>normtaset</w:t>
      </w:r>
      <w:r w:rsidR="61105B4C">
        <w:rPr/>
        <w:t xml:space="preserve"> </w:t>
      </w:r>
      <w:r w:rsidR="61105B4C">
        <w:rPr/>
        <w:t>eluruumides</w:t>
      </w:r>
      <w:r w:rsidR="61105B4C">
        <w:rPr/>
        <w:t xml:space="preserve">, mis on 35 </w:t>
      </w:r>
      <w:r w:rsidR="61105B4C">
        <w:rPr/>
        <w:t>dB</w:t>
      </w:r>
      <w:r w:rsidR="61105B4C">
        <w:rPr/>
        <w:t xml:space="preserve"> </w:t>
      </w:r>
      <w:r w:rsidR="61105B4C">
        <w:rPr/>
        <w:t>pä</w:t>
      </w:r>
      <w:r w:rsidRPr="21B297ED" w:rsidR="61105B4C">
        <w:rPr>
          <w:rFonts w:ascii="Arial" w:hAnsi="Arial" w:eastAsia="" w:cs="" w:asciiTheme="minorAscii" w:hAnsiTheme="minorAscii" w:eastAsiaTheme="minorEastAsia" w:cstheme="minorBidi"/>
          <w:color w:val="auto"/>
          <w:sz w:val="22"/>
          <w:szCs w:val="22"/>
        </w:rPr>
        <w:t>eval</w:t>
      </w:r>
      <w:r w:rsidRPr="21B297ED" w:rsidR="61105B4C">
        <w:rPr>
          <w:rFonts w:ascii="Arial" w:hAnsi="Arial" w:eastAsia="" w:cs="" w:asciiTheme="minorAscii" w:hAnsiTheme="minorAscii" w:eastAsiaTheme="minorEastAsia" w:cstheme="minorBidi"/>
          <w:color w:val="auto"/>
          <w:sz w:val="22"/>
          <w:szCs w:val="22"/>
        </w:rPr>
        <w:t xml:space="preserve">. </w:t>
      </w:r>
      <w:r w:rsidRPr="21B297ED" w:rsidR="0CD4DE9B">
        <w:rPr>
          <w:rFonts w:ascii="Arial" w:hAnsi="Arial" w:eastAsia="" w:cs="" w:asciiTheme="minorAscii" w:hAnsiTheme="minorAscii" w:eastAsiaTheme="minorEastAsia" w:cstheme="minorBidi"/>
          <w:color w:val="auto"/>
          <w:sz w:val="22"/>
          <w:szCs w:val="22"/>
        </w:rPr>
        <w:t>Hoonete</w:t>
      </w:r>
      <w:r w:rsidRPr="21B297ED" w:rsidR="0CD4DE9B">
        <w:rPr>
          <w:rFonts w:ascii="Arial" w:hAnsi="Arial" w:eastAsia="" w:cs="" w:asciiTheme="minorAscii" w:hAnsiTheme="minorAscii" w:eastAsiaTheme="minorEastAsia" w:cstheme="minorBidi"/>
          <w:color w:val="auto"/>
          <w:sz w:val="22"/>
          <w:szCs w:val="22"/>
        </w:rPr>
        <w:t xml:space="preserve"> </w:t>
      </w:r>
      <w:r w:rsidRPr="21B297ED" w:rsidR="0CD4DE9B">
        <w:rPr>
          <w:rFonts w:ascii="Arial" w:hAnsi="Arial" w:eastAsia="" w:cs="" w:asciiTheme="minorAscii" w:hAnsiTheme="minorAscii" w:eastAsiaTheme="minorEastAsia" w:cstheme="minorBidi"/>
          <w:color w:val="auto"/>
          <w:sz w:val="22"/>
          <w:szCs w:val="22"/>
        </w:rPr>
        <w:t>projekteerimisel</w:t>
      </w:r>
      <w:r w:rsidRPr="21B297ED" w:rsidR="0CD4DE9B">
        <w:rPr>
          <w:rFonts w:ascii="Arial" w:hAnsi="Arial" w:eastAsia="" w:cs="" w:asciiTheme="minorAscii" w:hAnsiTheme="minorAscii" w:eastAsiaTheme="minorEastAsia" w:cstheme="minorBidi"/>
          <w:color w:val="auto"/>
          <w:sz w:val="22"/>
          <w:szCs w:val="22"/>
        </w:rPr>
        <w:t xml:space="preserve"> </w:t>
      </w:r>
      <w:r w:rsidRPr="21B297ED" w:rsidR="0CD4DE9B">
        <w:rPr>
          <w:rFonts w:ascii="Arial" w:hAnsi="Arial" w:eastAsia="" w:cs="" w:asciiTheme="minorAscii" w:hAnsiTheme="minorAscii" w:eastAsiaTheme="minorEastAsia" w:cstheme="minorBidi"/>
          <w:color w:val="auto"/>
          <w:sz w:val="22"/>
          <w:szCs w:val="22"/>
        </w:rPr>
        <w:t>lähtuda</w:t>
      </w:r>
      <w:r w:rsidRPr="21B297ED" w:rsidR="0CD4DE9B">
        <w:rPr>
          <w:rFonts w:ascii="Arial" w:hAnsi="Arial" w:eastAsia="" w:cs="" w:asciiTheme="minorAscii" w:hAnsiTheme="minorAscii" w:eastAsiaTheme="minorEastAsia" w:cstheme="minorBidi"/>
          <w:color w:val="auto"/>
          <w:sz w:val="22"/>
          <w:szCs w:val="22"/>
        </w:rPr>
        <w:t xml:space="preserve"> standardist EVS 842 „</w:t>
      </w:r>
      <w:r w:rsidRPr="21B297ED" w:rsidR="0CD4DE9B">
        <w:rPr>
          <w:rFonts w:ascii="Arial" w:hAnsi="Arial" w:eastAsia="" w:cs="" w:asciiTheme="minorAscii" w:hAnsiTheme="minorAscii" w:eastAsiaTheme="minorEastAsia" w:cstheme="minorBidi"/>
          <w:color w:val="auto"/>
          <w:sz w:val="22"/>
          <w:szCs w:val="22"/>
        </w:rPr>
        <w:t>Ehitise</w:t>
      </w:r>
      <w:r w:rsidRPr="21B297ED" w:rsidR="0CD4DE9B">
        <w:rPr>
          <w:rFonts w:ascii="Arial" w:hAnsi="Arial" w:eastAsia="" w:cs="" w:asciiTheme="minorAscii" w:hAnsiTheme="minorAscii" w:eastAsiaTheme="minorEastAsia" w:cstheme="minorBidi"/>
          <w:color w:val="auto"/>
          <w:sz w:val="22"/>
          <w:szCs w:val="22"/>
        </w:rPr>
        <w:t xml:space="preserve"> </w:t>
      </w:r>
      <w:r w:rsidRPr="21B297ED" w:rsidR="0CD4DE9B">
        <w:rPr>
          <w:rFonts w:ascii="Arial" w:hAnsi="Arial" w:eastAsia="" w:cs="" w:asciiTheme="minorAscii" w:hAnsiTheme="minorAscii" w:eastAsiaTheme="minorEastAsia" w:cstheme="minorBidi"/>
          <w:color w:val="auto"/>
          <w:sz w:val="22"/>
          <w:szCs w:val="22"/>
        </w:rPr>
        <w:t>heliisolatsiooninõuded</w:t>
      </w:r>
      <w:r w:rsidRPr="21B297ED" w:rsidR="0CD4DE9B">
        <w:rPr>
          <w:rFonts w:ascii="Arial" w:hAnsi="Arial" w:eastAsia="" w:cs="" w:asciiTheme="minorAscii" w:hAnsiTheme="minorAscii" w:eastAsiaTheme="minorEastAsia" w:cstheme="minorBidi"/>
          <w:color w:val="auto"/>
          <w:sz w:val="22"/>
          <w:szCs w:val="22"/>
        </w:rPr>
        <w:t xml:space="preserve">. </w:t>
      </w:r>
      <w:r w:rsidRPr="21B297ED" w:rsidR="0CD4DE9B">
        <w:rPr>
          <w:rFonts w:ascii="Arial" w:hAnsi="Arial" w:eastAsia="" w:cs="" w:asciiTheme="minorAscii" w:hAnsiTheme="minorAscii" w:eastAsiaTheme="minorEastAsia" w:cstheme="minorBidi"/>
          <w:color w:val="auto"/>
          <w:sz w:val="22"/>
          <w:szCs w:val="22"/>
        </w:rPr>
        <w:t>Kaitse</w:t>
      </w:r>
      <w:r w:rsidRPr="21B297ED" w:rsidR="0CD4DE9B">
        <w:rPr>
          <w:rFonts w:ascii="Arial" w:hAnsi="Arial" w:eastAsia="" w:cs="" w:asciiTheme="minorAscii" w:hAnsiTheme="minorAscii" w:eastAsiaTheme="minorEastAsia" w:cstheme="minorBidi"/>
          <w:color w:val="auto"/>
          <w:sz w:val="22"/>
          <w:szCs w:val="22"/>
        </w:rPr>
        <w:t xml:space="preserve"> </w:t>
      </w:r>
      <w:r w:rsidRPr="21B297ED" w:rsidR="0CD4DE9B">
        <w:rPr>
          <w:rFonts w:ascii="Arial" w:hAnsi="Arial" w:eastAsia="" w:cs="" w:asciiTheme="minorAscii" w:hAnsiTheme="minorAscii" w:eastAsiaTheme="minorEastAsia" w:cstheme="minorBidi"/>
          <w:color w:val="auto"/>
          <w:sz w:val="22"/>
          <w:szCs w:val="22"/>
        </w:rPr>
        <w:t>müra</w:t>
      </w:r>
      <w:r w:rsidRPr="21B297ED" w:rsidR="0CD4DE9B">
        <w:rPr>
          <w:rFonts w:ascii="Arial" w:hAnsi="Arial" w:eastAsia="" w:cs="" w:asciiTheme="minorAscii" w:hAnsiTheme="minorAscii" w:eastAsiaTheme="minorEastAsia" w:cstheme="minorBidi"/>
          <w:color w:val="auto"/>
          <w:sz w:val="22"/>
          <w:szCs w:val="22"/>
        </w:rPr>
        <w:t xml:space="preserve"> </w:t>
      </w:r>
      <w:r w:rsidRPr="21B297ED" w:rsidR="0CD4DE9B">
        <w:rPr>
          <w:rFonts w:ascii="Arial" w:hAnsi="Arial" w:eastAsia="" w:cs="" w:asciiTheme="minorAscii" w:hAnsiTheme="minorAscii" w:eastAsiaTheme="minorEastAsia" w:cstheme="minorBidi"/>
          <w:color w:val="auto"/>
          <w:sz w:val="22"/>
          <w:szCs w:val="22"/>
        </w:rPr>
        <w:t>eest</w:t>
      </w:r>
      <w:r w:rsidRPr="21B297ED" w:rsidR="0CD4DE9B">
        <w:rPr>
          <w:rFonts w:ascii="Arial" w:hAnsi="Arial" w:eastAsia="" w:cs="" w:asciiTheme="minorAscii" w:hAnsiTheme="minorAscii" w:eastAsiaTheme="minorEastAsia" w:cstheme="minorBidi"/>
          <w:color w:val="auto"/>
          <w:sz w:val="22"/>
          <w:szCs w:val="22"/>
        </w:rPr>
        <w:t xml:space="preserve">“. </w:t>
      </w:r>
      <w:r w:rsidRPr="21B297ED" w:rsidR="0CD4DE9B">
        <w:rPr>
          <w:rFonts w:ascii="Arial" w:hAnsi="Arial" w:eastAsia="" w:cs="" w:asciiTheme="minorAscii" w:hAnsiTheme="minorAscii" w:eastAsiaTheme="minorEastAsia" w:cstheme="minorBidi"/>
          <w:color w:val="auto"/>
          <w:sz w:val="22"/>
          <w:szCs w:val="22"/>
        </w:rPr>
        <w:t>Välispiirete</w:t>
      </w:r>
      <w:r w:rsidRPr="21B297ED" w:rsidR="10F2C8CB">
        <w:rPr>
          <w:rFonts w:ascii="Arial" w:hAnsi="Arial" w:eastAsia="" w:cs="" w:asciiTheme="minorAscii" w:hAnsiTheme="minorAscii" w:eastAsiaTheme="minorEastAsia" w:cstheme="minorBidi"/>
          <w:color w:val="auto"/>
          <w:sz w:val="22"/>
          <w:szCs w:val="22"/>
        </w:rPr>
        <w:t xml:space="preserve"> </w:t>
      </w:r>
      <w:r w:rsidRPr="21B297ED" w:rsidR="10F2C8CB">
        <w:rPr>
          <w:rFonts w:ascii="Arial" w:hAnsi="Arial" w:eastAsia="" w:cs="" w:asciiTheme="minorAscii" w:hAnsiTheme="minorAscii" w:eastAsiaTheme="minorEastAsia" w:cstheme="minorBidi"/>
          <w:color w:val="auto"/>
          <w:sz w:val="22"/>
          <w:szCs w:val="22"/>
        </w:rPr>
        <w:t>materjalide</w:t>
      </w:r>
      <w:r w:rsidRPr="21B297ED" w:rsidR="10F2C8CB">
        <w:rPr>
          <w:rFonts w:ascii="Arial" w:hAnsi="Arial" w:eastAsia="" w:cs="" w:asciiTheme="minorAscii" w:hAnsiTheme="minorAscii" w:eastAsiaTheme="minorEastAsia" w:cstheme="minorBidi"/>
          <w:color w:val="auto"/>
          <w:sz w:val="22"/>
          <w:szCs w:val="22"/>
        </w:rPr>
        <w:t xml:space="preserve"> ja </w:t>
      </w:r>
      <w:r w:rsidRPr="21B297ED" w:rsidR="10F2C8CB">
        <w:rPr>
          <w:rFonts w:ascii="Arial" w:hAnsi="Arial" w:eastAsia="" w:cs="" w:asciiTheme="minorAscii" w:hAnsiTheme="minorAscii" w:eastAsiaTheme="minorEastAsia" w:cstheme="minorBidi"/>
          <w:color w:val="auto"/>
          <w:sz w:val="22"/>
          <w:szCs w:val="22"/>
        </w:rPr>
        <w:t>konstruktsioonide</w:t>
      </w:r>
      <w:r w:rsidRPr="21B297ED" w:rsidR="10F2C8CB">
        <w:rPr>
          <w:rFonts w:ascii="Arial" w:hAnsi="Arial" w:eastAsia="" w:cs="" w:asciiTheme="minorAscii" w:hAnsiTheme="minorAscii" w:eastAsiaTheme="minorEastAsia" w:cstheme="minorBidi"/>
          <w:color w:val="auto"/>
          <w:sz w:val="22"/>
          <w:szCs w:val="22"/>
        </w:rPr>
        <w:t xml:space="preserve"> </w:t>
      </w:r>
      <w:r w:rsidRPr="21B297ED" w:rsidR="10F2C8CB">
        <w:rPr>
          <w:rFonts w:ascii="Arial" w:hAnsi="Arial" w:eastAsia="" w:cs="" w:asciiTheme="minorAscii" w:hAnsiTheme="minorAscii" w:eastAsiaTheme="minorEastAsia" w:cstheme="minorBidi"/>
          <w:color w:val="auto"/>
          <w:sz w:val="22"/>
          <w:szCs w:val="22"/>
        </w:rPr>
        <w:t>lahenduste</w:t>
      </w:r>
      <w:r w:rsidRPr="21B297ED" w:rsidR="10F2C8CB">
        <w:rPr>
          <w:rFonts w:ascii="Arial" w:hAnsi="Arial" w:eastAsia="" w:cs="" w:asciiTheme="minorAscii" w:hAnsiTheme="minorAscii" w:eastAsiaTheme="minorEastAsia" w:cstheme="minorBidi"/>
          <w:color w:val="auto"/>
          <w:sz w:val="22"/>
          <w:szCs w:val="22"/>
        </w:rPr>
        <w:t xml:space="preserve"> </w:t>
      </w:r>
      <w:r w:rsidRPr="21B297ED" w:rsidR="10F2C8CB">
        <w:rPr>
          <w:rFonts w:ascii="Arial" w:hAnsi="Arial" w:eastAsia="" w:cs="" w:asciiTheme="minorAscii" w:hAnsiTheme="minorAscii" w:eastAsiaTheme="minorEastAsia" w:cstheme="minorBidi"/>
          <w:color w:val="auto"/>
          <w:sz w:val="22"/>
          <w:szCs w:val="22"/>
        </w:rPr>
        <w:t>kasutamisel</w:t>
      </w:r>
      <w:r w:rsidRPr="21B297ED" w:rsidR="10F2C8CB">
        <w:rPr>
          <w:rFonts w:ascii="Arial" w:hAnsi="Arial" w:eastAsia="" w:cs="" w:asciiTheme="minorAscii" w:hAnsiTheme="minorAscii" w:eastAsiaTheme="minorEastAsia" w:cstheme="minorBidi"/>
          <w:color w:val="auto"/>
          <w:sz w:val="22"/>
          <w:szCs w:val="22"/>
        </w:rPr>
        <w:t xml:space="preserve"> </w:t>
      </w:r>
      <w:r w:rsidRPr="21B297ED" w:rsidR="10F2C8CB">
        <w:rPr>
          <w:rFonts w:ascii="Arial" w:hAnsi="Arial" w:eastAsia="" w:cs="" w:asciiTheme="minorAscii" w:hAnsiTheme="minorAscii" w:eastAsiaTheme="minorEastAsia" w:cstheme="minorBidi"/>
          <w:color w:val="auto"/>
          <w:sz w:val="22"/>
          <w:szCs w:val="22"/>
        </w:rPr>
        <w:t>arvestada</w:t>
      </w:r>
      <w:r w:rsidRPr="21B297ED" w:rsidR="10F2C8CB">
        <w:rPr>
          <w:rFonts w:ascii="Arial" w:hAnsi="Arial" w:eastAsia="" w:cs="" w:asciiTheme="minorAscii" w:hAnsiTheme="minorAscii" w:eastAsiaTheme="minorEastAsia" w:cstheme="minorBidi"/>
          <w:color w:val="auto"/>
          <w:sz w:val="22"/>
          <w:szCs w:val="22"/>
        </w:rPr>
        <w:t xml:space="preserve"> </w:t>
      </w:r>
      <w:r w:rsidRPr="21B297ED" w:rsidR="10F2C8CB">
        <w:rPr>
          <w:rFonts w:ascii="Arial" w:hAnsi="Arial" w:eastAsia="" w:cs="" w:asciiTheme="minorAscii" w:hAnsiTheme="minorAscii" w:eastAsiaTheme="minorEastAsia" w:cstheme="minorBidi"/>
          <w:color w:val="auto"/>
          <w:sz w:val="22"/>
          <w:szCs w:val="22"/>
        </w:rPr>
        <w:t>h</w:t>
      </w:r>
      <w:r w:rsidRPr="21B297ED" w:rsidR="0CD4DE9B">
        <w:rPr>
          <w:rFonts w:ascii="Arial" w:hAnsi="Arial" w:eastAsia="" w:cs="" w:asciiTheme="minorAscii" w:hAnsiTheme="minorAscii" w:eastAsiaTheme="minorEastAsia" w:cstheme="minorBidi"/>
          <w:color w:val="auto"/>
          <w:sz w:val="22"/>
          <w:szCs w:val="22"/>
        </w:rPr>
        <w:t>eliisolatsiooni</w:t>
      </w:r>
      <w:r w:rsidRPr="21B297ED" w:rsidR="0CD4DE9B">
        <w:rPr>
          <w:rFonts w:ascii="Arial" w:hAnsi="Arial" w:eastAsia="" w:cs="" w:asciiTheme="minorAscii" w:hAnsiTheme="minorAscii" w:eastAsiaTheme="minorEastAsia" w:cstheme="minorBidi"/>
          <w:color w:val="auto"/>
          <w:sz w:val="22"/>
          <w:szCs w:val="22"/>
        </w:rPr>
        <w:t xml:space="preserve"> </w:t>
      </w:r>
      <w:r w:rsidRPr="21B297ED" w:rsidR="0CD4DE9B">
        <w:rPr>
          <w:rFonts w:ascii="Arial" w:hAnsi="Arial" w:eastAsia="" w:cs="" w:asciiTheme="minorAscii" w:hAnsiTheme="minorAscii" w:eastAsiaTheme="minorEastAsia" w:cstheme="minorBidi"/>
          <w:color w:val="auto"/>
          <w:sz w:val="22"/>
          <w:szCs w:val="22"/>
        </w:rPr>
        <w:t>indeksi</w:t>
      </w:r>
      <w:r w:rsidRPr="21B297ED" w:rsidR="10F2C8CB">
        <w:rPr>
          <w:rFonts w:ascii="Arial" w:hAnsi="Arial" w:eastAsia="" w:cs="" w:asciiTheme="minorAscii" w:hAnsiTheme="minorAscii" w:eastAsiaTheme="minorEastAsia" w:cstheme="minorBidi"/>
          <w:color w:val="auto"/>
          <w:sz w:val="22"/>
          <w:szCs w:val="22"/>
        </w:rPr>
        <w:t>ks</w:t>
      </w:r>
      <w:r w:rsidRPr="21B297ED" w:rsidR="10F2C8CB">
        <w:rPr>
          <w:rFonts w:ascii="Arial" w:hAnsi="Arial" w:eastAsia="" w:cs="" w:asciiTheme="minorAscii" w:hAnsiTheme="minorAscii" w:eastAsiaTheme="minorEastAsia" w:cstheme="minorBidi"/>
          <w:color w:val="auto"/>
          <w:sz w:val="22"/>
          <w:szCs w:val="22"/>
        </w:rPr>
        <w:t xml:space="preserve"> 35</w:t>
      </w:r>
      <w:r w:rsidRPr="21B297ED" w:rsidR="61105B4C">
        <w:rPr>
          <w:rFonts w:ascii="Arial" w:hAnsi="Arial" w:eastAsia="" w:cs="" w:asciiTheme="minorAscii" w:hAnsiTheme="minorAscii" w:eastAsiaTheme="minorEastAsia" w:cstheme="minorBidi"/>
          <w:color w:val="auto"/>
          <w:sz w:val="22"/>
          <w:szCs w:val="22"/>
        </w:rPr>
        <w:t>.</w:t>
      </w:r>
    </w:p>
    <w:p w:rsidR="13EAB1C8" w:rsidP="21B297ED" w:rsidRDefault="13EAB1C8" w14:paraId="23715ABF" w14:textId="7C0C14A7">
      <w:pPr>
        <w:pStyle w:val="Normal"/>
        <w:suppressLineNumbers w:val="0"/>
        <w:bidi w:val="0"/>
        <w:spacing w:before="0" w:beforeAutospacing="off" w:after="160" w:afterAutospacing="off" w:line="252" w:lineRule="auto"/>
        <w:ind w:left="0" w:right="0"/>
        <w:jc w:val="both"/>
      </w:pPr>
      <w:r w:rsidR="1F981504">
        <w:rPr/>
        <w:t>Tagada</w:t>
      </w:r>
      <w:r w:rsidR="1F981504">
        <w:rPr/>
        <w:t xml:space="preserve">, et </w:t>
      </w:r>
      <w:r w:rsidR="1F981504">
        <w:rPr/>
        <w:t>nii</w:t>
      </w:r>
      <w:r w:rsidR="1F981504">
        <w:rPr/>
        <w:t xml:space="preserve"> </w:t>
      </w:r>
      <w:r w:rsidR="1F981504">
        <w:rPr/>
        <w:t>ehitustegevusega</w:t>
      </w:r>
      <w:r w:rsidR="1F981504">
        <w:rPr/>
        <w:t xml:space="preserve"> </w:t>
      </w:r>
      <w:r w:rsidR="1F981504">
        <w:rPr/>
        <w:t>kui</w:t>
      </w:r>
      <w:r w:rsidR="1F981504">
        <w:rPr/>
        <w:t xml:space="preserve"> </w:t>
      </w:r>
      <w:r w:rsidR="1F981504">
        <w:rPr/>
        <w:t>ka</w:t>
      </w:r>
      <w:r w:rsidR="1F981504">
        <w:rPr/>
        <w:t xml:space="preserve"> </w:t>
      </w:r>
      <w:r w:rsidR="1F981504">
        <w:rPr/>
        <w:t>edaspidise</w:t>
      </w:r>
      <w:r w:rsidR="1F981504">
        <w:rPr/>
        <w:t xml:space="preserve"> </w:t>
      </w:r>
      <w:r w:rsidR="1F981504">
        <w:rPr/>
        <w:t>kasutamise</w:t>
      </w:r>
      <w:r w:rsidR="1F981504">
        <w:rPr/>
        <w:t xml:space="preserve"> </w:t>
      </w:r>
      <w:r w:rsidR="1F981504">
        <w:rPr/>
        <w:t>kaasnevad</w:t>
      </w:r>
      <w:r w:rsidR="1F981504">
        <w:rPr/>
        <w:t xml:space="preserve"> </w:t>
      </w:r>
      <w:r w:rsidR="1F981504">
        <w:rPr/>
        <w:t>müra</w:t>
      </w:r>
      <w:r w:rsidR="1F981504">
        <w:rPr/>
        <w:t xml:space="preserve">- ja  </w:t>
      </w:r>
      <w:r w:rsidR="1F981504">
        <w:rPr/>
        <w:t>vibratsioonitasemed</w:t>
      </w:r>
      <w:r w:rsidR="1F981504">
        <w:rPr/>
        <w:t xml:space="preserve"> </w:t>
      </w:r>
      <w:r w:rsidR="1F981504">
        <w:rPr/>
        <w:t>e</w:t>
      </w:r>
      <w:r w:rsidR="1AAD69CA">
        <w:rPr/>
        <w:t>i</w:t>
      </w:r>
      <w:r w:rsidR="1F981504">
        <w:rPr/>
        <w:t xml:space="preserve"> </w:t>
      </w:r>
      <w:r w:rsidR="1F981504">
        <w:rPr/>
        <w:t>ületaks</w:t>
      </w:r>
      <w:r w:rsidR="1F981504">
        <w:rPr/>
        <w:t xml:space="preserve"> </w:t>
      </w:r>
      <w:r w:rsidR="1F981504">
        <w:rPr/>
        <w:t>ümbruskonnas</w:t>
      </w:r>
      <w:r w:rsidR="1F981504">
        <w:rPr/>
        <w:t xml:space="preserve"> </w:t>
      </w:r>
      <w:r w:rsidR="1F981504">
        <w:rPr/>
        <w:t>keskkonnaministri</w:t>
      </w:r>
      <w:r w:rsidR="1F981504">
        <w:rPr/>
        <w:t xml:space="preserve"> 16.12.2016 </w:t>
      </w:r>
      <w:r w:rsidR="1F981504">
        <w:rPr/>
        <w:t>määrusega</w:t>
      </w:r>
      <w:r w:rsidR="1F981504">
        <w:rPr/>
        <w:t xml:space="preserve"> </w:t>
      </w:r>
      <w:r w:rsidR="1F981504">
        <w:rPr/>
        <w:t>nr</w:t>
      </w:r>
      <w:r w:rsidR="1F981504">
        <w:rPr/>
        <w:t xml:space="preserve"> 71 „</w:t>
      </w:r>
      <w:r w:rsidR="1F981504">
        <w:rPr/>
        <w:t>Välisõhus</w:t>
      </w:r>
      <w:r w:rsidR="1F981504">
        <w:rPr/>
        <w:t xml:space="preserve"> </w:t>
      </w:r>
      <w:r w:rsidR="221953A2">
        <w:rPr/>
        <w:t>l</w:t>
      </w:r>
      <w:r w:rsidR="1F981504">
        <w:rPr/>
        <w:t>eviva</w:t>
      </w:r>
      <w:r w:rsidR="1F981504">
        <w:rPr/>
        <w:t xml:space="preserve"> </w:t>
      </w:r>
      <w:r w:rsidR="1F981504">
        <w:rPr/>
        <w:t>müra</w:t>
      </w:r>
      <w:r w:rsidR="1F981504">
        <w:rPr/>
        <w:t xml:space="preserve"> </w:t>
      </w:r>
      <w:r w:rsidR="1F981504">
        <w:rPr/>
        <w:t>normtasemed</w:t>
      </w:r>
      <w:r w:rsidR="1F981504">
        <w:rPr/>
        <w:t xml:space="preserve"> ja </w:t>
      </w:r>
      <w:r w:rsidR="1F981504">
        <w:rPr/>
        <w:t>mürataseme</w:t>
      </w:r>
      <w:r w:rsidR="1F981504">
        <w:rPr/>
        <w:t xml:space="preserve"> </w:t>
      </w:r>
      <w:r w:rsidR="1F981504">
        <w:rPr/>
        <w:t>mõõtmise</w:t>
      </w:r>
      <w:r w:rsidR="1F981504">
        <w:rPr/>
        <w:t xml:space="preserve">, </w:t>
      </w:r>
      <w:r w:rsidR="1F981504">
        <w:rPr/>
        <w:t>määramise</w:t>
      </w:r>
      <w:r w:rsidR="1F981504">
        <w:rPr/>
        <w:t xml:space="preserve"> ja </w:t>
      </w:r>
      <w:r w:rsidR="1F981504">
        <w:rPr/>
        <w:t>hindamise</w:t>
      </w:r>
      <w:r w:rsidR="1F981504">
        <w:rPr/>
        <w:t xml:space="preserve"> </w:t>
      </w:r>
      <w:r w:rsidR="1F981504">
        <w:rPr/>
        <w:t>meetodid</w:t>
      </w:r>
      <w:r w:rsidR="1F981504">
        <w:rPr/>
        <w:t xml:space="preserve">“ ja </w:t>
      </w:r>
      <w:r w:rsidR="1F981504">
        <w:rPr/>
        <w:t>sotsiaalministri</w:t>
      </w:r>
      <w:r w:rsidR="1F981504">
        <w:rPr/>
        <w:t xml:space="preserve"> 17.05.2002 </w:t>
      </w:r>
      <w:r w:rsidR="1F981504">
        <w:rPr/>
        <w:t>määrusega</w:t>
      </w:r>
      <w:r w:rsidR="1F981504">
        <w:rPr/>
        <w:t xml:space="preserve"> </w:t>
      </w:r>
      <w:r w:rsidR="1F981504">
        <w:rPr/>
        <w:t>nr</w:t>
      </w:r>
      <w:r w:rsidR="1F981504">
        <w:rPr/>
        <w:t xml:space="preserve"> 78 „</w:t>
      </w:r>
      <w:r w:rsidR="1F981504">
        <w:rPr/>
        <w:t>Vibratsiooni</w:t>
      </w:r>
      <w:r w:rsidR="1F981504">
        <w:rPr/>
        <w:t xml:space="preserve"> </w:t>
      </w:r>
      <w:r w:rsidR="1F981504">
        <w:rPr/>
        <w:t>piirväärtused</w:t>
      </w:r>
      <w:r w:rsidR="1F981504">
        <w:rPr/>
        <w:t xml:space="preserve"> </w:t>
      </w:r>
      <w:r w:rsidR="1F981504">
        <w:rPr/>
        <w:t>elamute</w:t>
      </w:r>
      <w:r w:rsidR="1F981504">
        <w:rPr/>
        <w:t xml:space="preserve"> ja </w:t>
      </w:r>
      <w:r w:rsidR="1F981504">
        <w:rPr/>
        <w:t>ühiskasutusega</w:t>
      </w:r>
      <w:r w:rsidR="2864F29E">
        <w:rPr/>
        <w:t xml:space="preserve"> </w:t>
      </w:r>
      <w:r w:rsidR="1F981504">
        <w:rPr/>
        <w:t>hoonetes</w:t>
      </w:r>
      <w:r w:rsidR="1F981504">
        <w:rPr/>
        <w:t xml:space="preserve"> </w:t>
      </w:r>
      <w:r w:rsidR="1F981504">
        <w:rPr/>
        <w:t>ning</w:t>
      </w:r>
      <w:r w:rsidR="1F981504">
        <w:rPr/>
        <w:t xml:space="preserve"> </w:t>
      </w:r>
      <w:r w:rsidR="1F981504">
        <w:rPr/>
        <w:t>vibratsiooni</w:t>
      </w:r>
      <w:r w:rsidR="1F981504">
        <w:rPr/>
        <w:t xml:space="preserve"> </w:t>
      </w:r>
      <w:r w:rsidR="1F981504">
        <w:rPr/>
        <w:t>mõõtmise</w:t>
      </w:r>
      <w:r w:rsidR="1F981504">
        <w:rPr/>
        <w:t xml:space="preserve"> </w:t>
      </w:r>
      <w:r w:rsidR="1F981504">
        <w:rPr/>
        <w:t>meetodid</w:t>
      </w:r>
      <w:r w:rsidR="1F981504">
        <w:rPr/>
        <w:t xml:space="preserve">“ </w:t>
      </w:r>
      <w:r w:rsidR="1F981504">
        <w:rPr/>
        <w:t>ning</w:t>
      </w:r>
      <w:r w:rsidR="1F981504">
        <w:rPr/>
        <w:t xml:space="preserve"> </w:t>
      </w:r>
      <w:r w:rsidR="1F981504">
        <w:rPr/>
        <w:t>sotsiaalministri</w:t>
      </w:r>
      <w:r w:rsidR="1F981504">
        <w:rPr/>
        <w:t xml:space="preserve"> 04.03.2002 </w:t>
      </w:r>
      <w:r w:rsidR="1F981504">
        <w:rPr/>
        <w:t>määrusega</w:t>
      </w:r>
      <w:r w:rsidR="1F981504">
        <w:rPr/>
        <w:t xml:space="preserve"> </w:t>
      </w:r>
      <w:r w:rsidR="1F981504">
        <w:rPr/>
        <w:t>nr</w:t>
      </w:r>
      <w:r w:rsidR="1F981504">
        <w:rPr/>
        <w:t xml:space="preserve"> 42 „</w:t>
      </w:r>
      <w:r w:rsidR="1F981504">
        <w:rPr/>
        <w:t>Müra</w:t>
      </w:r>
      <w:r w:rsidR="1F981504">
        <w:rPr/>
        <w:t xml:space="preserve"> </w:t>
      </w:r>
      <w:r w:rsidR="1F981504">
        <w:rPr/>
        <w:t>normtasemed</w:t>
      </w:r>
      <w:r w:rsidR="1F981504">
        <w:rPr/>
        <w:t xml:space="preserve"> </w:t>
      </w:r>
      <w:r w:rsidR="1F981504">
        <w:rPr/>
        <w:t>elu</w:t>
      </w:r>
      <w:r w:rsidR="1F981504">
        <w:rPr/>
        <w:t xml:space="preserve">- ja </w:t>
      </w:r>
      <w:r w:rsidR="1F981504">
        <w:rPr/>
        <w:t>puhkealal</w:t>
      </w:r>
      <w:r w:rsidR="1F981504">
        <w:rPr/>
        <w:t xml:space="preserve">, </w:t>
      </w:r>
      <w:r w:rsidR="1F981504">
        <w:rPr/>
        <w:t>elamutes</w:t>
      </w:r>
      <w:r w:rsidR="1F981504">
        <w:rPr/>
        <w:t xml:space="preserve"> </w:t>
      </w:r>
      <w:r w:rsidR="1F981504">
        <w:rPr/>
        <w:t>ning</w:t>
      </w:r>
      <w:r w:rsidR="1F981504">
        <w:rPr/>
        <w:t xml:space="preserve"> </w:t>
      </w:r>
      <w:r w:rsidR="1F981504">
        <w:rPr/>
        <w:t>ühiskasutusega</w:t>
      </w:r>
      <w:r w:rsidR="1F981504">
        <w:rPr/>
        <w:t xml:space="preserve"> </w:t>
      </w:r>
      <w:r w:rsidR="1F981504">
        <w:rPr/>
        <w:t>hoonetes</w:t>
      </w:r>
      <w:r w:rsidR="1F981504">
        <w:rPr/>
        <w:t xml:space="preserve"> ja </w:t>
      </w:r>
      <w:r w:rsidR="1F981504">
        <w:rPr/>
        <w:t>mürataseme</w:t>
      </w:r>
      <w:r w:rsidR="1F981504">
        <w:rPr/>
        <w:t xml:space="preserve"> </w:t>
      </w:r>
      <w:r w:rsidR="1F981504">
        <w:rPr/>
        <w:t>mõõtmise</w:t>
      </w:r>
      <w:r w:rsidR="1F981504">
        <w:rPr/>
        <w:t xml:space="preserve"> </w:t>
      </w:r>
      <w:r w:rsidR="1F981504">
        <w:rPr/>
        <w:t>meetodid</w:t>
      </w:r>
      <w:r w:rsidR="1F981504">
        <w:rPr/>
        <w:t xml:space="preserve">” </w:t>
      </w:r>
      <w:r w:rsidR="1F981504">
        <w:rPr/>
        <w:t>kehtestatud</w:t>
      </w:r>
      <w:r w:rsidR="1F981504">
        <w:rPr/>
        <w:t xml:space="preserve"> </w:t>
      </w:r>
      <w:r w:rsidR="1F981504">
        <w:rPr/>
        <w:t>norme</w:t>
      </w:r>
      <w:r w:rsidR="57A1CD81">
        <w:rPr/>
        <w:t>.</w:t>
      </w:r>
    </w:p>
    <w:p w:rsidR="30823FCB" w:rsidP="21B297ED" w:rsidRDefault="30823FCB" w14:paraId="30DE95D6" w14:textId="1F2BFF0D">
      <w:pPr>
        <w:pStyle w:val="Heading2"/>
        <w:suppressLineNumbers w:val="0"/>
        <w:bidi w:val="0"/>
        <w:spacing w:before="120" w:beforeAutospacing="off" w:after="100" w:afterAutospacing="off" w:line="252" w:lineRule="auto"/>
        <w:ind w:right="0"/>
        <w:jc w:val="both"/>
        <w:rPr/>
      </w:pPr>
      <w:bookmarkStart w:name="_Toc1035884724" w:id="391373628"/>
      <w:bookmarkStart w:name="_Toc2013086314" w:id="698592682"/>
      <w:bookmarkStart w:name="_Toc1665137573" w:id="1345859064"/>
      <w:r w:rsidR="57A1CD81">
        <w:rPr/>
        <w:t>Radooniohutus</w:t>
      </w:r>
      <w:bookmarkEnd w:id="391373628"/>
      <w:bookmarkEnd w:id="698592682"/>
      <w:bookmarkEnd w:id="1345859064"/>
    </w:p>
    <w:p w:rsidR="30823FCB" w:rsidP="21B297ED" w:rsidRDefault="30823FCB" w14:paraId="744FE571" w14:textId="12A38887">
      <w:pPr>
        <w:pStyle w:val="Normal"/>
        <w:suppressLineNumbers w:val="0"/>
        <w:bidi w:val="0"/>
        <w:spacing w:before="0" w:beforeAutospacing="off" w:after="160" w:afterAutospacing="off" w:line="252" w:lineRule="auto"/>
        <w:ind w:left="0" w:right="0"/>
        <w:jc w:val="both"/>
      </w:pPr>
      <w:r w:rsidR="57A1CD81">
        <w:rPr/>
        <w:t>Eesti</w:t>
      </w:r>
      <w:r w:rsidR="57A1CD81">
        <w:rPr/>
        <w:t xml:space="preserve"> </w:t>
      </w:r>
      <w:r w:rsidR="57A1CD81">
        <w:rPr/>
        <w:t>pinnase</w:t>
      </w:r>
      <w:r w:rsidR="57A1CD81">
        <w:rPr/>
        <w:t xml:space="preserve"> </w:t>
      </w:r>
      <w:r w:rsidR="57A1CD81">
        <w:rPr/>
        <w:t>radooniriski</w:t>
      </w:r>
      <w:r w:rsidR="57A1CD81">
        <w:rPr/>
        <w:t xml:space="preserve"> </w:t>
      </w:r>
      <w:r w:rsidR="57A1CD81">
        <w:rPr/>
        <w:t>kaardi</w:t>
      </w:r>
      <w:r w:rsidR="57A1CD81">
        <w:rPr/>
        <w:t xml:space="preserve"> </w:t>
      </w:r>
      <w:r w:rsidR="57A1CD81">
        <w:rPr/>
        <w:t>järgi</w:t>
      </w:r>
      <w:r w:rsidR="57A1CD81">
        <w:rPr/>
        <w:t xml:space="preserve"> on </w:t>
      </w:r>
      <w:r w:rsidR="57A1CD81">
        <w:rPr/>
        <w:t>kogu</w:t>
      </w:r>
      <w:r w:rsidR="57A1CD81">
        <w:rPr/>
        <w:t xml:space="preserve"> </w:t>
      </w:r>
      <w:r w:rsidR="57A1CD81">
        <w:rPr/>
        <w:t>Rae</w:t>
      </w:r>
      <w:r w:rsidR="57A1CD81">
        <w:rPr/>
        <w:t xml:space="preserve"> </w:t>
      </w:r>
      <w:r w:rsidR="57A1CD81">
        <w:rPr/>
        <w:t>vald</w:t>
      </w:r>
      <w:r w:rsidR="57A1CD81">
        <w:rPr/>
        <w:t xml:space="preserve"> </w:t>
      </w:r>
      <w:r w:rsidR="57A1CD81">
        <w:rPr/>
        <w:t>kõrge</w:t>
      </w:r>
      <w:r w:rsidR="57A1CD81">
        <w:rPr/>
        <w:t xml:space="preserve"> </w:t>
      </w:r>
      <w:r w:rsidR="57A1CD81">
        <w:rPr/>
        <w:t>radoonisisaldusega</w:t>
      </w:r>
      <w:r w:rsidR="57A1CD81">
        <w:rPr/>
        <w:t xml:space="preserve"> </w:t>
      </w:r>
      <w:r w:rsidR="57A1CD81">
        <w:rPr/>
        <w:t>pinnasel</w:t>
      </w:r>
      <w:r w:rsidR="57A1CD81">
        <w:rPr/>
        <w:t xml:space="preserve"> (50 - 250 </w:t>
      </w:r>
      <w:r w:rsidR="57A1CD81">
        <w:rPr/>
        <w:t>kBq</w:t>
      </w:r>
      <w:r w:rsidR="57A1CD81">
        <w:rPr/>
        <w:t xml:space="preserve">/m³). </w:t>
      </w:r>
      <w:r w:rsidR="57A1CD81">
        <w:rPr/>
        <w:t>Hoone</w:t>
      </w:r>
      <w:r w:rsidR="57A1CD81">
        <w:rPr/>
        <w:t xml:space="preserve"> </w:t>
      </w:r>
      <w:r w:rsidR="57A1CD81">
        <w:rPr/>
        <w:t>ruumiõhu</w:t>
      </w:r>
      <w:r w:rsidR="57A1CD81">
        <w:rPr/>
        <w:t xml:space="preserve"> </w:t>
      </w:r>
      <w:r w:rsidR="57A1CD81">
        <w:rPr/>
        <w:t>radooni</w:t>
      </w:r>
      <w:r w:rsidR="57A1CD81">
        <w:rPr/>
        <w:t xml:space="preserve"> </w:t>
      </w:r>
      <w:r w:rsidR="57A1CD81">
        <w:rPr/>
        <w:t>tase</w:t>
      </w:r>
      <w:r w:rsidR="0145A027">
        <w:rPr/>
        <w:t xml:space="preserve"> </w:t>
      </w:r>
      <w:r w:rsidR="57A1CD81">
        <w:rPr/>
        <w:t>määruses</w:t>
      </w:r>
      <w:r w:rsidR="57A1CD81">
        <w:rPr/>
        <w:t xml:space="preserve"> </w:t>
      </w:r>
      <w:r w:rsidR="57A1CD81">
        <w:rPr/>
        <w:t>nr</w:t>
      </w:r>
      <w:r w:rsidR="57A1CD81">
        <w:rPr/>
        <w:t xml:space="preserve"> 19 „</w:t>
      </w:r>
      <w:r w:rsidR="57A1CD81">
        <w:rPr/>
        <w:t>Hoone</w:t>
      </w:r>
      <w:r w:rsidR="57A1CD81">
        <w:rPr/>
        <w:t xml:space="preserve"> </w:t>
      </w:r>
      <w:r w:rsidR="57A1CD81">
        <w:rPr/>
        <w:t>ruumiõhu</w:t>
      </w:r>
      <w:r w:rsidR="57A1CD81">
        <w:rPr/>
        <w:t xml:space="preserve"> </w:t>
      </w:r>
      <w:r w:rsidR="3D0FD273">
        <w:rPr/>
        <w:t>r</w:t>
      </w:r>
      <w:r w:rsidR="57A1CD81">
        <w:rPr/>
        <w:t>adoonisisalduse</w:t>
      </w:r>
      <w:r w:rsidR="57A1CD81">
        <w:rPr/>
        <w:t xml:space="preserve"> ja </w:t>
      </w:r>
      <w:r w:rsidR="57A1CD81">
        <w:rPr/>
        <w:t>hoone</w:t>
      </w:r>
      <w:r w:rsidR="57A1CD81">
        <w:rPr/>
        <w:t xml:space="preserve"> </w:t>
      </w:r>
      <w:r w:rsidR="57A1CD81">
        <w:rPr/>
        <w:t>tarindi</w:t>
      </w:r>
      <w:r w:rsidR="57A1CD81">
        <w:rPr/>
        <w:t xml:space="preserve"> </w:t>
      </w:r>
      <w:r w:rsidR="57A1CD81">
        <w:rPr/>
        <w:t>ehitusmaterjalidest</w:t>
      </w:r>
      <w:r w:rsidR="57A1CD81">
        <w:rPr/>
        <w:t xml:space="preserve"> </w:t>
      </w:r>
      <w:r w:rsidR="57A1CD81">
        <w:rPr/>
        <w:t>siseruumidesse</w:t>
      </w:r>
      <w:r w:rsidRPr="21B297ED" w:rsidR="57A1CD81">
        <w:rPr>
          <w:rFonts w:ascii="Arial" w:hAnsi="Arial" w:eastAsia="" w:cs="" w:asciiTheme="minorAscii" w:hAnsiTheme="minorAscii" w:eastAsiaTheme="minorEastAsia" w:cstheme="minorBidi"/>
          <w:color w:val="auto"/>
          <w:sz w:val="22"/>
          <w:szCs w:val="22"/>
          <w:lang w:eastAsia="da-DK" w:bidi="ar-SA"/>
        </w:rPr>
        <w:t xml:space="preserve"> </w:t>
      </w:r>
      <w:r w:rsidRPr="21B297ED" w:rsidR="57A1CD81">
        <w:rPr>
          <w:rFonts w:ascii="Arial" w:hAnsi="Arial" w:eastAsia="" w:cs="" w:asciiTheme="minorAscii" w:hAnsiTheme="minorAscii" w:eastAsiaTheme="minorEastAsia" w:cstheme="minorBidi"/>
          <w:color w:val="auto"/>
          <w:sz w:val="22"/>
          <w:szCs w:val="22"/>
          <w:lang w:eastAsia="da-DK" w:bidi="ar-SA"/>
        </w:rPr>
        <w:t>emiteeritavast</w:t>
      </w:r>
      <w:r w:rsidRPr="21B297ED" w:rsidR="57A1CD81">
        <w:rPr>
          <w:rFonts w:ascii="Arial" w:hAnsi="Arial" w:eastAsia="" w:cs="" w:asciiTheme="minorAscii" w:hAnsiTheme="minorAscii" w:eastAsiaTheme="minorEastAsia" w:cstheme="minorBidi"/>
          <w:color w:val="auto"/>
          <w:sz w:val="22"/>
          <w:szCs w:val="22"/>
          <w:lang w:eastAsia="da-DK" w:bidi="ar-SA"/>
        </w:rPr>
        <w:t xml:space="preserve"> </w:t>
      </w:r>
      <w:r w:rsidRPr="21B297ED" w:rsidR="57A1CD81">
        <w:rPr>
          <w:rFonts w:ascii="Arial" w:hAnsi="Arial" w:eastAsia="" w:cs="" w:asciiTheme="minorAscii" w:hAnsiTheme="minorAscii" w:eastAsiaTheme="minorEastAsia" w:cstheme="minorBidi"/>
          <w:color w:val="auto"/>
          <w:sz w:val="22"/>
          <w:szCs w:val="22"/>
          <w:lang w:eastAsia="da-DK" w:bidi="ar-SA"/>
        </w:rPr>
        <w:t>gammakiirgusest</w:t>
      </w:r>
      <w:r w:rsidRPr="21B297ED" w:rsidR="57A1CD81">
        <w:rPr>
          <w:rFonts w:ascii="Arial" w:hAnsi="Arial" w:eastAsia="" w:cs="" w:asciiTheme="minorAscii" w:hAnsiTheme="minorAscii" w:eastAsiaTheme="minorEastAsia" w:cstheme="minorBidi"/>
          <w:color w:val="auto"/>
          <w:sz w:val="22"/>
          <w:szCs w:val="22"/>
          <w:lang w:eastAsia="da-DK" w:bidi="ar-SA"/>
        </w:rPr>
        <w:t xml:space="preserve"> </w:t>
      </w:r>
      <w:r w:rsidRPr="21B297ED" w:rsidR="57A1CD81">
        <w:rPr>
          <w:rFonts w:ascii="Arial" w:hAnsi="Arial" w:eastAsia="" w:cs="" w:asciiTheme="minorAscii" w:hAnsiTheme="minorAscii" w:eastAsiaTheme="minorEastAsia" w:cstheme="minorBidi"/>
          <w:color w:val="auto"/>
          <w:sz w:val="22"/>
          <w:szCs w:val="22"/>
          <w:lang w:eastAsia="da-DK" w:bidi="ar-SA"/>
        </w:rPr>
        <w:t>saadava</w:t>
      </w:r>
      <w:r w:rsidRPr="21B297ED" w:rsidR="57A1CD81">
        <w:rPr>
          <w:rFonts w:ascii="Arial" w:hAnsi="Arial" w:eastAsia="" w:cs="" w:asciiTheme="minorAscii" w:hAnsiTheme="minorAscii" w:eastAsiaTheme="minorEastAsia" w:cstheme="minorBidi"/>
          <w:color w:val="auto"/>
          <w:sz w:val="22"/>
          <w:szCs w:val="22"/>
          <w:lang w:eastAsia="da-DK" w:bidi="ar-SA"/>
        </w:rPr>
        <w:t xml:space="preserve"> </w:t>
      </w:r>
      <w:r w:rsidRPr="21B297ED" w:rsidR="57A1CD81">
        <w:rPr>
          <w:rFonts w:ascii="Arial" w:hAnsi="Arial" w:eastAsia="" w:cs="" w:asciiTheme="minorAscii" w:hAnsiTheme="minorAscii" w:eastAsiaTheme="minorEastAsia" w:cstheme="minorBidi"/>
          <w:color w:val="auto"/>
          <w:sz w:val="22"/>
          <w:szCs w:val="22"/>
          <w:lang w:eastAsia="da-DK" w:bidi="ar-SA"/>
        </w:rPr>
        <w:t>efektiivdoosi</w:t>
      </w:r>
      <w:r w:rsidRPr="21B297ED" w:rsidR="57A1CD81">
        <w:rPr>
          <w:rFonts w:ascii="Arial" w:hAnsi="Arial" w:eastAsia="" w:cs="" w:asciiTheme="minorAscii" w:hAnsiTheme="minorAscii" w:eastAsiaTheme="minorEastAsia" w:cstheme="minorBidi"/>
          <w:color w:val="auto"/>
          <w:sz w:val="22"/>
          <w:szCs w:val="22"/>
          <w:lang w:eastAsia="da-DK" w:bidi="ar-SA"/>
        </w:rPr>
        <w:t xml:space="preserve"> </w:t>
      </w:r>
      <w:r w:rsidRPr="21B297ED" w:rsidR="57A1CD81">
        <w:rPr>
          <w:rFonts w:ascii="Arial" w:hAnsi="Arial" w:eastAsia="" w:cs="" w:asciiTheme="minorAscii" w:hAnsiTheme="minorAscii" w:eastAsiaTheme="minorEastAsia" w:cstheme="minorBidi"/>
          <w:color w:val="auto"/>
          <w:sz w:val="22"/>
          <w:szCs w:val="22"/>
          <w:lang w:eastAsia="da-DK" w:bidi="ar-SA"/>
        </w:rPr>
        <w:t>viitetase</w:t>
      </w:r>
      <w:r w:rsidRPr="21B297ED" w:rsidR="57A1CD81">
        <w:rPr>
          <w:rFonts w:ascii="Arial" w:hAnsi="Arial" w:eastAsia="" w:cs="" w:asciiTheme="minorAscii" w:hAnsiTheme="minorAscii" w:eastAsiaTheme="minorEastAsia" w:cstheme="minorBidi"/>
          <w:color w:val="auto"/>
          <w:sz w:val="22"/>
          <w:szCs w:val="22"/>
          <w:lang w:eastAsia="da-DK" w:bidi="ar-SA"/>
        </w:rPr>
        <w:t xml:space="preserve">“ </w:t>
      </w:r>
      <w:r w:rsidRPr="21B297ED" w:rsidR="57A1CD81">
        <w:rPr>
          <w:rFonts w:ascii="Arial" w:hAnsi="Arial" w:eastAsia="" w:cs="" w:asciiTheme="minorAscii" w:hAnsiTheme="minorAscii" w:eastAsiaTheme="minorEastAsia" w:cstheme="minorBidi"/>
          <w:color w:val="auto"/>
          <w:sz w:val="22"/>
          <w:szCs w:val="22"/>
          <w:lang w:eastAsia="da-DK" w:bidi="ar-SA"/>
        </w:rPr>
        <w:t>toodud</w:t>
      </w:r>
      <w:r w:rsidRPr="21B297ED" w:rsidR="57A1CD81">
        <w:rPr>
          <w:rFonts w:ascii="Arial" w:hAnsi="Arial" w:eastAsia="" w:cs="" w:asciiTheme="minorAscii" w:hAnsiTheme="minorAscii" w:eastAsiaTheme="minorEastAsia" w:cstheme="minorBidi"/>
          <w:color w:val="auto"/>
          <w:sz w:val="22"/>
          <w:szCs w:val="22"/>
          <w:lang w:eastAsia="da-DK" w:bidi="ar-SA"/>
        </w:rPr>
        <w:t xml:space="preserve"> </w:t>
      </w:r>
      <w:r w:rsidRPr="21B297ED" w:rsidR="57A1CD81">
        <w:rPr>
          <w:rFonts w:ascii="Arial" w:hAnsi="Arial" w:eastAsia="" w:cs="" w:asciiTheme="minorAscii" w:hAnsiTheme="minorAscii" w:eastAsiaTheme="minorEastAsia" w:cstheme="minorBidi"/>
          <w:color w:val="auto"/>
          <w:sz w:val="22"/>
          <w:szCs w:val="22"/>
          <w:lang w:eastAsia="da-DK" w:bidi="ar-SA"/>
        </w:rPr>
        <w:t>normidele</w:t>
      </w:r>
      <w:r w:rsidRPr="21B297ED" w:rsidR="57A1CD81">
        <w:rPr>
          <w:rFonts w:ascii="Arial" w:hAnsi="Arial" w:eastAsia="" w:cs="" w:asciiTheme="minorAscii" w:hAnsiTheme="minorAscii" w:eastAsiaTheme="minorEastAsia" w:cstheme="minorBidi"/>
          <w:color w:val="auto"/>
          <w:sz w:val="22"/>
          <w:szCs w:val="22"/>
          <w:lang w:eastAsia="da-DK" w:bidi="ar-SA"/>
        </w:rPr>
        <w:t xml:space="preserve">. </w:t>
      </w:r>
      <w:r w:rsidRPr="21B297ED" w:rsidR="57A1CD81">
        <w:rPr>
          <w:rFonts w:ascii="Arial" w:hAnsi="Arial" w:eastAsia="" w:cs="" w:asciiTheme="minorAscii" w:hAnsiTheme="minorAscii" w:eastAsiaTheme="minorEastAsia" w:cstheme="minorBidi"/>
          <w:color w:val="auto"/>
          <w:sz w:val="22"/>
          <w:szCs w:val="22"/>
          <w:lang w:eastAsia="da-DK" w:bidi="ar-SA"/>
        </w:rPr>
        <w:t>Tagada</w:t>
      </w:r>
      <w:r w:rsidRPr="21B297ED" w:rsidR="57A1CD81">
        <w:rPr>
          <w:rFonts w:ascii="Arial" w:hAnsi="Arial" w:eastAsia="" w:cs="" w:asciiTheme="minorAscii" w:hAnsiTheme="minorAscii" w:eastAsiaTheme="minorEastAsia" w:cstheme="minorBidi"/>
          <w:color w:val="auto"/>
          <w:sz w:val="22"/>
          <w:szCs w:val="22"/>
          <w:lang w:eastAsia="da-DK" w:bidi="ar-SA"/>
        </w:rPr>
        <w:t xml:space="preserve"> </w:t>
      </w:r>
      <w:r w:rsidRPr="21B297ED" w:rsidR="57A1CD81">
        <w:rPr>
          <w:rFonts w:ascii="Arial" w:hAnsi="Arial" w:eastAsia="" w:cs="" w:asciiTheme="minorAscii" w:hAnsiTheme="minorAscii" w:eastAsiaTheme="minorEastAsia" w:cstheme="minorBidi"/>
          <w:color w:val="auto"/>
          <w:sz w:val="22"/>
          <w:szCs w:val="22"/>
          <w:lang w:eastAsia="da-DK" w:bidi="ar-SA"/>
        </w:rPr>
        <w:t>radooniohutu</w:t>
      </w:r>
      <w:r w:rsidRPr="21B297ED" w:rsidR="57A1CD81">
        <w:rPr>
          <w:rFonts w:ascii="Arial" w:hAnsi="Arial" w:eastAsia="" w:cs="" w:asciiTheme="minorAscii" w:hAnsiTheme="minorAscii" w:eastAsiaTheme="minorEastAsia" w:cstheme="minorBidi"/>
          <w:color w:val="auto"/>
          <w:sz w:val="22"/>
          <w:szCs w:val="22"/>
          <w:lang w:eastAsia="da-DK" w:bidi="ar-SA"/>
        </w:rPr>
        <w:t xml:space="preserve"> </w:t>
      </w:r>
      <w:r w:rsidRPr="21B297ED" w:rsidR="57A1CD81">
        <w:rPr>
          <w:rFonts w:ascii="Arial" w:hAnsi="Arial" w:eastAsia="" w:cs="" w:asciiTheme="minorAscii" w:hAnsiTheme="minorAscii" w:eastAsiaTheme="minorEastAsia" w:cstheme="minorBidi"/>
          <w:color w:val="auto"/>
          <w:sz w:val="22"/>
          <w:szCs w:val="22"/>
          <w:lang w:eastAsia="da-DK" w:bidi="ar-SA"/>
        </w:rPr>
        <w:t>keskkond</w:t>
      </w:r>
      <w:r w:rsidRPr="21B297ED" w:rsidR="57A1CD81">
        <w:rPr>
          <w:rFonts w:ascii="Arial" w:hAnsi="Arial" w:eastAsia="" w:cs="" w:asciiTheme="minorAscii" w:hAnsiTheme="minorAscii" w:eastAsiaTheme="minorEastAsia" w:cstheme="minorBidi"/>
          <w:color w:val="auto"/>
          <w:sz w:val="22"/>
          <w:szCs w:val="22"/>
          <w:lang w:eastAsia="da-DK" w:bidi="ar-SA"/>
        </w:rPr>
        <w:t xml:space="preserve"> </w:t>
      </w:r>
      <w:r w:rsidRPr="21B297ED" w:rsidR="57A1CD81">
        <w:rPr>
          <w:rFonts w:ascii="Arial" w:hAnsi="Arial" w:eastAsia="" w:cs="" w:asciiTheme="minorAscii" w:hAnsiTheme="minorAscii" w:eastAsiaTheme="minorEastAsia" w:cstheme="minorBidi"/>
          <w:color w:val="auto"/>
          <w:sz w:val="22"/>
          <w:szCs w:val="22"/>
          <w:lang w:eastAsia="da-DK" w:bidi="ar-SA"/>
        </w:rPr>
        <w:t>hoonete</w:t>
      </w:r>
      <w:r w:rsidRPr="21B297ED" w:rsidR="57A1CD81">
        <w:rPr>
          <w:rFonts w:ascii="Arial" w:hAnsi="Arial" w:eastAsia="" w:cs="" w:asciiTheme="minorAscii" w:hAnsiTheme="minorAscii" w:eastAsiaTheme="minorEastAsia" w:cstheme="minorBidi"/>
          <w:color w:val="auto"/>
          <w:sz w:val="22"/>
          <w:szCs w:val="22"/>
          <w:lang w:eastAsia="da-DK" w:bidi="ar-SA"/>
        </w:rPr>
        <w:t xml:space="preserve"> </w:t>
      </w:r>
      <w:r w:rsidRPr="21B297ED" w:rsidR="57A1CD81">
        <w:rPr>
          <w:rFonts w:ascii="Arial" w:hAnsi="Arial" w:eastAsia="" w:cs="" w:asciiTheme="minorAscii" w:hAnsiTheme="minorAscii" w:eastAsiaTheme="minorEastAsia" w:cstheme="minorBidi"/>
          <w:color w:val="auto"/>
          <w:sz w:val="22"/>
          <w:szCs w:val="22"/>
          <w:lang w:eastAsia="da-DK" w:bidi="ar-SA"/>
        </w:rPr>
        <w:t>siseruumides</w:t>
      </w:r>
      <w:r w:rsidRPr="21B297ED" w:rsidR="57A1CD81">
        <w:rPr>
          <w:rFonts w:ascii="Arial" w:hAnsi="Arial" w:eastAsia="" w:cs="" w:asciiTheme="minorAscii" w:hAnsiTheme="minorAscii" w:eastAsiaTheme="minorEastAsia" w:cstheme="minorBidi"/>
          <w:color w:val="auto"/>
          <w:sz w:val="22"/>
          <w:szCs w:val="22"/>
          <w:lang w:eastAsia="da-DK" w:bidi="ar-SA"/>
        </w:rPr>
        <w:t xml:space="preserve">, </w:t>
      </w:r>
      <w:r w:rsidRPr="21B297ED" w:rsidR="57A1CD81">
        <w:rPr>
          <w:rFonts w:ascii="Arial" w:hAnsi="Arial" w:eastAsia="" w:cs="" w:asciiTheme="minorAscii" w:hAnsiTheme="minorAscii" w:eastAsiaTheme="minorEastAsia" w:cstheme="minorBidi"/>
          <w:color w:val="auto"/>
          <w:sz w:val="22"/>
          <w:szCs w:val="22"/>
          <w:lang w:eastAsia="da-DK" w:bidi="ar-SA"/>
        </w:rPr>
        <w:t>rakendades</w:t>
      </w:r>
      <w:r w:rsidRPr="21B297ED" w:rsidR="57A1CD81">
        <w:rPr>
          <w:rFonts w:ascii="Arial" w:hAnsi="Arial" w:eastAsia="" w:cs="" w:asciiTheme="minorAscii" w:hAnsiTheme="minorAscii" w:eastAsiaTheme="minorEastAsia" w:cstheme="minorBidi"/>
          <w:color w:val="auto"/>
          <w:sz w:val="22"/>
          <w:szCs w:val="22"/>
          <w:lang w:eastAsia="da-DK" w:bidi="ar-SA"/>
        </w:rPr>
        <w:t xml:space="preserve"> </w:t>
      </w:r>
      <w:r w:rsidRPr="21B297ED" w:rsidR="57A1CD81">
        <w:rPr>
          <w:rFonts w:ascii="Arial" w:hAnsi="Arial" w:eastAsia="" w:cs="" w:asciiTheme="minorAscii" w:hAnsiTheme="minorAscii" w:eastAsiaTheme="minorEastAsia" w:cstheme="minorBidi"/>
          <w:color w:val="auto"/>
          <w:sz w:val="22"/>
          <w:szCs w:val="22"/>
          <w:lang w:eastAsia="da-DK" w:bidi="ar-SA"/>
        </w:rPr>
        <w:t>vastavaid</w:t>
      </w:r>
      <w:r w:rsidRPr="21B297ED" w:rsidR="57A1CD81">
        <w:rPr>
          <w:rFonts w:ascii="Arial" w:hAnsi="Arial" w:eastAsia="" w:cs="" w:asciiTheme="minorAscii" w:hAnsiTheme="minorAscii" w:eastAsiaTheme="minorEastAsia" w:cstheme="minorBidi"/>
          <w:color w:val="auto"/>
          <w:sz w:val="22"/>
          <w:szCs w:val="22"/>
          <w:lang w:eastAsia="da-DK" w:bidi="ar-SA"/>
        </w:rPr>
        <w:t xml:space="preserve"> </w:t>
      </w:r>
      <w:r w:rsidRPr="21B297ED" w:rsidR="57A1CD81">
        <w:rPr>
          <w:rFonts w:ascii="Arial" w:hAnsi="Arial" w:eastAsia="" w:cs="" w:asciiTheme="minorAscii" w:hAnsiTheme="minorAscii" w:eastAsiaTheme="minorEastAsia" w:cstheme="minorBidi"/>
          <w:color w:val="auto"/>
          <w:sz w:val="22"/>
          <w:szCs w:val="22"/>
          <w:lang w:eastAsia="da-DK" w:bidi="ar-SA"/>
        </w:rPr>
        <w:t>kehtiva</w:t>
      </w:r>
      <w:r w:rsidRPr="21B297ED" w:rsidR="57A1CD81">
        <w:rPr>
          <w:rFonts w:ascii="Arial" w:hAnsi="Arial" w:eastAsia="" w:cs="" w:asciiTheme="minorAscii" w:hAnsiTheme="minorAscii" w:eastAsiaTheme="minorEastAsia" w:cstheme="minorBidi"/>
          <w:color w:val="auto"/>
          <w:sz w:val="22"/>
          <w:szCs w:val="22"/>
          <w:lang w:eastAsia="da-DK" w:bidi="ar-SA"/>
        </w:rPr>
        <w:t xml:space="preserve"> </w:t>
      </w:r>
      <w:r w:rsidRPr="21B297ED" w:rsidR="57A1CD81">
        <w:rPr>
          <w:rFonts w:ascii="Arial" w:hAnsi="Arial" w:eastAsia="" w:cs="" w:asciiTheme="minorAscii" w:hAnsiTheme="minorAscii" w:eastAsiaTheme="minorEastAsia" w:cstheme="minorBidi"/>
          <w:color w:val="auto"/>
          <w:sz w:val="22"/>
          <w:szCs w:val="22"/>
          <w:lang w:eastAsia="da-DK" w:bidi="ar-SA"/>
        </w:rPr>
        <w:t>standardi</w:t>
      </w:r>
      <w:r w:rsidRPr="21B297ED" w:rsidR="57A1CD81">
        <w:rPr>
          <w:rFonts w:ascii="Arial" w:hAnsi="Arial" w:eastAsia="" w:cs="" w:asciiTheme="minorAscii" w:hAnsiTheme="minorAscii" w:eastAsiaTheme="minorEastAsia" w:cstheme="minorBidi"/>
          <w:color w:val="auto"/>
          <w:sz w:val="22"/>
          <w:szCs w:val="22"/>
          <w:lang w:eastAsia="da-DK" w:bidi="ar-SA"/>
        </w:rPr>
        <w:t xml:space="preserve"> EVS </w:t>
      </w:r>
      <w:r w:rsidRPr="21B297ED" w:rsidR="57A1CD81">
        <w:rPr>
          <w:rFonts w:ascii="Arial" w:hAnsi="Arial" w:eastAsia="" w:cs="" w:asciiTheme="minorAscii" w:hAnsiTheme="minorAscii" w:eastAsiaTheme="minorEastAsia" w:cstheme="minorBidi"/>
          <w:color w:val="auto"/>
          <w:sz w:val="22"/>
          <w:szCs w:val="22"/>
          <w:lang w:eastAsia="da-DK" w:bidi="ar-SA"/>
        </w:rPr>
        <w:t>840</w:t>
      </w:r>
      <w:r w:rsidRPr="21B297ED" w:rsidR="6346B693">
        <w:rPr>
          <w:rFonts w:ascii="Arial" w:hAnsi="Arial" w:eastAsia="" w:cs="" w:asciiTheme="minorAscii" w:hAnsiTheme="minorAscii" w:eastAsiaTheme="minorEastAsia" w:cstheme="minorBidi"/>
          <w:color w:val="auto"/>
          <w:sz w:val="22"/>
          <w:szCs w:val="22"/>
          <w:lang w:eastAsia="da-DK" w:bidi="ar-SA"/>
        </w:rPr>
        <w:t>: “</w:t>
      </w:r>
      <w:r w:rsidRPr="21B297ED" w:rsidR="57A1CD81">
        <w:rPr>
          <w:rFonts w:ascii="Arial" w:hAnsi="Arial" w:eastAsia="" w:cs="" w:asciiTheme="minorAscii" w:hAnsiTheme="minorAscii" w:eastAsiaTheme="minorEastAsia" w:cstheme="minorBidi"/>
          <w:color w:val="auto"/>
          <w:sz w:val="22"/>
          <w:szCs w:val="22"/>
          <w:lang w:eastAsia="da-DK" w:bidi="ar-SA"/>
        </w:rPr>
        <w:t>Juhised</w:t>
      </w:r>
      <w:r w:rsidRPr="21B297ED" w:rsidR="57A1CD81">
        <w:rPr>
          <w:rFonts w:ascii="Arial" w:hAnsi="Arial" w:eastAsia="" w:cs="" w:asciiTheme="minorAscii" w:hAnsiTheme="minorAscii" w:eastAsiaTheme="minorEastAsia" w:cstheme="minorBidi"/>
          <w:color w:val="auto"/>
          <w:sz w:val="22"/>
          <w:szCs w:val="22"/>
          <w:lang w:eastAsia="da-DK" w:bidi="ar-SA"/>
        </w:rPr>
        <w:t xml:space="preserve"> </w:t>
      </w:r>
      <w:r w:rsidRPr="21B297ED" w:rsidR="57A1CD81">
        <w:rPr>
          <w:rFonts w:ascii="Arial" w:hAnsi="Arial" w:eastAsia="" w:cs="" w:asciiTheme="minorAscii" w:hAnsiTheme="minorAscii" w:eastAsiaTheme="minorEastAsia" w:cstheme="minorBidi"/>
          <w:color w:val="auto"/>
          <w:sz w:val="22"/>
          <w:szCs w:val="22"/>
          <w:lang w:eastAsia="da-DK" w:bidi="ar-SA"/>
        </w:rPr>
        <w:t>radoonikaitse</w:t>
      </w:r>
      <w:r w:rsidRPr="21B297ED" w:rsidR="57A1CD81">
        <w:rPr>
          <w:rFonts w:ascii="Arial" w:hAnsi="Arial" w:eastAsia="" w:cs="" w:asciiTheme="minorAscii" w:hAnsiTheme="minorAscii" w:eastAsiaTheme="minorEastAsia" w:cstheme="minorBidi"/>
          <w:color w:val="auto"/>
          <w:sz w:val="22"/>
          <w:szCs w:val="22"/>
          <w:lang w:eastAsia="da-DK" w:bidi="ar-SA"/>
        </w:rPr>
        <w:t xml:space="preserve"> </w:t>
      </w:r>
      <w:r w:rsidRPr="21B297ED" w:rsidR="57A1CD81">
        <w:rPr>
          <w:rFonts w:ascii="Arial" w:hAnsi="Arial" w:eastAsia="" w:cs="" w:asciiTheme="minorAscii" w:hAnsiTheme="minorAscii" w:eastAsiaTheme="minorEastAsia" w:cstheme="minorBidi"/>
          <w:color w:val="auto"/>
          <w:sz w:val="22"/>
          <w:szCs w:val="22"/>
          <w:lang w:eastAsia="da-DK" w:bidi="ar-SA"/>
        </w:rPr>
        <w:t>meetmete</w:t>
      </w:r>
      <w:r w:rsidRPr="21B297ED" w:rsidR="57A1CD81">
        <w:rPr>
          <w:rFonts w:ascii="Arial" w:hAnsi="Arial" w:eastAsia="" w:cs="" w:asciiTheme="minorAscii" w:hAnsiTheme="minorAscii" w:eastAsiaTheme="minorEastAsia" w:cstheme="minorBidi"/>
          <w:color w:val="auto"/>
          <w:sz w:val="22"/>
          <w:szCs w:val="22"/>
          <w:lang w:eastAsia="da-DK" w:bidi="ar-SA"/>
        </w:rPr>
        <w:t xml:space="preserve"> </w:t>
      </w:r>
      <w:r w:rsidRPr="21B297ED" w:rsidR="57A1CD81">
        <w:rPr>
          <w:rFonts w:ascii="Arial" w:hAnsi="Arial" w:eastAsia="" w:cs="" w:asciiTheme="minorAscii" w:hAnsiTheme="minorAscii" w:eastAsiaTheme="minorEastAsia" w:cstheme="minorBidi"/>
          <w:color w:val="auto"/>
          <w:sz w:val="22"/>
          <w:szCs w:val="22"/>
          <w:lang w:eastAsia="da-DK" w:bidi="ar-SA"/>
        </w:rPr>
        <w:t>kasutamiseks</w:t>
      </w:r>
      <w:r w:rsidRPr="21B297ED" w:rsidR="57A1CD81">
        <w:rPr>
          <w:rFonts w:ascii="Arial" w:hAnsi="Arial" w:eastAsia="" w:cs="" w:asciiTheme="minorAscii" w:hAnsiTheme="minorAscii" w:eastAsiaTheme="minorEastAsia" w:cstheme="minorBidi"/>
          <w:color w:val="auto"/>
          <w:sz w:val="22"/>
          <w:szCs w:val="22"/>
          <w:lang w:eastAsia="da-DK" w:bidi="ar-SA"/>
        </w:rPr>
        <w:t xml:space="preserve"> </w:t>
      </w:r>
      <w:r w:rsidRPr="21B297ED" w:rsidR="57A1CD81">
        <w:rPr>
          <w:rFonts w:ascii="Arial" w:hAnsi="Arial" w:eastAsia="" w:cs="" w:asciiTheme="minorAscii" w:hAnsiTheme="minorAscii" w:eastAsiaTheme="minorEastAsia" w:cstheme="minorBidi"/>
          <w:color w:val="auto"/>
          <w:sz w:val="22"/>
          <w:szCs w:val="22"/>
          <w:lang w:eastAsia="da-DK" w:bidi="ar-SA"/>
        </w:rPr>
        <w:t>uutes</w:t>
      </w:r>
      <w:r w:rsidRPr="21B297ED" w:rsidR="57A1CD81">
        <w:rPr>
          <w:rFonts w:ascii="Arial" w:hAnsi="Arial" w:eastAsia="" w:cs="" w:asciiTheme="minorAscii" w:hAnsiTheme="minorAscii" w:eastAsiaTheme="minorEastAsia" w:cstheme="minorBidi"/>
          <w:color w:val="auto"/>
          <w:sz w:val="22"/>
          <w:szCs w:val="22"/>
          <w:lang w:eastAsia="da-DK" w:bidi="ar-SA"/>
        </w:rPr>
        <w:t xml:space="preserve"> ja </w:t>
      </w:r>
      <w:r w:rsidRPr="21B297ED" w:rsidR="57A1CD81">
        <w:rPr>
          <w:rFonts w:ascii="Arial" w:hAnsi="Arial" w:eastAsia="" w:cs="" w:asciiTheme="minorAscii" w:hAnsiTheme="minorAscii" w:eastAsiaTheme="minorEastAsia" w:cstheme="minorBidi"/>
          <w:color w:val="auto"/>
          <w:sz w:val="22"/>
          <w:szCs w:val="22"/>
          <w:lang w:eastAsia="da-DK" w:bidi="ar-SA"/>
        </w:rPr>
        <w:t>olemasolevates</w:t>
      </w:r>
      <w:r w:rsidRPr="21B297ED" w:rsidR="57A1CD81">
        <w:rPr>
          <w:rFonts w:ascii="Arial" w:hAnsi="Arial" w:eastAsia="" w:cs="" w:asciiTheme="minorAscii" w:hAnsiTheme="minorAscii" w:eastAsiaTheme="minorEastAsia" w:cstheme="minorBidi"/>
          <w:color w:val="auto"/>
          <w:sz w:val="22"/>
          <w:szCs w:val="22"/>
          <w:lang w:eastAsia="da-DK" w:bidi="ar-SA"/>
        </w:rPr>
        <w:t xml:space="preserve"> </w:t>
      </w:r>
      <w:r w:rsidRPr="21B297ED" w:rsidR="57A1CD81">
        <w:rPr>
          <w:rFonts w:ascii="Arial" w:hAnsi="Arial" w:eastAsia="" w:cs="" w:asciiTheme="minorAscii" w:hAnsiTheme="minorAscii" w:eastAsiaTheme="minorEastAsia" w:cstheme="minorBidi"/>
          <w:color w:val="auto"/>
          <w:sz w:val="22"/>
          <w:szCs w:val="22"/>
          <w:lang w:eastAsia="da-DK" w:bidi="ar-SA"/>
        </w:rPr>
        <w:t>hoonetes</w:t>
      </w:r>
      <w:r w:rsidRPr="21B297ED" w:rsidR="57A1CD81">
        <w:rPr>
          <w:rFonts w:ascii="Arial" w:hAnsi="Arial" w:eastAsia="" w:cs="" w:asciiTheme="minorAscii" w:hAnsiTheme="minorAscii" w:eastAsiaTheme="minorEastAsia" w:cstheme="minorBidi"/>
          <w:color w:val="auto"/>
          <w:sz w:val="22"/>
          <w:szCs w:val="22"/>
          <w:lang w:eastAsia="da-DK" w:bidi="ar-SA"/>
        </w:rPr>
        <w:t xml:space="preserve">“ </w:t>
      </w:r>
      <w:r w:rsidRPr="21B297ED" w:rsidR="57A1CD81">
        <w:rPr>
          <w:rFonts w:ascii="Arial" w:hAnsi="Arial" w:eastAsia="" w:cs="" w:asciiTheme="minorAscii" w:hAnsiTheme="minorAscii" w:eastAsiaTheme="minorEastAsia" w:cstheme="minorBidi"/>
          <w:color w:val="auto"/>
          <w:sz w:val="22"/>
          <w:szCs w:val="22"/>
          <w:lang w:eastAsia="da-DK" w:bidi="ar-SA"/>
        </w:rPr>
        <w:t>meetmeid</w:t>
      </w:r>
      <w:r w:rsidRPr="21B297ED" w:rsidR="57A1CD81">
        <w:rPr>
          <w:rFonts w:ascii="Arial" w:hAnsi="Arial" w:eastAsia="" w:cs="" w:asciiTheme="minorAscii" w:hAnsiTheme="minorAscii" w:eastAsiaTheme="minorEastAsia" w:cstheme="minorBidi"/>
          <w:color w:val="auto"/>
          <w:sz w:val="22"/>
          <w:szCs w:val="22"/>
          <w:lang w:eastAsia="da-DK" w:bidi="ar-SA"/>
        </w:rPr>
        <w:t>.</w:t>
      </w:r>
    </w:p>
    <w:p xmlns:wp14="http://schemas.microsoft.com/office/word/2010/wordml" w:rsidR="00A31319" w:rsidP="00A31319" w:rsidRDefault="00A31319" w14:paraId="09431B8E" wp14:textId="6AA70FFD">
      <w:pPr>
        <w:pStyle w:val="Heading2"/>
        <w:rPr>
          <w:lang w:val="et-EE"/>
        </w:rPr>
      </w:pPr>
      <w:bookmarkStart w:name="_Toc93829426" w:id="980282026"/>
      <w:bookmarkStart w:name="_Toc27814231" w:id="1873740274"/>
      <w:bookmarkStart w:name="_Toc2078294603" w:id="5569957"/>
      <w:bookmarkStart w:name="_Toc565289254" w:id="381694671"/>
      <w:r w:rsidR="7B98307B">
        <w:rPr/>
        <w:t>Insolatsioon</w:t>
      </w:r>
      <w:r w:rsidR="6A15C9BE">
        <w:rPr/>
        <w:t xml:space="preserve"> ja valgus</w:t>
      </w:r>
      <w:r w:rsidR="0B4B6B75">
        <w:rPr/>
        <w:t>tus</w:t>
      </w:r>
      <w:bookmarkEnd w:id="980282026"/>
      <w:bookmarkEnd w:id="1873740274"/>
      <w:bookmarkEnd w:id="5569957"/>
      <w:bookmarkEnd w:id="381694671"/>
    </w:p>
    <w:p xmlns:wp14="http://schemas.microsoft.com/office/word/2010/wordml" w:rsidR="00C445FE" w:rsidP="21B297ED" w:rsidRDefault="00296D37" w14:paraId="58E0DFC1" wp14:textId="77777777">
      <w:pPr>
        <w:spacing w:before="240" w:beforeAutospacing="off"/>
        <w:rPr>
          <w:lang w:val="et-EE"/>
        </w:rPr>
      </w:pPr>
      <w:r w:rsidR="7CDBB153">
        <w:rPr/>
        <w:t>Hooned</w:t>
      </w:r>
      <w:r w:rsidR="7CDBB153">
        <w:rPr/>
        <w:t xml:space="preserve"> </w:t>
      </w:r>
      <w:r w:rsidR="7CDBB153">
        <w:rPr/>
        <w:t>projekteerida</w:t>
      </w:r>
      <w:r w:rsidR="7CDBB153">
        <w:rPr/>
        <w:t xml:space="preserve"> ja </w:t>
      </w:r>
      <w:r w:rsidR="7CDBB153">
        <w:rPr/>
        <w:t>rajada</w:t>
      </w:r>
      <w:r w:rsidR="7CDBB153">
        <w:rPr/>
        <w:t xml:space="preserve"> </w:t>
      </w:r>
      <w:r w:rsidR="7CDBB153">
        <w:rPr/>
        <w:t>nii</w:t>
      </w:r>
      <w:r w:rsidR="7CDBB153">
        <w:rPr/>
        <w:t xml:space="preserve">, et </w:t>
      </w:r>
      <w:r w:rsidR="7CDBB153">
        <w:rPr/>
        <w:t>eluruumides</w:t>
      </w:r>
      <w:r w:rsidR="7CDBB153">
        <w:rPr/>
        <w:t xml:space="preserve"> </w:t>
      </w:r>
      <w:r w:rsidR="7CDBB153">
        <w:rPr/>
        <w:t>oleks</w:t>
      </w:r>
      <w:r w:rsidR="7CDBB153">
        <w:rPr/>
        <w:t xml:space="preserve"> </w:t>
      </w:r>
      <w:r w:rsidR="7CDBB153">
        <w:rPr/>
        <w:t>tagatud</w:t>
      </w:r>
      <w:r w:rsidR="7CDBB153">
        <w:rPr/>
        <w:t xml:space="preserve"> </w:t>
      </w:r>
      <w:r w:rsidR="690CDD6C">
        <w:rPr/>
        <w:t>piisav</w:t>
      </w:r>
      <w:r w:rsidR="690CDD6C">
        <w:rPr/>
        <w:t xml:space="preserve"> </w:t>
      </w:r>
      <w:r w:rsidR="7CDBB153">
        <w:rPr/>
        <w:t>insolatsioon</w:t>
      </w:r>
      <w:r w:rsidR="690CDD6C">
        <w:rPr/>
        <w:t>i</w:t>
      </w:r>
      <w:r w:rsidR="690CDD6C">
        <w:rPr/>
        <w:t xml:space="preserve"> </w:t>
      </w:r>
      <w:r w:rsidR="690CDD6C">
        <w:rPr/>
        <w:t>kestus</w:t>
      </w:r>
      <w:r w:rsidR="690CDD6C">
        <w:rPr/>
        <w:t>vastavalt</w:t>
      </w:r>
      <w:r w:rsidR="690CDD6C">
        <w:rPr/>
        <w:t xml:space="preserve"> </w:t>
      </w:r>
      <w:r w:rsidR="690CDD6C">
        <w:rPr/>
        <w:t>Eesti</w:t>
      </w:r>
      <w:r w:rsidR="690CDD6C">
        <w:rPr/>
        <w:t xml:space="preserve"> </w:t>
      </w:r>
      <w:r w:rsidR="690CDD6C">
        <w:rPr/>
        <w:t>EVS-EN 17037:2019+A1:2021 "</w:t>
      </w:r>
      <w:r w:rsidR="690CDD6C">
        <w:rPr/>
        <w:t>Päevavalgus</w:t>
      </w:r>
      <w:r w:rsidR="690CDD6C">
        <w:rPr/>
        <w:t xml:space="preserve"> </w:t>
      </w:r>
      <w:r w:rsidR="690CDD6C">
        <w:rPr/>
        <w:t>hoonetes</w:t>
      </w:r>
      <w:r w:rsidR="690CDD6C">
        <w:rPr/>
        <w:t>".</w:t>
      </w:r>
    </w:p>
    <w:p xmlns:wp14="http://schemas.microsoft.com/office/word/2010/wordml" w:rsidRPr="00C445FE" w:rsidR="00C445FE" w:rsidP="00C445FE" w:rsidRDefault="00C445FE" w14:paraId="3154E40F" wp14:textId="77777777">
      <w:pPr>
        <w:rPr>
          <w:lang w:val="et-EE"/>
        </w:rPr>
      </w:pPr>
      <w:r w:rsidR="690CDD6C">
        <w:rPr/>
        <w:t>Insolatsiooni</w:t>
      </w:r>
      <w:r w:rsidR="690CDD6C">
        <w:rPr/>
        <w:t xml:space="preserve"> </w:t>
      </w:r>
      <w:r w:rsidR="690CDD6C">
        <w:rPr/>
        <w:t>kestus</w:t>
      </w:r>
      <w:r w:rsidR="690CDD6C">
        <w:rPr/>
        <w:t xml:space="preserve"> </w:t>
      </w:r>
      <w:r w:rsidR="690CDD6C">
        <w:rPr/>
        <w:t>peab</w:t>
      </w:r>
      <w:r w:rsidR="690CDD6C">
        <w:rPr/>
        <w:t xml:space="preserve"> </w:t>
      </w:r>
      <w:r w:rsidR="690CDD6C">
        <w:rPr/>
        <w:t>olema</w:t>
      </w:r>
      <w:r w:rsidR="690CDD6C">
        <w:rPr/>
        <w:t xml:space="preserve"> </w:t>
      </w:r>
      <w:r w:rsidR="690CDD6C">
        <w:rPr/>
        <w:t>tagatud</w:t>
      </w:r>
      <w:r w:rsidR="690CDD6C">
        <w:rPr/>
        <w:t xml:space="preserve"> </w:t>
      </w:r>
      <w:r w:rsidR="690CDD6C">
        <w:rPr/>
        <w:t>ajavahemikus</w:t>
      </w:r>
      <w:r w:rsidR="690CDD6C">
        <w:rPr/>
        <w:t xml:space="preserve"> 22. aprillist </w:t>
      </w:r>
      <w:r w:rsidR="690CDD6C">
        <w:rPr/>
        <w:t>kuni</w:t>
      </w:r>
      <w:r w:rsidR="690CDD6C">
        <w:rPr/>
        <w:t xml:space="preserve"> 22. </w:t>
      </w:r>
      <w:r w:rsidR="690CDD6C">
        <w:rPr/>
        <w:t>augustini</w:t>
      </w:r>
      <w:r w:rsidR="690CDD6C">
        <w:rPr/>
        <w:t xml:space="preserve">. </w:t>
      </w:r>
      <w:r w:rsidR="690CDD6C">
        <w:rPr/>
        <w:t>Arvestuse</w:t>
      </w:r>
      <w:r w:rsidR="690CDD6C">
        <w:rPr/>
        <w:t xml:space="preserve"> </w:t>
      </w:r>
      <w:r w:rsidR="690CDD6C">
        <w:rPr/>
        <w:t>ühik</w:t>
      </w:r>
      <w:r w:rsidR="690CDD6C">
        <w:rPr/>
        <w:t xml:space="preserve"> on </w:t>
      </w:r>
      <w:r w:rsidR="690CDD6C">
        <w:rPr/>
        <w:t>üks</w:t>
      </w:r>
      <w:r w:rsidR="690CDD6C">
        <w:rPr/>
        <w:t xml:space="preserve"> </w:t>
      </w:r>
      <w:r w:rsidR="690CDD6C">
        <w:rPr/>
        <w:t>päev</w:t>
      </w:r>
      <w:r w:rsidR="690CDD6C">
        <w:rPr/>
        <w:t xml:space="preserve">. </w:t>
      </w:r>
    </w:p>
    <w:p xmlns:wp14="http://schemas.microsoft.com/office/word/2010/wordml" w:rsidRPr="00190C85" w:rsidR="00190C85" w:rsidP="00C445FE" w:rsidRDefault="00C445FE" w14:paraId="7F03DC71" wp14:textId="2CB453BB">
      <w:pPr>
        <w:rPr>
          <w:lang w:val="et-EE"/>
        </w:rPr>
      </w:pPr>
      <w:r w:rsidR="3B4C5687">
        <w:rPr/>
        <w:t>Insolatsiooni</w:t>
      </w:r>
      <w:r w:rsidR="3B4C5687">
        <w:rPr/>
        <w:t xml:space="preserve"> </w:t>
      </w:r>
      <w:r w:rsidR="3B4C5687">
        <w:rPr/>
        <w:t>kestus</w:t>
      </w:r>
      <w:r w:rsidR="3B4C5687">
        <w:rPr/>
        <w:t xml:space="preserve"> </w:t>
      </w:r>
      <w:r w:rsidR="3B4C5687">
        <w:rPr/>
        <w:t>eluruumides</w:t>
      </w:r>
      <w:r w:rsidR="3B4C5687">
        <w:rPr/>
        <w:t xml:space="preserve"> on </w:t>
      </w:r>
      <w:r w:rsidR="3B4C5687">
        <w:rPr/>
        <w:t>piisav</w:t>
      </w:r>
      <w:r w:rsidR="3B4C5687">
        <w:rPr/>
        <w:t xml:space="preserve">, </w:t>
      </w:r>
      <w:r w:rsidR="3B4C5687">
        <w:rPr/>
        <w:t>kui</w:t>
      </w:r>
      <w:r w:rsidR="3B4C5687">
        <w:rPr/>
        <w:t xml:space="preserve"> 2,5- </w:t>
      </w:r>
      <w:r w:rsidR="3B4C5687">
        <w:rPr/>
        <w:t>tunnine</w:t>
      </w:r>
      <w:r w:rsidR="3B4C5687">
        <w:rPr/>
        <w:t xml:space="preserve"> </w:t>
      </w:r>
      <w:r w:rsidR="3B4C5687">
        <w:rPr/>
        <w:t>katkematu</w:t>
      </w:r>
      <w:r w:rsidR="3B4C5687">
        <w:rPr/>
        <w:t xml:space="preserve"> </w:t>
      </w:r>
      <w:r w:rsidR="3B4C5687">
        <w:rPr/>
        <w:t>insolatsioon</w:t>
      </w:r>
      <w:r w:rsidR="3B4C5687">
        <w:rPr/>
        <w:t xml:space="preserve"> </w:t>
      </w:r>
      <w:r w:rsidR="3B4C5687">
        <w:rPr/>
        <w:t>või</w:t>
      </w:r>
      <w:r w:rsidR="3B4C5687">
        <w:rPr/>
        <w:t xml:space="preserve"> 3- </w:t>
      </w:r>
      <w:r w:rsidR="3B4C5687">
        <w:rPr/>
        <w:t>tunnine</w:t>
      </w:r>
      <w:r w:rsidR="3B4C5687">
        <w:rPr/>
        <w:t xml:space="preserve"> </w:t>
      </w:r>
      <w:r w:rsidR="3B4C5687">
        <w:rPr/>
        <w:t>katkestustega</w:t>
      </w:r>
      <w:r w:rsidR="3B4C5687">
        <w:rPr/>
        <w:t xml:space="preserve"> </w:t>
      </w:r>
      <w:r w:rsidR="3B4C5687">
        <w:rPr/>
        <w:t>insolatsioon</w:t>
      </w:r>
      <w:r w:rsidR="3B4C5687">
        <w:rPr/>
        <w:t xml:space="preserve"> on </w:t>
      </w:r>
      <w:r w:rsidR="3B4C5687">
        <w:rPr/>
        <w:t>tagatud</w:t>
      </w:r>
      <w:r w:rsidR="3B4C5687">
        <w:rPr/>
        <w:t xml:space="preserve"> </w:t>
      </w:r>
      <w:r w:rsidR="3B4C5687">
        <w:rPr/>
        <w:t>kuni</w:t>
      </w:r>
      <w:r w:rsidR="3B4C5687">
        <w:rPr/>
        <w:t xml:space="preserve"> 3- toaliste </w:t>
      </w:r>
      <w:r w:rsidR="3B4C5687">
        <w:rPr/>
        <w:t>ühepereelamu</w:t>
      </w:r>
      <w:r w:rsidR="3B4C5687">
        <w:rPr/>
        <w:t xml:space="preserve"> </w:t>
      </w:r>
      <w:r w:rsidR="3B4C5687">
        <w:rPr/>
        <w:t>puhul</w:t>
      </w:r>
      <w:r w:rsidR="3B4C5687">
        <w:rPr/>
        <w:t xml:space="preserve"> </w:t>
      </w:r>
      <w:r w:rsidR="3B4C5687">
        <w:rPr/>
        <w:t>vähemalt</w:t>
      </w:r>
      <w:r w:rsidR="3B4C5687">
        <w:rPr/>
        <w:t xml:space="preserve"> </w:t>
      </w:r>
      <w:r w:rsidR="3B4C5687">
        <w:rPr/>
        <w:t>ühes</w:t>
      </w:r>
      <w:r w:rsidR="3B4C5687">
        <w:rPr/>
        <w:t xml:space="preserve"> </w:t>
      </w:r>
      <w:r w:rsidR="3B4C5687">
        <w:rPr/>
        <w:t>toas</w:t>
      </w:r>
      <w:r w:rsidR="3B4C5687">
        <w:rPr/>
        <w:t xml:space="preserve">, </w:t>
      </w:r>
      <w:r w:rsidR="3B4C5687">
        <w:rPr/>
        <w:t>nelja</w:t>
      </w:r>
      <w:r w:rsidR="3B4C5687">
        <w:rPr/>
        <w:t xml:space="preserve"> </w:t>
      </w:r>
      <w:r w:rsidR="3B4C5687">
        <w:rPr/>
        <w:t>või</w:t>
      </w:r>
      <w:r w:rsidR="3B4C5687">
        <w:rPr/>
        <w:t xml:space="preserve"> </w:t>
      </w:r>
      <w:r w:rsidR="3B4C5687">
        <w:rPr/>
        <w:t>enama</w:t>
      </w:r>
      <w:r w:rsidR="3B4C5687">
        <w:rPr/>
        <w:t xml:space="preserve"> </w:t>
      </w:r>
      <w:r w:rsidR="3B4C5687">
        <w:rPr/>
        <w:t>tubade</w:t>
      </w:r>
      <w:r w:rsidR="3B4C5687">
        <w:rPr/>
        <w:t xml:space="preserve"> </w:t>
      </w:r>
      <w:r w:rsidR="3B4C5687">
        <w:rPr/>
        <w:t>arvu</w:t>
      </w:r>
      <w:r w:rsidR="3B4C5687">
        <w:rPr/>
        <w:t>korral</w:t>
      </w:r>
      <w:r w:rsidR="3B4C5687">
        <w:rPr/>
        <w:t xml:space="preserve"> </w:t>
      </w:r>
      <w:r w:rsidR="3B4C5687">
        <w:rPr/>
        <w:t>vähemalt</w:t>
      </w:r>
      <w:r w:rsidR="3B4C5687">
        <w:rPr/>
        <w:t xml:space="preserve"> </w:t>
      </w:r>
      <w:r w:rsidR="3B4C5687">
        <w:rPr/>
        <w:t>kahes</w:t>
      </w:r>
      <w:r w:rsidR="3B4C5687">
        <w:rPr/>
        <w:t xml:space="preserve"> </w:t>
      </w:r>
      <w:r w:rsidR="3B4C5687">
        <w:rPr/>
        <w:t>toas</w:t>
      </w:r>
      <w:r w:rsidR="3B4C5687">
        <w:rPr/>
        <w:t xml:space="preserve">. </w:t>
      </w:r>
      <w:r w:rsidR="3B4C5687">
        <w:rPr/>
        <w:t>Tubadeks</w:t>
      </w:r>
      <w:r w:rsidR="3B4C5687">
        <w:rPr/>
        <w:t xml:space="preserve"> </w:t>
      </w:r>
      <w:r w:rsidR="3B4C5687">
        <w:rPr/>
        <w:t>loetakse</w:t>
      </w:r>
      <w:r w:rsidR="3B4C5687">
        <w:rPr/>
        <w:t xml:space="preserve"> </w:t>
      </w:r>
      <w:r w:rsidR="3B4C5687">
        <w:rPr/>
        <w:t>ka</w:t>
      </w:r>
      <w:r w:rsidR="3B4C5687">
        <w:rPr/>
        <w:t xml:space="preserve"> </w:t>
      </w:r>
      <w:r w:rsidR="3B4C5687">
        <w:rPr/>
        <w:t>kööktoad</w:t>
      </w:r>
      <w:r w:rsidR="3B4C5687">
        <w:rPr/>
        <w:t xml:space="preserve"> ja </w:t>
      </w:r>
      <w:r w:rsidR="3B4C5687">
        <w:rPr/>
        <w:t>kööginurgaga</w:t>
      </w:r>
      <w:r w:rsidR="3B4C5687">
        <w:rPr/>
        <w:t xml:space="preserve"> </w:t>
      </w:r>
      <w:r w:rsidR="3B4C5687">
        <w:rPr/>
        <w:t>toad</w:t>
      </w:r>
      <w:r w:rsidR="3B4C5687">
        <w:rPr/>
        <w:t>.</w:t>
      </w:r>
      <w:r w:rsidR="69564021">
        <w:rPr/>
        <w:t xml:space="preserve"> </w:t>
      </w:r>
      <w:r w:rsidR="3B4C5687">
        <w:rPr/>
        <w:t>Insolatsiooni</w:t>
      </w:r>
      <w:r w:rsidR="3B4C5687">
        <w:rPr/>
        <w:t xml:space="preserve"> </w:t>
      </w:r>
      <w:r w:rsidR="3B4C5687">
        <w:rPr/>
        <w:t>kestus</w:t>
      </w:r>
      <w:r w:rsidR="3B4C5687">
        <w:rPr/>
        <w:t xml:space="preserve"> on </w:t>
      </w:r>
      <w:r w:rsidR="3B4C5687">
        <w:rPr/>
        <w:t>piisav</w:t>
      </w:r>
      <w:r w:rsidR="3B4C5687">
        <w:rPr/>
        <w:t xml:space="preserve"> </w:t>
      </w:r>
      <w:r w:rsidR="3B4C5687">
        <w:rPr/>
        <w:t>ka</w:t>
      </w:r>
      <w:r w:rsidR="3B4C5687">
        <w:rPr/>
        <w:t xml:space="preserve"> </w:t>
      </w:r>
      <w:r w:rsidR="3B4C5687">
        <w:rPr/>
        <w:t>juhul</w:t>
      </w:r>
      <w:r w:rsidR="3B4C5687">
        <w:rPr/>
        <w:t xml:space="preserve">, </w:t>
      </w:r>
      <w:r w:rsidR="3B4C5687">
        <w:rPr/>
        <w:t>kui</w:t>
      </w:r>
      <w:r w:rsidR="3B4C5687">
        <w:rPr/>
        <w:t xml:space="preserve"> 2-tunnine </w:t>
      </w:r>
      <w:r w:rsidR="3B4C5687">
        <w:rPr/>
        <w:t>katkematu</w:t>
      </w:r>
      <w:r w:rsidR="3B4C5687">
        <w:rPr/>
        <w:t xml:space="preserve"> </w:t>
      </w:r>
      <w:r w:rsidR="3B4C5687">
        <w:rPr/>
        <w:t>insolatsioon</w:t>
      </w:r>
      <w:r w:rsidR="3B4C5687">
        <w:rPr/>
        <w:t xml:space="preserve"> on </w:t>
      </w:r>
      <w:r w:rsidR="3B4C5687">
        <w:rPr/>
        <w:t>tagatud</w:t>
      </w:r>
      <w:r w:rsidR="3B4C5687">
        <w:rPr/>
        <w:t xml:space="preserve"> </w:t>
      </w:r>
      <w:r w:rsidR="3B4C5687">
        <w:rPr/>
        <w:t>kuni</w:t>
      </w:r>
      <w:r w:rsidR="3B4C5687">
        <w:rPr/>
        <w:t xml:space="preserve"> </w:t>
      </w:r>
      <w:r w:rsidR="3B4C5687">
        <w:rPr/>
        <w:t xml:space="preserve">3- toaliste </w:t>
      </w:r>
      <w:r w:rsidR="3B4C5687">
        <w:rPr/>
        <w:t>ühepereelamu</w:t>
      </w:r>
      <w:r w:rsidR="3B4C5687">
        <w:rPr/>
        <w:t xml:space="preserve"> </w:t>
      </w:r>
      <w:r w:rsidR="3B4C5687">
        <w:rPr/>
        <w:t>puhul</w:t>
      </w:r>
      <w:r w:rsidR="3B4C5687">
        <w:rPr/>
        <w:t xml:space="preserve"> </w:t>
      </w:r>
      <w:r w:rsidR="3B4C5687">
        <w:rPr/>
        <w:t>vähemalt</w:t>
      </w:r>
      <w:r w:rsidR="3B4C5687">
        <w:rPr/>
        <w:t xml:space="preserve"> </w:t>
      </w:r>
      <w:r w:rsidR="3B4C5687">
        <w:rPr/>
        <w:t>kahes</w:t>
      </w:r>
      <w:r w:rsidR="3B4C5687">
        <w:rPr/>
        <w:t xml:space="preserve"> </w:t>
      </w:r>
      <w:r w:rsidR="3B4C5687">
        <w:rPr/>
        <w:t>toas</w:t>
      </w:r>
      <w:r w:rsidR="3B4C5687">
        <w:rPr/>
        <w:t xml:space="preserve"> ja </w:t>
      </w:r>
      <w:r w:rsidR="3B4C5687">
        <w:rPr/>
        <w:t>nelja</w:t>
      </w:r>
      <w:r w:rsidR="3B4C5687">
        <w:rPr/>
        <w:t xml:space="preserve"> </w:t>
      </w:r>
      <w:r w:rsidR="3B4C5687">
        <w:rPr/>
        <w:t>või</w:t>
      </w:r>
      <w:r w:rsidR="3B4C5687">
        <w:rPr/>
        <w:t xml:space="preserve"> </w:t>
      </w:r>
      <w:r w:rsidR="3B4C5687">
        <w:rPr/>
        <w:t>enama</w:t>
      </w:r>
      <w:r w:rsidR="3B4C5687">
        <w:rPr/>
        <w:t xml:space="preserve"> </w:t>
      </w:r>
      <w:r w:rsidR="3B4C5687">
        <w:rPr/>
        <w:t>tubade</w:t>
      </w:r>
      <w:r w:rsidR="3B4C5687">
        <w:rPr/>
        <w:t xml:space="preserve"> </w:t>
      </w:r>
      <w:r w:rsidR="3B4C5687">
        <w:rPr/>
        <w:t>arvu</w:t>
      </w:r>
      <w:r w:rsidR="3B4C5687">
        <w:rPr/>
        <w:t>korral</w:t>
      </w:r>
      <w:r w:rsidR="3B4C5687">
        <w:rPr/>
        <w:t xml:space="preserve"> </w:t>
      </w:r>
      <w:r w:rsidR="3B4C5687">
        <w:rPr/>
        <w:t>kolmes</w:t>
      </w:r>
      <w:r w:rsidR="3B4C5687">
        <w:rPr/>
        <w:t xml:space="preserve"> </w:t>
      </w:r>
      <w:r w:rsidR="3B4C5687">
        <w:rPr/>
        <w:t>toas</w:t>
      </w:r>
      <w:r w:rsidR="3B4C5687">
        <w:rPr/>
        <w:t>.</w:t>
      </w:r>
    </w:p>
    <w:p w:rsidR="51781276" w:rsidP="2EE21B98" w:rsidRDefault="51781276" w14:paraId="6775D6C0" w14:textId="43AFE2F8">
      <w:pPr>
        <w:rPr>
          <w:lang w:val="et-EE"/>
        </w:rPr>
      </w:pPr>
      <w:r w:rsidR="6E3F2738">
        <w:rPr/>
        <w:t>Valgustuse kavandamisel vältida valgusreostust tekitavaid valgustuslahendusi, pöörates erilist tähelepanu valgusallikatele, mis avaldavad mõju elamualadele. Analüüsida detailplaneeringuala kasutusaegset valgustatust ning vajadusel näha ette leevendusmeetmed</w:t>
      </w:r>
      <w:r w:rsidR="33FFE49A">
        <w:rPr/>
        <w:t xml:space="preserve"> hoonete projektides</w:t>
      </w:r>
      <w:r w:rsidR="6E3F2738">
        <w:rPr/>
        <w:t>. Lähtuda standardist EVS-EN 17037:2019+A1:2021 "Päevavalgus hoonetes".</w:t>
      </w:r>
    </w:p>
    <w:p w:rsidR="3B5ABDCD" w:rsidRDefault="3B5ABDCD" w14:paraId="773034CA" w14:textId="44E8B9E8">
      <w:r w:rsidR="3B5ABDCD">
        <w:rPr/>
        <w:t>Väli</w:t>
      </w:r>
      <w:r w:rsidR="747968E1">
        <w:rPr/>
        <w:t xml:space="preserve">ruumis </w:t>
      </w:r>
      <w:r w:rsidR="0108B1A4">
        <w:rPr/>
        <w:t>m</w:t>
      </w:r>
      <w:r w:rsidR="3B5ABDCD">
        <w:rPr/>
        <w:t>itte kasutada pro</w:t>
      </w:r>
      <w:r w:rsidR="6C897A07">
        <w:rPr/>
        <w:t>ž</w:t>
      </w:r>
      <w:r w:rsidR="3B5ABDCD">
        <w:rPr/>
        <w:t>ektorvalgusteid</w:t>
      </w:r>
      <w:r w:rsidR="3C71A8EA">
        <w:rPr/>
        <w:t>. Soovitav</w:t>
      </w:r>
      <w:r w:rsidR="2B6EE137">
        <w:rPr/>
        <w:t xml:space="preserve"> on kasutada soojemate valgusvärvusega lahendusi, </w:t>
      </w:r>
      <w:r w:rsidR="27CA7322">
        <w:rPr/>
        <w:t xml:space="preserve">hoone </w:t>
      </w:r>
      <w:r w:rsidR="27CA7322">
        <w:rPr/>
        <w:t>sissekäi</w:t>
      </w:r>
      <w:r w:rsidR="54B709AF">
        <w:rPr/>
        <w:t>ku markeerivad v</w:t>
      </w:r>
      <w:r w:rsidR="27CA7322">
        <w:rPr/>
        <w:t>algustid on soovitav paigaldada hoonele.</w:t>
      </w:r>
    </w:p>
    <w:p xmlns:wp14="http://schemas.microsoft.com/office/word/2010/wordml" w:rsidRPr="00E27786" w:rsidR="00E27786" w:rsidP="21B297ED" w:rsidRDefault="00FD4BB1" w14:paraId="779CD724" wp14:textId="77777777">
      <w:pPr>
        <w:pStyle w:val="Heading2"/>
        <w:spacing w:after="0" w:afterAutospacing="off"/>
        <w:rPr>
          <w:lang w:val="et-EE"/>
        </w:rPr>
      </w:pPr>
      <w:bookmarkStart w:name="_Toc886652950" w:id="315463481"/>
      <w:bookmarkStart w:name="_Toc133175252" w:id="823208883"/>
      <w:bookmarkStart w:name="_Toc1909319957" w:id="2073671956"/>
      <w:bookmarkStart w:name="_Toc2032800668" w:id="729483145"/>
      <w:r w:rsidR="2257A4BD">
        <w:rPr/>
        <w:t>Rohevõrgustik</w:t>
      </w:r>
      <w:bookmarkEnd w:id="315463481"/>
      <w:bookmarkEnd w:id="823208883"/>
      <w:bookmarkEnd w:id="2073671956"/>
      <w:bookmarkEnd w:id="729483145"/>
    </w:p>
    <w:p xmlns:wp14="http://schemas.microsoft.com/office/word/2010/wordml" w:rsidRPr="00D25D48" w:rsidR="00AE2235" w:rsidP="21B297ED" w:rsidRDefault="00AE2235" w14:paraId="46F2A92A" wp14:textId="242FBA18">
      <w:pPr>
        <w:pStyle w:val="Normal"/>
        <w:suppressLineNumbers w:val="0"/>
        <w:bidi w:val="0"/>
        <w:spacing w:before="240" w:beforeAutospacing="off" w:after="160" w:afterAutospacing="off" w:line="252" w:lineRule="auto"/>
        <w:ind w:left="0" w:right="0"/>
        <w:jc w:val="both"/>
      </w:pPr>
      <w:r w:rsidR="2D9818E9">
        <w:rPr/>
        <w:t xml:space="preserve">Olemasolev maa sihtotstarve on </w:t>
      </w:r>
      <w:r w:rsidR="2D9818E9">
        <w:rPr/>
        <w:t xml:space="preserve">100% </w:t>
      </w:r>
      <w:r w:rsidR="6AA64381">
        <w:rPr/>
        <w:t>maatulundus</w:t>
      </w:r>
      <w:r w:rsidR="2D9818E9">
        <w:rPr/>
        <w:t>maa</w:t>
      </w:r>
      <w:r w:rsidR="2D9818E9">
        <w:rPr/>
        <w:t>.</w:t>
      </w:r>
      <w:r w:rsidR="614256F0">
        <w:rPr/>
        <w:t xml:space="preserve"> </w:t>
      </w:r>
      <w:r w:rsidR="1EB3C79E">
        <w:rPr/>
        <w:t>Rae Vallavolikogu 20.09.2012 otsusega nr 390 kehtestatud Rae valla Jüri aleviku ja sellega piirnevate Aaviku, Vaskjala ja Karla külaosade üldplaneeringu kohaselt asub planeeringuala  tiheasutusalal ning planeeritava ala maakasutuse juhtotstarbeks on määratud osaliselt olemasolev väikeelamumaa, osaliselt perspektiivne väikeelamumaa ja  osaliselt olemasolev haljasmaa-parkmetsamaa</w:t>
      </w:r>
      <w:r w:rsidR="53DB21C4">
        <w:rPr/>
        <w:t>.</w:t>
      </w:r>
      <w:r w:rsidR="1EB3C79E">
        <w:rPr/>
        <w:t xml:space="preserve"> </w:t>
      </w:r>
      <w:r w:rsidR="2257A4BD">
        <w:rPr/>
        <w:t xml:space="preserve">Haljas-, ja parkmetsamaa ala kuulub üldplaneeringu järgse rohevõrgustiku koosseisu. </w:t>
      </w:r>
      <w:r w:rsidR="2C880CED">
        <w:rPr/>
        <w:t>Detailplaneeringuga ei kavandata e</w:t>
      </w:r>
      <w:r w:rsidR="2257A4BD">
        <w:rPr/>
        <w:t xml:space="preserve">hitustegevust </w:t>
      </w:r>
      <w:r w:rsidR="2257A4BD">
        <w:rPr/>
        <w:t>Rae valla Jüri aleviku ja sellega piirnevate Aaviku, Vaskjala ja Karla külaosade üldplaneering</w:t>
      </w:r>
      <w:r w:rsidR="2257A4BD">
        <w:rPr/>
        <w:t xml:space="preserve">uga määratud rohevõrgustiku alale ei kavandata ja rohevõrgustiku ala ulatuses säilib olemasolev olukord. </w:t>
      </w:r>
    </w:p>
    <w:p xmlns:wp14="http://schemas.microsoft.com/office/word/2010/wordml" w:rsidRPr="00D25D48" w:rsidR="00AE2235" w:rsidP="21B297ED" w:rsidRDefault="00AE2235" w14:paraId="441DD2D8" wp14:textId="4C3C35CB">
      <w:pPr>
        <w:pStyle w:val="Heading2"/>
        <w:rPr/>
      </w:pPr>
      <w:bookmarkStart w:name="_Toc534628468" w:id="1058686820"/>
      <w:bookmarkStart w:name="_Toc1588454608" w:id="894305462"/>
      <w:bookmarkStart w:name="_Toc739012941" w:id="567458541"/>
      <w:bookmarkStart w:name="_Toc918411978" w:id="1187632566"/>
      <w:r w:rsidR="51AD0841">
        <w:rPr/>
        <w:t>Haljastus ja heakord</w:t>
      </w:r>
      <w:bookmarkEnd w:id="1058686820"/>
      <w:bookmarkEnd w:id="894305462"/>
      <w:bookmarkEnd w:id="567458541"/>
      <w:bookmarkEnd w:id="1187632566"/>
    </w:p>
    <w:p w:rsidR="3D192108" w:rsidP="21B297ED" w:rsidRDefault="3D192108" w14:paraId="438282D9" w14:textId="373B221F">
      <w:pPr>
        <w:pStyle w:val="BodyText"/>
        <w:spacing w:after="0"/>
        <w:ind/>
        <w:rPr>
          <w:lang w:val="et-EE"/>
        </w:rPr>
      </w:pPr>
      <w:r w:rsidR="4891D7E2">
        <w:rPr/>
        <w:t>Planeeringu koosseisus teostati Haljastuse hinnang Pärna tee 6 DP-</w:t>
      </w:r>
      <w:r w:rsidR="18F315CE">
        <w:rPr/>
        <w:t>a</w:t>
      </w:r>
      <w:r w:rsidR="4891D7E2">
        <w:rPr/>
        <w:t>la, Vaskjala küla, Rae vald (</w:t>
      </w:r>
      <w:r w:rsidR="4891D7E2">
        <w:rPr/>
        <w:t>Dendro</w:t>
      </w:r>
      <w:r w:rsidR="4891D7E2">
        <w:rPr/>
        <w:t xml:space="preserve"> SJ OÜ, 2024), vastavalt Rae Vallavalitsuse 30.08.2022 määrusele nr 18 “Haljastuse hindamise metoodika ning avaliku ala haljastuse nõuded”. Enamus uuringuala puudest hinnati haljastuslikult oluliseks (III väärtusklass). Väärtuslikuks (II </w:t>
      </w:r>
      <w:r w:rsidR="4891D7E2">
        <w:rPr/>
        <w:t>vkl</w:t>
      </w:r>
      <w:r w:rsidR="4891D7E2">
        <w:rPr/>
        <w:t xml:space="preserve">) hinnati vaid 3 puud: Pärna tee 9 aia taga kasvav noor leinajalakas, Pärna 6 aiamaa kirdenurgas kasvav keskealine sookask ning Pärna-Uuesauna teede nurgas  alajaama taga kasvav </w:t>
      </w:r>
      <w:r w:rsidR="4891D7E2">
        <w:rPr/>
        <w:t>sirge</w:t>
      </w:r>
      <w:r w:rsidR="4891D7E2">
        <w:rPr/>
        <w:t>tüveline</w:t>
      </w:r>
      <w:r w:rsidR="4891D7E2">
        <w:rPr/>
        <w:t xml:space="preserve"> harilik pärn.</w:t>
      </w:r>
    </w:p>
    <w:p w:rsidR="3D192108" w:rsidP="21B297ED" w:rsidRDefault="3D192108" w14:paraId="580CD8B7" w14:textId="69A5A9D6">
      <w:pPr>
        <w:pStyle w:val="BodyText"/>
        <w:spacing w:after="0"/>
        <w:ind/>
      </w:pPr>
    </w:p>
    <w:p w:rsidR="3D192108" w:rsidP="21B297ED" w:rsidRDefault="3D192108" w14:paraId="62162409" w14:textId="0AFEE438">
      <w:pPr>
        <w:pStyle w:val="BodyText"/>
        <w:spacing w:after="0"/>
        <w:ind/>
        <w:rPr>
          <w:lang w:val="et-EE"/>
        </w:rPr>
      </w:pPr>
      <w:r w:rsidR="78711CB3">
        <w:rPr/>
        <w:t xml:space="preserve">Kuna liigniiskel alal kaasneb ehitustegevusega pinnase kuivendamine või maapinna tõstmine, siis pole siin puude pikaajaline </w:t>
      </w:r>
      <w:r w:rsidR="01CB7861">
        <w:rPr/>
        <w:t>s</w:t>
      </w:r>
      <w:r w:rsidR="78711CB3">
        <w:rPr/>
        <w:t>äilitamine võimalik. Säilitatavate puude kaitsemeetmete planeerimisel tuleb juhinduda EVS 939-3:2020 (Puittaimed haljastuses, osa 3: Ehitusaegne puude kaitse) sätestatud nõuetest. Liiklemine, materjalide ladustamine, pinnase tihendamine ning maapinna kõrguse muutmine (ka kasvupinnase koorimine) on juurestiku kaitsealal keelatud.</w:t>
      </w:r>
    </w:p>
    <w:p w:rsidR="3D192108" w:rsidP="21B297ED" w:rsidRDefault="3D192108" w14:paraId="426FB1C8" w14:textId="23C9CDD7">
      <w:pPr>
        <w:pStyle w:val="BodyText"/>
        <w:spacing w:after="0"/>
        <w:ind/>
      </w:pPr>
    </w:p>
    <w:p w:rsidR="3D192108" w:rsidP="2EE21B98" w:rsidRDefault="3D192108" w14:paraId="4A1D103D" w14:textId="0288C960">
      <w:pPr>
        <w:pStyle w:val="Normal"/>
        <w:spacing w:after="0"/>
        <w:ind w:left="0"/>
        <w:rPr>
          <w:lang w:val="et-EE"/>
        </w:rPr>
      </w:pPr>
      <w:r w:rsidR="51B30B77">
        <w:rPr/>
        <w:t>Haljastuse</w:t>
      </w:r>
      <w:r w:rsidR="51B30B77">
        <w:rPr/>
        <w:t xml:space="preserve"> </w:t>
      </w:r>
      <w:r w:rsidR="51B30B77">
        <w:rPr/>
        <w:t>projekteerimisel</w:t>
      </w:r>
      <w:r w:rsidR="51B30B77">
        <w:rPr/>
        <w:t xml:space="preserve"> </w:t>
      </w:r>
      <w:r w:rsidR="51B30B77">
        <w:rPr/>
        <w:t>lähtuda</w:t>
      </w:r>
      <w:r w:rsidR="51B30B77">
        <w:rPr/>
        <w:t xml:space="preserve"> </w:t>
      </w:r>
      <w:r w:rsidR="51B30B77">
        <w:rPr/>
        <w:t>Rae</w:t>
      </w:r>
      <w:r w:rsidR="51B30B77">
        <w:rPr/>
        <w:t xml:space="preserve"> </w:t>
      </w:r>
      <w:r w:rsidR="51B30B77">
        <w:rPr/>
        <w:t>Vallavolikogu</w:t>
      </w:r>
      <w:r w:rsidR="51B30B77">
        <w:rPr/>
        <w:t xml:space="preserve"> 18.10.2022 </w:t>
      </w:r>
      <w:r w:rsidR="51B30B77">
        <w:rPr/>
        <w:t>määrusest</w:t>
      </w:r>
      <w:r w:rsidR="51B30B77">
        <w:rPr/>
        <w:t xml:space="preserve"> </w:t>
      </w:r>
      <w:r w:rsidR="51B30B77">
        <w:rPr/>
        <w:t>nr</w:t>
      </w:r>
      <w:r w:rsidR="51B30B77">
        <w:rPr/>
        <w:t xml:space="preserve"> 11 “</w:t>
      </w:r>
      <w:r w:rsidR="51B30B77">
        <w:rPr/>
        <w:t>Haljastusnõuded</w:t>
      </w:r>
      <w:r w:rsidR="51B30B77">
        <w:rPr/>
        <w:t xml:space="preserve"> </w:t>
      </w:r>
      <w:r w:rsidR="51B30B77">
        <w:rPr/>
        <w:t>projekteerimisel</w:t>
      </w:r>
      <w:r w:rsidR="51B30B77">
        <w:rPr/>
        <w:t xml:space="preserve"> ja </w:t>
      </w:r>
      <w:r w:rsidR="51B30B77">
        <w:rPr/>
        <w:t>ehitamisel</w:t>
      </w:r>
      <w:r w:rsidR="51B30B77">
        <w:rPr/>
        <w:t xml:space="preserve"> </w:t>
      </w:r>
      <w:r w:rsidR="51B30B77">
        <w:rPr/>
        <w:t>Rae</w:t>
      </w:r>
      <w:r w:rsidR="51B30B77">
        <w:rPr/>
        <w:t xml:space="preserve"> </w:t>
      </w:r>
      <w:r w:rsidR="51B30B77">
        <w:rPr/>
        <w:t>vallas</w:t>
      </w:r>
      <w:r w:rsidR="51B30B77">
        <w:rPr/>
        <w:t xml:space="preserve">” </w:t>
      </w:r>
      <w:r w:rsidR="51B30B77">
        <w:rPr/>
        <w:t>ning</w:t>
      </w:r>
      <w:r w:rsidR="51B30B77">
        <w:rPr/>
        <w:t xml:space="preserve"> </w:t>
      </w:r>
      <w:r w:rsidR="51B30B77">
        <w:rPr/>
        <w:t>Rae</w:t>
      </w:r>
      <w:r w:rsidR="51B30B77">
        <w:rPr/>
        <w:t xml:space="preserve"> </w:t>
      </w:r>
      <w:r w:rsidR="51B30B77">
        <w:rPr/>
        <w:t>Vallavalitsuse</w:t>
      </w:r>
      <w:r w:rsidR="51B30B77">
        <w:rPr/>
        <w:t xml:space="preserve"> 30.08.2022 </w:t>
      </w:r>
      <w:r w:rsidR="51B30B77">
        <w:rPr/>
        <w:t>määrusest</w:t>
      </w:r>
      <w:r w:rsidR="51B30B77">
        <w:rPr/>
        <w:t xml:space="preserve"> </w:t>
      </w:r>
      <w:r w:rsidR="51B30B77">
        <w:rPr/>
        <w:t>nr</w:t>
      </w:r>
      <w:r w:rsidR="51B30B77">
        <w:rPr/>
        <w:t xml:space="preserve"> 1</w:t>
      </w:r>
      <w:r w:rsidR="23C91803">
        <w:rPr/>
        <w:t>8 “</w:t>
      </w:r>
      <w:r w:rsidR="51B30B77">
        <w:rPr/>
        <w:t>Haljastuse</w:t>
      </w:r>
      <w:r w:rsidR="51B30B77">
        <w:rPr/>
        <w:t xml:space="preserve"> </w:t>
      </w:r>
      <w:r w:rsidR="51B30B77">
        <w:rPr/>
        <w:t>hindamise</w:t>
      </w:r>
      <w:r w:rsidR="51B30B77">
        <w:rPr/>
        <w:t xml:space="preserve"> </w:t>
      </w:r>
      <w:r w:rsidR="51B30B77">
        <w:rPr/>
        <w:t>metoodika</w:t>
      </w:r>
      <w:r w:rsidR="51B30B77">
        <w:rPr/>
        <w:t xml:space="preserve"> </w:t>
      </w:r>
      <w:r w:rsidR="51B30B77">
        <w:rPr/>
        <w:t>ning</w:t>
      </w:r>
      <w:r w:rsidR="51B30B77">
        <w:rPr/>
        <w:t xml:space="preserve"> </w:t>
      </w:r>
      <w:r w:rsidR="51B30B77">
        <w:rPr/>
        <w:t>avaliku</w:t>
      </w:r>
      <w:r w:rsidR="51B30B77">
        <w:rPr/>
        <w:t xml:space="preserve"> </w:t>
      </w:r>
      <w:r w:rsidR="51B30B77">
        <w:rPr/>
        <w:t>ala</w:t>
      </w:r>
      <w:r w:rsidR="51B30B77">
        <w:rPr/>
        <w:t xml:space="preserve"> </w:t>
      </w:r>
      <w:r w:rsidR="51B30B77">
        <w:rPr/>
        <w:t>haljastuse</w:t>
      </w:r>
      <w:r w:rsidR="51B30B77">
        <w:rPr/>
        <w:t xml:space="preserve"> </w:t>
      </w:r>
      <w:r w:rsidR="51B30B77">
        <w:rPr/>
        <w:t>nõuded</w:t>
      </w:r>
      <w:r w:rsidR="030277A5">
        <w:rPr/>
        <w:t>”.</w:t>
      </w:r>
      <w:r w:rsidR="51B30B77">
        <w:rPr/>
        <w:t xml:space="preserve"> </w:t>
      </w:r>
    </w:p>
    <w:p w:rsidR="21B297ED" w:rsidP="21B297ED" w:rsidRDefault="21B297ED" w14:paraId="72AD47EA" w14:textId="26352717">
      <w:pPr>
        <w:pStyle w:val="Normal"/>
        <w:spacing w:after="0"/>
        <w:ind w:left="0"/>
      </w:pPr>
    </w:p>
    <w:p w:rsidR="00A94453" w:rsidP="21B297ED" w:rsidRDefault="00A94453" w14:paraId="3EF1C794" w14:textId="0D94D44F">
      <w:pPr>
        <w:pStyle w:val="BodyText"/>
        <w:spacing w:after="0"/>
        <w:rPr>
          <w:b w:val="1"/>
          <w:bCs w:val="1"/>
          <w:lang w:val="et-EE"/>
        </w:rPr>
      </w:pPr>
      <w:r w:rsidR="6B42C8D9">
        <w:rPr/>
        <w:t xml:space="preserve">Säilitada maksimaalselt suuri puid. </w:t>
      </w:r>
      <w:r w:rsidR="659ECDE0">
        <w:rPr/>
        <w:t>Haljastuse või hoone projektis n</w:t>
      </w:r>
      <w:r w:rsidR="6C0C74EA">
        <w:rPr/>
        <w:t xml:space="preserve">äha </w:t>
      </w:r>
      <w:r w:rsidR="570BE808">
        <w:rPr/>
        <w:t xml:space="preserve">elamumaa krundi </w:t>
      </w:r>
      <w:r w:rsidR="6C0C74EA">
        <w:rPr/>
        <w:t xml:space="preserve">iga 300 m² kohta </w:t>
      </w:r>
      <w:r w:rsidR="735FBD08">
        <w:rPr/>
        <w:t xml:space="preserve">ette </w:t>
      </w:r>
      <w:r w:rsidR="6C0C74EA">
        <w:rPr/>
        <w:t xml:space="preserve">vähemalt </w:t>
      </w:r>
      <w:r w:rsidR="3AFF0D75">
        <w:rPr/>
        <w:t>üks</w:t>
      </w:r>
      <w:r w:rsidR="6C0C74EA">
        <w:rPr/>
        <w:t xml:space="preserve"> puu, mille täiskasvamise kõrgus on min 6</w:t>
      </w:r>
      <w:r w:rsidR="6C0C74EA">
        <w:rPr>
          <w:b w:val="0"/>
          <w:bCs w:val="0"/>
        </w:rPr>
        <w:t>m</w:t>
      </w:r>
      <w:r w:rsidR="4C0FBFC7">
        <w:rPr>
          <w:b w:val="0"/>
          <w:bCs w:val="0"/>
        </w:rPr>
        <w:t xml:space="preserve"> (istutatavad ja säilitatavad min 6m kõrgusega puud kokku)</w:t>
      </w:r>
      <w:r w:rsidR="6C0C74EA">
        <w:rPr>
          <w:b w:val="0"/>
          <w:bCs w:val="0"/>
        </w:rPr>
        <w:t>.</w:t>
      </w:r>
      <w:r w:rsidR="756860F3">
        <w:rPr>
          <w:b w:val="0"/>
          <w:bCs w:val="0"/>
        </w:rPr>
        <w:t xml:space="preserve"> </w:t>
      </w:r>
    </w:p>
    <w:p w:rsidR="21B297ED" w:rsidP="21B297ED" w:rsidRDefault="21B297ED" w14:paraId="51CF3184" w14:textId="13162BF5">
      <w:pPr>
        <w:pStyle w:val="BodyText"/>
        <w:spacing w:after="0"/>
        <w:rPr>
          <w:b w:val="0"/>
          <w:bCs w:val="0"/>
        </w:rPr>
      </w:pPr>
    </w:p>
    <w:tbl>
      <w:tblPr>
        <w:tblStyle w:val="TableGrid"/>
        <w:tblW w:w="8295" w:type="dxa"/>
        <w:tblLayout w:type="fixed"/>
        <w:tblLook w:val="06A0" w:firstRow="1" w:lastRow="0" w:firstColumn="1" w:lastColumn="0" w:noHBand="1" w:noVBand="1"/>
      </w:tblPr>
      <w:tblGrid>
        <w:gridCol w:w="908"/>
        <w:gridCol w:w="2070"/>
        <w:gridCol w:w="2040"/>
        <w:gridCol w:w="1458"/>
        <w:gridCol w:w="1819"/>
      </w:tblGrid>
      <w:tr w:rsidR="21B297ED" w:rsidTr="067C7601" w14:paraId="2C04E655">
        <w:trPr>
          <w:trHeight w:val="300"/>
        </w:trPr>
        <w:tc>
          <w:tcPr>
            <w:tcW w:w="8295" w:type="dxa"/>
            <w:gridSpan w:val="5"/>
            <w:tcMar/>
          </w:tcPr>
          <w:p w:rsidR="4ECB2310" w:rsidP="21B297ED" w:rsidRDefault="4ECB2310" w14:paraId="0011961D" w14:textId="68BB5E9D">
            <w:pPr>
              <w:pStyle w:val="BodyText"/>
              <w:rPr>
                <w:b w:val="1"/>
                <w:bCs w:val="1"/>
                <w:sz w:val="20"/>
                <w:szCs w:val="20"/>
              </w:rPr>
            </w:pPr>
            <w:r w:rsidRPr="21B297ED" w:rsidR="4ECB2310">
              <w:rPr>
                <w:b w:val="1"/>
                <w:bCs w:val="1"/>
                <w:sz w:val="20"/>
                <w:szCs w:val="20"/>
              </w:rPr>
              <w:t>Kavandatud</w:t>
            </w:r>
            <w:r w:rsidRPr="21B297ED" w:rsidR="4ECB2310">
              <w:rPr>
                <w:b w:val="1"/>
                <w:bCs w:val="1"/>
                <w:sz w:val="20"/>
                <w:szCs w:val="20"/>
              </w:rPr>
              <w:t xml:space="preserve"> </w:t>
            </w:r>
            <w:r w:rsidRPr="21B297ED" w:rsidR="4ECB2310">
              <w:rPr>
                <w:b w:val="1"/>
                <w:bCs w:val="1"/>
                <w:sz w:val="20"/>
                <w:szCs w:val="20"/>
              </w:rPr>
              <w:t>kõrghaljastuse</w:t>
            </w:r>
            <w:r w:rsidRPr="21B297ED" w:rsidR="4ECB2310">
              <w:rPr>
                <w:b w:val="1"/>
                <w:bCs w:val="1"/>
                <w:sz w:val="20"/>
                <w:szCs w:val="20"/>
              </w:rPr>
              <w:t xml:space="preserve"> </w:t>
            </w:r>
            <w:r w:rsidRPr="21B297ED" w:rsidR="4ECB2310">
              <w:rPr>
                <w:b w:val="1"/>
                <w:bCs w:val="1"/>
                <w:sz w:val="20"/>
                <w:szCs w:val="20"/>
              </w:rPr>
              <w:t>miinimum</w:t>
            </w:r>
            <w:r w:rsidRPr="21B297ED" w:rsidR="4ECB2310">
              <w:rPr>
                <w:b w:val="1"/>
                <w:bCs w:val="1"/>
                <w:sz w:val="20"/>
                <w:szCs w:val="20"/>
              </w:rPr>
              <w:t xml:space="preserve"> </w:t>
            </w:r>
            <w:r w:rsidRPr="21B297ED" w:rsidR="4ECB2310">
              <w:rPr>
                <w:b w:val="1"/>
                <w:bCs w:val="1"/>
                <w:sz w:val="20"/>
                <w:szCs w:val="20"/>
              </w:rPr>
              <w:t>tigimuse</w:t>
            </w:r>
            <w:r w:rsidRPr="21B297ED" w:rsidR="4ECB2310">
              <w:rPr>
                <w:b w:val="1"/>
                <w:bCs w:val="1"/>
                <w:sz w:val="20"/>
                <w:szCs w:val="20"/>
              </w:rPr>
              <w:t>d</w:t>
            </w:r>
          </w:p>
        </w:tc>
      </w:tr>
      <w:tr w:rsidR="21B297ED" w:rsidTr="067C7601" w14:paraId="26C676FD">
        <w:trPr>
          <w:trHeight w:val="2235"/>
        </w:trPr>
        <w:tc>
          <w:tcPr>
            <w:tcW w:w="908" w:type="dxa"/>
            <w:tcMar/>
          </w:tcPr>
          <w:p w:rsidR="6B030A61" w:rsidP="21B297ED" w:rsidRDefault="6B030A61" w14:paraId="198C1A33" w14:textId="0AA4893A">
            <w:pPr>
              <w:pStyle w:val="BodyText"/>
              <w:rPr>
                <w:sz w:val="20"/>
                <w:szCs w:val="20"/>
              </w:rPr>
            </w:pPr>
            <w:r w:rsidRPr="21B297ED" w:rsidR="6B030A61">
              <w:rPr>
                <w:sz w:val="20"/>
                <w:szCs w:val="20"/>
              </w:rPr>
              <w:t xml:space="preserve">Pos </w:t>
            </w:r>
            <w:r w:rsidRPr="21B297ED" w:rsidR="6B030A61">
              <w:rPr>
                <w:sz w:val="20"/>
                <w:szCs w:val="20"/>
              </w:rPr>
              <w:t>nr</w:t>
            </w:r>
          </w:p>
        </w:tc>
        <w:tc>
          <w:tcPr>
            <w:tcW w:w="2070" w:type="dxa"/>
            <w:tcMar/>
          </w:tcPr>
          <w:p w:rsidR="15562E9A" w:rsidP="21B297ED" w:rsidRDefault="15562E9A" w14:paraId="063E44BF" w14:textId="5A031282">
            <w:pPr>
              <w:pStyle w:val="BodyText"/>
              <w:rPr>
                <w:sz w:val="20"/>
                <w:szCs w:val="20"/>
              </w:rPr>
            </w:pPr>
            <w:r w:rsidRPr="21B297ED" w:rsidR="15562E9A">
              <w:rPr>
                <w:sz w:val="20"/>
                <w:szCs w:val="20"/>
              </w:rPr>
              <w:t>Olemasolevate</w:t>
            </w:r>
            <w:r w:rsidRPr="21B297ED" w:rsidR="56168253">
              <w:rPr>
                <w:sz w:val="20"/>
                <w:szCs w:val="20"/>
              </w:rPr>
              <w:t xml:space="preserve"> s</w:t>
            </w:r>
            <w:r w:rsidRPr="21B297ED" w:rsidR="4EE1250E">
              <w:rPr>
                <w:sz w:val="20"/>
                <w:szCs w:val="20"/>
              </w:rPr>
              <w:t>ä</w:t>
            </w:r>
            <w:r w:rsidRPr="21B297ED" w:rsidR="56168253">
              <w:rPr>
                <w:sz w:val="20"/>
                <w:szCs w:val="20"/>
              </w:rPr>
              <w:t xml:space="preserve">ilimisvõimalusega </w:t>
            </w:r>
            <w:r w:rsidRPr="21B297ED" w:rsidR="15562E9A">
              <w:rPr>
                <w:sz w:val="20"/>
                <w:szCs w:val="20"/>
              </w:rPr>
              <w:t xml:space="preserve">suurte puude arv </w:t>
            </w:r>
            <w:r w:rsidRPr="21B297ED" w:rsidR="5CF4729E">
              <w:rPr>
                <w:sz w:val="20"/>
                <w:szCs w:val="20"/>
              </w:rPr>
              <w:t xml:space="preserve"> (miinimum)</w:t>
            </w:r>
          </w:p>
        </w:tc>
        <w:tc>
          <w:tcPr>
            <w:tcW w:w="2040" w:type="dxa"/>
            <w:tcMar/>
          </w:tcPr>
          <w:p w:rsidR="15562E9A" w:rsidP="21B297ED" w:rsidRDefault="15562E9A" w14:paraId="7746009F" w14:textId="16A5EAEF">
            <w:pPr>
              <w:pStyle w:val="BodyText"/>
              <w:rPr>
                <w:sz w:val="20"/>
                <w:szCs w:val="20"/>
              </w:rPr>
            </w:pPr>
            <w:r w:rsidRPr="21B297ED" w:rsidR="15562E9A">
              <w:rPr>
                <w:sz w:val="20"/>
                <w:szCs w:val="20"/>
              </w:rPr>
              <w:t>Kavandatud i</w:t>
            </w:r>
            <w:r w:rsidRPr="21B297ED" w:rsidR="6B030A61">
              <w:rPr>
                <w:sz w:val="20"/>
                <w:szCs w:val="20"/>
              </w:rPr>
              <w:t>stikute arv</w:t>
            </w:r>
            <w:r w:rsidRPr="21B297ED" w:rsidR="31F2705D">
              <w:rPr>
                <w:sz w:val="20"/>
                <w:szCs w:val="20"/>
              </w:rPr>
              <w:t xml:space="preserve"> </w:t>
            </w:r>
            <w:r w:rsidRPr="21B297ED" w:rsidR="5F99B9DC">
              <w:rPr>
                <w:sz w:val="20"/>
                <w:szCs w:val="20"/>
              </w:rPr>
              <w:t>(</w:t>
            </w:r>
            <w:r w:rsidRPr="21B297ED" w:rsidR="31F2705D">
              <w:rPr>
                <w:sz w:val="20"/>
                <w:szCs w:val="20"/>
              </w:rPr>
              <w:t>kui olemasolev kvaliteetne kõrghaljastus</w:t>
            </w:r>
            <w:r w:rsidRPr="21B297ED" w:rsidR="1F792DD3">
              <w:rPr>
                <w:sz w:val="20"/>
                <w:szCs w:val="20"/>
              </w:rPr>
              <w:t>,</w:t>
            </w:r>
            <w:r w:rsidRPr="21B297ED" w:rsidR="06261E9F">
              <w:rPr>
                <w:sz w:val="20"/>
                <w:szCs w:val="20"/>
              </w:rPr>
              <w:t xml:space="preserve"> eelmises tulbas toodud mahus</w:t>
            </w:r>
            <w:r w:rsidRPr="21B297ED" w:rsidR="169251E7">
              <w:rPr>
                <w:sz w:val="20"/>
                <w:szCs w:val="20"/>
              </w:rPr>
              <w:t>,</w:t>
            </w:r>
            <w:r w:rsidRPr="21B297ED" w:rsidR="31F2705D">
              <w:rPr>
                <w:sz w:val="20"/>
                <w:szCs w:val="20"/>
              </w:rPr>
              <w:t xml:space="preserve"> säilitatakse</w:t>
            </w:r>
            <w:r w:rsidRPr="21B297ED" w:rsidR="76089999">
              <w:rPr>
                <w:sz w:val="20"/>
                <w:szCs w:val="20"/>
              </w:rPr>
              <w:t>)</w:t>
            </w:r>
          </w:p>
          <w:p w:rsidR="21B297ED" w:rsidP="21B297ED" w:rsidRDefault="21B297ED" w14:paraId="382927D5" w14:textId="6CBABA92">
            <w:pPr>
              <w:pStyle w:val="BodyText"/>
              <w:rPr>
                <w:sz w:val="20"/>
                <w:szCs w:val="20"/>
              </w:rPr>
            </w:pPr>
          </w:p>
        </w:tc>
        <w:tc>
          <w:tcPr>
            <w:tcW w:w="1458" w:type="dxa"/>
            <w:tcMar/>
          </w:tcPr>
          <w:p w:rsidR="6B030A61" w:rsidP="21B297ED" w:rsidRDefault="6B030A61" w14:paraId="43A1A905" w14:textId="63902D5E">
            <w:pPr>
              <w:pStyle w:val="BodyText"/>
              <w:rPr>
                <w:sz w:val="20"/>
                <w:szCs w:val="20"/>
              </w:rPr>
            </w:pPr>
            <w:r w:rsidRPr="21B297ED" w:rsidR="6B030A61">
              <w:rPr>
                <w:sz w:val="20"/>
                <w:szCs w:val="20"/>
              </w:rPr>
              <w:t>Istikute</w:t>
            </w:r>
            <w:r w:rsidRPr="21B297ED" w:rsidR="6B030A61">
              <w:rPr>
                <w:sz w:val="20"/>
                <w:szCs w:val="20"/>
              </w:rPr>
              <w:t xml:space="preserve"> </w:t>
            </w:r>
            <w:r w:rsidRPr="21B297ED" w:rsidR="6B030A61">
              <w:rPr>
                <w:sz w:val="20"/>
                <w:szCs w:val="20"/>
              </w:rPr>
              <w:t>minimaalne</w:t>
            </w:r>
            <w:r w:rsidRPr="21B297ED" w:rsidR="6B030A61">
              <w:rPr>
                <w:sz w:val="20"/>
                <w:szCs w:val="20"/>
              </w:rPr>
              <w:t xml:space="preserve"> </w:t>
            </w:r>
            <w:r w:rsidRPr="21B297ED" w:rsidR="6B030A61">
              <w:rPr>
                <w:sz w:val="20"/>
                <w:szCs w:val="20"/>
              </w:rPr>
              <w:t>kõrgus</w:t>
            </w:r>
            <w:r w:rsidRPr="21B297ED" w:rsidR="6B030A61">
              <w:rPr>
                <w:sz w:val="20"/>
                <w:szCs w:val="20"/>
              </w:rPr>
              <w:t xml:space="preserve"> cm</w:t>
            </w:r>
          </w:p>
        </w:tc>
        <w:tc>
          <w:tcPr>
            <w:tcW w:w="1819" w:type="dxa"/>
            <w:tcMar/>
          </w:tcPr>
          <w:p w:rsidR="6B030A61" w:rsidP="21B297ED" w:rsidRDefault="6B030A61" w14:paraId="5FA3761F" w14:textId="7E48E3A0">
            <w:pPr>
              <w:pStyle w:val="BodyText"/>
              <w:rPr>
                <w:sz w:val="20"/>
                <w:szCs w:val="20"/>
              </w:rPr>
            </w:pPr>
            <w:r w:rsidRPr="21B297ED" w:rsidR="6B030A61">
              <w:rPr>
                <w:sz w:val="20"/>
                <w:szCs w:val="20"/>
              </w:rPr>
              <w:t>Täiskasvanud</w:t>
            </w:r>
            <w:r w:rsidRPr="21B297ED" w:rsidR="68EC6C45">
              <w:rPr>
                <w:sz w:val="20"/>
                <w:szCs w:val="20"/>
              </w:rPr>
              <w:t xml:space="preserve"> </w:t>
            </w:r>
            <w:r w:rsidRPr="21B297ED" w:rsidR="6B030A61">
              <w:rPr>
                <w:sz w:val="20"/>
                <w:szCs w:val="20"/>
              </w:rPr>
              <w:t>puu</w:t>
            </w:r>
            <w:r w:rsidRPr="21B297ED" w:rsidR="6B030A61">
              <w:rPr>
                <w:sz w:val="20"/>
                <w:szCs w:val="20"/>
              </w:rPr>
              <w:t xml:space="preserve"> </w:t>
            </w:r>
            <w:r w:rsidRPr="21B297ED" w:rsidR="6B030A61">
              <w:rPr>
                <w:sz w:val="20"/>
                <w:szCs w:val="20"/>
              </w:rPr>
              <w:t>minimaalne</w:t>
            </w:r>
            <w:r w:rsidRPr="21B297ED" w:rsidR="6B030A61">
              <w:rPr>
                <w:sz w:val="20"/>
                <w:szCs w:val="20"/>
              </w:rPr>
              <w:t xml:space="preserve"> </w:t>
            </w:r>
            <w:r w:rsidRPr="21B297ED" w:rsidR="6B030A61">
              <w:rPr>
                <w:sz w:val="20"/>
                <w:szCs w:val="20"/>
              </w:rPr>
              <w:t>kõrgus</w:t>
            </w:r>
            <w:r w:rsidRPr="21B297ED" w:rsidR="6B030A61">
              <w:rPr>
                <w:sz w:val="20"/>
                <w:szCs w:val="20"/>
              </w:rPr>
              <w:t xml:space="preserve"> m</w:t>
            </w:r>
          </w:p>
        </w:tc>
      </w:tr>
      <w:tr w:rsidR="21B297ED" w:rsidTr="067C7601" w14:paraId="265C977D">
        <w:trPr>
          <w:trHeight w:val="300"/>
        </w:trPr>
        <w:tc>
          <w:tcPr>
            <w:tcW w:w="908" w:type="dxa"/>
            <w:tcMar/>
          </w:tcPr>
          <w:p w:rsidR="6B030A61" w:rsidP="21B297ED" w:rsidRDefault="6B030A61" w14:paraId="7E47BCCB" w14:textId="390AE0C0">
            <w:pPr>
              <w:pStyle w:val="BodyText"/>
              <w:rPr>
                <w:sz w:val="20"/>
                <w:szCs w:val="20"/>
              </w:rPr>
            </w:pPr>
            <w:r w:rsidRPr="21B297ED" w:rsidR="6B030A61">
              <w:rPr>
                <w:sz w:val="20"/>
                <w:szCs w:val="20"/>
              </w:rPr>
              <w:t>1</w:t>
            </w:r>
          </w:p>
        </w:tc>
        <w:tc>
          <w:tcPr>
            <w:tcW w:w="2070" w:type="dxa"/>
            <w:tcMar/>
          </w:tcPr>
          <w:p w:rsidR="5623DE65" w:rsidP="21B297ED" w:rsidRDefault="5623DE65" w14:paraId="5AD3FF39" w14:textId="691FA0A6">
            <w:pPr>
              <w:pStyle w:val="BodyText"/>
              <w:rPr>
                <w:sz w:val="20"/>
                <w:szCs w:val="20"/>
              </w:rPr>
            </w:pPr>
            <w:r w:rsidRPr="21B297ED" w:rsidR="5623DE65">
              <w:rPr>
                <w:sz w:val="20"/>
                <w:szCs w:val="20"/>
              </w:rPr>
              <w:t>4</w:t>
            </w:r>
          </w:p>
        </w:tc>
        <w:tc>
          <w:tcPr>
            <w:tcW w:w="2040" w:type="dxa"/>
            <w:tcMar/>
          </w:tcPr>
          <w:p w:rsidR="5623DE65" w:rsidP="21B297ED" w:rsidRDefault="5623DE65" w14:paraId="3216B930" w14:textId="23A0C7DC">
            <w:pPr>
              <w:pStyle w:val="BodyText"/>
              <w:rPr>
                <w:sz w:val="20"/>
                <w:szCs w:val="20"/>
              </w:rPr>
            </w:pPr>
            <w:r w:rsidRPr="21B297ED" w:rsidR="5623DE65">
              <w:rPr>
                <w:sz w:val="20"/>
                <w:szCs w:val="20"/>
              </w:rPr>
              <w:t>7</w:t>
            </w:r>
          </w:p>
        </w:tc>
        <w:tc>
          <w:tcPr>
            <w:tcW w:w="1458" w:type="dxa"/>
            <w:tcMar/>
          </w:tcPr>
          <w:p w:rsidR="35F08798" w:rsidP="21B297ED" w:rsidRDefault="35F08798" w14:paraId="5458936E" w14:textId="46D0A34E">
            <w:pPr>
              <w:pStyle w:val="BodyText"/>
              <w:suppressLineNumbers w:val="0"/>
              <w:bidi w:val="0"/>
              <w:spacing w:before="0" w:beforeAutospacing="off" w:after="120" w:afterAutospacing="off" w:line="260" w:lineRule="atLeast"/>
              <w:ind w:left="0" w:right="0"/>
              <w:jc w:val="both"/>
              <w:rPr>
                <w:sz w:val="20"/>
                <w:szCs w:val="20"/>
              </w:rPr>
            </w:pPr>
            <w:r w:rsidRPr="21B297ED" w:rsidR="35F08798">
              <w:rPr>
                <w:sz w:val="20"/>
                <w:szCs w:val="20"/>
              </w:rPr>
              <w:t>100</w:t>
            </w:r>
          </w:p>
        </w:tc>
        <w:tc>
          <w:tcPr>
            <w:tcW w:w="1819" w:type="dxa"/>
            <w:tcMar/>
          </w:tcPr>
          <w:p w:rsidR="6B030A61" w:rsidP="21B297ED" w:rsidRDefault="6B030A61" w14:paraId="7739DB69" w14:textId="41188911">
            <w:pPr>
              <w:pStyle w:val="BodyText"/>
              <w:rPr>
                <w:sz w:val="20"/>
                <w:szCs w:val="20"/>
              </w:rPr>
            </w:pPr>
            <w:r w:rsidRPr="21B297ED" w:rsidR="6B030A61">
              <w:rPr>
                <w:sz w:val="20"/>
                <w:szCs w:val="20"/>
              </w:rPr>
              <w:t>6</w:t>
            </w:r>
          </w:p>
        </w:tc>
      </w:tr>
      <w:tr w:rsidR="21B297ED" w:rsidTr="067C7601" w14:paraId="26A9B64D">
        <w:trPr>
          <w:trHeight w:val="300"/>
        </w:trPr>
        <w:tc>
          <w:tcPr>
            <w:tcW w:w="908" w:type="dxa"/>
            <w:tcMar/>
          </w:tcPr>
          <w:p w:rsidR="6B030A61" w:rsidP="21B297ED" w:rsidRDefault="6B030A61" w14:paraId="3EA99B68" w14:textId="36C18E6F">
            <w:pPr>
              <w:pStyle w:val="BodyText"/>
              <w:rPr>
                <w:sz w:val="20"/>
                <w:szCs w:val="20"/>
              </w:rPr>
            </w:pPr>
            <w:r w:rsidRPr="21B297ED" w:rsidR="6B030A61">
              <w:rPr>
                <w:sz w:val="20"/>
                <w:szCs w:val="20"/>
              </w:rPr>
              <w:t>2</w:t>
            </w:r>
          </w:p>
        </w:tc>
        <w:tc>
          <w:tcPr>
            <w:tcW w:w="2070" w:type="dxa"/>
            <w:tcMar/>
          </w:tcPr>
          <w:p w:rsidR="579D78FE" w:rsidP="21B297ED" w:rsidRDefault="579D78FE" w14:paraId="45EC9022" w14:textId="10BB1F55">
            <w:pPr>
              <w:pStyle w:val="BodyText"/>
              <w:rPr>
                <w:sz w:val="20"/>
                <w:szCs w:val="20"/>
              </w:rPr>
            </w:pPr>
            <w:r w:rsidRPr="21B297ED" w:rsidR="579D78FE">
              <w:rPr>
                <w:sz w:val="20"/>
                <w:szCs w:val="20"/>
              </w:rPr>
              <w:t>10</w:t>
            </w:r>
          </w:p>
        </w:tc>
        <w:tc>
          <w:tcPr>
            <w:tcW w:w="2040" w:type="dxa"/>
            <w:tcMar/>
          </w:tcPr>
          <w:p w:rsidR="147B2A4D" w:rsidP="21B297ED" w:rsidRDefault="147B2A4D" w14:paraId="644EA904" w14:textId="35137468">
            <w:pPr>
              <w:pStyle w:val="BodyText"/>
              <w:rPr>
                <w:sz w:val="20"/>
                <w:szCs w:val="20"/>
              </w:rPr>
            </w:pPr>
            <w:r w:rsidRPr="21B297ED" w:rsidR="147B2A4D">
              <w:rPr>
                <w:sz w:val="20"/>
                <w:szCs w:val="20"/>
              </w:rPr>
              <w:t>1</w:t>
            </w:r>
          </w:p>
        </w:tc>
        <w:tc>
          <w:tcPr>
            <w:tcW w:w="1458" w:type="dxa"/>
            <w:tcMar/>
          </w:tcPr>
          <w:p w:rsidR="16A24CAC" w:rsidP="21B297ED" w:rsidRDefault="16A24CAC" w14:paraId="128D32F1" w14:textId="59642778">
            <w:pPr>
              <w:pStyle w:val="BodyText"/>
              <w:rPr>
                <w:sz w:val="20"/>
                <w:szCs w:val="20"/>
              </w:rPr>
            </w:pPr>
            <w:r w:rsidRPr="21B297ED" w:rsidR="16A24CAC">
              <w:rPr>
                <w:sz w:val="20"/>
                <w:szCs w:val="20"/>
              </w:rPr>
              <w:t>100</w:t>
            </w:r>
          </w:p>
        </w:tc>
        <w:tc>
          <w:tcPr>
            <w:tcW w:w="1819" w:type="dxa"/>
            <w:tcMar/>
          </w:tcPr>
          <w:p w:rsidR="6B030A61" w:rsidP="21B297ED" w:rsidRDefault="6B030A61" w14:paraId="730BF121" w14:textId="1D8B2071">
            <w:pPr>
              <w:pStyle w:val="BodyText"/>
              <w:rPr>
                <w:rStyle w:val="FootnoteReference"/>
                <w:sz w:val="20"/>
                <w:szCs w:val="20"/>
              </w:rPr>
            </w:pPr>
            <w:r w:rsidRPr="21B297ED" w:rsidR="6B030A61">
              <w:rPr>
                <w:sz w:val="20"/>
                <w:szCs w:val="20"/>
              </w:rPr>
              <w:t>6</w:t>
            </w:r>
          </w:p>
        </w:tc>
      </w:tr>
    </w:tbl>
    <w:p w:rsidR="067C7601" w:rsidRDefault="067C7601" w14:paraId="1B26083F" w14:textId="2E41972B"/>
    <w:p w:rsidR="6749C5C4" w:rsidP="21984318" w:rsidRDefault="6749C5C4" w14:paraId="4A42058F" w14:textId="40AEF5AF">
      <w:pPr>
        <w:pStyle w:val="Normal"/>
        <w:spacing w:before="0" w:beforeAutospacing="off" w:after="0" w:afterAutospacing="off" w:line="252" w:lineRule="auto"/>
        <w:rPr>
          <w:rFonts w:ascii="Arial" w:hAnsi="Arial" w:eastAsia="Arial" w:cs="Arial"/>
          <w:sz w:val="22"/>
          <w:szCs w:val="22"/>
        </w:rPr>
      </w:pPr>
      <w:r w:rsidRPr="21984318" w:rsidR="6749C5C4">
        <w:rPr>
          <w:rFonts w:ascii="Arial" w:hAnsi="Arial" w:eastAsia="Arial" w:cs="Arial"/>
          <w:sz w:val="22"/>
          <w:szCs w:val="22"/>
        </w:rPr>
        <w:t xml:space="preserve">Planeeringus on hoonestusalal likvideeritavaks määratud puud ja põõsad, mis jäävad ehitusalale sedavõrd lähedale, et saavad tõenäoliselt kahjustatud ning ei jää ellu. Põõsad võib ümber istutada ja uuendada. Säilitatavate puude juurekaitse vööndis ei tohi teha kaevetöid, tõsta või langetada pinnast, muuta veerežiimi, sõita tehnikaga ega ladustada materjale. </w:t>
      </w:r>
      <w:r w:rsidRPr="21984318" w:rsidR="5E8CE90B">
        <w:rPr>
          <w:rFonts w:ascii="Arial" w:hAnsi="Arial" w:eastAsia="Arial" w:cs="Arial"/>
          <w:sz w:val="22"/>
          <w:szCs w:val="22"/>
        </w:rPr>
        <w:t>Säilitatavate puude tüved ning juurekaelad</w:t>
      </w:r>
      <w:r w:rsidRPr="21984318" w:rsidR="11F09A48">
        <w:rPr>
          <w:rFonts w:ascii="Arial" w:hAnsi="Arial" w:eastAsia="Arial" w:cs="Arial"/>
          <w:sz w:val="22"/>
          <w:szCs w:val="22"/>
        </w:rPr>
        <w:t xml:space="preserve"> </w:t>
      </w:r>
      <w:r w:rsidRPr="21984318" w:rsidR="5E8CE90B">
        <w:rPr>
          <w:rFonts w:ascii="Arial" w:hAnsi="Arial" w:eastAsia="Arial" w:cs="Arial"/>
          <w:sz w:val="22"/>
          <w:szCs w:val="22"/>
        </w:rPr>
        <w:t xml:space="preserve">tuleb ehituse ajaks kaitsta nt </w:t>
      </w:r>
      <w:r w:rsidRPr="21984318" w:rsidR="5E8CE90B">
        <w:rPr>
          <w:rFonts w:ascii="Arial" w:hAnsi="Arial" w:eastAsia="Arial" w:cs="Arial"/>
          <w:sz w:val="22"/>
          <w:szCs w:val="22"/>
        </w:rPr>
        <w:t>püst</w:t>
      </w:r>
      <w:r w:rsidRPr="21984318" w:rsidR="5E8CE90B">
        <w:rPr>
          <w:rFonts w:ascii="Arial" w:hAnsi="Arial" w:eastAsia="Arial" w:cs="Arial"/>
          <w:sz w:val="22"/>
          <w:szCs w:val="22"/>
        </w:rPr>
        <w:t>plankudega</w:t>
      </w:r>
      <w:r w:rsidRPr="21984318" w:rsidR="5E8CE90B">
        <w:rPr>
          <w:rFonts w:ascii="Arial" w:hAnsi="Arial" w:eastAsia="Arial" w:cs="Arial"/>
          <w:sz w:val="22"/>
          <w:szCs w:val="22"/>
        </w:rPr>
        <w:t>, puu ja plangu vahele</w:t>
      </w:r>
      <w:r w:rsidRPr="21984318" w:rsidR="5567E5DE">
        <w:rPr>
          <w:rFonts w:ascii="Arial" w:hAnsi="Arial" w:eastAsia="Arial" w:cs="Arial"/>
          <w:sz w:val="22"/>
          <w:szCs w:val="22"/>
        </w:rPr>
        <w:t xml:space="preserve"> paigaldada pehmendusmaterjal, et hoida ära koore vigastamist.</w:t>
      </w:r>
    </w:p>
    <w:p w:rsidR="21B297ED" w:rsidP="21B297ED" w:rsidRDefault="21B297ED" w14:paraId="15A40D8A" w14:textId="5BF897F6">
      <w:pPr>
        <w:spacing w:before="0" w:beforeAutospacing="off" w:after="0" w:afterAutospacing="off" w:line="252" w:lineRule="auto"/>
        <w:jc w:val="both"/>
        <w:rPr>
          <w:rFonts w:ascii="Arial" w:hAnsi="Arial" w:eastAsia="Arial" w:cs="Arial"/>
          <w:sz w:val="22"/>
          <w:szCs w:val="22"/>
        </w:rPr>
      </w:pPr>
    </w:p>
    <w:p w:rsidR="6749C5C4" w:rsidP="21B297ED" w:rsidRDefault="6749C5C4" w14:paraId="0D4E1DFC" w14:textId="7B67E5C5">
      <w:pPr>
        <w:pStyle w:val="BodyText"/>
        <w:spacing w:after="0"/>
      </w:pPr>
      <w:r w:rsidRPr="21B297ED" w:rsidR="6749C5C4">
        <w:rPr>
          <w:rFonts w:ascii="Arial" w:hAnsi="Arial" w:eastAsia="Arial" w:cs="Arial"/>
          <w:sz w:val="22"/>
          <w:szCs w:val="22"/>
        </w:rPr>
        <w:t>Kogu</w:t>
      </w:r>
      <w:r w:rsidRPr="21B297ED" w:rsidR="6749C5C4">
        <w:rPr>
          <w:rFonts w:ascii="Arial" w:hAnsi="Arial" w:eastAsia="Arial" w:cs="Arial"/>
          <w:sz w:val="22"/>
          <w:szCs w:val="22"/>
        </w:rPr>
        <w:t xml:space="preserve"> </w:t>
      </w:r>
      <w:r w:rsidRPr="21B297ED" w:rsidR="6749C5C4">
        <w:rPr>
          <w:rFonts w:ascii="Arial" w:hAnsi="Arial" w:eastAsia="Arial" w:cs="Arial"/>
          <w:sz w:val="22"/>
          <w:szCs w:val="22"/>
        </w:rPr>
        <w:t>planeeringu</w:t>
      </w:r>
      <w:r w:rsidRPr="21B297ED" w:rsidR="6749C5C4">
        <w:rPr>
          <w:rFonts w:ascii="Arial" w:hAnsi="Arial" w:eastAsia="Arial" w:cs="Arial"/>
          <w:sz w:val="22"/>
          <w:szCs w:val="22"/>
        </w:rPr>
        <w:t xml:space="preserve"> </w:t>
      </w:r>
      <w:r w:rsidRPr="21B297ED" w:rsidR="6749C5C4">
        <w:rPr>
          <w:rFonts w:ascii="Arial" w:hAnsi="Arial" w:eastAsia="Arial" w:cs="Arial"/>
          <w:sz w:val="22"/>
          <w:szCs w:val="22"/>
        </w:rPr>
        <w:t>alal</w:t>
      </w:r>
      <w:r w:rsidRPr="21B297ED" w:rsidR="6749C5C4">
        <w:rPr>
          <w:rFonts w:ascii="Arial" w:hAnsi="Arial" w:eastAsia="Arial" w:cs="Arial"/>
          <w:sz w:val="22"/>
          <w:szCs w:val="22"/>
        </w:rPr>
        <w:t xml:space="preserve"> on </w:t>
      </w:r>
      <w:r w:rsidRPr="21B297ED" w:rsidR="6749C5C4">
        <w:rPr>
          <w:rFonts w:ascii="Arial" w:hAnsi="Arial" w:eastAsia="Arial" w:cs="Arial"/>
          <w:sz w:val="22"/>
          <w:szCs w:val="22"/>
        </w:rPr>
        <w:t>soovitav</w:t>
      </w:r>
      <w:r w:rsidRPr="21B297ED" w:rsidR="6749C5C4">
        <w:rPr>
          <w:rFonts w:ascii="Arial" w:hAnsi="Arial" w:eastAsia="Arial" w:cs="Arial"/>
          <w:sz w:val="22"/>
          <w:szCs w:val="22"/>
        </w:rPr>
        <w:t xml:space="preserve"> on </w:t>
      </w:r>
      <w:r w:rsidRPr="21B297ED" w:rsidR="6749C5C4">
        <w:rPr>
          <w:rFonts w:ascii="Arial" w:hAnsi="Arial" w:eastAsia="Arial" w:cs="Arial"/>
          <w:sz w:val="22"/>
          <w:szCs w:val="22"/>
        </w:rPr>
        <w:t>raiuda</w:t>
      </w:r>
      <w:r w:rsidRPr="21B297ED" w:rsidR="6749C5C4">
        <w:rPr>
          <w:rFonts w:ascii="Arial" w:hAnsi="Arial" w:eastAsia="Arial" w:cs="Arial"/>
          <w:sz w:val="22"/>
          <w:szCs w:val="22"/>
        </w:rPr>
        <w:t xml:space="preserve"> </w:t>
      </w:r>
      <w:r w:rsidRPr="21B297ED" w:rsidR="6749C5C4">
        <w:rPr>
          <w:rFonts w:ascii="Arial" w:hAnsi="Arial" w:eastAsia="Arial" w:cs="Arial"/>
          <w:sz w:val="22"/>
          <w:szCs w:val="22"/>
        </w:rPr>
        <w:t>ka</w:t>
      </w:r>
      <w:r w:rsidRPr="21B297ED" w:rsidR="6749C5C4">
        <w:rPr>
          <w:rFonts w:ascii="Arial" w:hAnsi="Arial" w:eastAsia="Arial" w:cs="Arial"/>
          <w:sz w:val="22"/>
          <w:szCs w:val="22"/>
        </w:rPr>
        <w:t xml:space="preserve"> </w:t>
      </w:r>
      <w:r w:rsidRPr="21B297ED" w:rsidR="6749C5C4">
        <w:rPr>
          <w:rFonts w:ascii="Arial" w:hAnsi="Arial" w:eastAsia="Arial" w:cs="Arial"/>
          <w:sz w:val="22"/>
          <w:szCs w:val="22"/>
        </w:rPr>
        <w:t>kasvus</w:t>
      </w:r>
      <w:r w:rsidRPr="21B297ED" w:rsidR="6749C5C4">
        <w:rPr>
          <w:rFonts w:ascii="Arial" w:hAnsi="Arial" w:eastAsia="Arial" w:cs="Arial"/>
          <w:sz w:val="22"/>
          <w:szCs w:val="22"/>
        </w:rPr>
        <w:t xml:space="preserve"> alla </w:t>
      </w:r>
      <w:r w:rsidRPr="21B297ED" w:rsidR="6749C5C4">
        <w:rPr>
          <w:rFonts w:ascii="Arial" w:hAnsi="Arial" w:eastAsia="Arial" w:cs="Arial"/>
          <w:sz w:val="22"/>
          <w:szCs w:val="22"/>
        </w:rPr>
        <w:t>jäänud</w:t>
      </w:r>
      <w:r w:rsidRPr="21B297ED" w:rsidR="6749C5C4">
        <w:rPr>
          <w:rFonts w:ascii="Arial" w:hAnsi="Arial" w:eastAsia="Arial" w:cs="Arial"/>
          <w:sz w:val="22"/>
          <w:szCs w:val="22"/>
        </w:rPr>
        <w:t xml:space="preserve">, </w:t>
      </w:r>
      <w:r w:rsidRPr="21B297ED" w:rsidR="6749C5C4">
        <w:rPr>
          <w:rFonts w:ascii="Arial" w:hAnsi="Arial" w:eastAsia="Arial" w:cs="Arial"/>
          <w:sz w:val="22"/>
          <w:szCs w:val="22"/>
        </w:rPr>
        <w:t>tüvemädanikuga</w:t>
      </w:r>
      <w:r w:rsidRPr="21B297ED" w:rsidR="6749C5C4">
        <w:rPr>
          <w:rFonts w:ascii="Arial" w:hAnsi="Arial" w:eastAsia="Arial" w:cs="Arial"/>
          <w:sz w:val="22"/>
          <w:szCs w:val="22"/>
        </w:rPr>
        <w:t xml:space="preserve">, </w:t>
      </w:r>
      <w:r w:rsidRPr="21B297ED" w:rsidR="6749C5C4">
        <w:rPr>
          <w:rFonts w:ascii="Arial" w:hAnsi="Arial" w:eastAsia="Arial" w:cs="Arial"/>
          <w:sz w:val="22"/>
          <w:szCs w:val="22"/>
        </w:rPr>
        <w:t>ohtlikud</w:t>
      </w:r>
      <w:r w:rsidRPr="21B297ED" w:rsidR="6749C5C4">
        <w:rPr>
          <w:rFonts w:ascii="Arial" w:hAnsi="Arial" w:eastAsia="Arial" w:cs="Arial"/>
          <w:sz w:val="22"/>
          <w:szCs w:val="22"/>
        </w:rPr>
        <w:t xml:space="preserve"> </w:t>
      </w:r>
      <w:r w:rsidRPr="21B297ED" w:rsidR="6749C5C4">
        <w:rPr>
          <w:rFonts w:ascii="Arial" w:hAnsi="Arial" w:eastAsia="Arial" w:cs="Arial"/>
          <w:sz w:val="22"/>
          <w:szCs w:val="22"/>
        </w:rPr>
        <w:t>puud</w:t>
      </w:r>
      <w:r w:rsidRPr="21B297ED" w:rsidR="6749C5C4">
        <w:rPr>
          <w:rFonts w:ascii="Arial" w:hAnsi="Arial" w:eastAsia="Arial" w:cs="Arial"/>
          <w:sz w:val="22"/>
          <w:szCs w:val="22"/>
        </w:rPr>
        <w:t xml:space="preserve">. </w:t>
      </w:r>
      <w:r w:rsidRPr="21B297ED" w:rsidR="6749C5C4">
        <w:rPr>
          <w:rFonts w:ascii="Arial" w:hAnsi="Arial" w:eastAsia="Arial" w:cs="Arial"/>
          <w:sz w:val="22"/>
          <w:szCs w:val="22"/>
        </w:rPr>
        <w:t>Tehnovõrkude</w:t>
      </w:r>
      <w:r w:rsidRPr="21B297ED" w:rsidR="6749C5C4">
        <w:rPr>
          <w:rFonts w:ascii="Arial" w:hAnsi="Arial" w:eastAsia="Arial" w:cs="Arial"/>
          <w:sz w:val="22"/>
          <w:szCs w:val="22"/>
        </w:rPr>
        <w:t xml:space="preserve">, teede ja </w:t>
      </w:r>
      <w:r w:rsidRPr="21B297ED" w:rsidR="6749C5C4">
        <w:rPr>
          <w:rFonts w:ascii="Arial" w:hAnsi="Arial" w:eastAsia="Arial" w:cs="Arial"/>
          <w:sz w:val="22"/>
          <w:szCs w:val="22"/>
        </w:rPr>
        <w:t>hoonete</w:t>
      </w:r>
      <w:r w:rsidRPr="21B297ED" w:rsidR="6749C5C4">
        <w:rPr>
          <w:rFonts w:ascii="Arial" w:hAnsi="Arial" w:eastAsia="Arial" w:cs="Arial"/>
          <w:sz w:val="22"/>
          <w:szCs w:val="22"/>
        </w:rPr>
        <w:t xml:space="preserve"> </w:t>
      </w:r>
      <w:r w:rsidRPr="21B297ED" w:rsidR="6749C5C4">
        <w:rPr>
          <w:rFonts w:ascii="Arial" w:hAnsi="Arial" w:eastAsia="Arial" w:cs="Arial"/>
          <w:sz w:val="22"/>
          <w:szCs w:val="22"/>
        </w:rPr>
        <w:t>rajamisele</w:t>
      </w:r>
      <w:r w:rsidRPr="21B297ED" w:rsidR="6749C5C4">
        <w:rPr>
          <w:rFonts w:ascii="Arial" w:hAnsi="Arial" w:eastAsia="Arial" w:cs="Arial"/>
          <w:sz w:val="22"/>
          <w:szCs w:val="22"/>
        </w:rPr>
        <w:t xml:space="preserve"> </w:t>
      </w:r>
      <w:r w:rsidRPr="21B297ED" w:rsidR="6749C5C4">
        <w:rPr>
          <w:rFonts w:ascii="Arial" w:hAnsi="Arial" w:eastAsia="Arial" w:cs="Arial"/>
          <w:sz w:val="22"/>
          <w:szCs w:val="22"/>
        </w:rPr>
        <w:t>ette</w:t>
      </w:r>
      <w:r w:rsidRPr="21B297ED" w:rsidR="6749C5C4">
        <w:rPr>
          <w:rFonts w:ascii="Arial" w:hAnsi="Arial" w:eastAsia="Arial" w:cs="Arial"/>
          <w:sz w:val="22"/>
          <w:szCs w:val="22"/>
        </w:rPr>
        <w:t xml:space="preserve"> </w:t>
      </w:r>
      <w:r w:rsidRPr="21B297ED" w:rsidR="6749C5C4">
        <w:rPr>
          <w:rFonts w:ascii="Arial" w:hAnsi="Arial" w:eastAsia="Arial" w:cs="Arial"/>
          <w:sz w:val="22"/>
          <w:szCs w:val="22"/>
        </w:rPr>
        <w:t>jäävad</w:t>
      </w:r>
      <w:r w:rsidRPr="21B297ED" w:rsidR="6749C5C4">
        <w:rPr>
          <w:rFonts w:ascii="Arial" w:hAnsi="Arial" w:eastAsia="Arial" w:cs="Arial"/>
          <w:sz w:val="22"/>
          <w:szCs w:val="22"/>
        </w:rPr>
        <w:t xml:space="preserve"> </w:t>
      </w:r>
      <w:r w:rsidRPr="21B297ED" w:rsidR="6749C5C4">
        <w:rPr>
          <w:rFonts w:ascii="Arial" w:hAnsi="Arial" w:eastAsia="Arial" w:cs="Arial"/>
          <w:sz w:val="22"/>
          <w:szCs w:val="22"/>
        </w:rPr>
        <w:t>väheväärtuslikud</w:t>
      </w:r>
      <w:r w:rsidRPr="21B297ED" w:rsidR="6749C5C4">
        <w:rPr>
          <w:rFonts w:ascii="Arial" w:hAnsi="Arial" w:eastAsia="Arial" w:cs="Arial"/>
          <w:sz w:val="22"/>
          <w:szCs w:val="22"/>
        </w:rPr>
        <w:t xml:space="preserve"> </w:t>
      </w:r>
      <w:r w:rsidRPr="21B297ED" w:rsidR="6749C5C4">
        <w:rPr>
          <w:rFonts w:ascii="Arial" w:hAnsi="Arial" w:eastAsia="Arial" w:cs="Arial"/>
          <w:sz w:val="22"/>
          <w:szCs w:val="22"/>
        </w:rPr>
        <w:t>puud</w:t>
      </w:r>
      <w:r w:rsidRPr="21B297ED" w:rsidR="6749C5C4">
        <w:rPr>
          <w:rFonts w:ascii="Arial" w:hAnsi="Arial" w:eastAsia="Arial" w:cs="Arial"/>
          <w:sz w:val="22"/>
          <w:szCs w:val="22"/>
        </w:rPr>
        <w:t xml:space="preserve"> ja </w:t>
      </w:r>
      <w:r w:rsidRPr="21B297ED" w:rsidR="6749C5C4">
        <w:rPr>
          <w:rFonts w:ascii="Arial" w:hAnsi="Arial" w:eastAsia="Arial" w:cs="Arial"/>
          <w:sz w:val="22"/>
          <w:szCs w:val="22"/>
        </w:rPr>
        <w:t>põõsad</w:t>
      </w:r>
      <w:r w:rsidRPr="21B297ED" w:rsidR="6749C5C4">
        <w:rPr>
          <w:rFonts w:ascii="Arial" w:hAnsi="Arial" w:eastAsia="Arial" w:cs="Arial"/>
          <w:sz w:val="22"/>
          <w:szCs w:val="22"/>
        </w:rPr>
        <w:t xml:space="preserve"> </w:t>
      </w:r>
      <w:r w:rsidRPr="21B297ED" w:rsidR="6749C5C4">
        <w:rPr>
          <w:rFonts w:ascii="Arial" w:hAnsi="Arial" w:eastAsia="Arial" w:cs="Arial"/>
          <w:sz w:val="22"/>
          <w:szCs w:val="22"/>
        </w:rPr>
        <w:t>võib</w:t>
      </w:r>
      <w:r w:rsidRPr="21B297ED" w:rsidR="6749C5C4">
        <w:rPr>
          <w:rFonts w:ascii="Arial" w:hAnsi="Arial" w:eastAsia="Arial" w:cs="Arial"/>
          <w:sz w:val="22"/>
          <w:szCs w:val="22"/>
        </w:rPr>
        <w:t xml:space="preserve"> </w:t>
      </w:r>
      <w:r w:rsidRPr="21B297ED" w:rsidR="6749C5C4">
        <w:rPr>
          <w:rFonts w:ascii="Arial" w:hAnsi="Arial" w:eastAsia="Arial" w:cs="Arial"/>
          <w:sz w:val="22"/>
          <w:szCs w:val="22"/>
        </w:rPr>
        <w:t>raadada</w:t>
      </w:r>
      <w:r w:rsidRPr="21B297ED" w:rsidR="6749C5C4">
        <w:rPr>
          <w:rFonts w:ascii="Arial" w:hAnsi="Arial" w:eastAsia="Arial" w:cs="Arial"/>
          <w:sz w:val="22"/>
          <w:szCs w:val="22"/>
        </w:rPr>
        <w:t xml:space="preserve">. </w:t>
      </w:r>
      <w:r w:rsidRPr="21B297ED" w:rsidR="6749C5C4">
        <w:rPr>
          <w:rFonts w:ascii="Arial" w:hAnsi="Arial" w:eastAsia="Arial" w:cs="Arial"/>
          <w:sz w:val="22"/>
          <w:szCs w:val="22"/>
        </w:rPr>
        <w:t>Uushaljastuse</w:t>
      </w:r>
      <w:r w:rsidRPr="21B297ED" w:rsidR="6749C5C4">
        <w:rPr>
          <w:rFonts w:ascii="Arial" w:hAnsi="Arial" w:eastAsia="Arial" w:cs="Arial"/>
          <w:sz w:val="22"/>
          <w:szCs w:val="22"/>
        </w:rPr>
        <w:t xml:space="preserve"> </w:t>
      </w:r>
      <w:r w:rsidRPr="21B297ED" w:rsidR="6749C5C4">
        <w:rPr>
          <w:rFonts w:ascii="Arial" w:hAnsi="Arial" w:eastAsia="Arial" w:cs="Arial"/>
          <w:sz w:val="22"/>
          <w:szCs w:val="22"/>
        </w:rPr>
        <w:t>rajamisel</w:t>
      </w:r>
      <w:r w:rsidRPr="21B297ED" w:rsidR="6749C5C4">
        <w:rPr>
          <w:rFonts w:ascii="Arial" w:hAnsi="Arial" w:eastAsia="Arial" w:cs="Arial"/>
          <w:sz w:val="22"/>
          <w:szCs w:val="22"/>
        </w:rPr>
        <w:t xml:space="preserve"> on </w:t>
      </w:r>
      <w:r w:rsidRPr="21B297ED" w:rsidR="6749C5C4">
        <w:rPr>
          <w:rFonts w:ascii="Arial" w:hAnsi="Arial" w:eastAsia="Arial" w:cs="Arial"/>
          <w:sz w:val="22"/>
          <w:szCs w:val="22"/>
        </w:rPr>
        <w:t>soovitav</w:t>
      </w:r>
      <w:r w:rsidRPr="21B297ED" w:rsidR="6749C5C4">
        <w:rPr>
          <w:rFonts w:ascii="Arial" w:hAnsi="Arial" w:eastAsia="Arial" w:cs="Arial"/>
          <w:sz w:val="22"/>
          <w:szCs w:val="22"/>
        </w:rPr>
        <w:t xml:space="preserve"> </w:t>
      </w:r>
      <w:r w:rsidRPr="21B297ED" w:rsidR="6749C5C4">
        <w:rPr>
          <w:rFonts w:ascii="Arial" w:hAnsi="Arial" w:eastAsia="Arial" w:cs="Arial"/>
          <w:sz w:val="22"/>
          <w:szCs w:val="22"/>
        </w:rPr>
        <w:t>kasutada</w:t>
      </w:r>
      <w:r w:rsidRPr="21B297ED" w:rsidR="6749C5C4">
        <w:rPr>
          <w:rFonts w:ascii="Arial" w:hAnsi="Arial" w:eastAsia="Arial" w:cs="Arial"/>
          <w:sz w:val="22"/>
          <w:szCs w:val="22"/>
        </w:rPr>
        <w:t xml:space="preserve"> </w:t>
      </w:r>
      <w:r w:rsidRPr="21B297ED" w:rsidR="6749C5C4">
        <w:rPr>
          <w:rFonts w:ascii="Arial" w:hAnsi="Arial" w:eastAsia="Arial" w:cs="Arial"/>
          <w:sz w:val="22"/>
          <w:szCs w:val="22"/>
        </w:rPr>
        <w:t>piirkonda</w:t>
      </w:r>
      <w:r w:rsidRPr="21B297ED" w:rsidR="6749C5C4">
        <w:rPr>
          <w:rFonts w:ascii="Arial" w:hAnsi="Arial" w:eastAsia="Arial" w:cs="Arial"/>
          <w:sz w:val="22"/>
          <w:szCs w:val="22"/>
        </w:rPr>
        <w:t xml:space="preserve"> </w:t>
      </w:r>
      <w:r w:rsidRPr="21B297ED" w:rsidR="6749C5C4">
        <w:rPr>
          <w:rFonts w:ascii="Arial" w:hAnsi="Arial" w:eastAsia="Arial" w:cs="Arial"/>
          <w:sz w:val="22"/>
          <w:szCs w:val="22"/>
        </w:rPr>
        <w:t>sobivaid</w:t>
      </w:r>
      <w:r w:rsidRPr="21B297ED" w:rsidR="6749C5C4">
        <w:rPr>
          <w:rFonts w:ascii="Arial" w:hAnsi="Arial" w:eastAsia="Arial" w:cs="Arial"/>
          <w:sz w:val="22"/>
          <w:szCs w:val="22"/>
        </w:rPr>
        <w:t xml:space="preserve"> </w:t>
      </w:r>
      <w:r w:rsidRPr="21B297ED" w:rsidR="6749C5C4">
        <w:rPr>
          <w:rFonts w:ascii="Arial" w:hAnsi="Arial" w:eastAsia="Arial" w:cs="Arial"/>
          <w:sz w:val="22"/>
          <w:szCs w:val="22"/>
        </w:rPr>
        <w:t>liike</w:t>
      </w:r>
      <w:r w:rsidRPr="21B297ED" w:rsidR="6749C5C4">
        <w:rPr>
          <w:rFonts w:ascii="Arial" w:hAnsi="Arial" w:eastAsia="Arial" w:cs="Arial"/>
          <w:sz w:val="22"/>
          <w:szCs w:val="22"/>
        </w:rPr>
        <w:t xml:space="preserve">. </w:t>
      </w:r>
      <w:r w:rsidRPr="21B297ED" w:rsidR="6749C5C4">
        <w:rPr>
          <w:rFonts w:ascii="Arial" w:hAnsi="Arial" w:eastAsia="Arial" w:cs="Arial"/>
          <w:sz w:val="22"/>
          <w:szCs w:val="22"/>
        </w:rPr>
        <w:t>Pügatavate</w:t>
      </w:r>
      <w:r w:rsidRPr="21B297ED" w:rsidR="6749C5C4">
        <w:rPr>
          <w:rFonts w:ascii="Arial" w:hAnsi="Arial" w:eastAsia="Arial" w:cs="Arial"/>
          <w:sz w:val="22"/>
          <w:szCs w:val="22"/>
        </w:rPr>
        <w:t xml:space="preserve"> </w:t>
      </w:r>
      <w:r w:rsidRPr="21B297ED" w:rsidR="6749C5C4">
        <w:rPr>
          <w:rFonts w:ascii="Arial" w:hAnsi="Arial" w:eastAsia="Arial" w:cs="Arial"/>
          <w:sz w:val="22"/>
          <w:szCs w:val="22"/>
        </w:rPr>
        <w:t>hekkide</w:t>
      </w:r>
      <w:r w:rsidRPr="21B297ED" w:rsidR="6749C5C4">
        <w:rPr>
          <w:rFonts w:ascii="Arial" w:hAnsi="Arial" w:eastAsia="Arial" w:cs="Arial"/>
          <w:sz w:val="22"/>
          <w:szCs w:val="22"/>
        </w:rPr>
        <w:t xml:space="preserve"> </w:t>
      </w:r>
      <w:r w:rsidRPr="21B297ED" w:rsidR="6749C5C4">
        <w:rPr>
          <w:rFonts w:ascii="Arial" w:hAnsi="Arial" w:eastAsia="Arial" w:cs="Arial"/>
          <w:sz w:val="22"/>
          <w:szCs w:val="22"/>
        </w:rPr>
        <w:t>rajamisel</w:t>
      </w:r>
      <w:r w:rsidRPr="21B297ED" w:rsidR="6749C5C4">
        <w:rPr>
          <w:rFonts w:ascii="Arial" w:hAnsi="Arial" w:eastAsia="Arial" w:cs="Arial"/>
          <w:sz w:val="22"/>
          <w:szCs w:val="22"/>
        </w:rPr>
        <w:t xml:space="preserve"> </w:t>
      </w:r>
      <w:r w:rsidRPr="21B297ED" w:rsidR="6749C5C4">
        <w:rPr>
          <w:rFonts w:ascii="Arial" w:hAnsi="Arial" w:eastAsia="Arial" w:cs="Arial"/>
          <w:sz w:val="22"/>
          <w:szCs w:val="22"/>
        </w:rPr>
        <w:t>võib</w:t>
      </w:r>
      <w:r w:rsidRPr="21B297ED" w:rsidR="6749C5C4">
        <w:rPr>
          <w:rFonts w:ascii="Arial" w:hAnsi="Arial" w:eastAsia="Arial" w:cs="Arial"/>
          <w:sz w:val="22"/>
          <w:szCs w:val="22"/>
        </w:rPr>
        <w:t xml:space="preserve"> </w:t>
      </w:r>
      <w:r w:rsidRPr="21B297ED" w:rsidR="6749C5C4">
        <w:rPr>
          <w:rFonts w:ascii="Arial" w:hAnsi="Arial" w:eastAsia="Arial" w:cs="Arial"/>
          <w:sz w:val="22"/>
          <w:szCs w:val="22"/>
        </w:rPr>
        <w:t>kasutada</w:t>
      </w:r>
      <w:r w:rsidRPr="21B297ED" w:rsidR="6749C5C4">
        <w:rPr>
          <w:rFonts w:ascii="Arial" w:hAnsi="Arial" w:eastAsia="Arial" w:cs="Arial"/>
          <w:sz w:val="22"/>
          <w:szCs w:val="22"/>
        </w:rPr>
        <w:t xml:space="preserve"> </w:t>
      </w:r>
      <w:r w:rsidRPr="21B297ED" w:rsidR="6749C5C4">
        <w:rPr>
          <w:rFonts w:ascii="Arial" w:hAnsi="Arial" w:eastAsia="Arial" w:cs="Arial"/>
          <w:sz w:val="22"/>
          <w:szCs w:val="22"/>
        </w:rPr>
        <w:t>juba</w:t>
      </w:r>
      <w:r w:rsidRPr="21B297ED" w:rsidR="6749C5C4">
        <w:rPr>
          <w:rFonts w:ascii="Arial" w:hAnsi="Arial" w:eastAsia="Arial" w:cs="Arial"/>
          <w:sz w:val="22"/>
          <w:szCs w:val="22"/>
        </w:rPr>
        <w:t xml:space="preserve"> </w:t>
      </w:r>
      <w:r w:rsidRPr="21B297ED" w:rsidR="6749C5C4">
        <w:rPr>
          <w:rFonts w:ascii="Arial" w:hAnsi="Arial" w:eastAsia="Arial" w:cs="Arial" w:asciiTheme="minorAscii" w:hAnsiTheme="minorAscii" w:eastAsiaTheme="minorEastAsia" w:cstheme="minorBidi"/>
          <w:color w:val="auto"/>
          <w:sz w:val="22"/>
          <w:szCs w:val="22"/>
          <w:lang w:eastAsia="da-DK" w:bidi="ar-SA"/>
        </w:rPr>
        <w:t>alal</w:t>
      </w:r>
      <w:r w:rsidRPr="21B297ED" w:rsidR="6749C5C4">
        <w:rPr>
          <w:rFonts w:ascii="Arial" w:hAnsi="Arial" w:eastAsia="Arial" w:cs="Arial" w:asciiTheme="minorAscii" w:hAnsiTheme="minorAscii" w:eastAsiaTheme="minorEastAsia" w:cstheme="minorBidi"/>
          <w:color w:val="auto"/>
          <w:sz w:val="22"/>
          <w:szCs w:val="22"/>
          <w:lang w:eastAsia="da-DK" w:bidi="ar-SA"/>
        </w:rPr>
        <w:t xml:space="preserve"> </w:t>
      </w:r>
      <w:r w:rsidRPr="21B297ED" w:rsidR="6749C5C4">
        <w:rPr>
          <w:rFonts w:ascii="Arial" w:hAnsi="Arial" w:eastAsia="Arial" w:cs="Arial" w:asciiTheme="minorAscii" w:hAnsiTheme="minorAscii" w:eastAsiaTheme="minorEastAsia" w:cstheme="minorBidi"/>
          <w:color w:val="auto"/>
          <w:sz w:val="22"/>
          <w:szCs w:val="22"/>
          <w:lang w:eastAsia="da-DK" w:bidi="ar-SA"/>
        </w:rPr>
        <w:t>kasvavat</w:t>
      </w:r>
      <w:r w:rsidRPr="21B297ED" w:rsidR="6749C5C4">
        <w:rPr>
          <w:rFonts w:ascii="Arial" w:hAnsi="Arial" w:eastAsia="Arial" w:cs="Arial" w:asciiTheme="minorAscii" w:hAnsiTheme="minorAscii" w:eastAsiaTheme="minorEastAsia" w:cstheme="minorBidi"/>
          <w:color w:val="auto"/>
          <w:sz w:val="22"/>
          <w:szCs w:val="22"/>
          <w:lang w:eastAsia="da-DK" w:bidi="ar-SA"/>
        </w:rPr>
        <w:t xml:space="preserve"> </w:t>
      </w:r>
      <w:r w:rsidRPr="21B297ED" w:rsidR="6749C5C4">
        <w:rPr>
          <w:rFonts w:ascii="Arial" w:hAnsi="Arial" w:eastAsia="Arial" w:cs="Arial" w:asciiTheme="minorAscii" w:hAnsiTheme="minorAscii" w:eastAsiaTheme="minorEastAsia" w:cstheme="minorBidi"/>
          <w:color w:val="auto"/>
          <w:sz w:val="22"/>
          <w:szCs w:val="22"/>
          <w:lang w:eastAsia="da-DK" w:bidi="ar-SA"/>
        </w:rPr>
        <w:t>kontpuud</w:t>
      </w:r>
      <w:r w:rsidRPr="21B297ED" w:rsidR="6749C5C4">
        <w:rPr>
          <w:rFonts w:ascii="Arial" w:hAnsi="Arial" w:eastAsia="Arial" w:cs="Arial" w:asciiTheme="minorAscii" w:hAnsiTheme="minorAscii" w:eastAsiaTheme="minorEastAsia" w:cstheme="minorBidi"/>
          <w:color w:val="auto"/>
          <w:sz w:val="22"/>
          <w:szCs w:val="22"/>
          <w:lang w:eastAsia="da-DK" w:bidi="ar-SA"/>
        </w:rPr>
        <w:t xml:space="preserve"> </w:t>
      </w:r>
      <w:r w:rsidRPr="21B297ED" w:rsidR="6749C5C4">
        <w:rPr>
          <w:rFonts w:ascii="Arial" w:hAnsi="Arial" w:eastAsia="Arial" w:cs="Arial" w:asciiTheme="minorAscii" w:hAnsiTheme="minorAscii" w:eastAsiaTheme="minorEastAsia" w:cstheme="minorBidi"/>
          <w:color w:val="auto"/>
          <w:sz w:val="22"/>
          <w:szCs w:val="22"/>
          <w:lang w:eastAsia="da-DK" w:bidi="ar-SA"/>
        </w:rPr>
        <w:t>istikute</w:t>
      </w:r>
      <w:r w:rsidRPr="21B297ED" w:rsidR="6749C5C4">
        <w:rPr>
          <w:rFonts w:ascii="Arial" w:hAnsi="Arial" w:eastAsia="Arial" w:cs="Arial" w:asciiTheme="minorAscii" w:hAnsiTheme="minorAscii" w:eastAsiaTheme="minorEastAsia" w:cstheme="minorBidi"/>
          <w:color w:val="auto"/>
          <w:sz w:val="22"/>
          <w:szCs w:val="22"/>
          <w:lang w:eastAsia="da-DK" w:bidi="ar-SA"/>
        </w:rPr>
        <w:t xml:space="preserve"> </w:t>
      </w:r>
      <w:r w:rsidRPr="21B297ED" w:rsidR="6749C5C4">
        <w:rPr>
          <w:rFonts w:ascii="Arial" w:hAnsi="Arial" w:eastAsia="Arial" w:cs="Arial" w:asciiTheme="minorAscii" w:hAnsiTheme="minorAscii" w:eastAsiaTheme="minorEastAsia" w:cstheme="minorBidi"/>
          <w:color w:val="auto"/>
          <w:sz w:val="22"/>
          <w:szCs w:val="22"/>
          <w:lang w:eastAsia="da-DK" w:bidi="ar-SA"/>
        </w:rPr>
        <w:t>või</w:t>
      </w:r>
      <w:r w:rsidRPr="21B297ED" w:rsidR="6749C5C4">
        <w:rPr>
          <w:rFonts w:ascii="Arial" w:hAnsi="Arial" w:eastAsia="Arial" w:cs="Arial" w:asciiTheme="minorAscii" w:hAnsiTheme="minorAscii" w:eastAsiaTheme="minorEastAsia" w:cstheme="minorBidi"/>
          <w:color w:val="auto"/>
          <w:sz w:val="22"/>
          <w:szCs w:val="22"/>
          <w:lang w:eastAsia="da-DK" w:bidi="ar-SA"/>
        </w:rPr>
        <w:t xml:space="preserve"> pistikutena</w:t>
      </w:r>
      <w:r w:rsidRPr="21B297ED">
        <w:rPr>
          <w:rStyle w:val="FootnoteReference"/>
          <w:rFonts w:ascii="Arial" w:hAnsi="Arial" w:eastAsia="Arial" w:cs="Arial"/>
          <w:sz w:val="22"/>
          <w:szCs w:val="22"/>
        </w:rPr>
        <w:footnoteReference w:id="15715"/>
      </w:r>
      <w:r w:rsidRPr="21B297ED" w:rsidR="6749C5C4">
        <w:rPr>
          <w:rFonts w:ascii="Arial" w:hAnsi="Arial" w:eastAsia="Arial" w:cs="Arial"/>
          <w:sz w:val="22"/>
          <w:szCs w:val="22"/>
        </w:rPr>
        <w:t>.</w:t>
      </w:r>
    </w:p>
    <w:p w:rsidR="21B297ED" w:rsidP="21B297ED" w:rsidRDefault="21B297ED" w14:paraId="45A92470" w14:textId="3FB4BABF">
      <w:pPr>
        <w:pStyle w:val="BodyText"/>
        <w:spacing w:after="0"/>
        <w:rPr>
          <w:rFonts w:ascii="Arial" w:hAnsi="Arial" w:eastAsia="Arial" w:cs="Arial"/>
          <w:sz w:val="22"/>
          <w:szCs w:val="22"/>
        </w:rPr>
      </w:pPr>
    </w:p>
    <w:p w:rsidR="6749C5C4" w:rsidP="21B297ED" w:rsidRDefault="6749C5C4" w14:paraId="3AF0C59B" w14:textId="5F2270C6">
      <w:pPr>
        <w:pStyle w:val="Normal"/>
        <w:rPr>
          <w:lang w:val="et-EE"/>
        </w:rPr>
      </w:pPr>
      <w:r w:rsidR="6749C5C4">
        <w:rPr/>
        <w:t>Puude ja põõsaste raie puhul arvestada looduskaitseseaduse § 55 lõikest 6 punktidest 1 ja 2 tulenevate piirangutega: keelatud on looduslikult esinevate lindude pesade ja munade tahtlik hävitamine ja kahjustamine või pesade kõrvaldamine, tahtlik häirimine, eriti pesitsemise ja poegade üleskasvatamise ajal (v.a seadusest tulenevatel erisustel). Pesitsusrahu periood on 15.04 – 30.06.</w:t>
      </w:r>
    </w:p>
    <w:p w:rsidR="6749C5C4" w:rsidP="21B297ED" w:rsidRDefault="6749C5C4" w14:paraId="2B50F04D" w14:textId="350611EE">
      <w:pPr>
        <w:pStyle w:val="Normal"/>
      </w:pPr>
      <w:r w:rsidR="6749C5C4">
        <w:rPr/>
        <w:t>Raiete</w:t>
      </w:r>
      <w:r w:rsidR="6749C5C4">
        <w:rPr/>
        <w:t xml:space="preserve"> </w:t>
      </w:r>
      <w:r w:rsidR="6749C5C4">
        <w:rPr/>
        <w:t>jaoks</w:t>
      </w:r>
      <w:r w:rsidR="6749C5C4">
        <w:rPr/>
        <w:t xml:space="preserve"> </w:t>
      </w:r>
      <w:r w:rsidR="6749C5C4">
        <w:rPr/>
        <w:t>taotleda</w:t>
      </w:r>
      <w:r w:rsidR="6749C5C4">
        <w:rPr/>
        <w:t xml:space="preserve"> </w:t>
      </w:r>
      <w:r w:rsidR="6749C5C4">
        <w:rPr/>
        <w:t>kohalikult</w:t>
      </w:r>
      <w:r w:rsidR="6749C5C4">
        <w:rPr/>
        <w:t xml:space="preserve"> </w:t>
      </w:r>
      <w:r w:rsidR="6749C5C4">
        <w:rPr/>
        <w:t>omavalitsuselt</w:t>
      </w:r>
      <w:r w:rsidR="6749C5C4">
        <w:rPr/>
        <w:t xml:space="preserve"> </w:t>
      </w:r>
      <w:r w:rsidR="6749C5C4">
        <w:rPr/>
        <w:t>ettenähtud</w:t>
      </w:r>
      <w:r w:rsidR="6749C5C4">
        <w:rPr/>
        <w:t xml:space="preserve"> </w:t>
      </w:r>
      <w:r w:rsidR="6749C5C4">
        <w:rPr/>
        <w:t>korras</w:t>
      </w:r>
      <w:r w:rsidR="6749C5C4">
        <w:rPr/>
        <w:t xml:space="preserve"> </w:t>
      </w:r>
      <w:r w:rsidR="6749C5C4">
        <w:rPr/>
        <w:t>raieluba</w:t>
      </w:r>
      <w:r w:rsidR="6749C5C4">
        <w:rPr/>
        <w:t>.</w:t>
      </w:r>
    </w:p>
    <w:p w:rsidR="6749C5C4" w:rsidP="21B297ED" w:rsidRDefault="6749C5C4" w14:paraId="5707A8A1" w14:textId="5318E4C7">
      <w:pPr>
        <w:pStyle w:val="Heading2"/>
        <w:rPr>
          <w:rFonts w:ascii="Arial" w:hAnsi="Arial" w:eastAsia="Arial" w:cs="Arial"/>
          <w:b w:val="1"/>
          <w:bCs w:val="1"/>
          <w:sz w:val="28"/>
          <w:szCs w:val="28"/>
        </w:rPr>
      </w:pPr>
      <w:bookmarkStart w:name="_Toc2146875679" w:id="1041302798"/>
      <w:r w:rsidR="6749C5C4">
        <w:rPr/>
        <w:t>Invasiivse</w:t>
      </w:r>
      <w:r w:rsidR="6749C5C4">
        <w:rPr/>
        <w:t xml:space="preserve"> </w:t>
      </w:r>
      <w:r w:rsidR="6749C5C4">
        <w:rPr/>
        <w:t>võõrliigi</w:t>
      </w:r>
      <w:r w:rsidR="6749C5C4">
        <w:rPr/>
        <w:t xml:space="preserve"> ohjamine</w:t>
      </w:r>
      <w:bookmarkEnd w:id="1041302798"/>
    </w:p>
    <w:p w:rsidR="390546F8" w:rsidP="21B297ED" w:rsidRDefault="390546F8" w14:paraId="0EB2D80B" w14:textId="7DA4F3D0">
      <w:pPr>
        <w:spacing w:before="0" w:beforeAutospacing="off" w:after="0" w:afterAutospacing="off" w:line="252" w:lineRule="auto"/>
        <w:jc w:val="both"/>
      </w:pPr>
      <w:r w:rsidRPr="21B297ED" w:rsidR="390546F8">
        <w:rPr>
          <w:rFonts w:ascii="Arial" w:hAnsi="Arial" w:eastAsia="Arial" w:cs="Arial"/>
          <w:sz w:val="22"/>
          <w:szCs w:val="22"/>
        </w:rPr>
        <w:t xml:space="preserve">Planeeritava ala kaguservast, alajaama-tagusel liigniiskel pinnasel, leiti </w:t>
      </w:r>
      <w:r w:rsidRPr="21B297ED" w:rsidR="390546F8">
        <w:rPr>
          <w:rFonts w:ascii="Arial" w:hAnsi="Arial" w:eastAsia="Arial" w:cs="Arial"/>
          <w:sz w:val="22"/>
          <w:szCs w:val="22"/>
        </w:rPr>
        <w:t>invasiivse</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võõrliigi</w:t>
      </w:r>
      <w:r w:rsidRPr="21B297ED" w:rsidR="390546F8">
        <w:rPr>
          <w:rFonts w:ascii="Arial" w:hAnsi="Arial" w:eastAsia="Arial" w:cs="Arial"/>
          <w:sz w:val="22"/>
          <w:szCs w:val="22"/>
        </w:rPr>
        <w:t xml:space="preserve"> verev lemmmalts (</w:t>
      </w:r>
      <w:r w:rsidRPr="21B297ED" w:rsidR="390546F8">
        <w:rPr>
          <w:rFonts w:ascii="Arial" w:hAnsi="Arial" w:eastAsia="Arial" w:cs="Arial"/>
          <w:sz w:val="22"/>
          <w:szCs w:val="22"/>
        </w:rPr>
        <w:t>Impatiens</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glandulifera</w:t>
      </w:r>
      <w:r w:rsidRPr="21B297ED" w:rsidR="390546F8">
        <w:rPr>
          <w:rFonts w:ascii="Arial" w:hAnsi="Arial" w:eastAsia="Arial" w:cs="Arial"/>
          <w:sz w:val="22"/>
          <w:szCs w:val="22"/>
        </w:rPr>
        <w:t xml:space="preserve">) koloonia. Keskkonnaameti andmetel on tegu Euroopa ühe kõige </w:t>
      </w:r>
      <w:r w:rsidRPr="21B297ED" w:rsidR="390546F8">
        <w:rPr>
          <w:rFonts w:ascii="Arial" w:hAnsi="Arial" w:eastAsia="Arial" w:cs="Arial"/>
          <w:sz w:val="22"/>
          <w:szCs w:val="22"/>
        </w:rPr>
        <w:t>invasiivse</w:t>
      </w:r>
      <w:r w:rsidRPr="21B297ED" w:rsidR="390546F8">
        <w:rPr>
          <w:rFonts w:ascii="Arial" w:hAnsi="Arial" w:eastAsia="Arial" w:cs="Arial"/>
          <w:sz w:val="22"/>
          <w:szCs w:val="22"/>
        </w:rPr>
        <w:t>ma</w:t>
      </w:r>
      <w:r w:rsidRPr="21B297ED" w:rsidR="390546F8">
        <w:rPr>
          <w:rFonts w:ascii="Arial" w:hAnsi="Arial" w:eastAsia="Arial" w:cs="Arial"/>
          <w:sz w:val="22"/>
          <w:szCs w:val="22"/>
        </w:rPr>
        <w:t xml:space="preserve"> taimeliigiga, mistõttu kuulub see kogu Euroopas hävitamisele ning selle levimist ehitus- või kaevetöödega tuleb vältida.</w:t>
      </w:r>
    </w:p>
    <w:p w:rsidR="21B297ED" w:rsidP="21B297ED" w:rsidRDefault="21B297ED" w14:paraId="26089F31" w14:textId="088E3B82">
      <w:pPr>
        <w:spacing w:before="0" w:beforeAutospacing="off" w:after="0" w:afterAutospacing="off" w:line="252" w:lineRule="auto"/>
        <w:jc w:val="both"/>
        <w:rPr>
          <w:rFonts w:ascii="Arial" w:hAnsi="Arial" w:eastAsia="Arial" w:cs="Arial"/>
          <w:sz w:val="22"/>
          <w:szCs w:val="22"/>
        </w:rPr>
      </w:pPr>
    </w:p>
    <w:p w:rsidR="390546F8" w:rsidP="21B297ED" w:rsidRDefault="390546F8" w14:paraId="1C9D8751" w14:textId="57A312B6">
      <w:pPr>
        <w:spacing w:before="0" w:beforeAutospacing="off" w:after="0" w:afterAutospacing="off" w:line="252" w:lineRule="auto"/>
        <w:jc w:val="both"/>
      </w:pPr>
      <w:r w:rsidRPr="21B297ED" w:rsidR="390546F8">
        <w:rPr>
          <w:rFonts w:ascii="Arial" w:hAnsi="Arial" w:eastAsia="Arial" w:cs="Arial"/>
          <w:sz w:val="22"/>
          <w:szCs w:val="22"/>
        </w:rPr>
        <w:t>Üheaastane</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taim</w:t>
      </w:r>
      <w:r w:rsidRPr="21B297ED" w:rsidR="390546F8">
        <w:rPr>
          <w:rFonts w:ascii="Arial" w:hAnsi="Arial" w:eastAsia="Arial" w:cs="Arial"/>
          <w:sz w:val="22"/>
          <w:szCs w:val="22"/>
        </w:rPr>
        <w:t xml:space="preserve"> on </w:t>
      </w:r>
      <w:r w:rsidRPr="21B297ED" w:rsidR="390546F8">
        <w:rPr>
          <w:rFonts w:ascii="Arial" w:hAnsi="Arial" w:eastAsia="Arial" w:cs="Arial"/>
          <w:sz w:val="22"/>
          <w:szCs w:val="22"/>
        </w:rPr>
        <w:t>väga</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kiire</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levikuga</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ning</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võib</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kasvada</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kuni</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kolme</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meetri</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kõrguseks</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Oma</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erakordselt</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ilusa</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välimuse</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kõrge</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kasvu</w:t>
      </w:r>
      <w:r w:rsidRPr="21B297ED" w:rsidR="390546F8">
        <w:rPr>
          <w:rFonts w:ascii="Arial" w:hAnsi="Arial" w:eastAsia="Arial" w:cs="Arial"/>
          <w:sz w:val="22"/>
          <w:szCs w:val="22"/>
        </w:rPr>
        <w:t xml:space="preserve"> ja </w:t>
      </w:r>
      <w:r w:rsidRPr="21B297ED" w:rsidR="390546F8">
        <w:rPr>
          <w:rFonts w:ascii="Arial" w:hAnsi="Arial" w:eastAsia="Arial" w:cs="Arial"/>
          <w:sz w:val="22"/>
          <w:szCs w:val="22"/>
        </w:rPr>
        <w:t>ilusate</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roosakas</w:t>
      </w:r>
      <w:r w:rsidRPr="21B297ED" w:rsidR="390546F8">
        <w:rPr>
          <w:rFonts w:ascii="Arial" w:hAnsi="Arial" w:eastAsia="Arial" w:cs="Arial"/>
          <w:sz w:val="22"/>
          <w:szCs w:val="22"/>
        </w:rPr>
        <w:t xml:space="preserve">-lillade </w:t>
      </w:r>
      <w:r w:rsidRPr="21B297ED" w:rsidR="390546F8">
        <w:rPr>
          <w:rFonts w:ascii="Arial" w:hAnsi="Arial" w:eastAsia="Arial" w:cs="Arial"/>
          <w:sz w:val="22"/>
          <w:szCs w:val="22"/>
        </w:rPr>
        <w:t>suurte</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õite</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tõttu</w:t>
      </w:r>
      <w:r w:rsidRPr="21B297ED" w:rsidR="390546F8">
        <w:rPr>
          <w:rFonts w:ascii="Arial" w:hAnsi="Arial" w:eastAsia="Arial" w:cs="Arial"/>
          <w:sz w:val="22"/>
          <w:szCs w:val="22"/>
        </w:rPr>
        <w:t xml:space="preserve"> on </w:t>
      </w:r>
      <w:r w:rsidRPr="21B297ED" w:rsidR="390546F8">
        <w:rPr>
          <w:rFonts w:ascii="Arial" w:hAnsi="Arial" w:eastAsia="Arial" w:cs="Arial"/>
          <w:sz w:val="22"/>
          <w:szCs w:val="22"/>
        </w:rPr>
        <w:t>taim</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aianduses</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väga</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levinud</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Paraku</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kasvab</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verev</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lemmmalts</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suurte</w:t>
      </w:r>
      <w:r w:rsidRPr="21B297ED" w:rsidR="390546F8">
        <w:rPr>
          <w:rFonts w:ascii="Arial" w:hAnsi="Arial" w:eastAsia="Arial" w:cs="Arial"/>
          <w:sz w:val="22"/>
          <w:szCs w:val="22"/>
        </w:rPr>
        <w:t xml:space="preserve"> ja </w:t>
      </w:r>
      <w:r w:rsidRPr="21B297ED" w:rsidR="390546F8">
        <w:rPr>
          <w:rFonts w:ascii="Arial" w:hAnsi="Arial" w:eastAsia="Arial" w:cs="Arial"/>
          <w:sz w:val="22"/>
          <w:szCs w:val="22"/>
        </w:rPr>
        <w:t>tihedate</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kolooniatena</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tõrjudes</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välja</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kõik</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teised</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liigid</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Seega</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ei</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tohi</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seda</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liiki</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enam</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kasvatada</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ka</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koduaias</w:t>
      </w:r>
      <w:r w:rsidRPr="21B297ED" w:rsidR="390546F8">
        <w:rPr>
          <w:rFonts w:ascii="Arial" w:hAnsi="Arial" w:eastAsia="Arial" w:cs="Arial"/>
          <w:sz w:val="22"/>
          <w:szCs w:val="22"/>
        </w:rPr>
        <w:t>.</w:t>
      </w:r>
    </w:p>
    <w:p w:rsidR="21B297ED" w:rsidP="21B297ED" w:rsidRDefault="21B297ED" w14:paraId="25097DBD" w14:textId="18B3C310">
      <w:pPr>
        <w:spacing w:before="0" w:beforeAutospacing="off" w:after="0" w:afterAutospacing="off" w:line="252" w:lineRule="auto"/>
        <w:jc w:val="both"/>
        <w:rPr>
          <w:rFonts w:ascii="Arial" w:hAnsi="Arial" w:eastAsia="Arial" w:cs="Arial"/>
          <w:sz w:val="22"/>
          <w:szCs w:val="22"/>
        </w:rPr>
      </w:pPr>
    </w:p>
    <w:p w:rsidR="390546F8" w:rsidP="21B297ED" w:rsidRDefault="390546F8" w14:paraId="633B4D3E" w14:textId="06411673">
      <w:pPr>
        <w:spacing w:before="0" w:beforeAutospacing="off" w:after="0" w:afterAutospacing="off" w:line="252" w:lineRule="auto"/>
        <w:jc w:val="both"/>
      </w:pPr>
      <w:r w:rsidRPr="21B297ED" w:rsidR="390546F8">
        <w:rPr>
          <w:rFonts w:ascii="Arial" w:hAnsi="Arial" w:eastAsia="Arial" w:cs="Arial"/>
          <w:sz w:val="22"/>
          <w:szCs w:val="22"/>
        </w:rPr>
        <w:t>Vereva lemm</w:t>
      </w:r>
      <w:r w:rsidRPr="21B297ED" w:rsidR="27C7574A">
        <w:rPr>
          <w:rFonts w:ascii="Arial" w:hAnsi="Arial" w:eastAsia="Arial" w:cs="Arial"/>
          <w:sz w:val="22"/>
          <w:szCs w:val="22"/>
        </w:rPr>
        <w:t>m</w:t>
      </w:r>
      <w:r w:rsidRPr="21B297ED" w:rsidR="390546F8">
        <w:rPr>
          <w:rFonts w:ascii="Arial" w:hAnsi="Arial" w:eastAsia="Arial" w:cs="Arial"/>
          <w:sz w:val="22"/>
          <w:szCs w:val="22"/>
        </w:rPr>
        <w:t>altsa leviku piiramiseks tuleb ta</w:t>
      </w:r>
      <w:r w:rsidRPr="21B297ED" w:rsidR="3FC5CBCA">
        <w:rPr>
          <w:rFonts w:ascii="Arial" w:hAnsi="Arial" w:eastAsia="Arial" w:cs="Arial"/>
          <w:sz w:val="22"/>
          <w:szCs w:val="22"/>
        </w:rPr>
        <w:t>i</w:t>
      </w:r>
      <w:r w:rsidRPr="21B297ED" w:rsidR="390546F8">
        <w:rPr>
          <w:rFonts w:ascii="Arial" w:hAnsi="Arial" w:eastAsia="Arial" w:cs="Arial"/>
          <w:sz w:val="22"/>
          <w:szCs w:val="22"/>
        </w:rPr>
        <w:t>mede õitsemise ajal niita, niidus koristada ja kuivatada (nt riputades maapinnast kõrgemal asuvale osale) või suuremate koguste korral ladustada hunnikuna, kus uuesti kasvama</w:t>
      </w:r>
      <w:r w:rsidRPr="21B297ED" w:rsidR="2027CBA7">
        <w:rPr>
          <w:rFonts w:ascii="Arial" w:hAnsi="Arial" w:eastAsia="Arial" w:cs="Arial"/>
          <w:sz w:val="22"/>
          <w:szCs w:val="22"/>
        </w:rPr>
        <w:t xml:space="preserve"> </w:t>
      </w:r>
      <w:r w:rsidRPr="21B297ED" w:rsidR="390546F8">
        <w:rPr>
          <w:rFonts w:ascii="Arial" w:hAnsi="Arial" w:eastAsia="Arial" w:cs="Arial"/>
          <w:sz w:val="22"/>
          <w:szCs w:val="22"/>
        </w:rPr>
        <w:t>läinud taimed uuesti kitkuda</w:t>
      </w:r>
      <w:r w:rsidRPr="21B297ED" w:rsidR="390546F8">
        <w:rPr>
          <w:rFonts w:ascii="Arial" w:hAnsi="Arial" w:eastAsia="Arial" w:cs="Arial"/>
          <w:color w:val="333333"/>
          <w:sz w:val="24"/>
          <w:szCs w:val="24"/>
        </w:rPr>
        <w:t xml:space="preserve"> või niita. Niitmist </w:t>
      </w:r>
      <w:r w:rsidRPr="21B297ED" w:rsidR="390546F8">
        <w:rPr>
          <w:rFonts w:ascii="Arial" w:hAnsi="Arial" w:eastAsia="Arial" w:cs="Arial"/>
          <w:sz w:val="22"/>
          <w:szCs w:val="22"/>
        </w:rPr>
        <w:t>korrata taime vegetatsiooniperioodil iga 3 nädala järel. Mulla teisaldamisel ladustada kooritud pinnas mustkatte all, et pinnasesse jäänud s</w:t>
      </w:r>
      <w:r w:rsidRPr="21B297ED" w:rsidR="288DA132">
        <w:rPr>
          <w:rFonts w:ascii="Arial" w:hAnsi="Arial" w:eastAsia="Arial" w:cs="Arial"/>
          <w:sz w:val="22"/>
          <w:szCs w:val="22"/>
        </w:rPr>
        <w:t>e</w:t>
      </w:r>
      <w:r w:rsidRPr="21B297ED" w:rsidR="390546F8">
        <w:rPr>
          <w:rFonts w:ascii="Arial" w:hAnsi="Arial" w:eastAsia="Arial" w:cs="Arial"/>
          <w:sz w:val="22"/>
          <w:szCs w:val="22"/>
        </w:rPr>
        <w:t>emned ei saaks tärgata. Vajadusel küsida nõu Keskkonnaameti spetsialistidelt.</w:t>
      </w:r>
    </w:p>
    <w:p w:rsidR="21B297ED" w:rsidP="21B297ED" w:rsidRDefault="21B297ED" w14:paraId="5B5822B9" w14:textId="6348381A">
      <w:pPr>
        <w:spacing w:before="0" w:beforeAutospacing="off" w:after="0" w:afterAutospacing="off" w:line="252" w:lineRule="auto"/>
        <w:jc w:val="both"/>
        <w:rPr>
          <w:rFonts w:ascii="Arial" w:hAnsi="Arial" w:eastAsia="Arial" w:cs="Arial"/>
          <w:sz w:val="22"/>
          <w:szCs w:val="22"/>
        </w:rPr>
      </w:pPr>
    </w:p>
    <w:p w:rsidR="390546F8" w:rsidP="21B297ED" w:rsidRDefault="390546F8" w14:paraId="4F3E3D49" w14:textId="708E1D5D">
      <w:pPr>
        <w:spacing w:before="0" w:beforeAutospacing="off" w:after="0" w:afterAutospacing="off" w:line="252" w:lineRule="auto"/>
        <w:jc w:val="both"/>
        <w:rPr>
          <w:rFonts w:ascii="Arial" w:hAnsi="Arial" w:eastAsia="Arial" w:cs="Arial"/>
          <w:noProof w:val="0"/>
          <w:sz w:val="22"/>
          <w:szCs w:val="22"/>
          <w:lang w:val="et"/>
        </w:rPr>
      </w:pPr>
      <w:r w:rsidRPr="21B297ED" w:rsidR="390546F8">
        <w:rPr>
          <w:rFonts w:ascii="Arial" w:hAnsi="Arial" w:eastAsia="Arial" w:cs="Arial"/>
          <w:sz w:val="22"/>
          <w:szCs w:val="22"/>
        </w:rPr>
        <w:t>Rohkem</w:t>
      </w:r>
      <w:r w:rsidRPr="21B297ED" w:rsidR="390546F8">
        <w:rPr>
          <w:rFonts w:ascii="Arial" w:hAnsi="Arial" w:eastAsia="Arial" w:cs="Arial"/>
          <w:sz w:val="22"/>
          <w:szCs w:val="22"/>
        </w:rPr>
        <w:t xml:space="preserve"> </w:t>
      </w:r>
      <w:r w:rsidRPr="21B297ED" w:rsidR="390546F8">
        <w:rPr>
          <w:rFonts w:ascii="Arial" w:hAnsi="Arial" w:eastAsia="Arial" w:cs="Arial"/>
          <w:sz w:val="22"/>
          <w:szCs w:val="22"/>
        </w:rPr>
        <w:t>infot</w:t>
      </w:r>
      <w:r w:rsidRPr="21B297ED" w:rsidR="390546F8">
        <w:rPr>
          <w:rFonts w:ascii="Arial" w:hAnsi="Arial" w:eastAsia="Arial" w:cs="Arial"/>
          <w:sz w:val="22"/>
          <w:szCs w:val="22"/>
        </w:rPr>
        <w:t xml:space="preserve">: </w:t>
      </w:r>
      <w:r w:rsidRPr="21B297ED" w:rsidR="1D933C10">
        <w:rPr>
          <w:rFonts w:ascii="Arial" w:hAnsi="Arial" w:eastAsia="Arial" w:cs="Arial"/>
          <w:sz w:val="22"/>
          <w:szCs w:val="22"/>
        </w:rPr>
        <w:t>https://www.keskkonnaamet.ee/verev-lemmmalts</w:t>
      </w:r>
    </w:p>
    <w:p xmlns:wp14="http://schemas.microsoft.com/office/word/2010/wordml" w:rsidRPr="00D25D48" w:rsidR="00AE2235" w:rsidP="00D25D48" w:rsidRDefault="00AE2235" w14:paraId="0B5B554D" wp14:textId="77777777">
      <w:pPr>
        <w:pStyle w:val="Heading2"/>
        <w:rPr>
          <w:lang w:val="et-EE"/>
        </w:rPr>
      </w:pPr>
      <w:bookmarkStart w:name="_Toc1863915362" w:id="190698419"/>
      <w:bookmarkStart w:name="_Toc1031572653" w:id="145488642"/>
      <w:bookmarkStart w:name="_Toc1673500380" w:id="319806115"/>
      <w:bookmarkStart w:name="_Toc1942436964" w:id="775875272"/>
      <w:r w:rsidR="51AD0841">
        <w:rPr/>
        <w:t>Jäätmemajandus</w:t>
      </w:r>
      <w:bookmarkEnd w:id="190698419"/>
      <w:bookmarkEnd w:id="145488642"/>
      <w:bookmarkEnd w:id="319806115"/>
      <w:bookmarkEnd w:id="775875272"/>
    </w:p>
    <w:p xmlns:wp14="http://schemas.microsoft.com/office/word/2010/wordml" w:rsidR="00AE2235" w:rsidP="2EE21B98" w:rsidRDefault="00AE2235" w14:paraId="7409BC06" wp14:textId="2099BD64">
      <w:pPr>
        <w:pStyle w:val="BodyText"/>
        <w:spacing w:after="0"/>
        <w:rPr>
          <w:lang w:val="et-EE"/>
        </w:rPr>
      </w:pPr>
      <w:r w:rsidR="51AD0841">
        <w:rPr/>
        <w:t>Olmeprügi kogumine näha</w:t>
      </w:r>
      <w:r w:rsidR="20BBD995">
        <w:rPr/>
        <w:t>kse</w:t>
      </w:r>
      <w:r w:rsidR="51AD0841">
        <w:rPr/>
        <w:t xml:space="preserve"> ette omal krundil. Kinnistu värava lähedusse paigaldada sorteerit</w:t>
      </w:r>
      <w:r w:rsidR="38A78AEE">
        <w:rPr/>
        <w:t>avate</w:t>
      </w:r>
      <w:r w:rsidR="51AD0841">
        <w:rPr/>
        <w:t xml:space="preserve"> jäätmete konteinerid</w:t>
      </w:r>
      <w:r w:rsidR="101FB8EA">
        <w:rPr/>
        <w:t xml:space="preserve"> (vastavalt liigile)</w:t>
      </w:r>
      <w:r w:rsidR="51AD0841">
        <w:rPr/>
        <w:t xml:space="preserve"> tugevdatud alusel. </w:t>
      </w:r>
      <w:r w:rsidR="2C3C3AFE">
        <w:rPr/>
        <w:t xml:space="preserve"> Kui konteiner asub lähemal kui 3 meetrit naaberkinnistu piirist, on tarvilik naabri kooskõlastus. Prügikonteinerile tagad</w:t>
      </w:r>
      <w:r w:rsidR="199B1175">
        <w:rPr/>
        <w:t>a</w:t>
      </w:r>
      <w:r w:rsidR="2C3C3AFE">
        <w:rPr/>
        <w:t xml:space="preserve"> võimalikult lihtne liikluskorralduslik ligipääs, järgides Rae valla jäätmehoolduseeskirja ning jäätmevedaja kehtestatud nõudeid konteineri ja selle asukoha suhtes.</w:t>
      </w:r>
    </w:p>
    <w:p xmlns:wp14="http://schemas.microsoft.com/office/word/2010/wordml" w:rsidR="00AE2235" w:rsidP="21B297ED" w:rsidRDefault="00AE2235" w14:paraId="29BC466C" wp14:textId="5043BFE3">
      <w:pPr>
        <w:pStyle w:val="Heading2"/>
        <w:suppressLineNumbers w:val="0"/>
        <w:bidi w:val="0"/>
        <w:spacing w:before="120" w:beforeAutospacing="off" w:after="100" w:afterAutospacing="off" w:line="252" w:lineRule="auto"/>
        <w:ind w:right="0"/>
        <w:jc w:val="both"/>
        <w:rPr>
          <w:noProof w:val="0"/>
          <w:lang w:val="et-EE"/>
        </w:rPr>
      </w:pPr>
      <w:bookmarkStart w:name="_Toc143248763" w:id="1835090650"/>
      <w:bookmarkStart w:name="_Toc129756143" w:id="2113735634"/>
      <w:bookmarkStart w:name="_Toc1366614569" w:id="1066660499"/>
      <w:r w:rsidR="6D74D9FC">
        <w:rPr/>
        <w:t>Kuritegevuse riske vähendavad nõuded ja tingimused</w:t>
      </w:r>
      <w:bookmarkEnd w:id="1835090650"/>
      <w:bookmarkEnd w:id="2113735634"/>
      <w:bookmarkEnd w:id="1066660499"/>
    </w:p>
    <w:p xmlns:wp14="http://schemas.microsoft.com/office/word/2010/wordml" w:rsidR="00AE2235" w:rsidP="2EE21B98" w:rsidRDefault="00AE2235" w14:paraId="2CDB9149" wp14:textId="6C14C2C1">
      <w:pPr>
        <w:bidi w:val="0"/>
        <w:spacing w:before="0" w:beforeAutospacing="off" w:after="0" w:afterAutospacing="off" w:line="252" w:lineRule="auto"/>
        <w:jc w:val="both"/>
      </w:pPr>
      <w:r w:rsidRPr="21B297ED" w:rsidR="025D26D2">
        <w:rPr>
          <w:rFonts w:ascii="Arial" w:hAnsi="Arial" w:eastAsia="Arial" w:cs="Arial"/>
          <w:sz w:val="22"/>
          <w:szCs w:val="22"/>
        </w:rPr>
        <w:t>Kuritegevuse</w:t>
      </w:r>
      <w:r w:rsidRPr="21B297ED" w:rsidR="025D26D2">
        <w:rPr>
          <w:rFonts w:ascii="Arial" w:hAnsi="Arial" w:eastAsia="Arial" w:cs="Arial"/>
          <w:sz w:val="22"/>
          <w:szCs w:val="22"/>
        </w:rPr>
        <w:t xml:space="preserve"> </w:t>
      </w:r>
      <w:r w:rsidRPr="21B297ED" w:rsidR="025D26D2">
        <w:rPr>
          <w:rFonts w:ascii="Arial" w:hAnsi="Arial" w:eastAsia="Arial" w:cs="Arial"/>
          <w:sz w:val="22"/>
          <w:szCs w:val="22"/>
        </w:rPr>
        <w:t>ennetamiseks</w:t>
      </w:r>
      <w:r w:rsidRPr="21B297ED" w:rsidR="025D26D2">
        <w:rPr>
          <w:rFonts w:ascii="Arial" w:hAnsi="Arial" w:eastAsia="Arial" w:cs="Arial"/>
          <w:sz w:val="22"/>
          <w:szCs w:val="22"/>
        </w:rPr>
        <w:t xml:space="preserve"> </w:t>
      </w:r>
      <w:r w:rsidRPr="21B297ED" w:rsidR="025D26D2">
        <w:rPr>
          <w:rFonts w:ascii="Arial" w:hAnsi="Arial" w:eastAsia="Arial" w:cs="Arial"/>
          <w:sz w:val="22"/>
          <w:szCs w:val="22"/>
        </w:rPr>
        <w:t>rakendada</w:t>
      </w:r>
      <w:r w:rsidRPr="21B297ED" w:rsidR="025D26D2">
        <w:rPr>
          <w:rFonts w:ascii="Arial" w:hAnsi="Arial" w:eastAsia="Arial" w:cs="Arial"/>
          <w:sz w:val="22"/>
          <w:szCs w:val="22"/>
        </w:rPr>
        <w:t xml:space="preserve"> </w:t>
      </w:r>
      <w:r w:rsidRPr="21B297ED" w:rsidR="025D26D2">
        <w:rPr>
          <w:rFonts w:ascii="Arial" w:hAnsi="Arial" w:eastAsia="Arial" w:cs="Arial"/>
          <w:sz w:val="22"/>
          <w:szCs w:val="22"/>
        </w:rPr>
        <w:t>järgmiseid</w:t>
      </w:r>
      <w:r w:rsidRPr="21B297ED" w:rsidR="025D26D2">
        <w:rPr>
          <w:rFonts w:ascii="Arial" w:hAnsi="Arial" w:eastAsia="Arial" w:cs="Arial"/>
          <w:sz w:val="22"/>
          <w:szCs w:val="22"/>
        </w:rPr>
        <w:t xml:space="preserve"> </w:t>
      </w:r>
      <w:r w:rsidRPr="21B297ED" w:rsidR="025D26D2">
        <w:rPr>
          <w:rFonts w:ascii="Arial" w:hAnsi="Arial" w:eastAsia="Arial" w:cs="Arial"/>
          <w:sz w:val="22"/>
          <w:szCs w:val="22"/>
        </w:rPr>
        <w:t>meetmeid</w:t>
      </w:r>
      <w:r w:rsidRPr="21B297ED" w:rsidR="025D26D2">
        <w:rPr>
          <w:rFonts w:ascii="Arial" w:hAnsi="Arial" w:eastAsia="Arial" w:cs="Arial"/>
          <w:sz w:val="22"/>
          <w:szCs w:val="22"/>
        </w:rPr>
        <w:t xml:space="preserve">: </w:t>
      </w:r>
    </w:p>
    <w:p xmlns:wp14="http://schemas.microsoft.com/office/word/2010/wordml" w:rsidR="00AE2235" w:rsidP="2EE21B98" w:rsidRDefault="00AE2235" w14:paraId="5580E927" wp14:textId="2B477FA8">
      <w:pPr>
        <w:pStyle w:val="ListParagraph"/>
        <w:numPr>
          <w:ilvl w:val="0"/>
          <w:numId w:val="45"/>
        </w:numPr>
        <w:bidi w:val="0"/>
        <w:spacing w:before="0" w:beforeAutospacing="off" w:after="0" w:afterAutospacing="off" w:line="252" w:lineRule="auto"/>
        <w:ind w:left="720" w:right="0" w:hanging="360"/>
        <w:jc w:val="both"/>
        <w:rPr>
          <w:rFonts w:ascii="Arial" w:hAnsi="Arial" w:eastAsia="Arial" w:cs="Arial"/>
          <w:noProof w:val="0"/>
          <w:sz w:val="22"/>
          <w:szCs w:val="22"/>
          <w:lang w:val="da"/>
        </w:rPr>
      </w:pPr>
      <w:r w:rsidRPr="21B297ED" w:rsidR="025D26D2">
        <w:rPr>
          <w:rFonts w:ascii="Arial" w:hAnsi="Arial" w:eastAsia="Arial" w:cs="Arial"/>
          <w:sz w:val="22"/>
          <w:szCs w:val="22"/>
        </w:rPr>
        <w:t>tagada</w:t>
      </w:r>
      <w:r w:rsidRPr="21B297ED" w:rsidR="025D26D2">
        <w:rPr>
          <w:rFonts w:ascii="Arial" w:hAnsi="Arial" w:eastAsia="Arial" w:cs="Arial"/>
          <w:sz w:val="22"/>
          <w:szCs w:val="22"/>
        </w:rPr>
        <w:t xml:space="preserve"> </w:t>
      </w:r>
      <w:r w:rsidRPr="21B297ED" w:rsidR="025D26D2">
        <w:rPr>
          <w:rFonts w:ascii="Arial" w:hAnsi="Arial" w:eastAsia="Arial" w:cs="Arial"/>
          <w:sz w:val="22"/>
          <w:szCs w:val="22"/>
        </w:rPr>
        <w:t>uste</w:t>
      </w:r>
      <w:r w:rsidRPr="21B297ED" w:rsidR="025D26D2">
        <w:rPr>
          <w:rFonts w:ascii="Arial" w:hAnsi="Arial" w:eastAsia="Arial" w:cs="Arial"/>
          <w:sz w:val="22"/>
          <w:szCs w:val="22"/>
        </w:rPr>
        <w:t xml:space="preserve"> ja </w:t>
      </w:r>
      <w:r w:rsidRPr="21B297ED" w:rsidR="025D26D2">
        <w:rPr>
          <w:rFonts w:ascii="Arial" w:hAnsi="Arial" w:eastAsia="Arial" w:cs="Arial"/>
          <w:sz w:val="22"/>
          <w:szCs w:val="22"/>
        </w:rPr>
        <w:t>akende</w:t>
      </w:r>
      <w:r w:rsidRPr="21B297ED" w:rsidR="025D26D2">
        <w:rPr>
          <w:rFonts w:ascii="Arial" w:hAnsi="Arial" w:eastAsia="Arial" w:cs="Arial"/>
          <w:sz w:val="22"/>
          <w:szCs w:val="22"/>
        </w:rPr>
        <w:t xml:space="preserve"> </w:t>
      </w:r>
      <w:r w:rsidRPr="21B297ED" w:rsidR="025D26D2">
        <w:rPr>
          <w:rFonts w:ascii="Arial" w:hAnsi="Arial" w:eastAsia="Arial" w:cs="Arial"/>
          <w:sz w:val="22"/>
          <w:szCs w:val="22"/>
        </w:rPr>
        <w:t>lukustamisvõimalus</w:t>
      </w:r>
      <w:r w:rsidRPr="21B297ED" w:rsidR="025D26D2">
        <w:rPr>
          <w:rFonts w:ascii="Arial" w:hAnsi="Arial" w:eastAsia="Arial" w:cs="Arial"/>
          <w:sz w:val="22"/>
          <w:szCs w:val="22"/>
        </w:rPr>
        <w:t xml:space="preserve">; </w:t>
      </w:r>
    </w:p>
    <w:p xmlns:wp14="http://schemas.microsoft.com/office/word/2010/wordml" w:rsidR="00AE2235" w:rsidP="2EE21B98" w:rsidRDefault="00AE2235" w14:paraId="16AA9068" wp14:textId="52DFC49E">
      <w:pPr>
        <w:pStyle w:val="ListParagraph"/>
        <w:numPr>
          <w:ilvl w:val="0"/>
          <w:numId w:val="45"/>
        </w:numPr>
        <w:bidi w:val="0"/>
        <w:spacing w:before="0" w:beforeAutospacing="off" w:after="0" w:afterAutospacing="off" w:line="252" w:lineRule="auto"/>
        <w:ind w:left="720" w:right="0" w:hanging="360"/>
        <w:jc w:val="both"/>
        <w:rPr>
          <w:rFonts w:ascii="Arial" w:hAnsi="Arial" w:eastAsia="Arial" w:cs="Arial"/>
          <w:noProof w:val="0"/>
          <w:sz w:val="22"/>
          <w:szCs w:val="22"/>
          <w:lang w:val="da"/>
        </w:rPr>
      </w:pPr>
      <w:r w:rsidRPr="21B297ED" w:rsidR="025D26D2">
        <w:rPr>
          <w:rFonts w:ascii="Arial" w:hAnsi="Arial" w:eastAsia="Arial" w:cs="Arial"/>
          <w:sz w:val="22"/>
          <w:szCs w:val="22"/>
        </w:rPr>
        <w:t>hoida</w:t>
      </w:r>
      <w:r w:rsidRPr="21B297ED" w:rsidR="025D26D2">
        <w:rPr>
          <w:rFonts w:ascii="Arial" w:hAnsi="Arial" w:eastAsia="Arial" w:cs="Arial"/>
          <w:sz w:val="22"/>
          <w:szCs w:val="22"/>
        </w:rPr>
        <w:t xml:space="preserve"> </w:t>
      </w:r>
      <w:r w:rsidRPr="21B297ED" w:rsidR="025D26D2">
        <w:rPr>
          <w:rFonts w:ascii="Arial" w:hAnsi="Arial" w:eastAsia="Arial" w:cs="Arial"/>
          <w:sz w:val="22"/>
          <w:szCs w:val="22"/>
        </w:rPr>
        <w:t>ala</w:t>
      </w:r>
      <w:r w:rsidRPr="21B297ED" w:rsidR="025D26D2">
        <w:rPr>
          <w:rFonts w:ascii="Arial" w:hAnsi="Arial" w:eastAsia="Arial" w:cs="Arial"/>
          <w:sz w:val="22"/>
          <w:szCs w:val="22"/>
        </w:rPr>
        <w:t xml:space="preserve"> </w:t>
      </w:r>
      <w:r w:rsidRPr="21B297ED" w:rsidR="025D26D2">
        <w:rPr>
          <w:rFonts w:ascii="Arial" w:hAnsi="Arial" w:eastAsia="Arial" w:cs="Arial"/>
          <w:sz w:val="22"/>
          <w:szCs w:val="22"/>
        </w:rPr>
        <w:t>hooldatuna</w:t>
      </w:r>
      <w:r w:rsidRPr="21B297ED" w:rsidR="025D26D2">
        <w:rPr>
          <w:rFonts w:ascii="Arial" w:hAnsi="Arial" w:eastAsia="Arial" w:cs="Arial"/>
          <w:sz w:val="22"/>
          <w:szCs w:val="22"/>
        </w:rPr>
        <w:t>;</w:t>
      </w:r>
    </w:p>
    <w:p xmlns:wp14="http://schemas.microsoft.com/office/word/2010/wordml" w:rsidR="00AE2235" w:rsidP="2EE21B98" w:rsidRDefault="00AE2235" w14:paraId="10BCD4F1" wp14:textId="34EC0ED8">
      <w:pPr>
        <w:pStyle w:val="ListParagraph"/>
        <w:numPr>
          <w:ilvl w:val="0"/>
          <w:numId w:val="45"/>
        </w:numPr>
        <w:bidi w:val="0"/>
        <w:spacing w:before="0" w:beforeAutospacing="off" w:after="0" w:afterAutospacing="off" w:line="252" w:lineRule="auto"/>
        <w:ind w:left="720" w:right="0" w:hanging="360"/>
        <w:jc w:val="both"/>
        <w:rPr>
          <w:rFonts w:ascii="Arial" w:hAnsi="Arial" w:eastAsia="Arial" w:cs="Arial"/>
          <w:noProof w:val="0"/>
          <w:sz w:val="22"/>
          <w:szCs w:val="22"/>
          <w:lang w:val="da"/>
        </w:rPr>
      </w:pPr>
      <w:r w:rsidRPr="21B297ED" w:rsidR="025D26D2">
        <w:rPr>
          <w:rFonts w:ascii="Arial" w:hAnsi="Arial" w:eastAsia="Arial" w:cs="Arial"/>
          <w:sz w:val="22"/>
          <w:szCs w:val="22"/>
        </w:rPr>
        <w:t>paigaldada</w:t>
      </w:r>
      <w:r w:rsidRPr="21B297ED" w:rsidR="025D26D2">
        <w:rPr>
          <w:rFonts w:ascii="Arial" w:hAnsi="Arial" w:eastAsia="Arial" w:cs="Arial"/>
          <w:sz w:val="22"/>
          <w:szCs w:val="22"/>
        </w:rPr>
        <w:t xml:space="preserve"> </w:t>
      </w:r>
      <w:r w:rsidRPr="21B297ED" w:rsidR="025D26D2">
        <w:rPr>
          <w:rFonts w:ascii="Arial" w:hAnsi="Arial" w:eastAsia="Arial" w:cs="Arial"/>
          <w:sz w:val="22"/>
          <w:szCs w:val="22"/>
        </w:rPr>
        <w:t>liikumisanduri</w:t>
      </w:r>
      <w:r w:rsidRPr="21B297ED" w:rsidR="025D26D2">
        <w:rPr>
          <w:rFonts w:ascii="Arial" w:hAnsi="Arial" w:eastAsia="Arial" w:cs="Arial"/>
          <w:sz w:val="22"/>
          <w:szCs w:val="22"/>
        </w:rPr>
        <w:t xml:space="preserve"> ja </w:t>
      </w:r>
      <w:r w:rsidRPr="21B297ED" w:rsidR="025D26D2">
        <w:rPr>
          <w:rFonts w:ascii="Arial" w:hAnsi="Arial" w:eastAsia="Arial" w:cs="Arial"/>
          <w:sz w:val="22"/>
          <w:szCs w:val="22"/>
        </w:rPr>
        <w:t>turvaautomaatikaga</w:t>
      </w:r>
      <w:r w:rsidRPr="21B297ED" w:rsidR="025D26D2">
        <w:rPr>
          <w:rFonts w:ascii="Arial" w:hAnsi="Arial" w:eastAsia="Arial" w:cs="Arial"/>
          <w:sz w:val="22"/>
          <w:szCs w:val="22"/>
        </w:rPr>
        <w:t xml:space="preserve"> </w:t>
      </w:r>
      <w:r w:rsidRPr="21B297ED" w:rsidR="025D26D2">
        <w:rPr>
          <w:rFonts w:ascii="Arial" w:hAnsi="Arial" w:eastAsia="Arial" w:cs="Arial"/>
          <w:sz w:val="22"/>
          <w:szCs w:val="22"/>
        </w:rPr>
        <w:t>välisvalgustus</w:t>
      </w:r>
      <w:r w:rsidRPr="21B297ED" w:rsidR="025D26D2">
        <w:rPr>
          <w:rFonts w:ascii="Arial" w:hAnsi="Arial" w:eastAsia="Arial" w:cs="Arial"/>
          <w:sz w:val="22"/>
          <w:szCs w:val="22"/>
        </w:rPr>
        <w:t xml:space="preserve">; </w:t>
      </w:r>
    </w:p>
    <w:p xmlns:wp14="http://schemas.microsoft.com/office/word/2010/wordml" w:rsidR="00AE2235" w:rsidP="2EE21B98" w:rsidRDefault="00AE2235" w14:paraId="0448641E" wp14:textId="3BB81003">
      <w:pPr>
        <w:pStyle w:val="ListParagraph"/>
        <w:numPr>
          <w:ilvl w:val="0"/>
          <w:numId w:val="45"/>
        </w:numPr>
        <w:bidi w:val="0"/>
        <w:spacing w:before="0" w:beforeAutospacing="off" w:after="0" w:afterAutospacing="off" w:line="252" w:lineRule="auto"/>
        <w:ind w:left="720" w:right="0" w:hanging="360"/>
        <w:jc w:val="both"/>
        <w:rPr>
          <w:rFonts w:ascii="Arial" w:hAnsi="Arial" w:eastAsia="Arial" w:cs="Arial"/>
          <w:noProof w:val="0"/>
          <w:sz w:val="22"/>
          <w:szCs w:val="22"/>
          <w:lang w:val="da"/>
        </w:rPr>
      </w:pPr>
      <w:r w:rsidRPr="21B297ED" w:rsidR="025D26D2">
        <w:rPr>
          <w:rFonts w:ascii="Arial" w:hAnsi="Arial" w:eastAsia="Arial" w:cs="Arial"/>
          <w:sz w:val="22"/>
          <w:szCs w:val="22"/>
        </w:rPr>
        <w:t>elamukrundid</w:t>
      </w:r>
      <w:r w:rsidRPr="21B297ED" w:rsidR="025D26D2">
        <w:rPr>
          <w:rFonts w:ascii="Arial" w:hAnsi="Arial" w:eastAsia="Arial" w:cs="Arial"/>
          <w:sz w:val="22"/>
          <w:szCs w:val="22"/>
        </w:rPr>
        <w:t xml:space="preserve"> piirata </w:t>
      </w:r>
      <w:r w:rsidRPr="21B297ED" w:rsidR="025D26D2">
        <w:rPr>
          <w:rFonts w:ascii="Arial" w:hAnsi="Arial" w:eastAsia="Arial" w:cs="Arial"/>
          <w:sz w:val="22"/>
          <w:szCs w:val="22"/>
        </w:rPr>
        <w:t>piirdeaedadega</w:t>
      </w:r>
      <w:r w:rsidRPr="21B297ED" w:rsidR="025D26D2">
        <w:rPr>
          <w:rFonts w:ascii="Arial" w:hAnsi="Arial" w:eastAsia="Arial" w:cs="Arial"/>
          <w:sz w:val="22"/>
          <w:szCs w:val="22"/>
        </w:rPr>
        <w:t xml:space="preserve">; </w:t>
      </w:r>
    </w:p>
    <w:p xmlns:wp14="http://schemas.microsoft.com/office/word/2010/wordml" w:rsidR="00AE2235" w:rsidP="2EE21B98" w:rsidRDefault="00AE2235" w14:paraId="0FC4BD13" wp14:textId="3A57DDCC">
      <w:pPr>
        <w:pStyle w:val="ListParagraph"/>
        <w:numPr>
          <w:ilvl w:val="0"/>
          <w:numId w:val="45"/>
        </w:numPr>
        <w:bidi w:val="0"/>
        <w:spacing w:before="0" w:beforeAutospacing="off" w:after="0" w:afterAutospacing="off" w:line="252" w:lineRule="auto"/>
        <w:ind w:left="720" w:right="0" w:hanging="360"/>
        <w:jc w:val="both"/>
        <w:rPr>
          <w:rFonts w:ascii="Arial" w:hAnsi="Arial" w:eastAsia="Arial" w:cs="Arial"/>
          <w:noProof w:val="0"/>
          <w:sz w:val="22"/>
          <w:szCs w:val="22"/>
          <w:lang w:val="da"/>
        </w:rPr>
      </w:pPr>
      <w:r w:rsidRPr="21B297ED" w:rsidR="025D26D2">
        <w:rPr>
          <w:rFonts w:ascii="Arial" w:hAnsi="Arial" w:eastAsia="Arial" w:cs="Arial"/>
          <w:sz w:val="22"/>
          <w:szCs w:val="22"/>
        </w:rPr>
        <w:t>põõsad</w:t>
      </w:r>
      <w:r w:rsidRPr="21B297ED" w:rsidR="025D26D2">
        <w:rPr>
          <w:rFonts w:ascii="Arial" w:hAnsi="Arial" w:eastAsia="Arial" w:cs="Arial"/>
          <w:sz w:val="22"/>
          <w:szCs w:val="22"/>
        </w:rPr>
        <w:t xml:space="preserve"> on </w:t>
      </w:r>
      <w:r w:rsidRPr="21B297ED" w:rsidR="025D26D2">
        <w:rPr>
          <w:rFonts w:ascii="Arial" w:hAnsi="Arial" w:eastAsia="Arial" w:cs="Arial"/>
          <w:sz w:val="22"/>
          <w:szCs w:val="22"/>
        </w:rPr>
        <w:t>soovitav</w:t>
      </w:r>
      <w:r w:rsidRPr="21B297ED" w:rsidR="025D26D2">
        <w:rPr>
          <w:rFonts w:ascii="Arial" w:hAnsi="Arial" w:eastAsia="Arial" w:cs="Arial"/>
          <w:sz w:val="22"/>
          <w:szCs w:val="22"/>
        </w:rPr>
        <w:t xml:space="preserve"> </w:t>
      </w:r>
      <w:r w:rsidRPr="21B297ED" w:rsidR="025D26D2">
        <w:rPr>
          <w:rFonts w:ascii="Arial" w:hAnsi="Arial" w:eastAsia="Arial" w:cs="Arial"/>
          <w:sz w:val="22"/>
          <w:szCs w:val="22"/>
        </w:rPr>
        <w:t>kujundada</w:t>
      </w:r>
      <w:r w:rsidRPr="21B297ED" w:rsidR="025D26D2">
        <w:rPr>
          <w:rFonts w:ascii="Arial" w:hAnsi="Arial" w:eastAsia="Arial" w:cs="Arial"/>
          <w:sz w:val="22"/>
          <w:szCs w:val="22"/>
        </w:rPr>
        <w:t xml:space="preserve"> </w:t>
      </w:r>
      <w:r w:rsidRPr="21B297ED" w:rsidR="025D26D2">
        <w:rPr>
          <w:rFonts w:ascii="Arial" w:hAnsi="Arial" w:eastAsia="Arial" w:cs="Arial"/>
          <w:sz w:val="22"/>
          <w:szCs w:val="22"/>
        </w:rPr>
        <w:t>kuni</w:t>
      </w:r>
      <w:r w:rsidRPr="21B297ED" w:rsidR="025D26D2">
        <w:rPr>
          <w:rFonts w:ascii="Arial" w:hAnsi="Arial" w:eastAsia="Arial" w:cs="Arial"/>
          <w:sz w:val="22"/>
          <w:szCs w:val="22"/>
        </w:rPr>
        <w:t xml:space="preserve"> 2,5 m </w:t>
      </w:r>
      <w:r w:rsidRPr="21B297ED" w:rsidR="025D26D2">
        <w:rPr>
          <w:rFonts w:ascii="Arial" w:hAnsi="Arial" w:eastAsia="Arial" w:cs="Arial"/>
          <w:sz w:val="22"/>
          <w:szCs w:val="22"/>
        </w:rPr>
        <w:t>kõrguseks</w:t>
      </w:r>
      <w:r w:rsidRPr="21B297ED" w:rsidR="025D26D2">
        <w:rPr>
          <w:rFonts w:ascii="Arial" w:hAnsi="Arial" w:eastAsia="Arial" w:cs="Arial"/>
          <w:sz w:val="22"/>
          <w:szCs w:val="22"/>
        </w:rPr>
        <w:t>;</w:t>
      </w:r>
    </w:p>
    <w:p xmlns:wp14="http://schemas.microsoft.com/office/word/2010/wordml" w:rsidR="00AE2235" w:rsidP="2EE21B98" w:rsidRDefault="00AE2235" w14:paraId="6150A06F" wp14:textId="00E3699E">
      <w:pPr>
        <w:pStyle w:val="ListParagraph"/>
        <w:numPr>
          <w:ilvl w:val="0"/>
          <w:numId w:val="45"/>
        </w:numPr>
        <w:bidi w:val="0"/>
        <w:spacing w:before="0" w:beforeAutospacing="off" w:after="0" w:afterAutospacing="off" w:line="252" w:lineRule="auto"/>
        <w:ind w:left="720" w:right="0" w:hanging="360"/>
        <w:jc w:val="both"/>
        <w:rPr>
          <w:rFonts w:ascii="Arial" w:hAnsi="Arial" w:eastAsia="Arial" w:cs="Arial"/>
          <w:noProof w:val="0"/>
          <w:sz w:val="22"/>
          <w:szCs w:val="22"/>
          <w:lang w:val="da"/>
        </w:rPr>
      </w:pPr>
      <w:r w:rsidRPr="21B297ED" w:rsidR="025D26D2">
        <w:rPr>
          <w:rFonts w:ascii="Arial" w:hAnsi="Arial" w:eastAsia="Arial" w:cs="Arial"/>
          <w:sz w:val="22"/>
          <w:szCs w:val="22"/>
        </w:rPr>
        <w:t>kujundada</w:t>
      </w:r>
      <w:r w:rsidRPr="21B297ED" w:rsidR="025D26D2">
        <w:rPr>
          <w:rFonts w:ascii="Arial" w:hAnsi="Arial" w:eastAsia="Arial" w:cs="Arial"/>
          <w:sz w:val="22"/>
          <w:szCs w:val="22"/>
        </w:rPr>
        <w:t xml:space="preserve"> </w:t>
      </w:r>
      <w:r w:rsidRPr="21B297ED" w:rsidR="025D26D2">
        <w:rPr>
          <w:rFonts w:ascii="Arial" w:hAnsi="Arial" w:eastAsia="Arial" w:cs="Arial"/>
          <w:sz w:val="22"/>
          <w:szCs w:val="22"/>
        </w:rPr>
        <w:t>selge</w:t>
      </w:r>
      <w:r w:rsidRPr="21B297ED" w:rsidR="025D26D2">
        <w:rPr>
          <w:rFonts w:ascii="Arial" w:hAnsi="Arial" w:eastAsia="Arial" w:cs="Arial"/>
          <w:sz w:val="22"/>
          <w:szCs w:val="22"/>
        </w:rPr>
        <w:t xml:space="preserve"> ja </w:t>
      </w:r>
      <w:r w:rsidRPr="21B297ED" w:rsidR="025D26D2">
        <w:rPr>
          <w:rFonts w:ascii="Arial" w:hAnsi="Arial" w:eastAsia="Arial" w:cs="Arial"/>
          <w:sz w:val="22"/>
          <w:szCs w:val="22"/>
        </w:rPr>
        <w:t>piiritletud</w:t>
      </w:r>
      <w:r w:rsidRPr="21B297ED" w:rsidR="025D26D2">
        <w:rPr>
          <w:rFonts w:ascii="Arial" w:hAnsi="Arial" w:eastAsia="Arial" w:cs="Arial"/>
          <w:sz w:val="22"/>
          <w:szCs w:val="22"/>
        </w:rPr>
        <w:t xml:space="preserve"> </w:t>
      </w:r>
      <w:r w:rsidRPr="21B297ED" w:rsidR="025D26D2">
        <w:rPr>
          <w:rFonts w:ascii="Arial" w:hAnsi="Arial" w:eastAsia="Arial" w:cs="Arial"/>
          <w:sz w:val="22"/>
          <w:szCs w:val="22"/>
        </w:rPr>
        <w:t>juurdepääs</w:t>
      </w:r>
      <w:r w:rsidRPr="21B297ED" w:rsidR="025D26D2">
        <w:rPr>
          <w:rFonts w:ascii="Arial" w:hAnsi="Arial" w:eastAsia="Arial" w:cs="Arial"/>
          <w:sz w:val="22"/>
          <w:szCs w:val="22"/>
        </w:rPr>
        <w:t xml:space="preserve"> </w:t>
      </w:r>
      <w:r w:rsidRPr="21B297ED" w:rsidR="025D26D2">
        <w:rPr>
          <w:rFonts w:ascii="Arial" w:hAnsi="Arial" w:eastAsia="Arial" w:cs="Arial"/>
          <w:sz w:val="22"/>
          <w:szCs w:val="22"/>
        </w:rPr>
        <w:t>hoonele</w:t>
      </w:r>
      <w:r w:rsidRPr="21B297ED" w:rsidR="025D26D2">
        <w:rPr>
          <w:rFonts w:ascii="Arial" w:hAnsi="Arial" w:eastAsia="Arial" w:cs="Arial"/>
          <w:sz w:val="22"/>
          <w:szCs w:val="22"/>
        </w:rPr>
        <w:t>;</w:t>
      </w:r>
    </w:p>
    <w:p xmlns:wp14="http://schemas.microsoft.com/office/word/2010/wordml" w:rsidR="00AE2235" w:rsidP="2EE21B98" w:rsidRDefault="00AE2235" w14:paraId="1DACB968" wp14:textId="59B5A280">
      <w:pPr>
        <w:pStyle w:val="ListParagraph"/>
        <w:numPr>
          <w:ilvl w:val="0"/>
          <w:numId w:val="45"/>
        </w:numPr>
        <w:bidi w:val="0"/>
        <w:spacing w:before="0" w:beforeAutospacing="off" w:after="0" w:afterAutospacing="off" w:line="252" w:lineRule="auto"/>
        <w:ind w:left="720" w:right="0" w:hanging="360"/>
        <w:jc w:val="both"/>
        <w:rPr>
          <w:rFonts w:ascii="Arial" w:hAnsi="Arial" w:eastAsia="Arial" w:cs="Arial"/>
          <w:noProof w:val="0"/>
          <w:sz w:val="22"/>
          <w:szCs w:val="22"/>
          <w:lang w:val="da"/>
        </w:rPr>
      </w:pPr>
      <w:r w:rsidRPr="21B297ED" w:rsidR="025D26D2">
        <w:rPr>
          <w:rFonts w:ascii="Arial" w:hAnsi="Arial" w:eastAsia="Arial" w:cs="Arial"/>
          <w:sz w:val="22"/>
          <w:szCs w:val="22"/>
        </w:rPr>
        <w:t>võimalusel</w:t>
      </w:r>
      <w:r w:rsidRPr="21B297ED" w:rsidR="025D26D2">
        <w:rPr>
          <w:rFonts w:ascii="Arial" w:hAnsi="Arial" w:eastAsia="Arial" w:cs="Arial"/>
          <w:sz w:val="22"/>
          <w:szCs w:val="22"/>
        </w:rPr>
        <w:t xml:space="preserve"> </w:t>
      </w:r>
      <w:r w:rsidRPr="21B297ED" w:rsidR="025D26D2">
        <w:rPr>
          <w:rFonts w:ascii="Arial" w:hAnsi="Arial" w:eastAsia="Arial" w:cs="Arial"/>
          <w:sz w:val="22"/>
          <w:szCs w:val="22"/>
        </w:rPr>
        <w:t>kasutada</w:t>
      </w:r>
      <w:r w:rsidRPr="21B297ED" w:rsidR="025D26D2">
        <w:rPr>
          <w:rFonts w:ascii="Arial" w:hAnsi="Arial" w:eastAsia="Arial" w:cs="Arial"/>
          <w:sz w:val="22"/>
          <w:szCs w:val="22"/>
        </w:rPr>
        <w:t xml:space="preserve"> </w:t>
      </w:r>
      <w:r w:rsidRPr="21B297ED" w:rsidR="025D26D2">
        <w:rPr>
          <w:rFonts w:ascii="Arial" w:hAnsi="Arial" w:eastAsia="Arial" w:cs="Arial"/>
          <w:sz w:val="22"/>
          <w:szCs w:val="22"/>
        </w:rPr>
        <w:t>hoone</w:t>
      </w:r>
      <w:r w:rsidRPr="21B297ED" w:rsidR="025D26D2">
        <w:rPr>
          <w:rFonts w:ascii="Arial" w:hAnsi="Arial" w:eastAsia="Arial" w:cs="Arial"/>
          <w:sz w:val="22"/>
          <w:szCs w:val="22"/>
        </w:rPr>
        <w:t xml:space="preserve"> </w:t>
      </w:r>
      <w:r w:rsidRPr="21B297ED" w:rsidR="025D26D2">
        <w:rPr>
          <w:rFonts w:ascii="Arial" w:hAnsi="Arial" w:eastAsia="Arial" w:cs="Arial"/>
          <w:sz w:val="22"/>
          <w:szCs w:val="22"/>
        </w:rPr>
        <w:t>lähedastel</w:t>
      </w:r>
      <w:r w:rsidRPr="21B297ED" w:rsidR="025D26D2">
        <w:rPr>
          <w:rFonts w:ascii="Arial" w:hAnsi="Arial" w:eastAsia="Arial" w:cs="Arial"/>
          <w:sz w:val="22"/>
          <w:szCs w:val="22"/>
        </w:rPr>
        <w:t xml:space="preserve"> </w:t>
      </w:r>
      <w:r w:rsidRPr="21B297ED" w:rsidR="025D26D2">
        <w:rPr>
          <w:rFonts w:ascii="Arial" w:hAnsi="Arial" w:eastAsia="Arial" w:cs="Arial"/>
          <w:sz w:val="22"/>
          <w:szCs w:val="22"/>
        </w:rPr>
        <w:t>aladel</w:t>
      </w:r>
      <w:r w:rsidRPr="21B297ED" w:rsidR="025D26D2">
        <w:rPr>
          <w:rFonts w:ascii="Arial" w:hAnsi="Arial" w:eastAsia="Arial" w:cs="Arial"/>
          <w:sz w:val="22"/>
          <w:szCs w:val="22"/>
        </w:rPr>
        <w:t xml:space="preserve"> (</w:t>
      </w:r>
      <w:r w:rsidRPr="21B297ED" w:rsidR="025D26D2">
        <w:rPr>
          <w:rFonts w:ascii="Arial" w:hAnsi="Arial" w:eastAsia="Arial" w:cs="Arial"/>
          <w:sz w:val="22"/>
          <w:szCs w:val="22"/>
        </w:rPr>
        <w:t>akende</w:t>
      </w:r>
      <w:r w:rsidRPr="21B297ED" w:rsidR="025D26D2">
        <w:rPr>
          <w:rFonts w:ascii="Arial" w:hAnsi="Arial" w:eastAsia="Arial" w:cs="Arial"/>
          <w:sz w:val="22"/>
          <w:szCs w:val="22"/>
        </w:rPr>
        <w:t xml:space="preserve"> all) </w:t>
      </w:r>
      <w:r w:rsidRPr="21B297ED" w:rsidR="025D26D2">
        <w:rPr>
          <w:rFonts w:ascii="Arial" w:hAnsi="Arial" w:eastAsia="Arial" w:cs="Arial"/>
          <w:sz w:val="22"/>
          <w:szCs w:val="22"/>
        </w:rPr>
        <w:t>dekoratiivkruusast</w:t>
      </w:r>
      <w:r w:rsidRPr="21B297ED" w:rsidR="025D26D2">
        <w:rPr>
          <w:rFonts w:ascii="Arial" w:hAnsi="Arial" w:eastAsia="Arial" w:cs="Arial"/>
          <w:sz w:val="22"/>
          <w:szCs w:val="22"/>
        </w:rPr>
        <w:t xml:space="preserve"> </w:t>
      </w:r>
      <w:r w:rsidRPr="21B297ED" w:rsidR="025D26D2">
        <w:rPr>
          <w:rFonts w:ascii="Arial" w:hAnsi="Arial" w:eastAsia="Arial" w:cs="Arial"/>
          <w:sz w:val="22"/>
          <w:szCs w:val="22"/>
        </w:rPr>
        <w:t>pinnakatet</w:t>
      </w:r>
      <w:r w:rsidRPr="21B297ED" w:rsidR="025D26D2">
        <w:rPr>
          <w:rFonts w:ascii="Arial" w:hAnsi="Arial" w:eastAsia="Arial" w:cs="Arial"/>
          <w:sz w:val="22"/>
          <w:szCs w:val="22"/>
        </w:rPr>
        <w:t xml:space="preserve">, mis </w:t>
      </w:r>
      <w:r w:rsidRPr="21B297ED" w:rsidR="025D26D2">
        <w:rPr>
          <w:rFonts w:ascii="Arial" w:hAnsi="Arial" w:eastAsia="Arial" w:cs="Arial"/>
          <w:sz w:val="22"/>
          <w:szCs w:val="22"/>
        </w:rPr>
        <w:t>krudiseb</w:t>
      </w:r>
      <w:r w:rsidRPr="21B297ED" w:rsidR="025D26D2">
        <w:rPr>
          <w:rFonts w:ascii="Arial" w:hAnsi="Arial" w:eastAsia="Arial" w:cs="Arial"/>
          <w:sz w:val="22"/>
          <w:szCs w:val="22"/>
        </w:rPr>
        <w:t xml:space="preserve">, </w:t>
      </w:r>
      <w:r w:rsidRPr="21B297ED" w:rsidR="025D26D2">
        <w:rPr>
          <w:rFonts w:ascii="Arial" w:hAnsi="Arial" w:eastAsia="Arial" w:cs="Arial"/>
          <w:sz w:val="22"/>
          <w:szCs w:val="22"/>
        </w:rPr>
        <w:t>kui</w:t>
      </w:r>
      <w:r w:rsidRPr="21B297ED" w:rsidR="025D26D2">
        <w:rPr>
          <w:rFonts w:ascii="Arial" w:hAnsi="Arial" w:eastAsia="Arial" w:cs="Arial"/>
          <w:sz w:val="22"/>
          <w:szCs w:val="22"/>
        </w:rPr>
        <w:t xml:space="preserve"> </w:t>
      </w:r>
      <w:r w:rsidRPr="21B297ED" w:rsidR="025D26D2">
        <w:rPr>
          <w:rFonts w:ascii="Arial" w:hAnsi="Arial" w:eastAsia="Arial" w:cs="Arial"/>
          <w:sz w:val="22"/>
          <w:szCs w:val="22"/>
        </w:rPr>
        <w:t>sellel</w:t>
      </w:r>
      <w:r w:rsidRPr="21B297ED" w:rsidR="025D26D2">
        <w:rPr>
          <w:rFonts w:ascii="Arial" w:hAnsi="Arial" w:eastAsia="Arial" w:cs="Arial"/>
          <w:sz w:val="22"/>
          <w:szCs w:val="22"/>
        </w:rPr>
        <w:t xml:space="preserve"> </w:t>
      </w:r>
      <w:r w:rsidRPr="21B297ED" w:rsidR="025D26D2">
        <w:rPr>
          <w:rFonts w:ascii="Arial" w:hAnsi="Arial" w:eastAsia="Arial" w:cs="Arial"/>
          <w:sz w:val="22"/>
          <w:szCs w:val="22"/>
        </w:rPr>
        <w:t>kõnnitakse</w:t>
      </w:r>
      <w:r w:rsidRPr="21B297ED" w:rsidR="025D26D2">
        <w:rPr>
          <w:rFonts w:ascii="Arial" w:hAnsi="Arial" w:eastAsia="Arial" w:cs="Arial"/>
          <w:sz w:val="22"/>
          <w:szCs w:val="22"/>
        </w:rPr>
        <w:t>.</w:t>
      </w:r>
    </w:p>
    <w:p w:rsidR="249E1866" w:rsidP="21B297ED" w:rsidRDefault="249E1866" w14:paraId="332F43C5" w14:textId="661A38BB">
      <w:pPr>
        <w:pStyle w:val="Heading1"/>
        <w:numPr>
          <w:ilvl w:val="0"/>
          <w:numId w:val="204"/>
        </w:numPr>
        <w:bidi w:val="0"/>
        <w:rPr/>
      </w:pPr>
      <w:bookmarkStart w:name="_Toc1325077078" w:id="1032424508"/>
      <w:bookmarkStart w:name="_Toc1360728919" w:id="1291766464"/>
      <w:bookmarkStart w:name="_Toc529517795" w:id="1273289688"/>
      <w:r w:rsidR="249E1866">
        <w:rPr/>
        <w:t>Planeeringu elluviimine</w:t>
      </w:r>
      <w:bookmarkEnd w:id="1032424508"/>
      <w:bookmarkEnd w:id="1291766464"/>
      <w:bookmarkEnd w:id="1273289688"/>
    </w:p>
    <w:p w:rsidR="2C3C3AFE" w:rsidP="21B297ED" w:rsidRDefault="2C3C3AFE" w14:paraId="237D6700" w14:textId="7157A1B3">
      <w:pPr>
        <w:pStyle w:val="Heading2"/>
        <w:spacing w:after="0"/>
        <w:rPr/>
      </w:pPr>
      <w:bookmarkStart w:name="_Toc1660969761" w:id="433436047"/>
      <w:bookmarkStart w:name="_Toc1529944461" w:id="715120251"/>
      <w:bookmarkStart w:name="_Toc1832066162" w:id="1350358765"/>
      <w:r w:rsidR="2C3C3AFE">
        <w:rPr/>
        <w:t>Planeeringu elluviimisega kaasnevate asjakohaste majanduslike, kultuuriliste, sotsiaalsete ja looduskeskkonnale avalduvate mõjude hindamise kirjeldus</w:t>
      </w:r>
      <w:bookmarkEnd w:id="433436047"/>
      <w:bookmarkEnd w:id="715120251"/>
      <w:bookmarkEnd w:id="1350358765"/>
    </w:p>
    <w:p xmlns:wp14="http://schemas.microsoft.com/office/word/2010/wordml" w:rsidR="00AE2235" w:rsidP="21B297ED" w:rsidRDefault="00AE2235" w14:paraId="55EBC075" wp14:textId="52F9662A">
      <w:pPr>
        <w:pStyle w:val="BodyText"/>
        <w:suppressLineNumbers w:val="0"/>
        <w:bidi w:val="0"/>
        <w:spacing w:before="0" w:beforeAutospacing="off" w:after="0" w:afterAutospacing="off" w:line="252" w:lineRule="auto"/>
        <w:ind w:left="0" w:right="0"/>
        <w:jc w:val="both"/>
        <w:rPr>
          <w:lang w:val="et-EE"/>
        </w:rPr>
      </w:pPr>
      <w:r w:rsidR="449C1C4A">
        <w:rPr/>
        <w:t xml:space="preserve">Rae Vallavolikogu 20.09.2012 otsusega nr 390 kehtestatud Rae valla Jüri aleviku ja sellega piirnevate Aaviku, Vaskjala ja Karla külaosade üldplaneeringu kohaselt asub planeeringuala tiheasutusalal ning planeeritava ala maakasutuse juhtotstarbeks on määratud osaliselt olemasolev väikeelamumaa, osaliselt perspektiivne väikeelamumaa ja  osaliselt  olemasolev  haljasmaa-parkmetsamaa. </w:t>
      </w:r>
    </w:p>
    <w:p xmlns:wp14="http://schemas.microsoft.com/office/word/2010/wordml" w:rsidR="00AE2235" w:rsidP="21B297ED" w:rsidRDefault="00AE2235" w14:paraId="28989FB8" wp14:textId="0F77CFCC">
      <w:pPr>
        <w:pStyle w:val="BodyText"/>
        <w:suppressLineNumbers w:val="0"/>
        <w:bidi w:val="0"/>
        <w:spacing w:before="0" w:beforeAutospacing="off" w:after="0" w:afterAutospacing="off" w:line="252" w:lineRule="auto"/>
        <w:ind w:left="0" w:right="0"/>
        <w:jc w:val="both"/>
      </w:pPr>
    </w:p>
    <w:p xmlns:wp14="http://schemas.microsoft.com/office/word/2010/wordml" w:rsidR="00AE2235" w:rsidP="21B297ED" w:rsidRDefault="00AE2235" w14:paraId="160D9B6A" wp14:textId="4851CA0F">
      <w:pPr>
        <w:pStyle w:val="BodyText"/>
        <w:suppressLineNumbers w:val="0"/>
        <w:bidi w:val="0"/>
        <w:spacing w:before="0" w:beforeAutospacing="off" w:after="0" w:afterAutospacing="off" w:line="252" w:lineRule="auto"/>
        <w:ind w:left="0" w:right="0"/>
        <w:jc w:val="both"/>
        <w:rPr>
          <w:lang w:val="et-EE"/>
        </w:rPr>
      </w:pPr>
      <w:r w:rsidR="08ABD155">
        <w:rPr/>
        <w:t>Antud detailplaneeringu näol ei ole tegemist keskkonnamõju hindamise ja keskkonnajuhtimissüsteemi seaduse (</w:t>
      </w:r>
      <w:r w:rsidR="08ABD155">
        <w:rPr/>
        <w:t>KeHJS</w:t>
      </w:r>
      <w:r w:rsidR="08ABD155">
        <w:rPr/>
        <w:t xml:space="preserve">) § 33 lõike punktis 3 nimetatud strateegilise planeerimisdokumendiga, kuna sellega ei kavandata tegevusi, mis kuuluvad </w:t>
      </w:r>
      <w:r w:rsidR="08ABD155">
        <w:rPr/>
        <w:t>KeHJS</w:t>
      </w:r>
      <w:r w:rsidR="08ABD155">
        <w:rPr/>
        <w:t xml:space="preserve"> § 6 lõikes 1 nimetatud olulise keskkonnamõjuga tegevuste nimistusse, mille korral on keskkonnamõju strateegilise hindamise (edaspidi KSH) läbiviimine kohustuslik.</w:t>
      </w:r>
    </w:p>
    <w:p w:rsidR="21B297ED" w:rsidP="21B297ED" w:rsidRDefault="21B297ED" w14:paraId="44923E56" w14:textId="48DF066A">
      <w:pPr>
        <w:pStyle w:val="BodyText"/>
        <w:suppressLineNumbers w:val="0"/>
        <w:bidi w:val="0"/>
        <w:spacing w:before="0" w:beforeAutospacing="off" w:after="0" w:afterAutospacing="off" w:line="252" w:lineRule="auto"/>
        <w:ind w:left="0" w:right="0"/>
        <w:jc w:val="both"/>
      </w:pPr>
    </w:p>
    <w:p xmlns:wp14="http://schemas.microsoft.com/office/word/2010/wordml" w:rsidR="00AE2235" w:rsidP="21B297ED" w:rsidRDefault="00AE2235" w14:paraId="39CA63A8" wp14:textId="12E8B378">
      <w:pPr>
        <w:pStyle w:val="BodyText"/>
        <w:suppressLineNumbers w:val="0"/>
        <w:bidi w:val="0"/>
        <w:spacing w:before="0" w:beforeAutospacing="off" w:after="0" w:afterAutospacing="off" w:line="252" w:lineRule="auto"/>
        <w:ind w:left="0" w:right="0"/>
        <w:jc w:val="both"/>
        <w:rPr>
          <w:lang w:val="et-EE"/>
        </w:rPr>
      </w:pPr>
      <w:r w:rsidR="08ABD155">
        <w:rPr/>
        <w:t>Selgitamaks</w:t>
      </w:r>
      <w:r w:rsidR="08ABD155">
        <w:rPr/>
        <w:t xml:space="preserve"> </w:t>
      </w:r>
      <w:r w:rsidR="08ABD155">
        <w:rPr/>
        <w:t>välja</w:t>
      </w:r>
      <w:r w:rsidR="08ABD155">
        <w:rPr/>
        <w:t xml:space="preserve">, </w:t>
      </w:r>
      <w:r w:rsidR="08ABD155">
        <w:rPr/>
        <w:t>kas</w:t>
      </w:r>
      <w:r w:rsidR="08ABD155">
        <w:rPr/>
        <w:t xml:space="preserve"> </w:t>
      </w:r>
      <w:r w:rsidR="08ABD155">
        <w:rPr/>
        <w:t>kavandatav</w:t>
      </w:r>
      <w:r w:rsidR="08ABD155">
        <w:rPr/>
        <w:t xml:space="preserve"> </w:t>
      </w:r>
      <w:r w:rsidR="08ABD155">
        <w:rPr/>
        <w:t>tegevus</w:t>
      </w:r>
      <w:r w:rsidR="08ABD155">
        <w:rPr/>
        <w:t xml:space="preserve"> on </w:t>
      </w:r>
      <w:r w:rsidR="08ABD155">
        <w:rPr/>
        <w:t>KeHJS</w:t>
      </w:r>
      <w:r w:rsidR="08ABD155">
        <w:rPr/>
        <w:t xml:space="preserve"> § 33 </w:t>
      </w:r>
      <w:r w:rsidR="08ABD155">
        <w:rPr/>
        <w:t>lõige</w:t>
      </w:r>
      <w:r w:rsidR="08ABD155">
        <w:rPr/>
        <w:t xml:space="preserve"> 2 </w:t>
      </w:r>
      <w:r w:rsidR="08ABD155">
        <w:rPr/>
        <w:t>punktis</w:t>
      </w:r>
      <w:r w:rsidR="08ABD155">
        <w:rPr/>
        <w:t xml:space="preserve"> 3 </w:t>
      </w:r>
      <w:r w:rsidR="08ABD155">
        <w:rPr/>
        <w:t>nimetatud</w:t>
      </w:r>
      <w:r w:rsidR="08ABD155">
        <w:rPr/>
        <w:t xml:space="preserve"> </w:t>
      </w:r>
      <w:r w:rsidR="08ABD155">
        <w:rPr/>
        <w:t>detailplaneering</w:t>
      </w:r>
      <w:r w:rsidR="08ABD155">
        <w:rPr/>
        <w:t xml:space="preserve"> (</w:t>
      </w:r>
      <w:r w:rsidR="08ABD155">
        <w:rPr/>
        <w:t>detailplaneering</w:t>
      </w:r>
      <w:r w:rsidR="08ABD155">
        <w:rPr/>
        <w:t xml:space="preserve"> </w:t>
      </w:r>
      <w:r w:rsidR="08ABD155">
        <w:rPr/>
        <w:t>planeerimisseaduse</w:t>
      </w:r>
      <w:r w:rsidR="08ABD155">
        <w:rPr/>
        <w:t xml:space="preserve"> § 142 </w:t>
      </w:r>
      <w:r w:rsidR="08ABD155">
        <w:rPr/>
        <w:t>lõige</w:t>
      </w:r>
      <w:r w:rsidR="08ABD155">
        <w:rPr/>
        <w:t xml:space="preserve"> 1 </w:t>
      </w:r>
      <w:r w:rsidR="08ABD155">
        <w:rPr/>
        <w:t>punktis</w:t>
      </w:r>
      <w:r w:rsidR="08ABD155">
        <w:rPr/>
        <w:t xml:space="preserve"> 1 </w:t>
      </w:r>
      <w:r w:rsidR="08ABD155">
        <w:rPr/>
        <w:t>või</w:t>
      </w:r>
      <w:r w:rsidR="08ABD155">
        <w:rPr/>
        <w:t xml:space="preserve"> 3 </w:t>
      </w:r>
      <w:r w:rsidR="08ABD155">
        <w:rPr/>
        <w:t>sätestatud</w:t>
      </w:r>
      <w:r w:rsidR="08ABD155">
        <w:rPr/>
        <w:t xml:space="preserve"> </w:t>
      </w:r>
      <w:r w:rsidR="08ABD155">
        <w:rPr/>
        <w:t>juhul</w:t>
      </w:r>
      <w:r w:rsidR="08ABD155">
        <w:rPr/>
        <w:t xml:space="preserve">) </w:t>
      </w:r>
      <w:r w:rsidR="08ABD155">
        <w:rPr/>
        <w:t>või</w:t>
      </w:r>
      <w:r w:rsidR="08ABD155">
        <w:rPr/>
        <w:t xml:space="preserve"> </w:t>
      </w:r>
      <w:r w:rsidR="08ABD155">
        <w:rPr/>
        <w:t>kas</w:t>
      </w:r>
      <w:r w:rsidR="08ABD155">
        <w:rPr/>
        <w:t xml:space="preserve"> </w:t>
      </w:r>
      <w:r w:rsidR="08ABD155">
        <w:rPr/>
        <w:t>kavandatav</w:t>
      </w:r>
      <w:r w:rsidR="08ABD155">
        <w:rPr/>
        <w:t xml:space="preserve"> </w:t>
      </w:r>
      <w:r w:rsidR="08ABD155">
        <w:rPr/>
        <w:t>tegevus</w:t>
      </w:r>
      <w:r w:rsidR="08ABD155">
        <w:rPr/>
        <w:t xml:space="preserve"> on </w:t>
      </w:r>
      <w:r w:rsidR="08ABD155">
        <w:rPr/>
        <w:t>KeHJS</w:t>
      </w:r>
      <w:r w:rsidR="08ABD155">
        <w:rPr/>
        <w:t xml:space="preserve"> § 33 </w:t>
      </w:r>
      <w:r w:rsidR="08ABD155">
        <w:rPr/>
        <w:t>lõige</w:t>
      </w:r>
      <w:r w:rsidR="08ABD155">
        <w:rPr/>
        <w:t xml:space="preserve"> 2 </w:t>
      </w:r>
      <w:r w:rsidR="08ABD155">
        <w:rPr/>
        <w:t>punktis</w:t>
      </w:r>
      <w:r w:rsidR="08ABD155">
        <w:rPr/>
        <w:t xml:space="preserve"> 4 </w:t>
      </w:r>
      <w:r w:rsidR="08ABD155">
        <w:rPr/>
        <w:t>nimetatud</w:t>
      </w:r>
      <w:r w:rsidR="08ABD155">
        <w:rPr/>
        <w:t xml:space="preserve"> </w:t>
      </w:r>
      <w:r w:rsidR="08ABD155">
        <w:rPr/>
        <w:t>detailplaneering</w:t>
      </w:r>
      <w:r w:rsidR="08ABD155">
        <w:rPr/>
        <w:t xml:space="preserve"> (</w:t>
      </w:r>
      <w:r w:rsidR="08ABD155">
        <w:rPr/>
        <w:t>detailplaneering</w:t>
      </w:r>
      <w:r w:rsidR="08ABD155">
        <w:rPr/>
        <w:t xml:space="preserve">, </w:t>
      </w:r>
      <w:r w:rsidR="08ABD155">
        <w:rPr/>
        <w:t>millega</w:t>
      </w:r>
      <w:r w:rsidR="08ABD155">
        <w:rPr/>
        <w:t xml:space="preserve"> </w:t>
      </w:r>
      <w:r w:rsidR="08ABD155">
        <w:rPr/>
        <w:t>kavandatakse</w:t>
      </w:r>
      <w:r w:rsidR="08ABD155">
        <w:rPr/>
        <w:t xml:space="preserve"> </w:t>
      </w:r>
      <w:r w:rsidR="08ABD155">
        <w:rPr/>
        <w:t>KeHJS</w:t>
      </w:r>
      <w:r w:rsidR="08ABD155">
        <w:rPr/>
        <w:t xml:space="preserve"> § 6 </w:t>
      </w:r>
      <w:r w:rsidR="08ABD155">
        <w:rPr/>
        <w:t>lõikes</w:t>
      </w:r>
      <w:r w:rsidR="08ABD155">
        <w:rPr/>
        <w:t xml:space="preserve"> 2 </w:t>
      </w:r>
      <w:r w:rsidR="08ABD155">
        <w:rPr/>
        <w:t>nimetatud</w:t>
      </w:r>
      <w:r w:rsidR="08ABD155">
        <w:rPr/>
        <w:t xml:space="preserve"> </w:t>
      </w:r>
      <w:r w:rsidR="08ABD155">
        <w:rPr/>
        <w:t>valdkonda</w:t>
      </w:r>
      <w:r w:rsidR="08ABD155">
        <w:rPr/>
        <w:t xml:space="preserve"> </w:t>
      </w:r>
      <w:r w:rsidR="08ABD155">
        <w:rPr/>
        <w:t>kuuluvat</w:t>
      </w:r>
      <w:r w:rsidR="08ABD155">
        <w:rPr/>
        <w:t xml:space="preserve"> ja § 6 </w:t>
      </w:r>
      <w:r w:rsidR="08ABD155">
        <w:rPr/>
        <w:t>lõike</w:t>
      </w:r>
      <w:r w:rsidR="08ABD155">
        <w:rPr/>
        <w:t xml:space="preserve"> 4 </w:t>
      </w:r>
      <w:r w:rsidR="08ABD155">
        <w:rPr/>
        <w:t>alusel</w:t>
      </w:r>
      <w:r w:rsidR="08ABD155">
        <w:rPr/>
        <w:t xml:space="preserve"> </w:t>
      </w:r>
      <w:r w:rsidR="08ABD155">
        <w:rPr/>
        <w:t>kehtestatud</w:t>
      </w:r>
      <w:r w:rsidR="08ABD155">
        <w:rPr/>
        <w:t xml:space="preserve"> </w:t>
      </w:r>
      <w:r w:rsidR="08ABD155">
        <w:rPr/>
        <w:t>määruses</w:t>
      </w:r>
      <w:r w:rsidR="08ABD155">
        <w:rPr/>
        <w:t xml:space="preserve"> </w:t>
      </w:r>
      <w:r w:rsidR="08ABD155">
        <w:rPr/>
        <w:t>nimetatud</w:t>
      </w:r>
      <w:r w:rsidR="08ABD155">
        <w:rPr/>
        <w:t xml:space="preserve"> </w:t>
      </w:r>
      <w:r w:rsidR="08ABD155">
        <w:rPr/>
        <w:t>tegevust</w:t>
      </w:r>
      <w:r w:rsidR="08ABD155">
        <w:rPr/>
        <w:t xml:space="preserve">), mille </w:t>
      </w:r>
      <w:r w:rsidR="08ABD155">
        <w:rPr/>
        <w:t>korral</w:t>
      </w:r>
      <w:r w:rsidR="08ABD155">
        <w:rPr/>
        <w:t xml:space="preserve"> </w:t>
      </w:r>
      <w:r w:rsidR="08ABD155">
        <w:rPr/>
        <w:t>tuleb</w:t>
      </w:r>
      <w:r w:rsidR="08ABD155">
        <w:rPr/>
        <w:t xml:space="preserve"> </w:t>
      </w:r>
      <w:r w:rsidR="08ABD155">
        <w:rPr/>
        <w:t>kaaluda</w:t>
      </w:r>
      <w:r w:rsidR="08ABD155">
        <w:rPr/>
        <w:t xml:space="preserve"> </w:t>
      </w:r>
      <w:r w:rsidR="08ABD155">
        <w:rPr/>
        <w:t>keskkonnamõju</w:t>
      </w:r>
      <w:r w:rsidR="08ABD155">
        <w:rPr/>
        <w:t xml:space="preserve"> </w:t>
      </w:r>
      <w:r w:rsidR="08ABD155">
        <w:rPr/>
        <w:t>strateegilise</w:t>
      </w:r>
      <w:r w:rsidR="08ABD155">
        <w:rPr/>
        <w:t xml:space="preserve"> </w:t>
      </w:r>
      <w:r w:rsidR="08ABD155">
        <w:rPr/>
        <w:t>hindamise</w:t>
      </w:r>
      <w:r w:rsidR="08ABD155">
        <w:rPr/>
        <w:t xml:space="preserve"> </w:t>
      </w:r>
      <w:r w:rsidR="08ABD155">
        <w:rPr/>
        <w:t>algatamise</w:t>
      </w:r>
      <w:r w:rsidR="08ABD155">
        <w:rPr/>
        <w:t xml:space="preserve"> </w:t>
      </w:r>
      <w:r w:rsidR="08ABD155">
        <w:rPr/>
        <w:t>vajalikkust</w:t>
      </w:r>
      <w:r w:rsidR="08ABD155">
        <w:rPr/>
        <w:t xml:space="preserve"> ja </w:t>
      </w:r>
      <w:r w:rsidR="08ABD155">
        <w:rPr/>
        <w:t>anda</w:t>
      </w:r>
      <w:r w:rsidR="08ABD155">
        <w:rPr/>
        <w:t xml:space="preserve"> </w:t>
      </w:r>
      <w:r w:rsidR="08ABD155">
        <w:rPr/>
        <w:t>selle</w:t>
      </w:r>
      <w:r w:rsidR="08ABD155">
        <w:rPr/>
        <w:t xml:space="preserve"> </w:t>
      </w:r>
      <w:r w:rsidR="08ABD155">
        <w:rPr/>
        <w:t>kohta</w:t>
      </w:r>
      <w:r w:rsidR="08ABD155">
        <w:rPr/>
        <w:t xml:space="preserve"> </w:t>
      </w:r>
      <w:r w:rsidR="08ABD155">
        <w:rPr/>
        <w:t>eelhinnang</w:t>
      </w:r>
      <w:r w:rsidR="08ABD155">
        <w:rPr/>
        <w:t xml:space="preserve">, on </w:t>
      </w:r>
      <w:r w:rsidR="08ABD155">
        <w:rPr/>
        <w:t>koostatud</w:t>
      </w:r>
      <w:r w:rsidR="08ABD155">
        <w:rPr/>
        <w:t xml:space="preserve"> </w:t>
      </w:r>
      <w:r w:rsidR="08ABD155">
        <w:rPr/>
        <w:t>järgnev</w:t>
      </w:r>
      <w:r w:rsidR="08ABD155">
        <w:rPr/>
        <w:t xml:space="preserve"> </w:t>
      </w:r>
      <w:r w:rsidR="08ABD155">
        <w:rPr/>
        <w:t>analüüs</w:t>
      </w:r>
      <w:r w:rsidR="08ABD155">
        <w:rPr/>
        <w:t xml:space="preserve">. </w:t>
      </w:r>
    </w:p>
    <w:p w:rsidR="21B297ED" w:rsidP="21B297ED" w:rsidRDefault="21B297ED" w14:paraId="175E99FB" w14:textId="75A3D6BD">
      <w:pPr>
        <w:pStyle w:val="BodyText"/>
        <w:suppressLineNumbers w:val="0"/>
        <w:bidi w:val="0"/>
        <w:spacing w:before="0" w:beforeAutospacing="off" w:after="0" w:afterAutospacing="off" w:line="252" w:lineRule="auto"/>
        <w:ind w:left="0" w:right="0"/>
        <w:jc w:val="both"/>
      </w:pPr>
    </w:p>
    <w:p xmlns:wp14="http://schemas.microsoft.com/office/word/2010/wordml" w:rsidR="00AE2235" w:rsidP="21B297ED" w:rsidRDefault="00AE2235" w14:paraId="230012EF" wp14:textId="04974102">
      <w:pPr>
        <w:pStyle w:val="BodyText"/>
        <w:suppressLineNumbers w:val="0"/>
        <w:bidi w:val="0"/>
        <w:spacing w:before="0" w:beforeAutospacing="off" w:after="0" w:afterAutospacing="off" w:line="252" w:lineRule="auto"/>
        <w:ind w:left="0" w:right="0"/>
        <w:jc w:val="both"/>
        <w:rPr>
          <w:lang w:val="et-EE"/>
        </w:rPr>
      </w:pPr>
      <w:r w:rsidR="08ABD155">
        <w:rPr/>
        <w:t>Käesoleval</w:t>
      </w:r>
      <w:r w:rsidR="08ABD155">
        <w:rPr/>
        <w:t xml:space="preserve"> </w:t>
      </w:r>
      <w:r w:rsidR="08ABD155">
        <w:rPr/>
        <w:t>juhul</w:t>
      </w:r>
      <w:r w:rsidR="08ABD155">
        <w:rPr/>
        <w:t xml:space="preserve"> </w:t>
      </w:r>
      <w:r w:rsidR="08ABD155">
        <w:rPr/>
        <w:t>kuulub</w:t>
      </w:r>
      <w:r w:rsidR="08ABD155">
        <w:rPr/>
        <w:t xml:space="preserve"> </w:t>
      </w:r>
      <w:r w:rsidR="08ABD155">
        <w:rPr/>
        <w:t>kavandatav</w:t>
      </w:r>
      <w:r w:rsidR="08ABD155">
        <w:rPr/>
        <w:t xml:space="preserve"> </w:t>
      </w:r>
      <w:r w:rsidR="08ABD155">
        <w:rPr/>
        <w:t>tegevus</w:t>
      </w:r>
      <w:r w:rsidR="08ABD155">
        <w:rPr/>
        <w:t xml:space="preserve"> </w:t>
      </w:r>
      <w:r w:rsidR="08ABD155">
        <w:rPr/>
        <w:t>KeHJS</w:t>
      </w:r>
      <w:r w:rsidR="08ABD155">
        <w:rPr/>
        <w:t xml:space="preserve"> § 6 </w:t>
      </w:r>
      <w:r w:rsidR="08ABD155">
        <w:rPr/>
        <w:t>lõike</w:t>
      </w:r>
      <w:r w:rsidR="08ABD155">
        <w:rPr/>
        <w:t xml:space="preserve"> 2 </w:t>
      </w:r>
      <w:r w:rsidR="08ABD155">
        <w:rPr/>
        <w:t>punktis</w:t>
      </w:r>
      <w:r w:rsidR="08ABD155">
        <w:rPr/>
        <w:t xml:space="preserve"> 10 </w:t>
      </w:r>
      <w:r w:rsidR="08ABD155">
        <w:rPr/>
        <w:t>nimetatud</w:t>
      </w:r>
      <w:r w:rsidR="08ABD155">
        <w:rPr/>
        <w:t xml:space="preserve"> </w:t>
      </w:r>
      <w:r w:rsidR="08ABD155">
        <w:rPr/>
        <w:t>tegevuse</w:t>
      </w:r>
      <w:r w:rsidR="08ABD155">
        <w:rPr/>
        <w:t xml:space="preserve"> alla, so </w:t>
      </w:r>
      <w:r w:rsidR="08ABD155">
        <w:rPr/>
        <w:t>tegemist</w:t>
      </w:r>
      <w:r w:rsidR="08ABD155">
        <w:rPr/>
        <w:t xml:space="preserve"> on </w:t>
      </w:r>
      <w:r w:rsidR="08ABD155">
        <w:rPr/>
        <w:t>infrastruktuuri</w:t>
      </w:r>
      <w:r w:rsidR="08ABD155">
        <w:rPr/>
        <w:t xml:space="preserve"> </w:t>
      </w:r>
      <w:r w:rsidR="08ABD155">
        <w:rPr/>
        <w:t>ehitamisega</w:t>
      </w:r>
      <w:r w:rsidR="08ABD155">
        <w:rPr/>
        <w:t xml:space="preserve"> ja </w:t>
      </w:r>
      <w:r w:rsidR="08ABD155">
        <w:rPr/>
        <w:t>hilisema</w:t>
      </w:r>
      <w:r w:rsidR="08ABD155">
        <w:rPr/>
        <w:t xml:space="preserve"> </w:t>
      </w:r>
      <w:r w:rsidR="08ABD155">
        <w:rPr/>
        <w:t>kasutamisega</w:t>
      </w:r>
      <w:r w:rsidR="08ABD155">
        <w:rPr/>
        <w:t xml:space="preserve">. Samas </w:t>
      </w:r>
      <w:r w:rsidR="08ABD155">
        <w:rPr/>
        <w:t>Vabariigi</w:t>
      </w:r>
      <w:r w:rsidR="08ABD155">
        <w:rPr/>
        <w:t xml:space="preserve"> </w:t>
      </w:r>
      <w:r w:rsidR="08ABD155">
        <w:rPr/>
        <w:t>Valitsuse</w:t>
      </w:r>
      <w:r w:rsidR="08ABD155">
        <w:rPr/>
        <w:t xml:space="preserve"> 29.08.2005 </w:t>
      </w:r>
      <w:r w:rsidR="08ABD155">
        <w:rPr/>
        <w:t>määruse</w:t>
      </w:r>
      <w:r w:rsidR="08ABD155">
        <w:rPr/>
        <w:t xml:space="preserve"> </w:t>
      </w:r>
      <w:r w:rsidR="08ABD155">
        <w:rPr/>
        <w:t>nr</w:t>
      </w:r>
      <w:r w:rsidR="08ABD155">
        <w:rPr/>
        <w:t xml:space="preserve"> 224 „</w:t>
      </w:r>
      <w:r w:rsidR="08ABD155">
        <w:rPr/>
        <w:t>Tegevusvaldkondade</w:t>
      </w:r>
      <w:r w:rsidR="08ABD155">
        <w:rPr/>
        <w:t xml:space="preserve">, mille </w:t>
      </w:r>
      <w:r w:rsidR="08ABD155">
        <w:rPr/>
        <w:t>korral</w:t>
      </w:r>
      <w:r w:rsidR="08ABD155">
        <w:rPr/>
        <w:t xml:space="preserve"> </w:t>
      </w:r>
      <w:r w:rsidR="08ABD155">
        <w:rPr/>
        <w:t>tuleb</w:t>
      </w:r>
      <w:r w:rsidR="08ABD155">
        <w:rPr/>
        <w:t xml:space="preserve"> </w:t>
      </w:r>
      <w:r w:rsidR="08ABD155">
        <w:rPr/>
        <w:t>anda</w:t>
      </w:r>
      <w:r w:rsidR="08ABD155">
        <w:rPr/>
        <w:t xml:space="preserve"> </w:t>
      </w:r>
      <w:r w:rsidR="08ABD155">
        <w:rPr/>
        <w:t>keskkonnamõju</w:t>
      </w:r>
      <w:r w:rsidR="08ABD155">
        <w:rPr/>
        <w:t xml:space="preserve"> </w:t>
      </w:r>
      <w:r w:rsidR="08ABD155">
        <w:rPr/>
        <w:t>hindamise</w:t>
      </w:r>
      <w:r w:rsidR="08ABD155">
        <w:rPr/>
        <w:t xml:space="preserve"> </w:t>
      </w:r>
      <w:r w:rsidR="08ABD155">
        <w:rPr/>
        <w:t>vajalikkuse</w:t>
      </w:r>
      <w:r w:rsidR="08ABD155">
        <w:rPr/>
        <w:t xml:space="preserve"> </w:t>
      </w:r>
      <w:r w:rsidR="08ABD155">
        <w:rPr/>
        <w:t>eelhinnang</w:t>
      </w:r>
      <w:r w:rsidR="08ABD155">
        <w:rPr/>
        <w:t xml:space="preserve">, </w:t>
      </w:r>
      <w:r w:rsidR="08ABD155">
        <w:rPr/>
        <w:t>täpsustatud</w:t>
      </w:r>
      <w:r w:rsidR="08ABD155">
        <w:rPr/>
        <w:t xml:space="preserve"> </w:t>
      </w:r>
      <w:r w:rsidR="08ABD155">
        <w:rPr/>
        <w:t>loetelu</w:t>
      </w:r>
      <w:r w:rsidR="08ABD155">
        <w:rPr/>
        <w:t xml:space="preserve">“ § 13 </w:t>
      </w:r>
      <w:r w:rsidR="08ABD155">
        <w:rPr/>
        <w:t>loetellu</w:t>
      </w:r>
      <w:r w:rsidR="08ABD155">
        <w:rPr/>
        <w:t xml:space="preserve"> </w:t>
      </w:r>
      <w:r w:rsidR="08ABD155">
        <w:rPr/>
        <w:t>planeeritav</w:t>
      </w:r>
      <w:r w:rsidR="08ABD155">
        <w:rPr/>
        <w:t xml:space="preserve"> </w:t>
      </w:r>
      <w:r w:rsidR="08ABD155">
        <w:rPr/>
        <w:t>tegevus</w:t>
      </w:r>
      <w:r w:rsidR="08ABD155">
        <w:rPr/>
        <w:t xml:space="preserve"> </w:t>
      </w:r>
      <w:r w:rsidR="08ABD155">
        <w:rPr/>
        <w:t>ei</w:t>
      </w:r>
      <w:r w:rsidR="08ABD155">
        <w:rPr/>
        <w:t xml:space="preserve"> </w:t>
      </w:r>
      <w:r w:rsidR="08ABD155">
        <w:rPr/>
        <w:t>kuulu</w:t>
      </w:r>
      <w:r w:rsidR="08ABD155">
        <w:rPr/>
        <w:t>.</w:t>
      </w:r>
    </w:p>
    <w:p w:rsidR="21B297ED" w:rsidP="21B297ED" w:rsidRDefault="21B297ED" w14:paraId="25C19031" w14:textId="75ADC322">
      <w:pPr>
        <w:pStyle w:val="BodyText"/>
        <w:suppressLineNumbers w:val="0"/>
        <w:bidi w:val="0"/>
        <w:spacing w:before="0" w:beforeAutospacing="off" w:after="0" w:afterAutospacing="off" w:line="252" w:lineRule="auto"/>
        <w:ind w:left="0" w:right="0"/>
        <w:jc w:val="both"/>
      </w:pPr>
    </w:p>
    <w:p w:rsidR="08ABD155" w:rsidP="21B297ED" w:rsidRDefault="08ABD155" w14:paraId="4547142F" w14:textId="73BBE433">
      <w:pPr>
        <w:pStyle w:val="BodyText"/>
        <w:suppressLineNumbers w:val="0"/>
        <w:bidi w:val="0"/>
        <w:spacing w:before="0" w:beforeAutospacing="off" w:after="0" w:afterAutospacing="off" w:line="252" w:lineRule="auto"/>
        <w:ind w:left="0" w:right="0"/>
        <w:jc w:val="both"/>
        <w:rPr>
          <w:lang w:val="et-EE"/>
        </w:rPr>
      </w:pPr>
      <w:r w:rsidR="08ABD155">
        <w:rPr/>
        <w:t>Antud detailplaneeringuga kavandatakse üksnes üh</w:t>
      </w:r>
      <w:r w:rsidR="0FF9AE91">
        <w:rPr/>
        <w:t>t</w:t>
      </w:r>
      <w:r w:rsidR="08ABD155">
        <w:rPr/>
        <w:t>e lisanduva</w:t>
      </w:r>
      <w:r w:rsidR="5FD6FC3A">
        <w:rPr/>
        <w:t>t</w:t>
      </w:r>
      <w:r w:rsidR="08ABD155">
        <w:rPr/>
        <w:t xml:space="preserve"> majapidamis</w:t>
      </w:r>
      <w:r w:rsidR="1F36FE44">
        <w:rPr/>
        <w:t xml:space="preserve">t </w:t>
      </w:r>
      <w:r w:rsidR="4654499F">
        <w:rPr/>
        <w:t xml:space="preserve">olemasolevasse tiheasustusse </w:t>
      </w:r>
      <w:r w:rsidR="1F36FE44">
        <w:rPr/>
        <w:t>ja selle ühendamist</w:t>
      </w:r>
      <w:r w:rsidR="08ABD155">
        <w:rPr/>
        <w:t xml:space="preserve"> lähedal asuvate tehnovõrkudega</w:t>
      </w:r>
      <w:r w:rsidR="4E8102DC">
        <w:rPr/>
        <w:t>.</w:t>
      </w:r>
      <w:r w:rsidR="0ECAA96A">
        <w:rPr/>
        <w:t xml:space="preserve"> </w:t>
      </w:r>
      <w:r w:rsidR="46EBF7D7">
        <w:rPr/>
        <w:t>K</w:t>
      </w:r>
      <w:r w:rsidR="0ECAA96A">
        <w:rPr/>
        <w:t xml:space="preserve">avandatav </w:t>
      </w:r>
      <w:r w:rsidR="39DA9A49">
        <w:rPr/>
        <w:t>ehitustegevus jääb väljapoole rohevõrgustiku ala,</w:t>
      </w:r>
      <w:r w:rsidR="4CF27D13">
        <w:rPr/>
        <w:t xml:space="preserve"> Ei rajata ligipääsuks uusi teid ega tehnorajatisi.</w:t>
      </w:r>
      <w:r w:rsidR="39DA9A49">
        <w:rPr/>
        <w:t xml:space="preserve"> </w:t>
      </w:r>
      <w:r w:rsidR="3F5256BF">
        <w:rPr/>
        <w:t>Seet</w:t>
      </w:r>
      <w:r w:rsidR="08ABD155">
        <w:rPr/>
        <w:t>õttu on kavandatava tegevuse mõju väga väike. Detailplaneeringu kontekstis ei ole ette näha planeeringuga kaasnevaid negatiivseid keskkonnamõjusid. Planeeritava tegevusega ei kaasne eeldatavalt olulisi kahjulikke tagajärgi nagu vee-, pinnase- või õhusaastatus, jäätmeteke, müra, vibratsioon või valgus-, soojus-, kiirgus- ja lõhnareostus. Kavandatud tegevus ei avalda olulist mõju ning ei põhjusta keskkonnas pöördumatuid muudatusi, ei sea ohtu inimese tervist</w:t>
      </w:r>
      <w:r w:rsidR="453F881A">
        <w:rPr/>
        <w:t>.</w:t>
      </w:r>
      <w:r w:rsidR="44A664AD">
        <w:rPr/>
        <w:t xml:space="preserve"> </w:t>
      </w:r>
    </w:p>
    <w:p w:rsidR="24182921" w:rsidP="21B297ED" w:rsidRDefault="24182921" w14:paraId="520E10CF" w14:textId="4F0C9517">
      <w:pPr>
        <w:bidi w:val="0"/>
        <w:spacing w:before="0" w:beforeAutospacing="off" w:after="160" w:afterAutospacing="off" w:line="252" w:lineRule="auto"/>
        <w:jc w:val="both"/>
      </w:pPr>
      <w:r w:rsidRPr="21B297ED" w:rsidR="24182921">
        <w:rPr>
          <w:rFonts w:ascii="Arial" w:hAnsi="Arial" w:eastAsia="Arial" w:cs="Arial"/>
          <w:sz w:val="22"/>
          <w:szCs w:val="22"/>
        </w:rPr>
        <w:t xml:space="preserve">Positiivseks mõjuks on ühe püsielanikega leibkonna lisandumine valla </w:t>
      </w:r>
      <w:r w:rsidRPr="21B297ED" w:rsidR="24182921">
        <w:rPr>
          <w:rFonts w:ascii="Arial" w:hAnsi="Arial" w:eastAsia="Arial" w:cs="Arial"/>
          <w:sz w:val="22"/>
          <w:szCs w:val="22"/>
        </w:rPr>
        <w:t>teritoor</w:t>
      </w:r>
      <w:r w:rsidRPr="21B297ED" w:rsidR="5F88A500">
        <w:rPr>
          <w:rFonts w:ascii="Arial" w:hAnsi="Arial" w:eastAsia="Arial" w:cs="Arial"/>
          <w:sz w:val="22"/>
          <w:szCs w:val="22"/>
        </w:rPr>
        <w:t>i</w:t>
      </w:r>
      <w:r w:rsidRPr="21B297ED" w:rsidR="24182921">
        <w:rPr>
          <w:rFonts w:ascii="Arial" w:hAnsi="Arial" w:eastAsia="Arial" w:cs="Arial"/>
          <w:sz w:val="22"/>
          <w:szCs w:val="22"/>
        </w:rPr>
        <w:t>umile</w:t>
      </w:r>
      <w:r w:rsidRPr="21B297ED" w:rsidR="24182921">
        <w:rPr>
          <w:rFonts w:ascii="Arial" w:hAnsi="Arial" w:eastAsia="Arial" w:cs="Arial"/>
          <w:sz w:val="22"/>
          <w:szCs w:val="22"/>
        </w:rPr>
        <w:t xml:space="preserve"> ning järjest tiheneva asustusega ala </w:t>
      </w:r>
      <w:r w:rsidRPr="21B297ED" w:rsidR="24182921">
        <w:rPr>
          <w:rFonts w:ascii="Arial" w:hAnsi="Arial" w:eastAsia="Arial" w:cs="Arial"/>
          <w:sz w:val="22"/>
          <w:szCs w:val="22"/>
        </w:rPr>
        <w:t>korrastumine</w:t>
      </w:r>
      <w:r w:rsidRPr="21B297ED" w:rsidR="24182921">
        <w:rPr>
          <w:rFonts w:ascii="Arial" w:hAnsi="Arial" w:eastAsia="Arial" w:cs="Arial"/>
          <w:sz w:val="22"/>
          <w:szCs w:val="22"/>
        </w:rPr>
        <w:t xml:space="preserve">. Planeeringuala </w:t>
      </w:r>
      <w:r w:rsidRPr="21B297ED" w:rsidR="24182921">
        <w:rPr>
          <w:rFonts w:ascii="Arial" w:hAnsi="Arial" w:eastAsia="Arial" w:cs="Arial"/>
          <w:sz w:val="22"/>
          <w:szCs w:val="22"/>
        </w:rPr>
        <w:t>pos</w:t>
      </w:r>
      <w:r w:rsidRPr="21B297ED" w:rsidR="24182921">
        <w:rPr>
          <w:rFonts w:ascii="Arial" w:hAnsi="Arial" w:eastAsia="Arial" w:cs="Arial"/>
          <w:sz w:val="22"/>
          <w:szCs w:val="22"/>
        </w:rPr>
        <w:t xml:space="preserve"> 5 liiklusmaa krundi moodustamisega luuakse eeldused liikluskorralduse parandamiseks ja ohutumaks muutmiseks kõikide piirkonna elanike jaoks.</w:t>
      </w:r>
    </w:p>
    <w:p w:rsidR="2C3C3AFE" w:rsidP="21B297ED" w:rsidRDefault="2C3C3AFE" w14:paraId="57E973BE" w14:textId="2EC4611D">
      <w:pPr>
        <w:pStyle w:val="Heading2"/>
        <w:spacing w:after="100" w:afterAutospacing="off"/>
        <w:rPr/>
      </w:pPr>
      <w:bookmarkStart w:name="_Toc27942135" w:id="1916132820"/>
      <w:bookmarkStart w:name="_Toc1193641581" w:id="1329502021"/>
      <w:bookmarkStart w:name="_Toc1809630893" w:id="415893319"/>
      <w:r w:rsidR="2C3C3AFE">
        <w:rPr/>
        <w:t>Planeeringu elluviimise</w:t>
      </w:r>
      <w:r w:rsidR="15EF5764">
        <w:rPr/>
        <w:t xml:space="preserve"> </w:t>
      </w:r>
      <w:r w:rsidR="059674E8">
        <w:rPr/>
        <w:t>tegevuskava</w:t>
      </w:r>
      <w:bookmarkEnd w:id="1916132820"/>
      <w:bookmarkEnd w:id="1329502021"/>
      <w:bookmarkEnd w:id="415893319"/>
    </w:p>
    <w:p xmlns:wp14="http://schemas.microsoft.com/office/word/2010/wordml" w:rsidR="00AE2235" w:rsidP="2EE21B98" w:rsidRDefault="00AE2235" w14:paraId="10622D96" wp14:textId="0C68C0C4">
      <w:pPr>
        <w:spacing w:before="0" w:beforeAutospacing="off" w:after="0" w:afterAutospacing="off" w:line="252" w:lineRule="auto"/>
        <w:jc w:val="left"/>
      </w:pPr>
      <w:r w:rsidRPr="21B297ED" w:rsidR="40784AA8">
        <w:rPr>
          <w:rFonts w:ascii="Arial" w:hAnsi="Arial" w:eastAsia="Arial" w:cs="Arial"/>
          <w:sz w:val="22"/>
          <w:szCs w:val="22"/>
        </w:rPr>
        <w:t>Planeeringu</w:t>
      </w:r>
      <w:r w:rsidRPr="21B297ED" w:rsidR="40784AA8">
        <w:rPr>
          <w:rFonts w:ascii="Arial" w:hAnsi="Arial" w:eastAsia="Arial" w:cs="Arial"/>
          <w:sz w:val="22"/>
          <w:szCs w:val="22"/>
        </w:rPr>
        <w:t xml:space="preserve"> </w:t>
      </w:r>
      <w:r w:rsidRPr="21B297ED" w:rsidR="40784AA8">
        <w:rPr>
          <w:rFonts w:ascii="Arial" w:hAnsi="Arial" w:eastAsia="Arial" w:cs="Arial"/>
          <w:sz w:val="22"/>
          <w:szCs w:val="22"/>
        </w:rPr>
        <w:t>ellu</w:t>
      </w:r>
      <w:r w:rsidRPr="21B297ED" w:rsidR="40784AA8">
        <w:rPr>
          <w:rFonts w:ascii="Arial" w:hAnsi="Arial" w:eastAsia="Arial" w:cs="Arial"/>
          <w:sz w:val="22"/>
          <w:szCs w:val="22"/>
        </w:rPr>
        <w:t xml:space="preserve"> </w:t>
      </w:r>
      <w:r w:rsidRPr="21B297ED" w:rsidR="40784AA8">
        <w:rPr>
          <w:rFonts w:ascii="Arial" w:hAnsi="Arial" w:eastAsia="Arial" w:cs="Arial"/>
          <w:sz w:val="22"/>
          <w:szCs w:val="22"/>
        </w:rPr>
        <w:t>viimiseks</w:t>
      </w:r>
      <w:r w:rsidRPr="21B297ED" w:rsidR="40784AA8">
        <w:rPr>
          <w:rFonts w:ascii="Arial" w:hAnsi="Arial" w:eastAsia="Arial" w:cs="Arial"/>
          <w:sz w:val="22"/>
          <w:szCs w:val="22"/>
        </w:rPr>
        <w:t xml:space="preserve"> on </w:t>
      </w:r>
      <w:r w:rsidRPr="21B297ED" w:rsidR="40784AA8">
        <w:rPr>
          <w:rFonts w:ascii="Arial" w:hAnsi="Arial" w:eastAsia="Arial" w:cs="Arial"/>
          <w:sz w:val="22"/>
          <w:szCs w:val="22"/>
        </w:rPr>
        <w:t>vajalik</w:t>
      </w:r>
      <w:r w:rsidRPr="21B297ED" w:rsidR="40784AA8">
        <w:rPr>
          <w:rFonts w:ascii="Arial" w:hAnsi="Arial" w:eastAsia="Arial" w:cs="Arial"/>
          <w:sz w:val="22"/>
          <w:szCs w:val="22"/>
        </w:rPr>
        <w:t>:</w:t>
      </w:r>
    </w:p>
    <w:p xmlns:wp14="http://schemas.microsoft.com/office/word/2010/wordml" w:rsidR="00AE2235" w:rsidP="2EE21B98" w:rsidRDefault="00AE2235" w14:paraId="0A7C7D82" wp14:textId="5086E4E0">
      <w:pPr>
        <w:pStyle w:val="ListParagraph"/>
        <w:numPr>
          <w:ilvl w:val="0"/>
          <w:numId w:val="44"/>
        </w:numPr>
        <w:spacing w:before="0" w:beforeAutospacing="off" w:after="0" w:afterAutospacing="off" w:line="252" w:lineRule="auto"/>
        <w:ind w:left="2600" w:right="0" w:hanging="1296"/>
        <w:jc w:val="left"/>
        <w:rPr>
          <w:rFonts w:ascii="Arial" w:hAnsi="Arial" w:eastAsia="Arial" w:cs="Arial"/>
          <w:noProof w:val="0"/>
          <w:sz w:val="22"/>
          <w:szCs w:val="22"/>
          <w:lang w:val="et"/>
        </w:rPr>
      </w:pPr>
      <w:r w:rsidRPr="21B297ED" w:rsidR="40784AA8">
        <w:rPr>
          <w:rFonts w:ascii="Arial" w:hAnsi="Arial" w:eastAsia="Arial" w:cs="Arial"/>
          <w:sz w:val="22"/>
          <w:szCs w:val="22"/>
        </w:rPr>
        <w:t>seada</w:t>
      </w:r>
      <w:r w:rsidRPr="21B297ED" w:rsidR="40784AA8">
        <w:rPr>
          <w:rFonts w:ascii="Arial" w:hAnsi="Arial" w:eastAsia="Arial" w:cs="Arial"/>
          <w:sz w:val="22"/>
          <w:szCs w:val="22"/>
        </w:rPr>
        <w:t xml:space="preserve"> </w:t>
      </w:r>
      <w:r w:rsidRPr="21B297ED" w:rsidR="40784AA8">
        <w:rPr>
          <w:rFonts w:ascii="Arial" w:hAnsi="Arial" w:eastAsia="Arial" w:cs="Arial"/>
          <w:sz w:val="22"/>
          <w:szCs w:val="22"/>
        </w:rPr>
        <w:t>vajalikud</w:t>
      </w:r>
      <w:r w:rsidRPr="21B297ED" w:rsidR="40784AA8">
        <w:rPr>
          <w:rFonts w:ascii="Arial" w:hAnsi="Arial" w:eastAsia="Arial" w:cs="Arial"/>
          <w:sz w:val="22"/>
          <w:szCs w:val="22"/>
        </w:rPr>
        <w:t xml:space="preserve"> </w:t>
      </w:r>
      <w:r w:rsidRPr="21B297ED" w:rsidR="40784AA8">
        <w:rPr>
          <w:rFonts w:ascii="Arial" w:hAnsi="Arial" w:eastAsia="Arial" w:cs="Arial"/>
          <w:sz w:val="22"/>
          <w:szCs w:val="22"/>
        </w:rPr>
        <w:t>servituudid</w:t>
      </w:r>
      <w:r w:rsidRPr="21B297ED" w:rsidR="40784AA8">
        <w:rPr>
          <w:rFonts w:ascii="Arial" w:hAnsi="Arial" w:eastAsia="Arial" w:cs="Arial"/>
          <w:sz w:val="22"/>
          <w:szCs w:val="22"/>
        </w:rPr>
        <w:t xml:space="preserve">; </w:t>
      </w:r>
    </w:p>
    <w:p xmlns:wp14="http://schemas.microsoft.com/office/word/2010/wordml" w:rsidR="00AE2235" w:rsidP="2EE21B98" w:rsidRDefault="00AE2235" w14:paraId="248D5E3E" wp14:textId="1344DD37">
      <w:pPr>
        <w:pStyle w:val="ListParagraph"/>
        <w:numPr>
          <w:ilvl w:val="0"/>
          <w:numId w:val="44"/>
        </w:numPr>
        <w:spacing w:before="0" w:beforeAutospacing="off" w:after="0" w:afterAutospacing="off" w:line="252" w:lineRule="auto"/>
        <w:ind w:left="2600" w:right="0" w:hanging="1296"/>
        <w:jc w:val="left"/>
        <w:rPr>
          <w:rFonts w:ascii="Arial" w:hAnsi="Arial" w:eastAsia="Arial" w:cs="Arial"/>
          <w:noProof w:val="0"/>
          <w:sz w:val="22"/>
          <w:szCs w:val="22"/>
          <w:lang w:val="et"/>
        </w:rPr>
      </w:pPr>
      <w:r w:rsidRPr="21B297ED" w:rsidR="40784AA8">
        <w:rPr>
          <w:rFonts w:ascii="Arial" w:hAnsi="Arial" w:eastAsia="Arial" w:cs="Arial"/>
          <w:sz w:val="22"/>
          <w:szCs w:val="22"/>
        </w:rPr>
        <w:t>taotleda taristu (elekter, teed, vee- ja kanalisatsiooni trassid, sademevee drenaaž jne) tehnilised tingimused ja koostada vajalikud projektid</w:t>
      </w:r>
      <w:r w:rsidRPr="21B297ED" w:rsidR="6AAFC406">
        <w:rPr>
          <w:rFonts w:ascii="Arial" w:hAnsi="Arial" w:eastAsia="Arial" w:cs="Arial"/>
          <w:sz w:val="22"/>
          <w:szCs w:val="22"/>
        </w:rPr>
        <w:t xml:space="preserve"> (võivad olla sama projekti osad)</w:t>
      </w:r>
      <w:r w:rsidRPr="21B297ED" w:rsidR="40784AA8">
        <w:rPr>
          <w:rFonts w:ascii="Arial" w:hAnsi="Arial" w:eastAsia="Arial" w:cs="Arial"/>
          <w:sz w:val="22"/>
          <w:szCs w:val="22"/>
        </w:rPr>
        <w:t>;</w:t>
      </w:r>
    </w:p>
    <w:p xmlns:wp14="http://schemas.microsoft.com/office/word/2010/wordml" w:rsidR="00AE2235" w:rsidP="2EE21B98" w:rsidRDefault="00AE2235" w14:paraId="7060043D" wp14:textId="47F75FD0">
      <w:pPr>
        <w:pStyle w:val="ListParagraph"/>
        <w:numPr>
          <w:ilvl w:val="0"/>
          <w:numId w:val="44"/>
        </w:numPr>
        <w:spacing w:before="0" w:beforeAutospacing="off" w:after="0" w:afterAutospacing="off" w:line="252" w:lineRule="auto"/>
        <w:ind w:left="2600" w:right="0" w:hanging="1296"/>
        <w:jc w:val="left"/>
        <w:rPr>
          <w:rFonts w:ascii="Arial" w:hAnsi="Arial" w:eastAsia="Arial" w:cs="Arial"/>
          <w:noProof w:val="0"/>
          <w:sz w:val="22"/>
          <w:szCs w:val="22"/>
          <w:lang w:val="et"/>
        </w:rPr>
      </w:pPr>
      <w:r w:rsidRPr="21B297ED" w:rsidR="40784AA8">
        <w:rPr>
          <w:rFonts w:ascii="Arial" w:hAnsi="Arial" w:eastAsia="Arial" w:cs="Arial"/>
          <w:sz w:val="22"/>
          <w:szCs w:val="22"/>
        </w:rPr>
        <w:t>kooskõlastatud tehnovõrkude projekti</w:t>
      </w:r>
      <w:r w:rsidRPr="21B297ED" w:rsidR="3D6050B2">
        <w:rPr>
          <w:rFonts w:ascii="Arial" w:hAnsi="Arial" w:eastAsia="Arial" w:cs="Arial"/>
          <w:sz w:val="22"/>
          <w:szCs w:val="22"/>
        </w:rPr>
        <w:t>(</w:t>
      </w:r>
      <w:r w:rsidRPr="21B297ED" w:rsidR="40784AA8">
        <w:rPr>
          <w:rFonts w:ascii="Arial" w:hAnsi="Arial" w:eastAsia="Arial" w:cs="Arial"/>
          <w:sz w:val="22"/>
          <w:szCs w:val="22"/>
        </w:rPr>
        <w:t>de</w:t>
      </w:r>
      <w:r w:rsidRPr="21B297ED" w:rsidR="3D2371CE">
        <w:rPr>
          <w:rFonts w:ascii="Arial" w:hAnsi="Arial" w:eastAsia="Arial" w:cs="Arial"/>
          <w:sz w:val="22"/>
          <w:szCs w:val="22"/>
        </w:rPr>
        <w:t>)</w:t>
      </w:r>
      <w:r w:rsidRPr="21B297ED" w:rsidR="40784AA8">
        <w:rPr>
          <w:rFonts w:ascii="Arial" w:hAnsi="Arial" w:eastAsia="Arial" w:cs="Arial"/>
          <w:sz w:val="22"/>
          <w:szCs w:val="22"/>
        </w:rPr>
        <w:t xml:space="preserve"> alusel taotleda ehitusload;</w:t>
      </w:r>
    </w:p>
    <w:p xmlns:wp14="http://schemas.microsoft.com/office/word/2010/wordml" w:rsidR="00AE2235" w:rsidP="2EE21B98" w:rsidRDefault="00AE2235" w14:paraId="239229F6" wp14:textId="5ED9CE56">
      <w:pPr>
        <w:pStyle w:val="ListParagraph"/>
        <w:numPr>
          <w:ilvl w:val="0"/>
          <w:numId w:val="44"/>
        </w:numPr>
        <w:spacing w:before="0" w:beforeAutospacing="off" w:after="0" w:afterAutospacing="off" w:line="252" w:lineRule="auto"/>
        <w:ind w:left="2600" w:right="0" w:hanging="1296"/>
        <w:jc w:val="left"/>
        <w:rPr>
          <w:rFonts w:ascii="Arial" w:hAnsi="Arial" w:eastAsia="Arial" w:cs="Arial"/>
          <w:noProof w:val="0"/>
          <w:sz w:val="22"/>
          <w:szCs w:val="22"/>
          <w:lang w:val="et"/>
        </w:rPr>
      </w:pPr>
      <w:r w:rsidRPr="21B297ED" w:rsidR="40784AA8">
        <w:rPr>
          <w:rFonts w:ascii="Arial" w:hAnsi="Arial" w:eastAsia="Arial" w:cs="Arial"/>
          <w:sz w:val="22"/>
          <w:szCs w:val="22"/>
        </w:rPr>
        <w:t>ehitada</w:t>
      </w:r>
      <w:r w:rsidRPr="21B297ED" w:rsidR="40784AA8">
        <w:rPr>
          <w:rFonts w:ascii="Arial" w:hAnsi="Arial" w:eastAsia="Arial" w:cs="Arial"/>
          <w:sz w:val="22"/>
          <w:szCs w:val="22"/>
        </w:rPr>
        <w:t xml:space="preserve"> </w:t>
      </w:r>
      <w:r w:rsidRPr="21B297ED" w:rsidR="40784AA8">
        <w:rPr>
          <w:rFonts w:ascii="Arial" w:hAnsi="Arial" w:eastAsia="Arial" w:cs="Arial"/>
          <w:sz w:val="22"/>
          <w:szCs w:val="22"/>
        </w:rPr>
        <w:t>välja</w:t>
      </w:r>
      <w:r w:rsidRPr="21B297ED" w:rsidR="40784AA8">
        <w:rPr>
          <w:rFonts w:ascii="Arial" w:hAnsi="Arial" w:eastAsia="Arial" w:cs="Arial"/>
          <w:sz w:val="22"/>
          <w:szCs w:val="22"/>
        </w:rPr>
        <w:t xml:space="preserve"> </w:t>
      </w:r>
      <w:r w:rsidRPr="21B297ED" w:rsidR="40784AA8">
        <w:rPr>
          <w:rFonts w:ascii="Arial" w:hAnsi="Arial" w:eastAsia="Arial" w:cs="Arial"/>
          <w:sz w:val="22"/>
          <w:szCs w:val="22"/>
        </w:rPr>
        <w:t>taristu</w:t>
      </w:r>
      <w:r w:rsidRPr="21B297ED" w:rsidR="40784AA8">
        <w:rPr>
          <w:rFonts w:ascii="Arial" w:hAnsi="Arial" w:eastAsia="Arial" w:cs="Arial"/>
          <w:sz w:val="22"/>
          <w:szCs w:val="22"/>
        </w:rPr>
        <w:t xml:space="preserve">; </w:t>
      </w:r>
    </w:p>
    <w:p xmlns:wp14="http://schemas.microsoft.com/office/word/2010/wordml" w:rsidR="00AE2235" w:rsidP="2EE21B98" w:rsidRDefault="00AE2235" w14:paraId="268ACC1B" wp14:textId="63ADAE10">
      <w:pPr>
        <w:pStyle w:val="ListParagraph"/>
        <w:numPr>
          <w:ilvl w:val="0"/>
          <w:numId w:val="44"/>
        </w:numPr>
        <w:spacing w:before="0" w:beforeAutospacing="off" w:after="0" w:afterAutospacing="off" w:line="252" w:lineRule="auto"/>
        <w:ind w:left="2600" w:right="0" w:hanging="1296"/>
        <w:jc w:val="left"/>
        <w:rPr>
          <w:rFonts w:ascii="Arial" w:hAnsi="Arial" w:eastAsia="Arial" w:cs="Arial"/>
          <w:noProof w:val="0"/>
          <w:sz w:val="22"/>
          <w:szCs w:val="22"/>
          <w:lang w:val="et"/>
        </w:rPr>
      </w:pPr>
      <w:r w:rsidRPr="21B297ED" w:rsidR="40784AA8">
        <w:rPr>
          <w:rFonts w:ascii="Arial" w:hAnsi="Arial" w:eastAsia="Arial" w:cs="Arial"/>
          <w:sz w:val="22"/>
          <w:szCs w:val="22"/>
        </w:rPr>
        <w:t>taotleda</w:t>
      </w:r>
      <w:r w:rsidRPr="21B297ED" w:rsidR="40784AA8">
        <w:rPr>
          <w:rFonts w:ascii="Arial" w:hAnsi="Arial" w:eastAsia="Arial" w:cs="Arial"/>
          <w:sz w:val="22"/>
          <w:szCs w:val="22"/>
        </w:rPr>
        <w:t xml:space="preserve"> </w:t>
      </w:r>
      <w:r w:rsidRPr="21B297ED" w:rsidR="40784AA8">
        <w:rPr>
          <w:rFonts w:ascii="Arial" w:hAnsi="Arial" w:eastAsia="Arial" w:cs="Arial"/>
          <w:sz w:val="22"/>
          <w:szCs w:val="22"/>
        </w:rPr>
        <w:t>valminud</w:t>
      </w:r>
      <w:r w:rsidRPr="21B297ED" w:rsidR="40784AA8">
        <w:rPr>
          <w:rFonts w:ascii="Arial" w:hAnsi="Arial" w:eastAsia="Arial" w:cs="Arial"/>
          <w:sz w:val="22"/>
          <w:szCs w:val="22"/>
        </w:rPr>
        <w:t xml:space="preserve"> </w:t>
      </w:r>
      <w:r w:rsidRPr="21B297ED" w:rsidR="40784AA8">
        <w:rPr>
          <w:rFonts w:ascii="Arial" w:hAnsi="Arial" w:eastAsia="Arial" w:cs="Arial"/>
          <w:sz w:val="22"/>
          <w:szCs w:val="22"/>
        </w:rPr>
        <w:t>taristuobjektidele</w:t>
      </w:r>
      <w:r w:rsidRPr="21B297ED" w:rsidR="40784AA8">
        <w:rPr>
          <w:rFonts w:ascii="Arial" w:hAnsi="Arial" w:eastAsia="Arial" w:cs="Arial"/>
          <w:sz w:val="22"/>
          <w:szCs w:val="22"/>
        </w:rPr>
        <w:t xml:space="preserve"> </w:t>
      </w:r>
      <w:r w:rsidRPr="21B297ED" w:rsidR="40784AA8">
        <w:rPr>
          <w:rFonts w:ascii="Arial" w:hAnsi="Arial" w:eastAsia="Arial" w:cs="Arial"/>
          <w:sz w:val="22"/>
          <w:szCs w:val="22"/>
        </w:rPr>
        <w:t>kasutusload</w:t>
      </w:r>
      <w:r w:rsidRPr="21B297ED" w:rsidR="40784AA8">
        <w:rPr>
          <w:rFonts w:ascii="Arial" w:hAnsi="Arial" w:eastAsia="Arial" w:cs="Arial"/>
          <w:sz w:val="22"/>
          <w:szCs w:val="22"/>
        </w:rPr>
        <w:t>;</w:t>
      </w:r>
    </w:p>
    <w:p xmlns:wp14="http://schemas.microsoft.com/office/word/2010/wordml" w:rsidR="00AE2235" w:rsidP="2EE21B98" w:rsidRDefault="00AE2235" w14:paraId="2143EC87" wp14:textId="1975FA8B">
      <w:pPr>
        <w:pStyle w:val="ListParagraph"/>
        <w:numPr>
          <w:ilvl w:val="0"/>
          <w:numId w:val="44"/>
        </w:numPr>
        <w:spacing w:before="0" w:beforeAutospacing="off" w:after="0" w:afterAutospacing="off" w:line="252" w:lineRule="auto"/>
        <w:ind w:left="2600" w:right="0" w:hanging="1296"/>
        <w:jc w:val="left"/>
        <w:rPr>
          <w:rFonts w:ascii="Arial" w:hAnsi="Arial" w:eastAsia="Arial" w:cs="Arial"/>
          <w:noProof w:val="0"/>
          <w:sz w:val="22"/>
          <w:szCs w:val="22"/>
          <w:lang w:val="et"/>
        </w:rPr>
      </w:pPr>
      <w:r w:rsidRPr="21B297ED" w:rsidR="40784AA8">
        <w:rPr>
          <w:rFonts w:ascii="Arial" w:hAnsi="Arial" w:eastAsia="Arial" w:cs="Arial"/>
          <w:sz w:val="22"/>
          <w:szCs w:val="22"/>
        </w:rPr>
        <w:t>koostada hoonete ja haljastuse projekt</w:t>
      </w:r>
      <w:r w:rsidRPr="21B297ED" w:rsidR="40784AA8">
        <w:rPr>
          <w:rFonts w:ascii="Arial" w:hAnsi="Arial" w:eastAsia="Arial" w:cs="Arial"/>
          <w:sz w:val="22"/>
          <w:szCs w:val="22"/>
        </w:rPr>
        <w:t>id (võivad olla sama projekti osad), taotleda ehitusload ning ehitada eelnimetatud dokumentidest lähtuvalt hooned ja rajada haljastus;</w:t>
      </w:r>
    </w:p>
    <w:p xmlns:wp14="http://schemas.microsoft.com/office/word/2010/wordml" w:rsidR="00AE2235" w:rsidP="21B297ED" w:rsidRDefault="00AE2235" w14:paraId="6DF0C9FE" wp14:textId="3CD077F7">
      <w:pPr>
        <w:pStyle w:val="ListParagraph"/>
        <w:numPr>
          <w:ilvl w:val="0"/>
          <w:numId w:val="44"/>
        </w:numPr>
        <w:spacing w:before="0" w:beforeAutospacing="off" w:after="0" w:afterAutospacing="off" w:line="252" w:lineRule="auto"/>
        <w:ind w:left="2600" w:right="0" w:hanging="1296"/>
        <w:jc w:val="left"/>
        <w:rPr>
          <w:rFonts w:ascii="Arial" w:hAnsi="Arial" w:eastAsia="Arial" w:cs="Arial"/>
          <w:sz w:val="22"/>
          <w:szCs w:val="22"/>
          <w:lang w:val="et-EE"/>
        </w:rPr>
      </w:pPr>
      <w:r w:rsidRPr="21984318" w:rsidR="40784AA8">
        <w:rPr>
          <w:rFonts w:ascii="Arial" w:hAnsi="Arial" w:eastAsia="Arial" w:cs="Arial"/>
          <w:sz w:val="22"/>
          <w:szCs w:val="22"/>
        </w:rPr>
        <w:t>taotleda valminud hoonetele kasutusload</w:t>
      </w:r>
      <w:r w:rsidRPr="21984318" w:rsidR="57D09C3E">
        <w:rPr>
          <w:rFonts w:ascii="Arial" w:hAnsi="Arial" w:eastAsia="Arial" w:cs="Arial"/>
          <w:sz w:val="22"/>
          <w:szCs w:val="22"/>
        </w:rPr>
        <w:t>.</w:t>
      </w:r>
    </w:p>
    <w:sectPr w:rsidR="00AE2235" w:rsidSect="00BF6926">
      <w:headerReference w:type="default" r:id="rId22"/>
      <w:footerReference w:type="default" r:id="rId23"/>
      <w:headerReference w:type="first" r:id="rId24"/>
      <w:footerReference w:type="first" r:id="rId25"/>
      <w:pgSz w:w="11906" w:h="16838" w:orient="portrait" w:code="9"/>
      <w:pgMar w:top="1440" w:right="1800" w:bottom="2438" w:left="1800" w:header="851" w:footer="510" w:gutter="0"/>
      <w:cols w:space="708"/>
      <w:titlePg/>
      <w:docGrid w:linePitch="360"/>
    </w:sectPr>
  </w:body>
</w:document>
</file>

<file path=word/endnotes.xml><?xml version="1.0" encoding="utf-8"?>
<w:end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endnote w:type="separator" w:id="0">
    <w:p xmlns:wp14="http://schemas.microsoft.com/office/word/2010/wordml" w:rsidR="00CF6461" w:rsidRDefault="00CF6461" w14:paraId="1231BE67" wp14:textId="77777777">
      <w:r>
        <w:separator/>
      </w:r>
    </w:p>
  </w:endnote>
  <w:endnote w:type="continuationSeparator" w:id="1">
    <w:p xmlns:wp14="http://schemas.microsoft.com/office/word/2010/wordml" w:rsidR="00CF6461" w:rsidRDefault="00CF6461" w14:paraId="36FEB5B0" wp14:textId="7777777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ont420">
    <w:charset w:val="BA"/>
    <w:family w:val="auto"/>
    <w:pitch w:val="variable"/>
    <w:sig w:usb0="00000005" w:usb1="00000000" w:usb2="00000000" w:usb3="00000000" w:csb0="00000080"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Roboto">
    <w:altName w:val="Arial"/>
    <w:panose1 w:val="00000000000000000000"/>
    <w:charset w:val="00"/>
    <w:family w:val="roman"/>
    <w:notTrueType/>
    <w:pitch w:val="default"/>
    <w:sig w:usb0="00000000" w:usb1="00000000" w:usb2="00000000" w:usb3="00000000" w:csb0="00000000" w:csb1="00000000"/>
  </w:font>
</w:fonts>
</file>

<file path=word/footer1.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Pr="00065712" w:rsidR="0057076B" w:rsidP="00065712" w:rsidRDefault="0057076B" w14:paraId="51C45EF4" wp14:textId="77777777">
    <w:pPr>
      <w:pStyle w:val="Footer"/>
    </w:pPr>
    <w:r>
      <w:rPr>
        <w:noProof/>
        <w:lang w:val="en-US" w:eastAsia="en-US"/>
      </w:rPr>
      <w:pict w14:anchorId="358B2138">
        <v:shapetype id="_x0000_t202" coordsize="21600,21600" o:spt="202" path="m,l,21600r21600,l21600,xe">
          <v:stroke joinstyle="miter"/>
          <v:path gradientshapeok="t" o:connecttype="rect"/>
        </v:shapetype>
        <v:shape id="Text Box 91" style="position:absolute;left:0;text-align:left;margin-left:59.55pt;margin-top:0;width:477.7pt;height:33.2pt;z-index:251670016;visibility:visible;mso-position-horizontal-relative:page;mso-position-vertical:bottom;mso-position-vertical-relative:page" o:spid="_x0000_s409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">
          <v:textbox style="mso-fit-shape-to-text:t" inset="0,0,0,8mm">
            <w:txbxContent>
              <w:p w:rsidR="0057076B" w:rsidP="00803A6B" w:rsidRDefault="0057076B" w14:paraId="1539701A" wp14:textId="77777777">
                <w:pPr>
                  <w:pStyle w:val="Footer"/>
                </w:pPr>
                <w:r w:rsidRPr="003154A2">
                  <w:fldChar w:fldCharType="begin"/>
                </w:r>
                <w:r>
                  <w:instrText xml:space="preserve"> REF  bmkFldtx2OptionalFooter </w:instrText>
                </w:r>
                <w:r w:rsidRPr="003154A2">
                  <w:fldChar w:fldCharType="separate"/>
                </w:r>
                <w:r>
                  <w:rPr>
                    <w:b/>
                    <w:bCs/>
                    <w:lang w:val="en-US"/>
                  </w:rPr>
                  <w:t>Error! Reference source not found.</w:t>
                </w:r>
                <w:r>
                  <w:rPr>
                    <w:b/>
                    <w:bCs/>
                  </w:rPr>
                  <w:fldChar w:fldCharType="end"/>
                </w:r>
              </w:p>
            </w:txbxContent>
          </v:textbox>
          <w10:wrap anchorx="page" anchory="page"/>
        </v:shape>
      </w:pict>
    </w:r>
  </w:p>
</w:ftr>
</file>

<file path=word/footer2.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0057076B" w:rsidP="00AA5303" w:rsidRDefault="0057076B" w14:paraId="6D072C0D" wp14:textId="77777777">
    <w:pPr>
      <w:jc w:val="right"/>
    </w:pPr>
  </w:p>
</w:ftr>
</file>

<file path=word/footer3.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Pr="00065712" w:rsidR="0057076B" w:rsidP="00AA5303" w:rsidRDefault="0057076B" w14:paraId="65D22B24" wp14:textId="77777777">
    <w:pPr>
      <w:jc w:val="right"/>
    </w:pPr>
    <w:sdt>
      <w:sdtPr>
        <w:id w:val="7589627"/>
        <w:docPartObj>
          <w:docPartGallery w:val="Page Numbers (Bottom of Page)"/>
          <w:docPartUnique/>
        </w:docPartObj>
      </w:sdtPr>
      <w:sdtContent>
        <w:sdt>
          <w:sdtPr>
            <w:id w:val="7589628"/>
            <w:docPartObj>
              <w:docPartGallery w:val="Page Numbers (Top of Page)"/>
              <w:docPartUnique/>
            </w:docPartObj>
          </w:sdtPr>
          <w:sdtContent>
            <w:r>
              <w:fldChar w:fldCharType="begin"/>
            </w:r>
            <w:r w:rsidRPr="21B297ED">
              <w:rPr>
                <w:noProof/>
              </w:rPr>
              <w:instrText xml:space="preserve"> PAGE </w:instrText>
            </w:r>
            <w:r w:rsidRPr="21B297ED">
              <w:rPr>
                <w:noProof/>
              </w:rPr>
              <w:fldChar w:fldCharType="separate"/>
            </w:r>
            <w:r w:rsidR="21B297ED">
              <w:rPr/>
              <w:t>3</w:t>
            </w:r>
            <w:r>
              <w:fldChar w:fldCharType="end"/>
            </w:r>
            <w:r w:rsidR="21B297ED">
              <w:rPr/>
              <w:t xml:space="preserve"> /</w:t>
            </w:r>
            <w:r>
              <w:fldChar w:fldCharType="begin"/>
            </w:r>
            <w:r w:rsidRPr="21B297ED">
              <w:rPr>
                <w:noProof/>
              </w:rPr>
              <w:instrText xml:space="preserve"> NUMPAGES  </w:instrText>
            </w:r>
            <w:r w:rsidRPr="21B297ED">
              <w:rPr>
                <w:noProof/>
              </w:rPr>
              <w:fldChar w:fldCharType="separate"/>
            </w:r>
            <w:r w:rsidR="21B297ED">
              <w:rPr/>
              <w:t>13</w:t>
            </w:r>
            <w:r>
              <w:fldChar w:fldCharType="end"/>
            </w:r>
          </w:sdtContent>
        </w:sdt>
      </w:sdtContent>
    </w:sdt>
  </w:p>
</w:ftr>
</file>

<file path=word/footer4.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Pr="00382818" w:rsidR="0057076B" w:rsidP="00382818" w:rsidRDefault="0057076B" w14:paraId="30D7AA69" wp14:textId="77777777">
    <w:pPr>
      <w:pStyle w:val="Footer"/>
    </w:pPr>
  </w:p>
</w:ftr>
</file>

<file path=word/footnotes.xml><?xml version="1.0" encoding="utf-8"?>
<w:foot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footnote w:type="separator" w:id="0">
    <w:p xmlns:wp14="http://schemas.microsoft.com/office/word/2010/wordml" w:rsidR="00CF6461" w:rsidRDefault="00CF6461" w14:paraId="7196D064" wp14:textId="77777777">
      <w:r>
        <w:separator/>
      </w:r>
    </w:p>
  </w:footnote>
  <w:footnote w:type="continuationSeparator" w:id="1">
    <w:p xmlns:wp14="http://schemas.microsoft.com/office/word/2010/wordml" w:rsidR="00CF6461" w:rsidRDefault="00CF6461" w14:paraId="34FF1C98" wp14:textId="77777777">
      <w:r>
        <w:continuationSeparator/>
      </w:r>
    </w:p>
  </w:footnote>
  <w:footnote w:id="15715">
    <w:p w:rsidR="21B297ED" w:rsidP="21B297ED" w:rsidRDefault="21B297ED" w14:paraId="75058FFC" w14:textId="0001F665">
      <w:pPr>
        <w:pStyle w:val="FootnoteText"/>
        <w:suppressLineNumbers w:val="0"/>
        <w:bidi w:val="0"/>
        <w:rPr>
          <w:rFonts w:ascii="Arial Unicode MS" w:hAnsi="Arial Unicode MS" w:eastAsia="Arial Unicode MS" w:cs="Arial Unicode MS"/>
          <w:b w:val="0"/>
          <w:bCs w:val="0"/>
          <w:i w:val="0"/>
          <w:iCs w:val="0"/>
          <w:caps w:val="0"/>
          <w:smallCaps w:val="0"/>
          <w:noProof w:val="0"/>
          <w:color w:val="000000" w:themeColor="text1" w:themeTint="FF" w:themeShade="FF"/>
          <w:sz w:val="24"/>
          <w:szCs w:val="24"/>
          <w:lang w:val="da-DK"/>
        </w:rPr>
      </w:pPr>
      <w:r w:rsidRPr="21B297ED">
        <w:rPr>
          <w:rStyle w:val="FootnoteReference"/>
        </w:rPr>
        <w:footnoteRef/>
      </w:r>
      <w:r w:rsidR="21B297ED">
        <w:rPr/>
        <w:t xml:space="preserve"> </w:t>
      </w:r>
      <w:r w:rsidRPr="21B297ED" w:rsidR="21B297ED">
        <w:rPr>
          <w:sz w:val="16"/>
          <w:szCs w:val="16"/>
        </w:rPr>
        <w:t>T</w:t>
      </w:r>
      <w:r w:rsidRPr="21B297ED" w:rsidR="21B297ED">
        <w:rPr>
          <w:rFonts w:ascii="Arial Unicode MS" w:hAnsi="Arial Unicode MS" w:eastAsia="Arial Unicode MS" w:cs="Arial Unicode MS"/>
          <w:b w:val="0"/>
          <w:bCs w:val="0"/>
          <w:i w:val="0"/>
          <w:iCs w:val="0"/>
          <w:caps w:val="0"/>
          <w:smallCaps w:val="0"/>
          <w:noProof w:val="0"/>
          <w:color w:val="000000" w:themeColor="text1" w:themeTint="FF" w:themeShade="FF"/>
          <w:sz w:val="16"/>
          <w:szCs w:val="16"/>
          <w:lang w:val="da-DK"/>
        </w:rPr>
        <w:t>a</w:t>
      </w:r>
      <w:r w:rsidRPr="21B297ED" w:rsidR="21B297ED">
        <w:rPr>
          <w:rFonts w:ascii="Arial Unicode MS" w:hAnsi="Arial Unicode MS" w:eastAsia="Arial Unicode MS" w:cs="Arial Unicode MS" w:asciiTheme="minorAscii" w:hAnsiTheme="minorAscii" w:eastAsiaTheme="minorEastAsia" w:cstheme="minorBidi"/>
          <w:b w:val="0"/>
          <w:bCs w:val="0"/>
          <w:i w:val="0"/>
          <w:iCs w:val="0"/>
          <w:caps w:val="0"/>
          <w:smallCaps w:val="0"/>
          <w:noProof w:val="0"/>
          <w:color w:val="000000" w:themeColor="text1" w:themeTint="FF" w:themeShade="FF"/>
          <w:sz w:val="16"/>
          <w:szCs w:val="16"/>
          <w:lang w:val="da-DK" w:eastAsia="da-DK" w:bidi="ar-SA"/>
        </w:rPr>
        <w:t>imest</w:t>
      </w:r>
      <w:r w:rsidRPr="21B297ED" w:rsidR="21B297ED">
        <w:rPr>
          <w:rFonts w:ascii="Arial Unicode MS" w:hAnsi="Arial Unicode MS" w:eastAsia="Arial Unicode MS" w:cs="Arial Unicode MS" w:asciiTheme="minorAscii" w:hAnsiTheme="minorAscii" w:eastAsiaTheme="minorEastAsia" w:cstheme="minorBidi"/>
          <w:b w:val="0"/>
          <w:bCs w:val="0"/>
          <w:i w:val="0"/>
          <w:iCs w:val="0"/>
          <w:caps w:val="0"/>
          <w:smallCaps w:val="0"/>
          <w:noProof w:val="0"/>
          <w:color w:val="000000" w:themeColor="text1" w:themeTint="FF" w:themeShade="FF"/>
          <w:sz w:val="16"/>
          <w:szCs w:val="16"/>
          <w:lang w:val="da-DK" w:eastAsia="da-DK" w:bidi="ar-SA"/>
        </w:rPr>
        <w:t xml:space="preserve"> </w:t>
      </w:r>
      <w:r w:rsidRPr="21B297ED" w:rsidR="21B297ED">
        <w:rPr>
          <w:rFonts w:ascii="Arial Unicode MS" w:hAnsi="Arial Unicode MS" w:eastAsia="Arial Unicode MS" w:cs="Arial Unicode MS" w:asciiTheme="minorAscii" w:hAnsiTheme="minorAscii" w:eastAsiaTheme="minorEastAsia" w:cstheme="minorBidi"/>
          <w:b w:val="0"/>
          <w:bCs w:val="0"/>
          <w:i w:val="0"/>
          <w:iCs w:val="0"/>
          <w:caps w:val="0"/>
          <w:smallCaps w:val="0"/>
          <w:noProof w:val="0"/>
          <w:color w:val="000000" w:themeColor="text1" w:themeTint="FF" w:themeShade="FF"/>
          <w:sz w:val="16"/>
          <w:szCs w:val="16"/>
          <w:lang w:val="da-DK" w:eastAsia="da-DK" w:bidi="ar-SA"/>
        </w:rPr>
        <w:t>eraldatud</w:t>
      </w:r>
      <w:r w:rsidRPr="21B297ED" w:rsidR="21B297ED">
        <w:rPr>
          <w:rFonts w:ascii="Arial Unicode MS" w:hAnsi="Arial Unicode MS" w:eastAsia="Arial Unicode MS" w:cs="Arial Unicode MS" w:asciiTheme="minorAscii" w:hAnsiTheme="minorAscii" w:eastAsiaTheme="minorEastAsia" w:cstheme="minorBidi"/>
          <w:b w:val="0"/>
          <w:bCs w:val="0"/>
          <w:i w:val="0"/>
          <w:iCs w:val="0"/>
          <w:caps w:val="0"/>
          <w:smallCaps w:val="0"/>
          <w:noProof w:val="0"/>
          <w:color w:val="000000" w:themeColor="text1" w:themeTint="FF" w:themeShade="FF"/>
          <w:sz w:val="16"/>
          <w:szCs w:val="16"/>
          <w:lang w:val="da-DK" w:eastAsia="da-DK" w:bidi="ar-SA"/>
        </w:rPr>
        <w:t xml:space="preserve"> </w:t>
      </w:r>
      <w:r w:rsidRPr="21B297ED" w:rsidR="21B297ED">
        <w:rPr>
          <w:rFonts w:ascii="Arial Unicode MS" w:hAnsi="Arial Unicode MS" w:eastAsia="Arial Unicode MS" w:cs="Arial Unicode MS" w:asciiTheme="minorAscii" w:hAnsiTheme="minorAscii" w:eastAsiaTheme="minorEastAsia" w:cstheme="minorBidi"/>
          <w:b w:val="0"/>
          <w:bCs w:val="0"/>
          <w:i w:val="0"/>
          <w:iCs w:val="0"/>
          <w:caps w:val="0"/>
          <w:smallCaps w:val="0"/>
          <w:noProof w:val="0"/>
          <w:color w:val="000000" w:themeColor="text1" w:themeTint="FF" w:themeShade="FF"/>
          <w:sz w:val="16"/>
          <w:szCs w:val="16"/>
          <w:lang w:val="da-DK" w:eastAsia="da-DK" w:bidi="ar-SA"/>
        </w:rPr>
        <w:t>varre</w:t>
      </w:r>
      <w:r w:rsidRPr="21B297ED" w:rsidR="21B297ED">
        <w:rPr>
          <w:rFonts w:ascii="Arial Unicode MS" w:hAnsi="Arial Unicode MS" w:eastAsia="Arial Unicode MS" w:cs="Arial Unicode MS" w:asciiTheme="minorAscii" w:hAnsiTheme="minorAscii" w:eastAsiaTheme="minorEastAsia" w:cstheme="minorBidi"/>
          <w:b w:val="0"/>
          <w:bCs w:val="0"/>
          <w:i w:val="0"/>
          <w:iCs w:val="0"/>
          <w:caps w:val="0"/>
          <w:smallCaps w:val="0"/>
          <w:noProof w:val="0"/>
          <w:color w:val="000000" w:themeColor="text1" w:themeTint="FF" w:themeShade="FF"/>
          <w:sz w:val="16"/>
          <w:szCs w:val="16"/>
          <w:lang w:val="da-DK" w:eastAsia="da-DK" w:bidi="ar-SA"/>
        </w:rPr>
        <w:t xml:space="preserve">-, </w:t>
      </w:r>
      <w:r w:rsidRPr="21B297ED" w:rsidR="21B297ED">
        <w:rPr>
          <w:rFonts w:ascii="Arial Unicode MS" w:hAnsi="Arial Unicode MS" w:eastAsia="Arial Unicode MS" w:cs="Arial Unicode MS" w:asciiTheme="minorAscii" w:hAnsiTheme="minorAscii" w:eastAsiaTheme="minorEastAsia" w:cstheme="minorBidi"/>
          <w:b w:val="0"/>
          <w:bCs w:val="0"/>
          <w:i w:val="0"/>
          <w:iCs w:val="0"/>
          <w:caps w:val="0"/>
          <w:smallCaps w:val="0"/>
          <w:noProof w:val="0"/>
          <w:color w:val="000000" w:themeColor="text1" w:themeTint="FF" w:themeShade="FF"/>
          <w:sz w:val="16"/>
          <w:szCs w:val="16"/>
          <w:lang w:val="da-DK" w:eastAsia="da-DK" w:bidi="ar-SA"/>
        </w:rPr>
        <w:t>juure</w:t>
      </w:r>
      <w:r w:rsidRPr="21B297ED" w:rsidR="21B297ED">
        <w:rPr>
          <w:rFonts w:ascii="Arial Unicode MS" w:hAnsi="Arial Unicode MS" w:eastAsia="Arial Unicode MS" w:cs="Arial Unicode MS" w:asciiTheme="minorAscii" w:hAnsiTheme="minorAscii" w:eastAsiaTheme="minorEastAsia" w:cstheme="minorBidi"/>
          <w:b w:val="0"/>
          <w:bCs w:val="0"/>
          <w:i w:val="0"/>
          <w:iCs w:val="0"/>
          <w:caps w:val="0"/>
          <w:smallCaps w:val="0"/>
          <w:noProof w:val="0"/>
          <w:color w:val="000000" w:themeColor="text1" w:themeTint="FF" w:themeShade="FF"/>
          <w:sz w:val="16"/>
          <w:szCs w:val="16"/>
          <w:lang w:val="da-DK" w:eastAsia="da-DK" w:bidi="ar-SA"/>
        </w:rPr>
        <w:t xml:space="preserve">- v. </w:t>
      </w:r>
      <w:r w:rsidRPr="21B297ED" w:rsidR="21B297ED">
        <w:rPr>
          <w:rFonts w:ascii="Arial Unicode MS" w:hAnsi="Arial Unicode MS" w:eastAsia="Arial Unicode MS" w:cs="Arial Unicode MS" w:asciiTheme="minorAscii" w:hAnsiTheme="minorAscii" w:eastAsiaTheme="minorEastAsia" w:cstheme="minorBidi"/>
          <w:b w:val="0"/>
          <w:bCs w:val="0"/>
          <w:i w:val="0"/>
          <w:iCs w:val="0"/>
          <w:caps w:val="0"/>
          <w:smallCaps w:val="0"/>
          <w:noProof w:val="0"/>
          <w:color w:val="000000" w:themeColor="text1" w:themeTint="FF" w:themeShade="FF"/>
          <w:sz w:val="16"/>
          <w:szCs w:val="16"/>
          <w:lang w:val="da-DK" w:eastAsia="da-DK" w:bidi="ar-SA"/>
        </w:rPr>
        <w:t>leheosa</w:t>
      </w:r>
      <w:r w:rsidRPr="21B297ED" w:rsidR="21B297ED">
        <w:rPr>
          <w:rFonts w:ascii="Arial Unicode MS" w:hAnsi="Arial Unicode MS" w:eastAsia="Arial Unicode MS" w:cs="Arial Unicode MS" w:asciiTheme="minorAscii" w:hAnsiTheme="minorAscii" w:eastAsiaTheme="minorEastAsia" w:cstheme="minorBidi"/>
          <w:b w:val="0"/>
          <w:bCs w:val="0"/>
          <w:i w:val="0"/>
          <w:iCs w:val="0"/>
          <w:caps w:val="0"/>
          <w:smallCaps w:val="0"/>
          <w:noProof w:val="0"/>
          <w:color w:val="000000" w:themeColor="text1" w:themeTint="FF" w:themeShade="FF"/>
          <w:sz w:val="16"/>
          <w:szCs w:val="16"/>
          <w:lang w:val="da-DK" w:eastAsia="da-DK" w:bidi="ar-SA"/>
        </w:rPr>
        <w:t xml:space="preserve">, mis </w:t>
      </w:r>
      <w:r w:rsidRPr="21B297ED" w:rsidR="21B297ED">
        <w:rPr>
          <w:rFonts w:ascii="Arial Unicode MS" w:hAnsi="Arial Unicode MS" w:eastAsia="Arial Unicode MS" w:cs="Arial Unicode MS" w:asciiTheme="minorAscii" w:hAnsiTheme="minorAscii" w:eastAsiaTheme="minorEastAsia" w:cstheme="minorBidi"/>
          <w:b w:val="0"/>
          <w:bCs w:val="0"/>
          <w:i w:val="0"/>
          <w:iCs w:val="0"/>
          <w:caps w:val="0"/>
          <w:smallCaps w:val="0"/>
          <w:noProof w:val="0"/>
          <w:color w:val="000000" w:themeColor="text1" w:themeTint="FF" w:themeShade="FF"/>
          <w:sz w:val="16"/>
          <w:szCs w:val="16"/>
          <w:lang w:val="da-DK" w:eastAsia="da-DK" w:bidi="ar-SA"/>
        </w:rPr>
        <w:t>mulda</w:t>
      </w:r>
      <w:r w:rsidRPr="21B297ED" w:rsidR="21B297ED">
        <w:rPr>
          <w:rFonts w:ascii="Arial Unicode MS" w:hAnsi="Arial Unicode MS" w:eastAsia="Arial Unicode MS" w:cs="Arial Unicode MS" w:asciiTheme="minorAscii" w:hAnsiTheme="minorAscii" w:eastAsiaTheme="minorEastAsia" w:cstheme="minorBidi"/>
          <w:b w:val="0"/>
          <w:bCs w:val="0"/>
          <w:i w:val="0"/>
          <w:iCs w:val="0"/>
          <w:caps w:val="0"/>
          <w:smallCaps w:val="0"/>
          <w:noProof w:val="0"/>
          <w:color w:val="000000" w:themeColor="text1" w:themeTint="FF" w:themeShade="FF"/>
          <w:sz w:val="16"/>
          <w:szCs w:val="16"/>
          <w:lang w:val="da-DK" w:eastAsia="da-DK" w:bidi="ar-SA"/>
        </w:rPr>
        <w:t xml:space="preserve">, </w:t>
      </w:r>
      <w:r w:rsidRPr="21B297ED" w:rsidR="21B297ED">
        <w:rPr>
          <w:rFonts w:ascii="Arial Unicode MS" w:hAnsi="Arial Unicode MS" w:eastAsia="Arial Unicode MS" w:cs="Arial Unicode MS" w:asciiTheme="minorAscii" w:hAnsiTheme="minorAscii" w:eastAsiaTheme="minorEastAsia" w:cstheme="minorBidi"/>
          <w:b w:val="0"/>
          <w:bCs w:val="0"/>
          <w:i w:val="0"/>
          <w:iCs w:val="0"/>
          <w:caps w:val="0"/>
          <w:smallCaps w:val="0"/>
          <w:noProof w:val="0"/>
          <w:color w:val="000000" w:themeColor="text1" w:themeTint="FF" w:themeShade="FF"/>
          <w:sz w:val="16"/>
          <w:szCs w:val="16"/>
          <w:lang w:val="da-DK" w:eastAsia="da-DK" w:bidi="ar-SA"/>
        </w:rPr>
        <w:t>vette</w:t>
      </w:r>
      <w:r w:rsidRPr="21B297ED" w:rsidR="21B297ED">
        <w:rPr>
          <w:rFonts w:ascii="Arial Unicode MS" w:hAnsi="Arial Unicode MS" w:eastAsia="Arial Unicode MS" w:cs="Arial Unicode MS" w:asciiTheme="minorAscii" w:hAnsiTheme="minorAscii" w:eastAsiaTheme="minorEastAsia" w:cstheme="minorBidi"/>
          <w:b w:val="0"/>
          <w:bCs w:val="0"/>
          <w:i w:val="0"/>
          <w:iCs w:val="0"/>
          <w:caps w:val="0"/>
          <w:smallCaps w:val="0"/>
          <w:noProof w:val="0"/>
          <w:color w:val="000000" w:themeColor="text1" w:themeTint="FF" w:themeShade="FF"/>
          <w:sz w:val="16"/>
          <w:szCs w:val="16"/>
          <w:lang w:val="da-DK" w:eastAsia="da-DK" w:bidi="ar-SA"/>
        </w:rPr>
        <w:t xml:space="preserve"> vm. </w:t>
      </w:r>
      <w:r w:rsidRPr="21B297ED" w:rsidR="21B297ED">
        <w:rPr>
          <w:rFonts w:ascii="Arial Unicode MS" w:hAnsi="Arial Unicode MS" w:eastAsia="Arial Unicode MS" w:cs="Arial Unicode MS" w:asciiTheme="minorAscii" w:hAnsiTheme="minorAscii" w:eastAsiaTheme="minorEastAsia" w:cstheme="minorBidi"/>
          <w:b w:val="0"/>
          <w:bCs w:val="0"/>
          <w:i w:val="0"/>
          <w:iCs w:val="0"/>
          <w:caps w:val="0"/>
          <w:smallCaps w:val="0"/>
          <w:noProof w:val="0"/>
          <w:color w:val="000000" w:themeColor="text1" w:themeTint="FF" w:themeShade="FF"/>
          <w:sz w:val="16"/>
          <w:szCs w:val="16"/>
          <w:lang w:val="da-DK" w:eastAsia="da-DK" w:bidi="ar-SA"/>
        </w:rPr>
        <w:t>keskkonda</w:t>
      </w:r>
      <w:r w:rsidRPr="21B297ED" w:rsidR="21B297ED">
        <w:rPr>
          <w:rFonts w:ascii="Arial Unicode MS" w:hAnsi="Arial Unicode MS" w:eastAsia="Arial Unicode MS" w:cs="Arial Unicode MS" w:asciiTheme="minorAscii" w:hAnsiTheme="minorAscii" w:eastAsiaTheme="minorEastAsia" w:cstheme="minorBidi"/>
          <w:b w:val="0"/>
          <w:bCs w:val="0"/>
          <w:i w:val="0"/>
          <w:iCs w:val="0"/>
          <w:caps w:val="0"/>
          <w:smallCaps w:val="0"/>
          <w:noProof w:val="0"/>
          <w:color w:val="000000" w:themeColor="text1" w:themeTint="FF" w:themeShade="FF"/>
          <w:sz w:val="16"/>
          <w:szCs w:val="16"/>
          <w:lang w:val="da-DK" w:eastAsia="da-DK" w:bidi="ar-SA"/>
        </w:rPr>
        <w:t xml:space="preserve"> </w:t>
      </w:r>
      <w:r w:rsidRPr="21B297ED" w:rsidR="21B297ED">
        <w:rPr>
          <w:rFonts w:ascii="Arial Unicode MS" w:hAnsi="Arial Unicode MS" w:eastAsia="Arial Unicode MS" w:cs="Arial Unicode MS" w:asciiTheme="minorAscii" w:hAnsiTheme="minorAscii" w:eastAsiaTheme="minorEastAsia" w:cstheme="minorBidi"/>
          <w:b w:val="0"/>
          <w:bCs w:val="0"/>
          <w:i w:val="0"/>
          <w:iCs w:val="0"/>
          <w:caps w:val="0"/>
          <w:smallCaps w:val="0"/>
          <w:noProof w:val="0"/>
          <w:color w:val="000000" w:themeColor="text1" w:themeTint="FF" w:themeShade="FF"/>
          <w:sz w:val="16"/>
          <w:szCs w:val="16"/>
          <w:lang w:val="da-DK" w:eastAsia="da-DK" w:bidi="ar-SA"/>
        </w:rPr>
        <w:t>pistetuna</w:t>
      </w:r>
      <w:r w:rsidRPr="21B297ED" w:rsidR="21B297ED">
        <w:rPr>
          <w:rFonts w:ascii="Arial Unicode MS" w:hAnsi="Arial Unicode MS" w:eastAsia="Arial Unicode MS" w:cs="Arial Unicode MS" w:asciiTheme="minorAscii" w:hAnsiTheme="minorAscii" w:eastAsiaTheme="minorEastAsia" w:cstheme="minorBidi"/>
          <w:b w:val="0"/>
          <w:bCs w:val="0"/>
          <w:i w:val="0"/>
          <w:iCs w:val="0"/>
          <w:caps w:val="0"/>
          <w:smallCaps w:val="0"/>
          <w:noProof w:val="0"/>
          <w:color w:val="000000" w:themeColor="text1" w:themeTint="FF" w:themeShade="FF"/>
          <w:sz w:val="16"/>
          <w:szCs w:val="16"/>
          <w:lang w:val="da-DK" w:eastAsia="da-DK" w:bidi="ar-SA"/>
        </w:rPr>
        <w:t xml:space="preserve"> </w:t>
      </w:r>
      <w:r w:rsidRPr="21B297ED" w:rsidR="21B297ED">
        <w:rPr>
          <w:rFonts w:ascii="Arial Unicode MS" w:hAnsi="Arial Unicode MS" w:eastAsia="Arial Unicode MS" w:cs="Arial Unicode MS" w:asciiTheme="minorAscii" w:hAnsiTheme="minorAscii" w:eastAsiaTheme="minorEastAsia" w:cstheme="minorBidi"/>
          <w:b w:val="0"/>
          <w:bCs w:val="0"/>
          <w:i w:val="0"/>
          <w:iCs w:val="0"/>
          <w:caps w:val="0"/>
          <w:smallCaps w:val="0"/>
          <w:noProof w:val="0"/>
          <w:color w:val="000000" w:themeColor="text1" w:themeTint="FF" w:themeShade="FF"/>
          <w:sz w:val="16"/>
          <w:szCs w:val="16"/>
          <w:lang w:val="da-DK" w:eastAsia="da-DK" w:bidi="ar-SA"/>
        </w:rPr>
        <w:t>moodustab</w:t>
      </w:r>
      <w:r w:rsidRPr="21B297ED" w:rsidR="21B297ED">
        <w:rPr>
          <w:rFonts w:ascii="Arial Unicode MS" w:hAnsi="Arial Unicode MS" w:eastAsia="Arial Unicode MS" w:cs="Arial Unicode MS" w:asciiTheme="minorAscii" w:hAnsiTheme="minorAscii" w:eastAsiaTheme="minorEastAsia" w:cstheme="minorBidi"/>
          <w:b w:val="0"/>
          <w:bCs w:val="0"/>
          <w:i w:val="0"/>
          <w:iCs w:val="0"/>
          <w:caps w:val="0"/>
          <w:smallCaps w:val="0"/>
          <w:noProof w:val="0"/>
          <w:color w:val="000000" w:themeColor="text1" w:themeTint="FF" w:themeShade="FF"/>
          <w:sz w:val="16"/>
          <w:szCs w:val="16"/>
          <w:lang w:val="da-DK" w:eastAsia="da-DK" w:bidi="ar-SA"/>
        </w:rPr>
        <w:t xml:space="preserve"> </w:t>
      </w:r>
      <w:r w:rsidRPr="21B297ED" w:rsidR="21B297ED">
        <w:rPr>
          <w:rFonts w:ascii="Arial Unicode MS" w:hAnsi="Arial Unicode MS" w:eastAsia="Arial Unicode MS" w:cs="Arial Unicode MS" w:asciiTheme="minorAscii" w:hAnsiTheme="minorAscii" w:eastAsiaTheme="minorEastAsia" w:cstheme="minorBidi"/>
          <w:b w:val="0"/>
          <w:bCs w:val="0"/>
          <w:i w:val="0"/>
          <w:iCs w:val="0"/>
          <w:caps w:val="0"/>
          <w:smallCaps w:val="0"/>
          <w:noProof w:val="0"/>
          <w:color w:val="000000" w:themeColor="text1" w:themeTint="FF" w:themeShade="FF"/>
          <w:sz w:val="16"/>
          <w:szCs w:val="16"/>
          <w:lang w:val="da-DK" w:eastAsia="da-DK" w:bidi="ar-SA"/>
        </w:rPr>
        <w:t>juured</w:t>
      </w:r>
      <w:r w:rsidRPr="21B297ED" w:rsidR="21B297ED">
        <w:rPr>
          <w:rFonts w:ascii="Arial Unicode MS" w:hAnsi="Arial Unicode MS" w:eastAsia="Arial Unicode MS" w:cs="Arial Unicode MS" w:asciiTheme="minorAscii" w:hAnsiTheme="minorAscii" w:eastAsiaTheme="minorEastAsia" w:cstheme="minorBidi"/>
          <w:b w:val="0"/>
          <w:bCs w:val="0"/>
          <w:i w:val="0"/>
          <w:iCs w:val="0"/>
          <w:caps w:val="0"/>
          <w:smallCaps w:val="0"/>
          <w:noProof w:val="0"/>
          <w:color w:val="000000" w:themeColor="text1" w:themeTint="FF" w:themeShade="FF"/>
          <w:sz w:val="16"/>
          <w:szCs w:val="16"/>
          <w:lang w:val="da-DK" w:eastAsia="da-DK" w:bidi="ar-SA"/>
        </w:rPr>
        <w:t xml:space="preserve"> ja </w:t>
      </w:r>
      <w:r w:rsidRPr="21B297ED" w:rsidR="21B297ED">
        <w:rPr>
          <w:rFonts w:ascii="Arial Unicode MS" w:hAnsi="Arial Unicode MS" w:eastAsia="Arial Unicode MS" w:cs="Arial Unicode MS" w:asciiTheme="minorAscii" w:hAnsiTheme="minorAscii" w:eastAsiaTheme="minorEastAsia" w:cstheme="minorBidi"/>
          <w:b w:val="0"/>
          <w:bCs w:val="0"/>
          <w:i w:val="0"/>
          <w:iCs w:val="0"/>
          <w:caps w:val="0"/>
          <w:smallCaps w:val="0"/>
          <w:noProof w:val="0"/>
          <w:color w:val="000000" w:themeColor="text1" w:themeTint="FF" w:themeShade="FF"/>
          <w:sz w:val="16"/>
          <w:szCs w:val="16"/>
          <w:lang w:val="da-DK" w:eastAsia="da-DK" w:bidi="ar-SA"/>
        </w:rPr>
        <w:t>muutub</w:t>
      </w:r>
      <w:r w:rsidRPr="21B297ED" w:rsidR="21B297ED">
        <w:rPr>
          <w:rFonts w:ascii="Arial Unicode MS" w:hAnsi="Arial Unicode MS" w:eastAsia="Arial Unicode MS" w:cs="Arial Unicode MS" w:asciiTheme="minorAscii" w:hAnsiTheme="minorAscii" w:eastAsiaTheme="minorEastAsia" w:cstheme="minorBidi"/>
          <w:b w:val="0"/>
          <w:bCs w:val="0"/>
          <w:i w:val="0"/>
          <w:iCs w:val="0"/>
          <w:caps w:val="0"/>
          <w:smallCaps w:val="0"/>
          <w:noProof w:val="0"/>
          <w:color w:val="000000" w:themeColor="text1" w:themeTint="FF" w:themeShade="FF"/>
          <w:sz w:val="16"/>
          <w:szCs w:val="16"/>
          <w:lang w:val="da-DK" w:eastAsia="da-DK" w:bidi="ar-SA"/>
        </w:rPr>
        <w:t xml:space="preserve"> </w:t>
      </w:r>
      <w:r w:rsidRPr="21B297ED" w:rsidR="21B297ED">
        <w:rPr>
          <w:rFonts w:ascii="Arial Unicode MS" w:hAnsi="Arial Unicode MS" w:eastAsia="Arial Unicode MS" w:cs="Arial Unicode MS" w:asciiTheme="minorAscii" w:hAnsiTheme="minorAscii" w:eastAsiaTheme="minorEastAsia" w:cstheme="minorBidi"/>
          <w:b w:val="0"/>
          <w:bCs w:val="0"/>
          <w:i w:val="0"/>
          <w:iCs w:val="0"/>
          <w:caps w:val="0"/>
          <w:smallCaps w:val="0"/>
          <w:noProof w:val="0"/>
          <w:color w:val="000000" w:themeColor="text1" w:themeTint="FF" w:themeShade="FF"/>
          <w:sz w:val="16"/>
          <w:szCs w:val="16"/>
          <w:lang w:val="da-DK" w:eastAsia="da-DK" w:bidi="ar-SA"/>
        </w:rPr>
        <w:t>iseseisvaks</w:t>
      </w:r>
      <w:r w:rsidRPr="21B297ED" w:rsidR="21B297ED">
        <w:rPr>
          <w:rFonts w:ascii="Arial Unicode MS" w:hAnsi="Arial Unicode MS" w:eastAsia="Arial Unicode MS" w:cs="Arial Unicode MS" w:asciiTheme="minorAscii" w:hAnsiTheme="minorAscii" w:eastAsiaTheme="minorEastAsia" w:cstheme="minorBidi"/>
          <w:b w:val="0"/>
          <w:bCs w:val="0"/>
          <w:i w:val="0"/>
          <w:iCs w:val="0"/>
          <w:caps w:val="0"/>
          <w:smallCaps w:val="0"/>
          <w:noProof w:val="0"/>
          <w:color w:val="000000" w:themeColor="text1" w:themeTint="FF" w:themeShade="FF"/>
          <w:sz w:val="16"/>
          <w:szCs w:val="16"/>
          <w:lang w:val="da-DK" w:eastAsia="da-DK" w:bidi="ar-SA"/>
        </w:rPr>
        <w:t xml:space="preserve"> </w:t>
      </w:r>
      <w:r w:rsidRPr="21B297ED" w:rsidR="21B297ED">
        <w:rPr>
          <w:rFonts w:ascii="Arial Unicode MS" w:hAnsi="Arial Unicode MS" w:eastAsia="Arial Unicode MS" w:cs="Arial Unicode MS" w:asciiTheme="minorAscii" w:hAnsiTheme="minorAscii" w:eastAsiaTheme="minorEastAsia" w:cstheme="minorBidi"/>
          <w:b w:val="0"/>
          <w:bCs w:val="0"/>
          <w:i w:val="0"/>
          <w:iCs w:val="0"/>
          <w:caps w:val="0"/>
          <w:smallCaps w:val="0"/>
          <w:noProof w:val="0"/>
          <w:color w:val="000000" w:themeColor="text1" w:themeTint="FF" w:themeShade="FF"/>
          <w:sz w:val="16"/>
          <w:szCs w:val="16"/>
          <w:lang w:val="da-DK" w:eastAsia="da-DK" w:bidi="ar-SA"/>
        </w:rPr>
        <w:t>taimeks</w:t>
      </w:r>
      <w:r w:rsidRPr="21B297ED" w:rsidR="21B297ED">
        <w:rPr>
          <w:rFonts w:ascii="Arial Unicode MS" w:hAnsi="Arial Unicode MS" w:eastAsia="Arial Unicode MS" w:cs="Arial Unicode MS" w:asciiTheme="minorAscii" w:hAnsiTheme="minorAscii" w:eastAsiaTheme="minorEastAsia" w:cstheme="minorBidi"/>
          <w:b w:val="0"/>
          <w:bCs w:val="0"/>
          <w:i w:val="0"/>
          <w:iCs w:val="0"/>
          <w:caps w:val="0"/>
          <w:smallCaps w:val="0"/>
          <w:noProof w:val="0"/>
          <w:color w:val="000000" w:themeColor="text1" w:themeTint="FF" w:themeShade="FF"/>
          <w:sz w:val="16"/>
          <w:szCs w:val="16"/>
          <w:lang w:val="da-DK" w:eastAsia="da-DK" w:bidi="ar-SA"/>
        </w:rPr>
        <w:t xml:space="preserve">. </w:t>
      </w:r>
      <w:r w:rsidRPr="21B297ED" w:rsidR="21B297ED">
        <w:rPr>
          <w:rFonts w:ascii="Arial Unicode MS" w:hAnsi="Arial Unicode MS" w:eastAsia="Arial Unicode MS" w:cs="Arial Unicode MS" w:asciiTheme="minorAscii" w:hAnsiTheme="minorAscii" w:eastAsiaTheme="minorEastAsia" w:cstheme="minorBidi"/>
          <w:b w:val="0"/>
          <w:bCs w:val="0"/>
          <w:i w:val="0"/>
          <w:iCs w:val="0"/>
          <w:caps w:val="0"/>
          <w:smallCaps w:val="0"/>
          <w:noProof w:val="0"/>
          <w:color w:val="000000" w:themeColor="text1" w:themeTint="FF" w:themeShade="FF"/>
          <w:sz w:val="16"/>
          <w:szCs w:val="16"/>
          <w:lang w:val="da-DK" w:eastAsia="da-DK" w:bidi="ar-SA"/>
        </w:rPr>
        <w:t xml:space="preserve"> </w:t>
      </w:r>
    </w:p>
  </w:footnote>
</w:footnotes>
</file>

<file path=word/header1.xml><?xml version="1.0" encoding="utf-8"?>
<w:hd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0057076B" w:rsidP="00B7000B" w:rsidRDefault="0057076B" w14:paraId="48A21919" wp14:textId="77777777">
    <w:pPr>
      <w:pStyle w:val="Header"/>
      <w:spacing w:line="310" w:lineRule="atLeast"/>
    </w:pPr>
  </w:p>
  <w:p xmlns:wp14="http://schemas.microsoft.com/office/word/2010/wordml" w:rsidR="0057076B" w:rsidP="00B7000B" w:rsidRDefault="0057076B" w14:paraId="29D9749D" wp14:textId="77777777">
    <w:pPr>
      <w:pStyle w:val="Header"/>
    </w:pPr>
    <w:r w:rsidRPr="21B297ED">
      <w:rPr>
        <w:noProof/>
      </w:rPr>
      <w:fldChar w:fldCharType="begin"/>
    </w:r>
    <w:r w:rsidRPr="21B297ED">
      <w:rPr>
        <w:noProof/>
      </w:rPr>
      <w:instrText xml:space="preserve"> STYLEREF  "Normal - Frontpage Heading 2"</w:instrText>
    </w:r>
    <w:r w:rsidRPr="21B297ED">
      <w:rPr>
        <w:noProof/>
      </w:rPr>
      <w:fldChar w:fldCharType="separate"/>
    </w:r>
    <w:r w:rsidR="21B297ED">
      <w:rPr/>
      <w:t>Lagedi</w:t>
    </w:r>
    <w:r w:rsidR="21B297ED">
      <w:rPr/>
      <w:t xml:space="preserve"> aleviku Põllu põik 1B kinnistu ja lähiala detailplaneering</w:t>
    </w:r>
    <w:r w:rsidRPr="21B297ED">
      <w:rPr>
        <w:noProof/>
      </w:rPr>
      <w:fldChar w:fldCharType="end"/>
    </w:r>
    <w:r>
      <w:tab/>
    </w:r>
    <w:r w:rsidRPr="21B297ED">
      <w:rPr>
        <w:rStyle w:val="PageNumber"/>
      </w:rPr>
      <w:fldChar w:fldCharType="begin"/>
    </w:r>
    <w:r w:rsidRPr="21B297ED">
      <w:rPr>
        <w:rStyle w:val="PageNumber"/>
      </w:rPr>
      <w:instrText xml:space="preserve">PAGE</w:instrText>
    </w:r>
    <w:r w:rsidRPr="21B297ED">
      <w:rPr>
        <w:rStyle w:val="PageNumber"/>
      </w:rPr>
      <w:fldChar w:fldCharType="separate"/>
    </w:r>
    <w:r w:rsidRPr="21B297ED" w:rsidR="21B297ED">
      <w:rPr>
        <w:rStyle w:val="PageNumber"/>
      </w:rPr>
      <w:t>2</w:t>
    </w:r>
    <w:r w:rsidRPr="21B297ED">
      <w:rPr>
        <w:rStyle w:val="PageNumber"/>
      </w:rPr>
      <w:fldChar w:fldCharType="end"/>
    </w:r>
  </w:p>
  <w:p xmlns:wp14="http://schemas.microsoft.com/office/word/2010/wordml" w:rsidR="0057076B" w:rsidP="00B7000B" w:rsidRDefault="0057076B" w14:paraId="6BD18F9B" wp14:textId="77777777">
    <w:pPr>
      <w:pStyle w:val="Header"/>
      <w:spacing w:line="120" w:lineRule="atLeast"/>
    </w:pPr>
  </w:p>
  <w:p xmlns:wp14="http://schemas.microsoft.com/office/word/2010/wordml" w:rsidR="0057076B" w:rsidP="00B7000B" w:rsidRDefault="0057076B" w14:paraId="238601FE" wp14:textId="77777777">
    <w:pPr>
      <w:pStyle w:val="Header"/>
      <w:spacing w:line="120" w:lineRule="atLeast"/>
    </w:pPr>
  </w:p>
  <w:p xmlns:wp14="http://schemas.microsoft.com/office/word/2010/wordml" w:rsidR="0057076B" w:rsidP="00B7000B" w:rsidRDefault="0057076B" w14:paraId="0F3CABC7" wp14:textId="77777777">
    <w:pPr>
      <w:pStyle w:val="Header"/>
      <w:spacing w:line="120" w:lineRule="atLeast"/>
    </w:pPr>
  </w:p>
  <w:p xmlns:wp14="http://schemas.microsoft.com/office/word/2010/wordml" w:rsidR="0057076B" w:rsidP="00B7000B" w:rsidRDefault="0057076B" w14:paraId="5B08B5D1" wp14:textId="77777777">
    <w:pPr>
      <w:pStyle w:val="Header"/>
      <w:spacing w:line="120" w:lineRule="atLeast"/>
    </w:pPr>
  </w:p>
  <w:p xmlns:wp14="http://schemas.microsoft.com/office/word/2010/wordml" w:rsidR="0057076B" w:rsidP="00B7000B" w:rsidRDefault="0057076B" w14:paraId="16DEB4AB" wp14:textId="77777777">
    <w:pPr>
      <w:pStyle w:val="Header"/>
      <w:spacing w:line="120" w:lineRule="atLeast"/>
    </w:pPr>
  </w:p>
  <w:p xmlns:wp14="http://schemas.microsoft.com/office/word/2010/wordml" w:rsidR="0057076B" w:rsidP="00B7000B" w:rsidRDefault="0057076B" w14:paraId="0AD9C6F4" wp14:textId="77777777">
    <w:pPr>
      <w:pStyle w:val="Header"/>
      <w:spacing w:line="120" w:lineRule="atLeast"/>
    </w:pPr>
  </w:p>
  <w:p xmlns:wp14="http://schemas.microsoft.com/office/word/2010/wordml" w:rsidR="0057076B" w:rsidP="00B7000B" w:rsidRDefault="0057076B" w14:paraId="4B1F511A" wp14:textId="77777777">
    <w:pPr>
      <w:pStyle w:val="Header"/>
      <w:spacing w:line="120" w:lineRule="atLeast"/>
    </w:pPr>
  </w:p>
  <w:p xmlns:wp14="http://schemas.microsoft.com/office/word/2010/wordml" w:rsidR="0057076B" w:rsidP="00B7000B" w:rsidRDefault="0057076B" w14:paraId="65F9C3DC" wp14:textId="77777777">
    <w:pPr>
      <w:pStyle w:val="Header"/>
      <w:spacing w:line="120" w:lineRule="atLeast"/>
    </w:pPr>
  </w:p>
  <w:p xmlns:wp14="http://schemas.microsoft.com/office/word/2010/wordml" w:rsidR="0057076B" w:rsidP="00B7000B" w:rsidRDefault="0057076B" w14:paraId="5023141B" wp14:textId="77777777">
    <w:pPr>
      <w:pStyle w:val="Header"/>
      <w:spacing w:line="120" w:lineRule="atLeast"/>
    </w:pPr>
  </w:p>
  <w:p xmlns:wp14="http://schemas.microsoft.com/office/word/2010/wordml" w:rsidR="0057076B" w:rsidP="00B7000B" w:rsidRDefault="0057076B" w14:paraId="1F3B1409" wp14:textId="77777777">
    <w:pPr>
      <w:pStyle w:val="Header"/>
      <w:spacing w:line="120" w:lineRule="atLeast"/>
    </w:pPr>
  </w:p>
  <w:p xmlns:wp14="http://schemas.microsoft.com/office/word/2010/wordml" w:rsidR="0057076B" w:rsidP="00B7000B" w:rsidRDefault="0057076B" w14:paraId="562C75D1" wp14:textId="77777777">
    <w:pPr>
      <w:pStyle w:val="Header"/>
      <w:spacing w:line="120" w:lineRule="atLeast"/>
    </w:pPr>
  </w:p>
  <w:p xmlns:wp14="http://schemas.microsoft.com/office/word/2010/wordml" w:rsidR="0057076B" w:rsidP="00B7000B" w:rsidRDefault="0057076B" w14:paraId="664355AD" wp14:textId="77777777">
    <w:pPr>
      <w:pStyle w:val="Header"/>
      <w:spacing w:line="120" w:lineRule="atLeast"/>
    </w:pPr>
  </w:p>
  <w:p xmlns:wp14="http://schemas.microsoft.com/office/word/2010/wordml" w:rsidR="0057076B" w:rsidP="00B7000B" w:rsidRDefault="0057076B" w14:paraId="1A965116" wp14:textId="77777777">
    <w:pPr>
      <w:pStyle w:val="Header"/>
      <w:spacing w:line="120" w:lineRule="atLeast"/>
    </w:pPr>
  </w:p>
  <w:p xmlns:wp14="http://schemas.microsoft.com/office/word/2010/wordml" w:rsidR="0057076B" w:rsidP="00B7000B" w:rsidRDefault="0057076B" w14:paraId="7DF4E37C" wp14:textId="77777777">
    <w:pPr>
      <w:pStyle w:val="Header"/>
      <w:spacing w:line="120" w:lineRule="atLeast"/>
    </w:pPr>
  </w:p>
  <w:p xmlns:wp14="http://schemas.microsoft.com/office/word/2010/wordml" w:rsidR="0057076B" w:rsidP="00B7000B" w:rsidRDefault="0057076B" w14:paraId="44FB30F8" wp14:textId="77777777">
    <w:pPr>
      <w:pStyle w:val="Header"/>
      <w:spacing w:line="120" w:lineRule="atLeast"/>
    </w:pPr>
  </w:p>
  <w:p xmlns:wp14="http://schemas.microsoft.com/office/word/2010/wordml" w:rsidR="0057076B" w:rsidP="00B7000B" w:rsidRDefault="0057076B" w14:paraId="1DA6542E" wp14:textId="77777777">
    <w:pPr>
      <w:pStyle w:val="Header"/>
      <w:spacing w:line="120" w:lineRule="atLeast"/>
    </w:pPr>
  </w:p>
  <w:p xmlns:wp14="http://schemas.microsoft.com/office/word/2010/wordml" w:rsidR="0057076B" w:rsidP="00B7000B" w:rsidRDefault="0057076B" w14:paraId="3041E394" wp14:textId="77777777">
    <w:pPr>
      <w:pStyle w:val="Header"/>
      <w:spacing w:line="120" w:lineRule="atLeast"/>
    </w:pPr>
  </w:p>
  <w:p xmlns:wp14="http://schemas.microsoft.com/office/word/2010/wordml" w:rsidR="0057076B" w:rsidP="00B7000B" w:rsidRDefault="0057076B" w14:paraId="722B00AE" wp14:textId="77777777">
    <w:pPr>
      <w:pStyle w:val="Header"/>
      <w:spacing w:line="120" w:lineRule="atLeast"/>
    </w:pPr>
  </w:p>
  <w:p xmlns:wp14="http://schemas.microsoft.com/office/word/2010/wordml" w:rsidR="0057076B" w:rsidP="00B7000B" w:rsidRDefault="0057076B" w14:paraId="42C6D796" wp14:textId="77777777">
    <w:pPr>
      <w:pStyle w:val="Header"/>
      <w:spacing w:line="120" w:lineRule="atLeast"/>
    </w:pPr>
  </w:p>
  <w:p xmlns:wp14="http://schemas.microsoft.com/office/word/2010/wordml" w:rsidR="0057076B" w:rsidP="00B7000B" w:rsidRDefault="0057076B" w14:paraId="6E1831B3" wp14:textId="77777777">
    <w:pPr>
      <w:pStyle w:val="Header"/>
      <w:spacing w:line="120" w:lineRule="atLeast"/>
    </w:pPr>
  </w:p>
  <w:p xmlns:wp14="http://schemas.microsoft.com/office/word/2010/wordml" w:rsidR="0057076B" w:rsidP="00B7000B" w:rsidRDefault="0057076B" w14:paraId="54E11D2A" wp14:textId="77777777">
    <w:pPr>
      <w:pStyle w:val="Header"/>
      <w:spacing w:line="120" w:lineRule="atLeast"/>
    </w:pPr>
  </w:p>
  <w:p xmlns:wp14="http://schemas.microsoft.com/office/word/2010/wordml" w:rsidR="0057076B" w:rsidP="00B7000B" w:rsidRDefault="0057076B" w14:paraId="31126E5D" wp14:textId="77777777">
    <w:pPr>
      <w:pStyle w:val="Header"/>
      <w:spacing w:line="120" w:lineRule="atLeast"/>
    </w:pPr>
  </w:p>
  <w:p xmlns:wp14="http://schemas.microsoft.com/office/word/2010/wordml" w:rsidR="0057076B" w:rsidP="00B7000B" w:rsidRDefault="0057076B" w14:paraId="2DE403A5" wp14:textId="77777777">
    <w:pPr>
      <w:pStyle w:val="Header"/>
      <w:spacing w:line="120" w:lineRule="atLeast"/>
    </w:pPr>
  </w:p>
  <w:p xmlns:wp14="http://schemas.microsoft.com/office/word/2010/wordml" w:rsidR="0057076B" w:rsidP="00B7000B" w:rsidRDefault="0057076B" w14:paraId="62431CDC" wp14:textId="77777777">
    <w:pPr>
      <w:pStyle w:val="Header"/>
      <w:spacing w:line="120" w:lineRule="atLeast"/>
    </w:pPr>
  </w:p>
  <w:p xmlns:wp14="http://schemas.microsoft.com/office/word/2010/wordml" w:rsidR="0057076B" w:rsidP="00B7000B" w:rsidRDefault="0057076B" w14:paraId="49E398E2" wp14:textId="77777777">
    <w:pPr>
      <w:pStyle w:val="Header"/>
      <w:spacing w:line="190" w:lineRule="atLeast"/>
    </w:pPr>
  </w:p>
  <w:p xmlns:wp14="http://schemas.microsoft.com/office/word/2010/wordml" w:rsidRPr="00B7000B" w:rsidR="0057076B" w:rsidP="00B7000B" w:rsidRDefault="0057076B" w14:paraId="16287F21" wp14:textId="77777777">
    <w:pPr>
      <w:pStyle w:val="Header"/>
    </w:pPr>
  </w:p>
  <w:p xmlns:wp14="http://schemas.microsoft.com/office/word/2010/wordml" w:rsidR="0057076B" w:rsidRDefault="0057076B" w14:paraId="5BE93A62" wp14:textId="77777777"/>
</w:hdr>
</file>

<file path=word/header2.xml><?xml version="1.0" encoding="utf-8"?>
<w:hd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Pr="004241AA" w:rsidR="0057076B" w:rsidP="21B297ED" w:rsidRDefault="0057076B" w14:paraId="28D877AE" wp14:textId="6E03F1CE">
    <w:pPr>
      <w:pStyle w:val="Normal"/>
      <w:suppressLineNumbers w:val="0"/>
      <w:pBdr>
        <w:bottom w:val="single" w:color="549E39" w:themeColor="accent1" w:sz="4" w:space="1"/>
      </w:pBdr>
      <w:bidi w:val="0"/>
      <w:spacing w:before="0" w:beforeAutospacing="off" w:after="160" w:afterAutospacing="off" w:line="252" w:lineRule="auto"/>
      <w:ind w:left="0" w:right="0"/>
      <w:jc w:val="right"/>
      <w:rPr>
        <w:smallCaps w:val="1"/>
        <w:color w:val="549D39"/>
      </w:rPr>
    </w:pPr>
    <w:r w:rsidRPr="21B297ED" w:rsidR="21B297ED">
      <w:rPr>
        <w:smallCaps w:val="1"/>
        <w:color w:val="549D39"/>
      </w:rPr>
      <w:t>Vaskjala</w:t>
    </w:r>
    <w:r w:rsidRPr="21B297ED" w:rsidR="21B297ED">
      <w:rPr>
        <w:smallCaps w:val="1"/>
        <w:color w:val="549D39"/>
      </w:rPr>
      <w:t xml:space="preserve"> </w:t>
    </w:r>
    <w:r w:rsidRPr="21B297ED" w:rsidR="21B297ED">
      <w:rPr>
        <w:smallCaps w:val="1"/>
        <w:color w:val="549D39"/>
      </w:rPr>
      <w:t>küla</w:t>
    </w:r>
    <w:r w:rsidRPr="21B297ED" w:rsidR="21B297ED">
      <w:rPr>
        <w:smallCaps w:val="1"/>
        <w:color w:val="549D39"/>
      </w:rPr>
      <w:t xml:space="preserve"> </w:t>
    </w:r>
    <w:r w:rsidRPr="21B297ED" w:rsidR="21B297ED">
      <w:rPr>
        <w:smallCaps w:val="1"/>
        <w:color w:val="549D39"/>
      </w:rPr>
      <w:t>Pärna</w:t>
    </w:r>
    <w:r w:rsidRPr="21B297ED" w:rsidR="21B297ED">
      <w:rPr>
        <w:smallCaps w:val="1"/>
        <w:color w:val="549D39"/>
      </w:rPr>
      <w:t xml:space="preserve"> tee 6</w:t>
    </w:r>
    <w:r w:rsidRPr="21B297ED" w:rsidR="21B297ED">
      <w:rPr>
        <w:smallCaps w:val="1"/>
        <w:color w:val="549D39"/>
      </w:rPr>
      <w:t xml:space="preserve"> </w:t>
    </w:r>
    <w:r w:rsidRPr="21B297ED" w:rsidR="21B297ED">
      <w:rPr>
        <w:smallCaps w:val="1"/>
        <w:color w:val="549D39"/>
      </w:rPr>
      <w:t>kinnistu</w:t>
    </w:r>
    <w:r w:rsidRPr="21B297ED" w:rsidR="21B297ED">
      <w:rPr>
        <w:smallCaps w:val="1"/>
        <w:color w:val="549D39"/>
      </w:rPr>
      <w:t xml:space="preserve"> JA LÄHIALA </w:t>
    </w:r>
    <w:r w:rsidRPr="21B297ED" w:rsidR="21B297ED">
      <w:rPr>
        <w:smallCaps w:val="1"/>
        <w:color w:val="549D39"/>
      </w:rPr>
      <w:t>detailplaneering</w:t>
    </w:r>
  </w:p>
  <w:p xmlns:wp14="http://schemas.microsoft.com/office/word/2010/wordml" w:rsidRPr="004241AA" w:rsidR="0057076B" w:rsidP="21B297ED" w:rsidRDefault="0057076B" w14:paraId="384BA73E" wp14:textId="642205EE">
    <w:pPr>
      <w:pBdr>
        <w:bottom w:val="single" w:color="549E39" w:themeColor="accent1" w:sz="4" w:space="1"/>
      </w:pBdr>
      <w:ind/>
      <w:jc w:val="left"/>
      <w:rPr>
        <w:smallCaps w:val="1"/>
        <w:color w:val="549D39" w:themeColor="accent1" w:themeTint="FF" w:themeShade="FF"/>
      </w:rPr>
    </w:pPr>
    <w:r w:rsidRPr="21B297ED" w:rsidR="21B297ED">
      <w:rPr>
        <w:smallCaps w:val="1"/>
        <w:color w:val="549D39"/>
      </w:rPr>
      <w:t xml:space="preserve">Sala </w:t>
    </w:r>
    <w:r w:rsidRPr="21B297ED" w:rsidR="21B297ED">
      <w:rPr>
        <w:smallCaps w:val="1"/>
        <w:color w:val="549D39"/>
      </w:rPr>
      <w:t>Terrena</w:t>
    </w:r>
    <w:r w:rsidRPr="21B297ED" w:rsidR="21B297ED">
      <w:rPr>
        <w:smallCaps w:val="1"/>
        <w:color w:val="549D39"/>
      </w:rPr>
      <w:t xml:space="preserve"> OÜ</w:t>
    </w:r>
    <w:r>
      <w:tab/>
    </w:r>
    <w:r>
      <w:tab/>
    </w:r>
    <w:r>
      <w:tab/>
    </w:r>
    <w:r>
      <w:tab/>
    </w:r>
    <w:r>
      <w:tab/>
    </w:r>
    <w:r w:rsidRPr="21B297ED" w:rsidR="21B297ED">
      <w:rPr>
        <w:smallCaps w:val="1"/>
        <w:color w:val="549D39"/>
      </w:rPr>
      <w:t>DP</w:t>
    </w:r>
    <w:r w:rsidRPr="21B297ED" w:rsidR="21B297ED">
      <w:rPr>
        <w:smallCaps w:val="1"/>
        <w:color w:val="549D39"/>
      </w:rPr>
      <w:t>1284</w:t>
    </w:r>
  </w:p>
</w:hdr>
</file>

<file path=word/header3.xml><?xml version="1.0" encoding="utf-8"?>
<w:hd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Pr="00C25E9E" w:rsidR="0057076B" w:rsidP="21B297ED" w:rsidRDefault="0057076B" w14:paraId="2BDC1040" wp14:textId="77777777">
    <w:pPr>
      <w:pBdr>
        <w:bottom w:val="single" w:color="549E39" w:themeColor="accent1" w:sz="4" w:space="1"/>
      </w:pBdr>
      <w:jc w:val="right"/>
      <w:rPr>
        <w:smallCaps w:val="1"/>
        <w:color w:val="549E39" w:themeColor="accent1"/>
      </w:rPr>
    </w:pPr>
    <w:r w:rsidRPr="21B297ED" w:rsidR="21B297ED">
      <w:rPr>
        <w:smallCaps w:val="1"/>
        <w:color w:val="549E39" w:themeColor="accent1" w:themeTint="FF" w:themeShade="FF"/>
      </w:rPr>
      <w:t>Vaskjala</w:t>
    </w:r>
    <w:r w:rsidRPr="21B297ED" w:rsidR="21B297ED">
      <w:rPr>
        <w:smallCaps w:val="1"/>
        <w:color w:val="549E39" w:themeColor="accent1" w:themeTint="FF" w:themeShade="FF"/>
      </w:rPr>
      <w:t xml:space="preserve"> </w:t>
    </w:r>
    <w:r w:rsidRPr="21B297ED" w:rsidR="21B297ED">
      <w:rPr>
        <w:smallCaps w:val="1"/>
        <w:color w:val="549E39" w:themeColor="accent1" w:themeTint="FF" w:themeShade="FF"/>
      </w:rPr>
      <w:t>küla</w:t>
    </w:r>
    <w:r w:rsidRPr="21B297ED" w:rsidR="21B297ED">
      <w:rPr>
        <w:smallCaps w:val="1"/>
        <w:color w:val="549E39" w:themeColor="accent1" w:themeTint="FF" w:themeShade="FF"/>
      </w:rPr>
      <w:t xml:space="preserve"> </w:t>
    </w:r>
    <w:r w:rsidRPr="21B297ED" w:rsidR="21B297ED">
      <w:rPr>
        <w:smallCaps w:val="1"/>
        <w:color w:val="549E39" w:themeColor="accent1" w:themeTint="FF" w:themeShade="FF"/>
      </w:rPr>
      <w:t>Pärna</w:t>
    </w:r>
    <w:r w:rsidRPr="21B297ED" w:rsidR="21B297ED">
      <w:rPr>
        <w:smallCaps w:val="1"/>
        <w:color w:val="549E39" w:themeColor="accent1" w:themeTint="FF" w:themeShade="FF"/>
      </w:rPr>
      <w:t xml:space="preserve"> tee 6</w:t>
    </w:r>
  </w:p>
  <w:p xmlns:wp14="http://schemas.microsoft.com/office/word/2010/wordml" w:rsidRPr="00C25E9E" w:rsidR="0057076B" w:rsidP="21B297ED" w:rsidRDefault="0057076B" w14:paraId="29429C9C" wp14:textId="77777777">
    <w:pPr>
      <w:pBdr>
        <w:bottom w:val="single" w:color="549E39" w:themeColor="accent1" w:sz="4" w:space="1"/>
      </w:pBdr>
      <w:jc w:val="right"/>
      <w:rPr>
        <w:smallCaps w:val="1"/>
        <w:color w:val="549E39" w:themeColor="accent1"/>
      </w:rPr>
    </w:pPr>
    <w:r w:rsidRPr="21B297ED" w:rsidR="21B297ED">
      <w:rPr>
        <w:smallCaps w:val="1"/>
        <w:color w:val="549E39" w:themeColor="accent1" w:themeTint="FF" w:themeShade="FF"/>
      </w:rPr>
      <w:t>kinnistu</w:t>
    </w:r>
    <w:r w:rsidRPr="21B297ED" w:rsidR="21B297ED">
      <w:rPr>
        <w:smallCaps w:val="1"/>
        <w:color w:val="549E39" w:themeColor="accent1" w:themeTint="FF" w:themeShade="FF"/>
      </w:rPr>
      <w:t xml:space="preserve"> JA LÄHIALA </w:t>
    </w:r>
    <w:r w:rsidRPr="21B297ED" w:rsidR="21B297ED">
      <w:rPr>
        <w:smallCaps w:val="1"/>
        <w:color w:val="549E39" w:themeColor="accent1" w:themeTint="FF" w:themeShade="FF"/>
      </w:rPr>
      <w:t>detailplaneering</w:t>
    </w:r>
  </w:p>
  <w:p xmlns:wp14="http://schemas.microsoft.com/office/word/2010/wordml" w:rsidRPr="00C25E9E" w:rsidR="0057076B" w:rsidP="21B297ED" w:rsidRDefault="0057076B" w14:paraId="5D590EB9" wp14:textId="77777777">
    <w:pPr>
      <w:pBdr>
        <w:bottom w:val="single" w:color="549E39" w:themeColor="accent1" w:sz="4" w:space="1"/>
      </w:pBdr>
      <w:jc w:val="left"/>
      <w:rPr>
        <w:smallCaps w:val="1"/>
        <w:color w:val="549E39" w:themeColor="accent1"/>
        <w:lang w:val="et-EE"/>
      </w:rPr>
    </w:pPr>
    <w:r w:rsidRPr="21B297ED" w:rsidR="21B297ED">
      <w:rPr>
        <w:smallCaps w:val="1"/>
        <w:color w:val="549E39" w:themeColor="accent1" w:themeTint="FF" w:themeShade="FF"/>
        <w:lang w:val="et-EE"/>
      </w:rPr>
      <w:t xml:space="preserve">Sala </w:t>
    </w:r>
    <w:r w:rsidRPr="21B297ED" w:rsidR="21B297ED">
      <w:rPr>
        <w:smallCaps w:val="1"/>
        <w:color w:val="549E39" w:themeColor="accent1" w:themeTint="FF" w:themeShade="FF"/>
        <w:lang w:val="et-EE"/>
      </w:rPr>
      <w:t>Terrena</w:t>
    </w:r>
    <w:r w:rsidRPr="21B297ED" w:rsidR="21B297ED">
      <w:rPr>
        <w:smallCaps w:val="1"/>
        <w:color w:val="549E39" w:themeColor="accent1" w:themeTint="FF" w:themeShade="FF"/>
        <w:lang w:val="et-EE"/>
      </w:rPr>
      <w:t xml:space="preserve"> OÜ</w:t>
    </w:r>
  </w:p>
</w:hdr>
</file>

<file path=word/header4.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2965"/>
      <w:gridCol w:w="2965"/>
      <w:gridCol w:w="2965"/>
    </w:tblGrid>
    <w:tr w:rsidR="2EE21B98" w:rsidTr="21B297ED" w14:paraId="0EC25C30">
      <w:trPr>
        <w:trHeight w:val="300"/>
      </w:trPr>
      <w:tc>
        <w:tcPr>
          <w:tcW w:w="2965" w:type="dxa"/>
          <w:tcMar/>
        </w:tcPr>
        <w:p w:rsidR="2EE21B98" w:rsidP="2EE21B98" w:rsidRDefault="2EE21B98" w14:paraId="658C15E0" w14:textId="70B07A38">
          <w:pPr>
            <w:pStyle w:val="Header"/>
            <w:bidi w:val="0"/>
            <w:ind w:left="-115"/>
            <w:jc w:val="left"/>
          </w:pPr>
        </w:p>
      </w:tc>
      <w:tc>
        <w:tcPr>
          <w:tcW w:w="2965" w:type="dxa"/>
          <w:tcMar/>
        </w:tcPr>
        <w:p w:rsidR="2EE21B98" w:rsidP="2EE21B98" w:rsidRDefault="2EE21B98" w14:paraId="7F85B2C8" w14:textId="1906DB1C">
          <w:pPr>
            <w:pStyle w:val="Header"/>
            <w:bidi w:val="0"/>
            <w:jc w:val="center"/>
          </w:pPr>
        </w:p>
      </w:tc>
      <w:tc>
        <w:tcPr>
          <w:tcW w:w="2965" w:type="dxa"/>
          <w:tcMar/>
        </w:tcPr>
        <w:p w:rsidR="2EE21B98" w:rsidP="2EE21B98" w:rsidRDefault="2EE21B98" w14:paraId="6C2C9A43" w14:textId="5FDEF7CE">
          <w:pPr>
            <w:pStyle w:val="Header"/>
            <w:bidi w:val="0"/>
            <w:ind w:right="-115"/>
            <w:jc w:val="right"/>
          </w:pPr>
        </w:p>
      </w:tc>
    </w:tr>
  </w:tbl>
  <w:p w:rsidR="2EE21B98" w:rsidP="2EE21B98" w:rsidRDefault="2EE21B98" w14:paraId="555C6379" w14:textId="6CBD9A1F">
    <w:pPr>
      <w:pStyle w:val="Header"/>
      <w:bidi w:val="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xmlns:w="http://schemas.openxmlformats.org/wordprocessingml/2006/main" w:abstractNumId="215">
    <w:nsid w:val="1c3cc75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4">
    <w:nsid w:val="6e4eca4e"/>
    <w:multiLevelType xmlns:w="http://schemas.openxmlformats.org/wordprocessingml/2006/main" w:val="hybridMultilevel"/>
    <w:lvl xmlns:w="http://schemas.openxmlformats.org/wordprocessingml/2006/main" w:ilvl="0">
      <w:start w:val="1"/>
      <w:numFmt w:val="decimal"/>
      <w:lvlText w:val="%1"/>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213">
    <w:nsid w:val="7b97a543"/>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212">
    <w:nsid w:val="494f502f"/>
    <w:multiLevelType xmlns:w="http://schemas.openxmlformats.org/wordprocessingml/2006/main" w:val="hybridMultilevel"/>
    <w:lvl xmlns:w="http://schemas.openxmlformats.org/wordprocessingml/2006/main" w:ilvl="0">
      <w:start w:val="1"/>
      <w:numFmt w:val="decimal"/>
      <w:lvlText w:val="%1."/>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211">
    <w:nsid w:val="6fd733f9"/>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210">
    <w:nsid w:val="3c98f84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09">
    <w:nsid w:val="28976dba"/>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208">
    <w:nsid w:val="57035b3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07">
    <w:nsid w:val="1b302363"/>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206">
    <w:nsid w:val="61ca7f99"/>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205">
    <w:nsid w:val="5d826f0c"/>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204">
    <w:nsid w:val="72cd2e90"/>
    <w:multiLevelType xmlns:w="http://schemas.openxmlformats.org/wordprocessingml/2006/main" w:val="multilevel"/>
    <w:lvl xmlns:w="http://schemas.openxmlformats.org/wordprocessingml/2006/main" w:ilvl="0">
      <w:start w:val="4"/>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203">
    <w:nsid w:val="11580aa6"/>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202">
    <w:nsid w:val="76c8060"/>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201">
    <w:nsid w:val="685ad2d5"/>
    <w:multiLevelType xmlns:w="http://schemas.openxmlformats.org/wordprocessingml/2006/main" w:val="multilevel"/>
    <w:lvl xmlns:w="http://schemas.openxmlformats.org/wordprocessingml/2006/main" w:ilvl="0">
      <w:start w:val="1"/>
      <w:numFmt w:val="decimal"/>
      <w:lvlText w:val="%1."/>
      <w:lvlJc w:val="left"/>
      <w:pPr>
        <w:ind w:left="1440" w:hanging="360"/>
      </w:pPr>
    </w:lvl>
    <w:lvl xmlns:w="http://schemas.openxmlformats.org/wordprocessingml/2006/main" w:ilvl="1">
      <w:start w:val="1"/>
      <w:numFmt w:val="decimal"/>
      <w:lvlText w:val="%1.%2."/>
      <w:lvlJc w:val="left"/>
      <w:pPr>
        <w:ind w:left="2160" w:hanging="360"/>
      </w:pPr>
    </w:lvl>
    <w:lvl xmlns:w="http://schemas.openxmlformats.org/wordprocessingml/2006/main" w:ilvl="2">
      <w:start w:val="1"/>
      <w:numFmt w:val="decimal"/>
      <w:lvlText w:val="%1.%2.%3."/>
      <w:lvlJc w:val="left"/>
      <w:pPr>
        <w:ind w:left="2880" w:hanging="180"/>
      </w:pPr>
    </w:lvl>
    <w:lvl xmlns:w="http://schemas.openxmlformats.org/wordprocessingml/2006/main" w:ilvl="3">
      <w:start w:val="1"/>
      <w:numFmt w:val="decimal"/>
      <w:lvlText w:val="%1.%2.%3.%4."/>
      <w:lvlJc w:val="left"/>
      <w:pPr>
        <w:ind w:left="3600" w:hanging="360"/>
      </w:pPr>
    </w:lvl>
    <w:lvl xmlns:w="http://schemas.openxmlformats.org/wordprocessingml/2006/main" w:ilvl="4">
      <w:start w:val="1"/>
      <w:numFmt w:val="decimal"/>
      <w:lvlText w:val="%1.%2.%3.%4.%5."/>
      <w:lvlJc w:val="left"/>
      <w:pPr>
        <w:ind w:left="4320" w:hanging="360"/>
      </w:pPr>
    </w:lvl>
    <w:lvl xmlns:w="http://schemas.openxmlformats.org/wordprocessingml/2006/main" w:ilvl="5">
      <w:start w:val="1"/>
      <w:numFmt w:val="decimal"/>
      <w:lvlText w:val="%1.%2.%3.%4.%5.%6."/>
      <w:lvlJc w:val="left"/>
      <w:pPr>
        <w:ind w:left="5040" w:hanging="180"/>
      </w:pPr>
    </w:lvl>
    <w:lvl xmlns:w="http://schemas.openxmlformats.org/wordprocessingml/2006/main" w:ilvl="6">
      <w:start w:val="1"/>
      <w:numFmt w:val="decimal"/>
      <w:lvlText w:val="%1.%2.%3.%4.%5.%6.%7."/>
      <w:lvlJc w:val="left"/>
      <w:pPr>
        <w:ind w:left="5760" w:hanging="360"/>
      </w:pPr>
    </w:lvl>
    <w:lvl xmlns:w="http://schemas.openxmlformats.org/wordprocessingml/2006/main" w:ilvl="7">
      <w:start w:val="1"/>
      <w:numFmt w:val="decimal"/>
      <w:lvlText w:val="%1.%2.%3.%4.%5.%6.%7.%8."/>
      <w:lvlJc w:val="left"/>
      <w:pPr>
        <w:ind w:left="6480" w:hanging="360"/>
      </w:pPr>
    </w:lvl>
    <w:lvl xmlns:w="http://schemas.openxmlformats.org/wordprocessingml/2006/main" w:ilvl="8">
      <w:start w:val="1"/>
      <w:numFmt w:val="decimal"/>
      <w:lvlText w:val="%1.%2.%3.%4.%5.%6.%7.%8.%9."/>
      <w:lvlJc w:val="left"/>
      <w:pPr>
        <w:ind w:left="7200" w:hanging="180"/>
      </w:pPr>
    </w:lvl>
  </w:abstractNum>
  <w:abstractNum xmlns:w="http://schemas.openxmlformats.org/wordprocessingml/2006/main" w:abstractNumId="200">
    <w:nsid w:val="60457b3a"/>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99">
    <w:nsid w:val="3394c189"/>
    <w:multiLevelType xmlns:w="http://schemas.openxmlformats.org/wordprocessingml/2006/main" w:val="multilevel"/>
    <w:lvl xmlns:w="http://schemas.openxmlformats.org/wordprocessingml/2006/main" w:ilvl="0">
      <w:start w:val="1"/>
      <w:numFmt w:val="decimal"/>
      <w:lvlText w:val="%1."/>
      <w:lvlJc w:val="left"/>
      <w:pPr>
        <w:ind w:left="360" w:hanging="360"/>
      </w:pPr>
    </w:lvl>
    <w:lvl xmlns:w="http://schemas.openxmlformats.org/wordprocessingml/2006/main" w:ilvl="1">
      <w:start w:val="1"/>
      <w:numFmt w:val="decimal"/>
      <w:lvlText w:val="%1.%2."/>
      <w:lvlJc w:val="left"/>
      <w:pPr>
        <w:ind w:left="1080" w:hanging="360"/>
      </w:pPr>
    </w:lvl>
    <w:lvl xmlns:w="http://schemas.openxmlformats.org/wordprocessingml/2006/main" w:ilvl="2">
      <w:start w:val="1"/>
      <w:numFmt w:val="decimal"/>
      <w:lvlText w:val="%1.%2.%3."/>
      <w:lvlJc w:val="left"/>
      <w:pPr>
        <w:ind w:left="1800" w:hanging="180"/>
      </w:pPr>
    </w:lvl>
    <w:lvl xmlns:w="http://schemas.openxmlformats.org/wordprocessingml/2006/main" w:ilvl="3">
      <w:start w:val="1"/>
      <w:numFmt w:val="decimal"/>
      <w:lvlText w:val="%1.%2.%3.%4."/>
      <w:lvlJc w:val="left"/>
      <w:pPr>
        <w:ind w:left="2520" w:hanging="360"/>
      </w:pPr>
    </w:lvl>
    <w:lvl xmlns:w="http://schemas.openxmlformats.org/wordprocessingml/2006/main" w:ilvl="4">
      <w:start w:val="1"/>
      <w:numFmt w:val="decimal"/>
      <w:lvlText w:val="%1.%2.%3.%4.%5."/>
      <w:lvlJc w:val="left"/>
      <w:pPr>
        <w:ind w:left="3240" w:hanging="360"/>
      </w:pPr>
    </w:lvl>
    <w:lvl xmlns:w="http://schemas.openxmlformats.org/wordprocessingml/2006/main" w:ilvl="5">
      <w:start w:val="1"/>
      <w:numFmt w:val="decimal"/>
      <w:lvlText w:val="%1.%2.%3.%4.%5.%6."/>
      <w:lvlJc w:val="left"/>
      <w:pPr>
        <w:ind w:left="3960" w:hanging="180"/>
      </w:pPr>
    </w:lvl>
    <w:lvl xmlns:w="http://schemas.openxmlformats.org/wordprocessingml/2006/main" w:ilvl="6">
      <w:start w:val="1"/>
      <w:numFmt w:val="decimal"/>
      <w:lvlText w:val="%1.%2.%3.%4.%5.%6.%7."/>
      <w:lvlJc w:val="left"/>
      <w:pPr>
        <w:ind w:left="4680" w:hanging="360"/>
      </w:pPr>
    </w:lvl>
    <w:lvl xmlns:w="http://schemas.openxmlformats.org/wordprocessingml/2006/main" w:ilvl="7">
      <w:start w:val="1"/>
      <w:numFmt w:val="decimal"/>
      <w:lvlText w:val="%1.%2.%3.%4.%5.%6.%7.%8."/>
      <w:lvlJc w:val="left"/>
      <w:pPr>
        <w:ind w:left="5400" w:hanging="360"/>
      </w:pPr>
    </w:lvl>
    <w:lvl xmlns:w="http://schemas.openxmlformats.org/wordprocessingml/2006/main" w:ilvl="8">
      <w:start w:val="1"/>
      <w:numFmt w:val="decimal"/>
      <w:lvlText w:val="%1.%2.%3.%4.%5.%6.%7.%8.%9."/>
      <w:lvlJc w:val="left"/>
      <w:pPr>
        <w:ind w:left="6120" w:hanging="180"/>
      </w:pPr>
    </w:lvl>
  </w:abstractNum>
  <w:abstractNum xmlns:w="http://schemas.openxmlformats.org/wordprocessingml/2006/main" w:abstractNumId="198">
    <w:nsid w:val="1bf370cd"/>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97">
    <w:nsid w:val="78dcb74a"/>
    <w:multiLevelType xmlns:w="http://schemas.openxmlformats.org/wordprocessingml/2006/main" w:val="multilevel"/>
    <w:lvl xmlns:w="http://schemas.openxmlformats.org/wordprocessingml/2006/main" w:ilvl="0">
      <w:start w:val="3"/>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96">
    <w:nsid w:val="51320b57"/>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95">
    <w:nsid w:val="3ba205e4"/>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94">
    <w:nsid w:val="3f11a99"/>
    <w:multiLevelType xmlns:w="http://schemas.openxmlformats.org/wordprocessingml/2006/main" w:val="multilevel"/>
    <w:lvl xmlns:w="http://schemas.openxmlformats.org/wordprocessingml/2006/main" w:ilvl="0">
      <w:start w:val="1"/>
      <w:numFmt w:val="decimal"/>
      <w:lvlText w:val="%1."/>
      <w:lvlJc w:val="left"/>
      <w:pPr>
        <w:ind w:left="1440" w:hanging="360"/>
      </w:pPr>
    </w:lvl>
    <w:lvl xmlns:w="http://schemas.openxmlformats.org/wordprocessingml/2006/main" w:ilvl="1">
      <w:start w:val="1"/>
      <w:numFmt w:val="decimal"/>
      <w:lvlText w:val="%1.%2."/>
      <w:lvlJc w:val="left"/>
      <w:pPr>
        <w:ind w:left="2160" w:hanging="360"/>
      </w:pPr>
    </w:lvl>
    <w:lvl xmlns:w="http://schemas.openxmlformats.org/wordprocessingml/2006/main" w:ilvl="2">
      <w:start w:val="1"/>
      <w:numFmt w:val="decimal"/>
      <w:lvlText w:val="%1.%2.%3."/>
      <w:lvlJc w:val="left"/>
      <w:pPr>
        <w:ind w:left="2880" w:hanging="180"/>
      </w:pPr>
    </w:lvl>
    <w:lvl xmlns:w="http://schemas.openxmlformats.org/wordprocessingml/2006/main" w:ilvl="3">
      <w:start w:val="1"/>
      <w:numFmt w:val="decimal"/>
      <w:lvlText w:val="%1.%2.%3.%4."/>
      <w:lvlJc w:val="left"/>
      <w:pPr>
        <w:ind w:left="3600" w:hanging="360"/>
      </w:pPr>
    </w:lvl>
    <w:lvl xmlns:w="http://schemas.openxmlformats.org/wordprocessingml/2006/main" w:ilvl="4">
      <w:start w:val="1"/>
      <w:numFmt w:val="decimal"/>
      <w:lvlText w:val="%1.%2.%3.%4.%5."/>
      <w:lvlJc w:val="left"/>
      <w:pPr>
        <w:ind w:left="4320" w:hanging="360"/>
      </w:pPr>
    </w:lvl>
    <w:lvl xmlns:w="http://schemas.openxmlformats.org/wordprocessingml/2006/main" w:ilvl="5">
      <w:start w:val="1"/>
      <w:numFmt w:val="decimal"/>
      <w:lvlText w:val="%1.%2.%3.%4.%5.%6."/>
      <w:lvlJc w:val="left"/>
      <w:pPr>
        <w:ind w:left="5040" w:hanging="180"/>
      </w:pPr>
    </w:lvl>
    <w:lvl xmlns:w="http://schemas.openxmlformats.org/wordprocessingml/2006/main" w:ilvl="6">
      <w:start w:val="1"/>
      <w:numFmt w:val="decimal"/>
      <w:lvlText w:val="%1.%2.%3.%4.%5.%6.%7."/>
      <w:lvlJc w:val="left"/>
      <w:pPr>
        <w:ind w:left="5760" w:hanging="360"/>
      </w:pPr>
    </w:lvl>
    <w:lvl xmlns:w="http://schemas.openxmlformats.org/wordprocessingml/2006/main" w:ilvl="7">
      <w:start w:val="1"/>
      <w:numFmt w:val="decimal"/>
      <w:lvlText w:val="%1.%2.%3.%4.%5.%6.%7.%8."/>
      <w:lvlJc w:val="left"/>
      <w:pPr>
        <w:ind w:left="6480" w:hanging="360"/>
      </w:pPr>
    </w:lvl>
    <w:lvl xmlns:w="http://schemas.openxmlformats.org/wordprocessingml/2006/main" w:ilvl="8">
      <w:start w:val="1"/>
      <w:numFmt w:val="decimal"/>
      <w:lvlText w:val="%1.%2.%3.%4.%5.%6.%7.%8.%9."/>
      <w:lvlJc w:val="left"/>
      <w:pPr>
        <w:ind w:left="7200" w:hanging="180"/>
      </w:pPr>
    </w:lvl>
  </w:abstractNum>
  <w:abstractNum xmlns:w="http://schemas.openxmlformats.org/wordprocessingml/2006/main" w:abstractNumId="193">
    <w:nsid w:val="1633ac3"/>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92">
    <w:nsid w:val="108ed009"/>
    <w:multiLevelType xmlns:w="http://schemas.openxmlformats.org/wordprocessingml/2006/main" w:val="multilevel"/>
    <w:lvl xmlns:w="http://schemas.openxmlformats.org/wordprocessingml/2006/main" w:ilvl="0">
      <w:start w:val="1"/>
      <w:numFmt w:val="decimal"/>
      <w:lvlText w:val="%1."/>
      <w:lvlJc w:val="left"/>
      <w:pPr>
        <w:ind w:left="1440" w:hanging="360"/>
      </w:pPr>
    </w:lvl>
    <w:lvl xmlns:w="http://schemas.openxmlformats.org/wordprocessingml/2006/main" w:ilvl="1">
      <w:start w:val="1"/>
      <w:numFmt w:val="decimal"/>
      <w:lvlText w:val="%1.%2."/>
      <w:lvlJc w:val="left"/>
      <w:pPr>
        <w:ind w:left="2160" w:hanging="360"/>
      </w:pPr>
    </w:lvl>
    <w:lvl xmlns:w="http://schemas.openxmlformats.org/wordprocessingml/2006/main" w:ilvl="2">
      <w:start w:val="1"/>
      <w:numFmt w:val="decimal"/>
      <w:lvlText w:val="%1.%2.%3."/>
      <w:lvlJc w:val="left"/>
      <w:pPr>
        <w:ind w:left="2880" w:hanging="180"/>
      </w:pPr>
    </w:lvl>
    <w:lvl xmlns:w="http://schemas.openxmlformats.org/wordprocessingml/2006/main" w:ilvl="3">
      <w:start w:val="1"/>
      <w:numFmt w:val="decimal"/>
      <w:lvlText w:val="%1.%2.%3.%4."/>
      <w:lvlJc w:val="left"/>
      <w:pPr>
        <w:ind w:left="3600" w:hanging="360"/>
      </w:pPr>
    </w:lvl>
    <w:lvl xmlns:w="http://schemas.openxmlformats.org/wordprocessingml/2006/main" w:ilvl="4">
      <w:start w:val="1"/>
      <w:numFmt w:val="decimal"/>
      <w:lvlText w:val="%1.%2.%3.%4.%5."/>
      <w:lvlJc w:val="left"/>
      <w:pPr>
        <w:ind w:left="4320" w:hanging="360"/>
      </w:pPr>
    </w:lvl>
    <w:lvl xmlns:w="http://schemas.openxmlformats.org/wordprocessingml/2006/main" w:ilvl="5">
      <w:start w:val="1"/>
      <w:numFmt w:val="decimal"/>
      <w:lvlText w:val="%1.%2.%3.%4.%5.%6."/>
      <w:lvlJc w:val="left"/>
      <w:pPr>
        <w:ind w:left="5040" w:hanging="180"/>
      </w:pPr>
    </w:lvl>
    <w:lvl xmlns:w="http://schemas.openxmlformats.org/wordprocessingml/2006/main" w:ilvl="6">
      <w:start w:val="1"/>
      <w:numFmt w:val="decimal"/>
      <w:lvlText w:val="%1.%2.%3.%4.%5.%6.%7."/>
      <w:lvlJc w:val="left"/>
      <w:pPr>
        <w:ind w:left="5760" w:hanging="360"/>
      </w:pPr>
    </w:lvl>
    <w:lvl xmlns:w="http://schemas.openxmlformats.org/wordprocessingml/2006/main" w:ilvl="7">
      <w:start w:val="1"/>
      <w:numFmt w:val="decimal"/>
      <w:lvlText w:val="%1.%2.%3.%4.%5.%6.%7.%8."/>
      <w:lvlJc w:val="left"/>
      <w:pPr>
        <w:ind w:left="6480" w:hanging="360"/>
      </w:pPr>
    </w:lvl>
    <w:lvl xmlns:w="http://schemas.openxmlformats.org/wordprocessingml/2006/main" w:ilvl="8">
      <w:start w:val="1"/>
      <w:numFmt w:val="decimal"/>
      <w:lvlText w:val="%1.%2.%3.%4.%5.%6.%7.%8.%9."/>
      <w:lvlJc w:val="left"/>
      <w:pPr>
        <w:ind w:left="7200" w:hanging="180"/>
      </w:pPr>
    </w:lvl>
  </w:abstractNum>
  <w:abstractNum xmlns:w="http://schemas.openxmlformats.org/wordprocessingml/2006/main" w:abstractNumId="191">
    <w:nsid w:val="5f38a77f"/>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90">
    <w:nsid w:val="1a3a7e86"/>
    <w:multiLevelType xmlns:w="http://schemas.openxmlformats.org/wordprocessingml/2006/main" w:val="multilevel"/>
    <w:lvl xmlns:w="http://schemas.openxmlformats.org/wordprocessingml/2006/main" w:ilvl="0">
      <w:start w:val="1"/>
      <w:numFmt w:val="decimal"/>
      <w:lvlText w:val="%1."/>
      <w:lvlJc w:val="left"/>
      <w:pPr>
        <w:ind w:left="1440" w:hanging="360"/>
      </w:pPr>
    </w:lvl>
    <w:lvl xmlns:w="http://schemas.openxmlformats.org/wordprocessingml/2006/main" w:ilvl="1">
      <w:start w:val="1"/>
      <w:numFmt w:val="decimal"/>
      <w:lvlText w:val="%1.%2."/>
      <w:lvlJc w:val="left"/>
      <w:pPr>
        <w:ind w:left="2160" w:hanging="360"/>
      </w:pPr>
    </w:lvl>
    <w:lvl xmlns:w="http://schemas.openxmlformats.org/wordprocessingml/2006/main" w:ilvl="2">
      <w:start w:val="1"/>
      <w:numFmt w:val="decimal"/>
      <w:lvlText w:val="%1.%2.%3."/>
      <w:lvlJc w:val="left"/>
      <w:pPr>
        <w:ind w:left="2880" w:hanging="180"/>
      </w:pPr>
    </w:lvl>
    <w:lvl xmlns:w="http://schemas.openxmlformats.org/wordprocessingml/2006/main" w:ilvl="3">
      <w:start w:val="1"/>
      <w:numFmt w:val="decimal"/>
      <w:lvlText w:val="%1.%2.%3.%4."/>
      <w:lvlJc w:val="left"/>
      <w:pPr>
        <w:ind w:left="3600" w:hanging="360"/>
      </w:pPr>
    </w:lvl>
    <w:lvl xmlns:w="http://schemas.openxmlformats.org/wordprocessingml/2006/main" w:ilvl="4">
      <w:start w:val="1"/>
      <w:numFmt w:val="decimal"/>
      <w:lvlText w:val="%1.%2.%3.%4.%5."/>
      <w:lvlJc w:val="left"/>
      <w:pPr>
        <w:ind w:left="4320" w:hanging="360"/>
      </w:pPr>
    </w:lvl>
    <w:lvl xmlns:w="http://schemas.openxmlformats.org/wordprocessingml/2006/main" w:ilvl="5">
      <w:start w:val="1"/>
      <w:numFmt w:val="decimal"/>
      <w:lvlText w:val="%1.%2.%3.%4.%5.%6."/>
      <w:lvlJc w:val="left"/>
      <w:pPr>
        <w:ind w:left="5040" w:hanging="180"/>
      </w:pPr>
    </w:lvl>
    <w:lvl xmlns:w="http://schemas.openxmlformats.org/wordprocessingml/2006/main" w:ilvl="6">
      <w:start w:val="1"/>
      <w:numFmt w:val="decimal"/>
      <w:lvlText w:val="%1.%2.%3.%4.%5.%6.%7."/>
      <w:lvlJc w:val="left"/>
      <w:pPr>
        <w:ind w:left="5760" w:hanging="360"/>
      </w:pPr>
    </w:lvl>
    <w:lvl xmlns:w="http://schemas.openxmlformats.org/wordprocessingml/2006/main" w:ilvl="7">
      <w:start w:val="1"/>
      <w:numFmt w:val="decimal"/>
      <w:lvlText w:val="%1.%2.%3.%4.%5.%6.%7.%8."/>
      <w:lvlJc w:val="left"/>
      <w:pPr>
        <w:ind w:left="6480" w:hanging="360"/>
      </w:pPr>
    </w:lvl>
    <w:lvl xmlns:w="http://schemas.openxmlformats.org/wordprocessingml/2006/main" w:ilvl="8">
      <w:start w:val="1"/>
      <w:numFmt w:val="decimal"/>
      <w:lvlText w:val="%1.%2.%3.%4.%5.%6.%7.%8.%9."/>
      <w:lvlJc w:val="left"/>
      <w:pPr>
        <w:ind w:left="7200" w:hanging="180"/>
      </w:pPr>
    </w:lvl>
  </w:abstractNum>
  <w:abstractNum xmlns:w="http://schemas.openxmlformats.org/wordprocessingml/2006/main" w:abstractNumId="189">
    <w:nsid w:val="6010a4e4"/>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88">
    <w:nsid w:val="367253bc"/>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87">
    <w:nsid w:val="33ffc78d"/>
    <w:multiLevelType xmlns:w="http://schemas.openxmlformats.org/wordprocessingml/2006/main" w:val="multilevel"/>
    <w:lvl xmlns:w="http://schemas.openxmlformats.org/wordprocessingml/2006/main" w:ilvl="0">
      <w:start w:val="2"/>
      <w:numFmt w:val="decimal"/>
      <w:lvlText w:val="%1."/>
      <w:lvlJc w:val="left"/>
      <w:pPr>
        <w:ind w:left="360" w:hanging="360"/>
      </w:pPr>
    </w:lvl>
    <w:lvl xmlns:w="http://schemas.openxmlformats.org/wordprocessingml/2006/main" w:ilvl="1">
      <w:start w:val="1"/>
      <w:numFmt w:val="decimal"/>
      <w:lvlText w:val="%1.%2."/>
      <w:lvlJc w:val="left"/>
      <w:pPr>
        <w:ind w:left="1080" w:hanging="360"/>
      </w:pPr>
    </w:lvl>
    <w:lvl xmlns:w="http://schemas.openxmlformats.org/wordprocessingml/2006/main" w:ilvl="2">
      <w:start w:val="1"/>
      <w:numFmt w:val="decimal"/>
      <w:lvlText w:val="%1.%2.%3."/>
      <w:lvlJc w:val="left"/>
      <w:pPr>
        <w:ind w:left="1800" w:hanging="180"/>
      </w:pPr>
    </w:lvl>
    <w:lvl xmlns:w="http://schemas.openxmlformats.org/wordprocessingml/2006/main" w:ilvl="3">
      <w:start w:val="1"/>
      <w:numFmt w:val="decimal"/>
      <w:lvlText w:val="%1.%2.%3.%4."/>
      <w:lvlJc w:val="left"/>
      <w:pPr>
        <w:ind w:left="2520" w:hanging="360"/>
      </w:pPr>
    </w:lvl>
    <w:lvl xmlns:w="http://schemas.openxmlformats.org/wordprocessingml/2006/main" w:ilvl="4">
      <w:start w:val="1"/>
      <w:numFmt w:val="decimal"/>
      <w:lvlText w:val="%1.%2.%3.%4.%5."/>
      <w:lvlJc w:val="left"/>
      <w:pPr>
        <w:ind w:left="3240" w:hanging="360"/>
      </w:pPr>
    </w:lvl>
    <w:lvl xmlns:w="http://schemas.openxmlformats.org/wordprocessingml/2006/main" w:ilvl="5">
      <w:start w:val="1"/>
      <w:numFmt w:val="decimal"/>
      <w:lvlText w:val="%1.%2.%3.%4.%5.%6."/>
      <w:lvlJc w:val="left"/>
      <w:pPr>
        <w:ind w:left="3960" w:hanging="180"/>
      </w:pPr>
    </w:lvl>
    <w:lvl xmlns:w="http://schemas.openxmlformats.org/wordprocessingml/2006/main" w:ilvl="6">
      <w:start w:val="1"/>
      <w:numFmt w:val="decimal"/>
      <w:lvlText w:val="%1.%2.%3.%4.%5.%6.%7."/>
      <w:lvlJc w:val="left"/>
      <w:pPr>
        <w:ind w:left="4680" w:hanging="360"/>
      </w:pPr>
    </w:lvl>
    <w:lvl xmlns:w="http://schemas.openxmlformats.org/wordprocessingml/2006/main" w:ilvl="7">
      <w:start w:val="1"/>
      <w:numFmt w:val="decimal"/>
      <w:lvlText w:val="%1.%2.%3.%4.%5.%6.%7.%8."/>
      <w:lvlJc w:val="left"/>
      <w:pPr>
        <w:ind w:left="5400" w:hanging="360"/>
      </w:pPr>
    </w:lvl>
    <w:lvl xmlns:w="http://schemas.openxmlformats.org/wordprocessingml/2006/main" w:ilvl="8">
      <w:start w:val="1"/>
      <w:numFmt w:val="decimal"/>
      <w:lvlText w:val="%1.%2.%3.%4.%5.%6.%7.%8.%9."/>
      <w:lvlJc w:val="left"/>
      <w:pPr>
        <w:ind w:left="6120" w:hanging="180"/>
      </w:pPr>
    </w:lvl>
  </w:abstractNum>
  <w:abstractNum xmlns:w="http://schemas.openxmlformats.org/wordprocessingml/2006/main" w:abstractNumId="186">
    <w:nsid w:val="71c49fe3"/>
    <w:multiLevelType xmlns:w="http://schemas.openxmlformats.org/wordprocessingml/2006/main" w:val="multilevel"/>
    <w:lvl xmlns:w="http://schemas.openxmlformats.org/wordprocessingml/2006/main" w:ilvl="0">
      <w:start w:val="1"/>
      <w:numFmt w:val="decimal"/>
      <w:lvlText w:val="%1."/>
      <w:lvlJc w:val="left"/>
      <w:pPr>
        <w:ind w:left="1664" w:hanging="360"/>
      </w:pPr>
    </w:lvl>
    <w:lvl xmlns:w="http://schemas.openxmlformats.org/wordprocessingml/2006/main" w:ilvl="1">
      <w:start w:val="1"/>
      <w:numFmt w:val="decimal"/>
      <w:lvlText w:val="%1.%2."/>
      <w:lvlJc w:val="left"/>
      <w:pPr>
        <w:ind w:left="2384" w:hanging="360"/>
      </w:pPr>
    </w:lvl>
    <w:lvl xmlns:w="http://schemas.openxmlformats.org/wordprocessingml/2006/main" w:ilvl="2">
      <w:start w:val="1"/>
      <w:numFmt w:val="decimal"/>
      <w:lvlText w:val="%1.%2.%3."/>
      <w:lvlJc w:val="left"/>
      <w:pPr>
        <w:ind w:left="3104" w:hanging="180"/>
      </w:pPr>
    </w:lvl>
    <w:lvl xmlns:w="http://schemas.openxmlformats.org/wordprocessingml/2006/main" w:ilvl="3">
      <w:start w:val="1"/>
      <w:numFmt w:val="decimal"/>
      <w:lvlText w:val="%1.%2.%3.%4."/>
      <w:lvlJc w:val="left"/>
      <w:pPr>
        <w:ind w:left="3824" w:hanging="360"/>
      </w:pPr>
    </w:lvl>
    <w:lvl xmlns:w="http://schemas.openxmlformats.org/wordprocessingml/2006/main" w:ilvl="4">
      <w:start w:val="1"/>
      <w:numFmt w:val="decimal"/>
      <w:lvlText w:val="%1.%2.%3.%4.%5."/>
      <w:lvlJc w:val="left"/>
      <w:pPr>
        <w:ind w:left="4544" w:hanging="360"/>
      </w:pPr>
    </w:lvl>
    <w:lvl xmlns:w="http://schemas.openxmlformats.org/wordprocessingml/2006/main" w:ilvl="5">
      <w:start w:val="1"/>
      <w:numFmt w:val="decimal"/>
      <w:lvlText w:val="%1.%2.%3.%4.%5.%6."/>
      <w:lvlJc w:val="left"/>
      <w:pPr>
        <w:ind w:left="5264" w:hanging="180"/>
      </w:pPr>
    </w:lvl>
    <w:lvl xmlns:w="http://schemas.openxmlformats.org/wordprocessingml/2006/main" w:ilvl="6">
      <w:start w:val="1"/>
      <w:numFmt w:val="decimal"/>
      <w:lvlText w:val="%1.%2.%3.%4.%5.%6.%7."/>
      <w:lvlJc w:val="left"/>
      <w:pPr>
        <w:ind w:left="5984" w:hanging="360"/>
      </w:pPr>
    </w:lvl>
    <w:lvl xmlns:w="http://schemas.openxmlformats.org/wordprocessingml/2006/main" w:ilvl="7">
      <w:start w:val="1"/>
      <w:numFmt w:val="decimal"/>
      <w:lvlText w:val="%1.%2.%3.%4.%5.%6.%7.%8."/>
      <w:lvlJc w:val="left"/>
      <w:pPr>
        <w:ind w:left="6704" w:hanging="360"/>
      </w:pPr>
    </w:lvl>
    <w:lvl xmlns:w="http://schemas.openxmlformats.org/wordprocessingml/2006/main" w:ilvl="8">
      <w:start w:val="1"/>
      <w:numFmt w:val="decimal"/>
      <w:lvlText w:val="%1.%2.%3.%4.%5.%6.%7.%8.%9."/>
      <w:lvlJc w:val="left"/>
      <w:pPr>
        <w:ind w:left="7424" w:hanging="180"/>
      </w:pPr>
    </w:lvl>
  </w:abstractNum>
  <w:abstractNum xmlns:w="http://schemas.openxmlformats.org/wordprocessingml/2006/main" w:abstractNumId="185">
    <w:nsid w:val="5eb3f108"/>
    <w:multiLevelType xmlns:w="http://schemas.openxmlformats.org/wordprocessingml/2006/main" w:val="hybridMultilevel"/>
    <w:lvl xmlns:w="http://schemas.openxmlformats.org/wordprocessingml/2006/main" w:ilvl="0">
      <w:start w:val="1"/>
      <w:numFmt w:val="decimal"/>
      <w:lvlText w:val="%1."/>
      <w:lvlJc w:val="left"/>
      <w:pPr>
        <w:ind w:left="1664" w:hanging="360"/>
      </w:pPr>
    </w:lvl>
    <w:lvl xmlns:w="http://schemas.openxmlformats.org/wordprocessingml/2006/main" w:ilvl="1">
      <w:start w:val="1"/>
      <w:numFmt w:val="lowerLetter"/>
      <w:lvlText w:val="%2."/>
      <w:lvlJc w:val="left"/>
      <w:pPr>
        <w:ind w:left="2384" w:hanging="360"/>
      </w:pPr>
    </w:lvl>
    <w:lvl xmlns:w="http://schemas.openxmlformats.org/wordprocessingml/2006/main" w:ilvl="2">
      <w:start w:val="1"/>
      <w:numFmt w:val="lowerRoman"/>
      <w:lvlText w:val="%3."/>
      <w:lvlJc w:val="right"/>
      <w:pPr>
        <w:ind w:left="3104" w:hanging="180"/>
      </w:pPr>
    </w:lvl>
    <w:lvl xmlns:w="http://schemas.openxmlformats.org/wordprocessingml/2006/main" w:ilvl="3">
      <w:start w:val="1"/>
      <w:numFmt w:val="decimal"/>
      <w:lvlText w:val="%4."/>
      <w:lvlJc w:val="left"/>
      <w:pPr>
        <w:ind w:left="3824" w:hanging="360"/>
      </w:pPr>
    </w:lvl>
    <w:lvl xmlns:w="http://schemas.openxmlformats.org/wordprocessingml/2006/main" w:ilvl="4">
      <w:start w:val="1"/>
      <w:numFmt w:val="lowerLetter"/>
      <w:lvlText w:val="%5."/>
      <w:lvlJc w:val="left"/>
      <w:pPr>
        <w:ind w:left="4544" w:hanging="360"/>
      </w:pPr>
    </w:lvl>
    <w:lvl xmlns:w="http://schemas.openxmlformats.org/wordprocessingml/2006/main" w:ilvl="5">
      <w:start w:val="1"/>
      <w:numFmt w:val="lowerRoman"/>
      <w:lvlText w:val="%6."/>
      <w:lvlJc w:val="right"/>
      <w:pPr>
        <w:ind w:left="5264" w:hanging="180"/>
      </w:pPr>
    </w:lvl>
    <w:lvl xmlns:w="http://schemas.openxmlformats.org/wordprocessingml/2006/main" w:ilvl="6">
      <w:start w:val="1"/>
      <w:numFmt w:val="decimal"/>
      <w:lvlText w:val="%7."/>
      <w:lvlJc w:val="left"/>
      <w:pPr>
        <w:ind w:left="5984" w:hanging="360"/>
      </w:pPr>
    </w:lvl>
    <w:lvl xmlns:w="http://schemas.openxmlformats.org/wordprocessingml/2006/main" w:ilvl="7">
      <w:start w:val="1"/>
      <w:numFmt w:val="lowerLetter"/>
      <w:lvlText w:val="%8."/>
      <w:lvlJc w:val="left"/>
      <w:pPr>
        <w:ind w:left="6704" w:hanging="360"/>
      </w:pPr>
    </w:lvl>
    <w:lvl xmlns:w="http://schemas.openxmlformats.org/wordprocessingml/2006/main" w:ilvl="8">
      <w:start w:val="1"/>
      <w:numFmt w:val="lowerRoman"/>
      <w:lvlText w:val="%9."/>
      <w:lvlJc w:val="right"/>
      <w:pPr>
        <w:ind w:left="7424" w:hanging="180"/>
      </w:pPr>
    </w:lvl>
  </w:abstractNum>
  <w:abstractNum xmlns:w="http://schemas.openxmlformats.org/wordprocessingml/2006/main" w:abstractNumId="184">
    <w:nsid w:val="53153b83"/>
    <w:multiLevelType xmlns:w="http://schemas.openxmlformats.org/wordprocessingml/2006/main" w:val="multilevel"/>
    <w:lvl xmlns:w="http://schemas.openxmlformats.org/wordprocessingml/2006/main" w:ilvl="0">
      <w:start w:val="1"/>
      <w:numFmt w:val="decimal"/>
      <w:lvlText w:val="%1."/>
      <w:lvlJc w:val="left"/>
      <w:pPr>
        <w:ind w:left="1440" w:hanging="360"/>
      </w:pPr>
    </w:lvl>
    <w:lvl xmlns:w="http://schemas.openxmlformats.org/wordprocessingml/2006/main" w:ilvl="1">
      <w:start w:val="1"/>
      <w:numFmt w:val="decimal"/>
      <w:lvlText w:val="%1.%2."/>
      <w:lvlJc w:val="left"/>
      <w:pPr>
        <w:ind w:left="2160" w:hanging="360"/>
      </w:pPr>
    </w:lvl>
    <w:lvl xmlns:w="http://schemas.openxmlformats.org/wordprocessingml/2006/main" w:ilvl="2">
      <w:start w:val="1"/>
      <w:numFmt w:val="decimal"/>
      <w:lvlText w:val="%1.%2.%3."/>
      <w:lvlJc w:val="left"/>
      <w:pPr>
        <w:ind w:left="2880" w:hanging="180"/>
      </w:pPr>
    </w:lvl>
    <w:lvl xmlns:w="http://schemas.openxmlformats.org/wordprocessingml/2006/main" w:ilvl="3">
      <w:start w:val="1"/>
      <w:numFmt w:val="decimal"/>
      <w:lvlText w:val="%1.%2.%3.%4."/>
      <w:lvlJc w:val="left"/>
      <w:pPr>
        <w:ind w:left="3600" w:hanging="360"/>
      </w:pPr>
    </w:lvl>
    <w:lvl xmlns:w="http://schemas.openxmlformats.org/wordprocessingml/2006/main" w:ilvl="4">
      <w:start w:val="1"/>
      <w:numFmt w:val="decimal"/>
      <w:lvlText w:val="%1.%2.%3.%4.%5."/>
      <w:lvlJc w:val="left"/>
      <w:pPr>
        <w:ind w:left="4320" w:hanging="360"/>
      </w:pPr>
    </w:lvl>
    <w:lvl xmlns:w="http://schemas.openxmlformats.org/wordprocessingml/2006/main" w:ilvl="5">
      <w:start w:val="1"/>
      <w:numFmt w:val="decimal"/>
      <w:lvlText w:val="%1.%2.%3.%4.%5.%6."/>
      <w:lvlJc w:val="left"/>
      <w:pPr>
        <w:ind w:left="5040" w:hanging="180"/>
      </w:pPr>
    </w:lvl>
    <w:lvl xmlns:w="http://schemas.openxmlformats.org/wordprocessingml/2006/main" w:ilvl="6">
      <w:start w:val="1"/>
      <w:numFmt w:val="decimal"/>
      <w:lvlText w:val="%1.%2.%3.%4.%5.%6.%7."/>
      <w:lvlJc w:val="left"/>
      <w:pPr>
        <w:ind w:left="5760" w:hanging="360"/>
      </w:pPr>
    </w:lvl>
    <w:lvl xmlns:w="http://schemas.openxmlformats.org/wordprocessingml/2006/main" w:ilvl="7">
      <w:start w:val="1"/>
      <w:numFmt w:val="decimal"/>
      <w:lvlText w:val="%1.%2.%3.%4.%5.%6.%7.%8."/>
      <w:lvlJc w:val="left"/>
      <w:pPr>
        <w:ind w:left="6480" w:hanging="360"/>
      </w:pPr>
    </w:lvl>
    <w:lvl xmlns:w="http://schemas.openxmlformats.org/wordprocessingml/2006/main" w:ilvl="8">
      <w:start w:val="1"/>
      <w:numFmt w:val="decimal"/>
      <w:lvlText w:val="%1.%2.%3.%4.%5.%6.%7.%8.%9."/>
      <w:lvlJc w:val="left"/>
      <w:pPr>
        <w:ind w:left="7200" w:hanging="180"/>
      </w:pPr>
    </w:lvl>
  </w:abstractNum>
  <w:abstractNum xmlns:w="http://schemas.openxmlformats.org/wordprocessingml/2006/main" w:abstractNumId="183">
    <w:nsid w:val="77e3dc3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82">
    <w:nsid w:val="5bf110e5"/>
    <w:multiLevelType xmlns:w="http://schemas.openxmlformats.org/wordprocessingml/2006/main" w:val="hybridMultilevel"/>
    <w:lvl xmlns:w="http://schemas.openxmlformats.org/wordprocessingml/2006/main" w:ilvl="0">
      <w:start w:val="1"/>
      <w:numFmt w:val="decimal"/>
      <w:lvlText w:val="%1."/>
      <w:lvlJc w:val="left"/>
      <w:pPr>
        <w:ind w:left="360" w:hanging="360"/>
      </w:pPr>
    </w:lvl>
    <w:lvl xmlns:w="http://schemas.openxmlformats.org/wordprocessingml/2006/main" w:ilvl="1">
      <w:start w:val="1"/>
      <w:numFmt w:val="lowerLetter"/>
      <w:lvlText w:val="%2."/>
      <w:lvlJc w:val="left"/>
      <w:pPr>
        <w:ind w:left="1080" w:hanging="360"/>
      </w:pPr>
    </w:lvl>
    <w:lvl xmlns:w="http://schemas.openxmlformats.org/wordprocessingml/2006/main" w:ilvl="2">
      <w:start w:val="1"/>
      <w:numFmt w:val="lowerRoman"/>
      <w:lvlText w:val="%3."/>
      <w:lvlJc w:val="right"/>
      <w:pPr>
        <w:ind w:left="1800" w:hanging="180"/>
      </w:pPr>
    </w:lvl>
    <w:lvl xmlns:w="http://schemas.openxmlformats.org/wordprocessingml/2006/main" w:ilvl="3">
      <w:start w:val="1"/>
      <w:numFmt w:val="decimal"/>
      <w:lvlText w:val="%4."/>
      <w:lvlJc w:val="left"/>
      <w:pPr>
        <w:ind w:left="2520" w:hanging="360"/>
      </w:pPr>
    </w:lvl>
    <w:lvl xmlns:w="http://schemas.openxmlformats.org/wordprocessingml/2006/main" w:ilvl="4">
      <w:start w:val="1"/>
      <w:numFmt w:val="lowerLetter"/>
      <w:lvlText w:val="%5."/>
      <w:lvlJc w:val="left"/>
      <w:pPr>
        <w:ind w:left="3240" w:hanging="360"/>
      </w:pPr>
    </w:lvl>
    <w:lvl xmlns:w="http://schemas.openxmlformats.org/wordprocessingml/2006/main" w:ilvl="5">
      <w:start w:val="1"/>
      <w:numFmt w:val="lowerRoman"/>
      <w:lvlText w:val="%6."/>
      <w:lvlJc w:val="right"/>
      <w:pPr>
        <w:ind w:left="3960" w:hanging="180"/>
      </w:pPr>
    </w:lvl>
    <w:lvl xmlns:w="http://schemas.openxmlformats.org/wordprocessingml/2006/main" w:ilvl="6">
      <w:start w:val="1"/>
      <w:numFmt w:val="decimal"/>
      <w:lvlText w:val="%7."/>
      <w:lvlJc w:val="left"/>
      <w:pPr>
        <w:ind w:left="4680" w:hanging="360"/>
      </w:pPr>
    </w:lvl>
    <w:lvl xmlns:w="http://schemas.openxmlformats.org/wordprocessingml/2006/main" w:ilvl="7">
      <w:start w:val="1"/>
      <w:numFmt w:val="lowerLetter"/>
      <w:lvlText w:val="%8."/>
      <w:lvlJc w:val="left"/>
      <w:pPr>
        <w:ind w:left="5400" w:hanging="360"/>
      </w:pPr>
    </w:lvl>
    <w:lvl xmlns:w="http://schemas.openxmlformats.org/wordprocessingml/2006/main" w:ilvl="8">
      <w:start w:val="1"/>
      <w:numFmt w:val="lowerRoman"/>
      <w:lvlText w:val="%9."/>
      <w:lvlJc w:val="right"/>
      <w:pPr>
        <w:ind w:left="6120" w:hanging="180"/>
      </w:pPr>
    </w:lvl>
  </w:abstractNum>
  <w:abstractNum xmlns:w="http://schemas.openxmlformats.org/wordprocessingml/2006/main" w:abstractNumId="181">
    <w:nsid w:val="60710f0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80">
    <w:nsid w:val="a8e586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79">
    <w:nsid w:val="29c6a82"/>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78">
    <w:nsid w:val="42fb0f0c"/>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77">
    <w:nsid w:val="19239583"/>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76">
    <w:nsid w:val="5e4c154c"/>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75">
    <w:nsid w:val="539b69f0"/>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74">
    <w:nsid w:val="bbca7b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3">
    <w:nsid w:val="347f127c"/>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72">
    <w:nsid w:val="bcb07f2"/>
    <w:multiLevelType xmlns:w="http://schemas.openxmlformats.org/wordprocessingml/2006/main" w:val="multilevel"/>
    <w:lvl xmlns:w="http://schemas.openxmlformats.org/wordprocessingml/2006/main" w:ilvl="0">
      <w:start w:val="1"/>
      <w:numFmt w:val="decimal"/>
      <w:lvlText w:val="%1."/>
      <w:lvlJc w:val="left"/>
      <w:pPr>
        <w:ind w:left="2160" w:hanging="360"/>
      </w:pPr>
    </w:lvl>
    <w:lvl xmlns:w="http://schemas.openxmlformats.org/wordprocessingml/2006/main" w:ilvl="1">
      <w:start w:val="1"/>
      <w:numFmt w:val="decimal"/>
      <w:lvlText w:val="%1.%2."/>
      <w:lvlJc w:val="left"/>
      <w:pPr>
        <w:ind w:left="2880" w:hanging="360"/>
      </w:pPr>
    </w:lvl>
    <w:lvl xmlns:w="http://schemas.openxmlformats.org/wordprocessingml/2006/main" w:ilvl="2">
      <w:start w:val="1"/>
      <w:numFmt w:val="decimal"/>
      <w:lvlText w:val="%1.%2.%3."/>
      <w:lvlJc w:val="left"/>
      <w:pPr>
        <w:ind w:left="3600" w:hanging="180"/>
      </w:pPr>
    </w:lvl>
    <w:lvl xmlns:w="http://schemas.openxmlformats.org/wordprocessingml/2006/main" w:ilvl="3">
      <w:start w:val="1"/>
      <w:numFmt w:val="decimal"/>
      <w:lvlText w:val="%1.%2.%3.%4."/>
      <w:lvlJc w:val="left"/>
      <w:pPr>
        <w:ind w:left="4320" w:hanging="360"/>
      </w:pPr>
    </w:lvl>
    <w:lvl xmlns:w="http://schemas.openxmlformats.org/wordprocessingml/2006/main" w:ilvl="4">
      <w:start w:val="1"/>
      <w:numFmt w:val="decimal"/>
      <w:lvlText w:val="%1.%2.%3.%4.%5."/>
      <w:lvlJc w:val="left"/>
      <w:pPr>
        <w:ind w:left="5040" w:hanging="360"/>
      </w:pPr>
    </w:lvl>
    <w:lvl xmlns:w="http://schemas.openxmlformats.org/wordprocessingml/2006/main" w:ilvl="5">
      <w:start w:val="1"/>
      <w:numFmt w:val="decimal"/>
      <w:lvlText w:val="%1.%2.%3.%4.%5.%6."/>
      <w:lvlJc w:val="left"/>
      <w:pPr>
        <w:ind w:left="5760" w:hanging="180"/>
      </w:pPr>
    </w:lvl>
    <w:lvl xmlns:w="http://schemas.openxmlformats.org/wordprocessingml/2006/main" w:ilvl="6">
      <w:start w:val="1"/>
      <w:numFmt w:val="decimal"/>
      <w:lvlText w:val="%1.%2.%3.%4.%5.%6.%7."/>
      <w:lvlJc w:val="left"/>
      <w:pPr>
        <w:ind w:left="6480" w:hanging="360"/>
      </w:pPr>
    </w:lvl>
    <w:lvl xmlns:w="http://schemas.openxmlformats.org/wordprocessingml/2006/main" w:ilvl="7">
      <w:start w:val="1"/>
      <w:numFmt w:val="decimal"/>
      <w:lvlText w:val="%1.%2.%3.%4.%5.%6.%7.%8."/>
      <w:lvlJc w:val="left"/>
      <w:pPr>
        <w:ind w:left="7200" w:hanging="360"/>
      </w:pPr>
    </w:lvl>
    <w:lvl xmlns:w="http://schemas.openxmlformats.org/wordprocessingml/2006/main" w:ilvl="8">
      <w:start w:val="1"/>
      <w:numFmt w:val="decimal"/>
      <w:lvlText w:val="%1.%2.%3.%4.%5.%6.%7.%8.%9."/>
      <w:lvlJc w:val="left"/>
      <w:pPr>
        <w:ind w:left="7920" w:hanging="180"/>
      </w:pPr>
    </w:lvl>
  </w:abstractNum>
  <w:abstractNum xmlns:w="http://schemas.openxmlformats.org/wordprocessingml/2006/main" w:abstractNumId="171">
    <w:nsid w:val="470aa1b"/>
    <w:multiLevelType xmlns:w="http://schemas.openxmlformats.org/wordprocessingml/2006/main" w:val="multilevel"/>
    <w:lvl xmlns:w="http://schemas.openxmlformats.org/wordprocessingml/2006/main" w:ilvl="0">
      <w:start w:val="1"/>
      <w:numFmt w:val="decimal"/>
      <w:lvlText w:val="%1."/>
      <w:lvlJc w:val="left"/>
      <w:pPr>
        <w:ind w:left="1440" w:hanging="360"/>
      </w:pPr>
    </w:lvl>
    <w:lvl xmlns:w="http://schemas.openxmlformats.org/wordprocessingml/2006/main" w:ilvl="1">
      <w:start w:val="2"/>
      <w:numFmt w:val="decimal"/>
      <w:lvlText w:val="%1.%2."/>
      <w:lvlJc w:val="left"/>
      <w:pPr>
        <w:ind w:left="2160" w:hanging="360"/>
      </w:pPr>
    </w:lvl>
    <w:lvl xmlns:w="http://schemas.openxmlformats.org/wordprocessingml/2006/main" w:ilvl="2">
      <w:start w:val="1"/>
      <w:numFmt w:val="decimal"/>
      <w:lvlText w:val="%1.%2.%3."/>
      <w:lvlJc w:val="left"/>
      <w:pPr>
        <w:ind w:left="2880" w:hanging="180"/>
      </w:pPr>
    </w:lvl>
    <w:lvl xmlns:w="http://schemas.openxmlformats.org/wordprocessingml/2006/main" w:ilvl="3">
      <w:start w:val="1"/>
      <w:numFmt w:val="decimal"/>
      <w:lvlText w:val="%1.%2.%3.%4."/>
      <w:lvlJc w:val="left"/>
      <w:pPr>
        <w:ind w:left="3600" w:hanging="360"/>
      </w:pPr>
    </w:lvl>
    <w:lvl xmlns:w="http://schemas.openxmlformats.org/wordprocessingml/2006/main" w:ilvl="4">
      <w:start w:val="1"/>
      <w:numFmt w:val="decimal"/>
      <w:lvlText w:val="%1.%2.%3.%4.%5."/>
      <w:lvlJc w:val="left"/>
      <w:pPr>
        <w:ind w:left="4320" w:hanging="360"/>
      </w:pPr>
    </w:lvl>
    <w:lvl xmlns:w="http://schemas.openxmlformats.org/wordprocessingml/2006/main" w:ilvl="5">
      <w:start w:val="1"/>
      <w:numFmt w:val="decimal"/>
      <w:lvlText w:val="%1.%2.%3.%4.%5.%6."/>
      <w:lvlJc w:val="left"/>
      <w:pPr>
        <w:ind w:left="5040" w:hanging="180"/>
      </w:pPr>
    </w:lvl>
    <w:lvl xmlns:w="http://schemas.openxmlformats.org/wordprocessingml/2006/main" w:ilvl="6">
      <w:start w:val="1"/>
      <w:numFmt w:val="decimal"/>
      <w:lvlText w:val="%1.%2.%3.%4.%5.%6.%7."/>
      <w:lvlJc w:val="left"/>
      <w:pPr>
        <w:ind w:left="5760" w:hanging="360"/>
      </w:pPr>
    </w:lvl>
    <w:lvl xmlns:w="http://schemas.openxmlformats.org/wordprocessingml/2006/main" w:ilvl="7">
      <w:start w:val="1"/>
      <w:numFmt w:val="decimal"/>
      <w:lvlText w:val="%1.%2.%3.%4.%5.%6.%7.%8."/>
      <w:lvlJc w:val="left"/>
      <w:pPr>
        <w:ind w:left="6480" w:hanging="360"/>
      </w:pPr>
    </w:lvl>
    <w:lvl xmlns:w="http://schemas.openxmlformats.org/wordprocessingml/2006/main" w:ilvl="8">
      <w:start w:val="1"/>
      <w:numFmt w:val="decimal"/>
      <w:lvlText w:val="%1.%2.%3.%4.%5.%6.%7.%8.%9."/>
      <w:lvlJc w:val="left"/>
      <w:pPr>
        <w:ind w:left="7200" w:hanging="180"/>
      </w:pPr>
    </w:lvl>
  </w:abstractNum>
  <w:abstractNum xmlns:w="http://schemas.openxmlformats.org/wordprocessingml/2006/main" w:abstractNumId="170">
    <w:nsid w:val="2bfb188d"/>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69">
    <w:nsid w:val="6f5fd4e0"/>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68">
    <w:nsid w:val="281be7c9"/>
    <w:multiLevelType xmlns:w="http://schemas.openxmlformats.org/wordprocessingml/2006/main" w:val="multilevel"/>
    <w:lvl xmlns:w="http://schemas.openxmlformats.org/wordprocessingml/2006/main" w:ilvl="0">
      <w:start w:val="1"/>
      <w:numFmt w:val="decimal"/>
      <w:lvlText w:val="%1."/>
      <w:lvlJc w:val="left"/>
      <w:pPr>
        <w:ind w:left="360" w:hanging="360"/>
      </w:pPr>
    </w:lvl>
    <w:lvl xmlns:w="http://schemas.openxmlformats.org/wordprocessingml/2006/main" w:ilvl="1">
      <w:start w:val="1"/>
      <w:numFmt w:val="decimal"/>
      <w:lvlText w:val="%1.%2."/>
      <w:lvlJc w:val="left"/>
      <w:pPr>
        <w:ind w:left="1080" w:hanging="360"/>
      </w:pPr>
    </w:lvl>
    <w:lvl xmlns:w="http://schemas.openxmlformats.org/wordprocessingml/2006/main" w:ilvl="2">
      <w:start w:val="1"/>
      <w:numFmt w:val="decimal"/>
      <w:lvlText w:val="%1.%2.%3."/>
      <w:lvlJc w:val="left"/>
      <w:pPr>
        <w:ind w:left="1800" w:hanging="180"/>
      </w:pPr>
    </w:lvl>
    <w:lvl xmlns:w="http://schemas.openxmlformats.org/wordprocessingml/2006/main" w:ilvl="3">
      <w:start w:val="1"/>
      <w:numFmt w:val="decimal"/>
      <w:lvlText w:val="%1.%2.%3.%4."/>
      <w:lvlJc w:val="left"/>
      <w:pPr>
        <w:ind w:left="2520" w:hanging="360"/>
      </w:pPr>
    </w:lvl>
    <w:lvl xmlns:w="http://schemas.openxmlformats.org/wordprocessingml/2006/main" w:ilvl="4">
      <w:start w:val="1"/>
      <w:numFmt w:val="decimal"/>
      <w:lvlText w:val="%1.%2.%3.%4.%5."/>
      <w:lvlJc w:val="left"/>
      <w:pPr>
        <w:ind w:left="3240" w:hanging="360"/>
      </w:pPr>
    </w:lvl>
    <w:lvl xmlns:w="http://schemas.openxmlformats.org/wordprocessingml/2006/main" w:ilvl="5">
      <w:start w:val="1"/>
      <w:numFmt w:val="decimal"/>
      <w:lvlText w:val="%1.%2.%3.%4.%5.%6."/>
      <w:lvlJc w:val="left"/>
      <w:pPr>
        <w:ind w:left="3960" w:hanging="180"/>
      </w:pPr>
    </w:lvl>
    <w:lvl xmlns:w="http://schemas.openxmlformats.org/wordprocessingml/2006/main" w:ilvl="6">
      <w:start w:val="1"/>
      <w:numFmt w:val="decimal"/>
      <w:lvlText w:val="%1.%2.%3.%4.%5.%6.%7."/>
      <w:lvlJc w:val="left"/>
      <w:pPr>
        <w:ind w:left="4680" w:hanging="360"/>
      </w:pPr>
    </w:lvl>
    <w:lvl xmlns:w="http://schemas.openxmlformats.org/wordprocessingml/2006/main" w:ilvl="7">
      <w:start w:val="1"/>
      <w:numFmt w:val="decimal"/>
      <w:lvlText w:val="%1.%2.%3.%4.%5.%6.%7.%8."/>
      <w:lvlJc w:val="left"/>
      <w:pPr>
        <w:ind w:left="5400" w:hanging="360"/>
      </w:pPr>
    </w:lvl>
    <w:lvl xmlns:w="http://schemas.openxmlformats.org/wordprocessingml/2006/main" w:ilvl="8">
      <w:start w:val="1"/>
      <w:numFmt w:val="decimal"/>
      <w:lvlText w:val="%1.%2.%3.%4.%5.%6.%7.%8.%9."/>
      <w:lvlJc w:val="left"/>
      <w:pPr>
        <w:ind w:left="6120" w:hanging="180"/>
      </w:pPr>
    </w:lvl>
  </w:abstractNum>
  <w:abstractNum xmlns:w="http://schemas.openxmlformats.org/wordprocessingml/2006/main" w:abstractNumId="167">
    <w:nsid w:val="6249c38e"/>
    <w:multiLevelType xmlns:w="http://schemas.openxmlformats.org/wordprocessingml/2006/main" w:val="hybridMultilevel"/>
    <w:lvl xmlns:w="http://schemas.openxmlformats.org/wordprocessingml/2006/main" w:ilvl="0">
      <w:start w:val="1"/>
      <w:numFmt w:val="decimal"/>
      <w:lvlText w:val="%1."/>
      <w:lvlJc w:val="left"/>
      <w:pPr>
        <w:ind w:left="360" w:hanging="360"/>
      </w:pPr>
    </w:lvl>
    <w:lvl xmlns:w="http://schemas.openxmlformats.org/wordprocessingml/2006/main" w:ilvl="1">
      <w:start w:val="2"/>
      <w:numFmt w:val="decimal"/>
      <w:lvlText w:val="%2."/>
      <w:lvlJc w:val="left"/>
      <w:pPr>
        <w:ind w:left="1080" w:hanging="360"/>
      </w:pPr>
    </w:lvl>
    <w:lvl xmlns:w="http://schemas.openxmlformats.org/wordprocessingml/2006/main" w:ilvl="2">
      <w:start w:val="1"/>
      <w:numFmt w:val="lowerRoman"/>
      <w:lvlText w:val="%3."/>
      <w:lvlJc w:val="right"/>
      <w:pPr>
        <w:ind w:left="1800" w:hanging="180"/>
      </w:pPr>
    </w:lvl>
    <w:lvl xmlns:w="http://schemas.openxmlformats.org/wordprocessingml/2006/main" w:ilvl="3">
      <w:start w:val="1"/>
      <w:numFmt w:val="decimal"/>
      <w:lvlText w:val="%4."/>
      <w:lvlJc w:val="left"/>
      <w:pPr>
        <w:ind w:left="2520" w:hanging="360"/>
      </w:pPr>
    </w:lvl>
    <w:lvl xmlns:w="http://schemas.openxmlformats.org/wordprocessingml/2006/main" w:ilvl="4">
      <w:start w:val="1"/>
      <w:numFmt w:val="lowerLetter"/>
      <w:lvlText w:val="%5."/>
      <w:lvlJc w:val="left"/>
      <w:pPr>
        <w:ind w:left="3240" w:hanging="360"/>
      </w:pPr>
    </w:lvl>
    <w:lvl xmlns:w="http://schemas.openxmlformats.org/wordprocessingml/2006/main" w:ilvl="5">
      <w:start w:val="1"/>
      <w:numFmt w:val="lowerRoman"/>
      <w:lvlText w:val="%6."/>
      <w:lvlJc w:val="right"/>
      <w:pPr>
        <w:ind w:left="3960" w:hanging="180"/>
      </w:pPr>
    </w:lvl>
    <w:lvl xmlns:w="http://schemas.openxmlformats.org/wordprocessingml/2006/main" w:ilvl="6">
      <w:start w:val="1"/>
      <w:numFmt w:val="decimal"/>
      <w:lvlText w:val="%7."/>
      <w:lvlJc w:val="left"/>
      <w:pPr>
        <w:ind w:left="4680" w:hanging="360"/>
      </w:pPr>
    </w:lvl>
    <w:lvl xmlns:w="http://schemas.openxmlformats.org/wordprocessingml/2006/main" w:ilvl="7">
      <w:start w:val="1"/>
      <w:numFmt w:val="lowerLetter"/>
      <w:lvlText w:val="%8."/>
      <w:lvlJc w:val="left"/>
      <w:pPr>
        <w:ind w:left="5400" w:hanging="360"/>
      </w:pPr>
    </w:lvl>
    <w:lvl xmlns:w="http://schemas.openxmlformats.org/wordprocessingml/2006/main" w:ilvl="8">
      <w:start w:val="1"/>
      <w:numFmt w:val="lowerRoman"/>
      <w:lvlText w:val="%9."/>
      <w:lvlJc w:val="right"/>
      <w:pPr>
        <w:ind w:left="6120" w:hanging="180"/>
      </w:pPr>
    </w:lvl>
  </w:abstractNum>
  <w:abstractNum xmlns:w="http://schemas.openxmlformats.org/wordprocessingml/2006/main" w:abstractNumId="166">
    <w:nsid w:val="189d9185"/>
    <w:multiLevelType xmlns:w="http://schemas.openxmlformats.org/wordprocessingml/2006/main" w:val="hybridMultilevel"/>
    <w:lvl xmlns:w="http://schemas.openxmlformats.org/wordprocessingml/2006/main" w:ilvl="0">
      <w:start w:val="1"/>
      <w:numFmt w:val="decimal"/>
      <w:lvlText w:val="%1."/>
      <w:lvlJc w:val="left"/>
      <w:pPr>
        <w:ind w:left="1440" w:hanging="360"/>
      </w:pPr>
    </w:lvl>
    <w:lvl xmlns:w="http://schemas.openxmlformats.org/wordprocessingml/2006/main" w:ilvl="1">
      <w:start w:val="1"/>
      <w:numFmt w:val="decimal"/>
      <w:lvlText w:val="%1."/>
      <w:lvlJc w:val="left"/>
      <w:pPr>
        <w:ind w:left="2160" w:hanging="360"/>
      </w:pPr>
    </w:lvl>
    <w:lvl xmlns:w="http://schemas.openxmlformats.org/wordprocessingml/2006/main" w:ilvl="2">
      <w:start w:val="1"/>
      <w:numFmt w:val="decimal"/>
      <w:lvlText w:val="%1.%2.%3."/>
      <w:lvlJc w:val="left"/>
      <w:pPr>
        <w:ind w:left="2880" w:hanging="180"/>
      </w:pPr>
    </w:lvl>
    <w:lvl xmlns:w="http://schemas.openxmlformats.org/wordprocessingml/2006/main" w:ilvl="3">
      <w:start w:val="1"/>
      <w:numFmt w:val="decimal"/>
      <w:lvlText w:val="%1.%2.%3.%4."/>
      <w:lvlJc w:val="left"/>
      <w:pPr>
        <w:ind w:left="3600" w:hanging="360"/>
      </w:pPr>
    </w:lvl>
    <w:lvl xmlns:w="http://schemas.openxmlformats.org/wordprocessingml/2006/main" w:ilvl="4">
      <w:start w:val="1"/>
      <w:numFmt w:val="decimal"/>
      <w:lvlText w:val="%1.%2.%3.%4.%5."/>
      <w:lvlJc w:val="left"/>
      <w:pPr>
        <w:ind w:left="4320" w:hanging="360"/>
      </w:pPr>
    </w:lvl>
    <w:lvl xmlns:w="http://schemas.openxmlformats.org/wordprocessingml/2006/main" w:ilvl="5">
      <w:start w:val="1"/>
      <w:numFmt w:val="decimal"/>
      <w:lvlText w:val="%1.%2.%3.%4.%5.%6."/>
      <w:lvlJc w:val="left"/>
      <w:pPr>
        <w:ind w:left="5040" w:hanging="180"/>
      </w:pPr>
    </w:lvl>
    <w:lvl xmlns:w="http://schemas.openxmlformats.org/wordprocessingml/2006/main" w:ilvl="6">
      <w:start w:val="1"/>
      <w:numFmt w:val="decimal"/>
      <w:lvlText w:val="%1.%2.%3.%4.%5.%6.%7."/>
      <w:lvlJc w:val="left"/>
      <w:pPr>
        <w:ind w:left="5760" w:hanging="360"/>
      </w:pPr>
    </w:lvl>
    <w:lvl xmlns:w="http://schemas.openxmlformats.org/wordprocessingml/2006/main" w:ilvl="7">
      <w:start w:val="1"/>
      <w:numFmt w:val="decimal"/>
      <w:lvlText w:val="%1.%2.%3.%4.%5.%6.%7.%8."/>
      <w:lvlJc w:val="left"/>
      <w:pPr>
        <w:ind w:left="6480" w:hanging="360"/>
      </w:pPr>
    </w:lvl>
    <w:lvl xmlns:w="http://schemas.openxmlformats.org/wordprocessingml/2006/main" w:ilvl="8">
      <w:start w:val="1"/>
      <w:numFmt w:val="decimal"/>
      <w:lvlText w:val="%1.%2.%3.%4.%5.%6.%7.%8.%9."/>
      <w:lvlJc w:val="left"/>
      <w:pPr>
        <w:ind w:left="7200" w:hanging="180"/>
      </w:pPr>
    </w:lvl>
  </w:abstractNum>
  <w:abstractNum xmlns:w="http://schemas.openxmlformats.org/wordprocessingml/2006/main" w:abstractNumId="165">
    <w:nsid w:val="52d99d5b"/>
    <w:multiLevelType xmlns:w="http://schemas.openxmlformats.org/wordprocessingml/2006/main" w:val="multilevel"/>
    <w:lvl xmlns:w="http://schemas.openxmlformats.org/wordprocessingml/2006/main" w:ilvl="0">
      <w:start w:val="1"/>
      <w:numFmt w:val="decimal"/>
      <w:lvlText w:val="%1."/>
      <w:lvlJc w:val="left"/>
      <w:pPr>
        <w:ind w:left="1440" w:hanging="360"/>
      </w:pPr>
    </w:lvl>
    <w:lvl xmlns:w="http://schemas.openxmlformats.org/wordprocessingml/2006/main" w:ilvl="1">
      <w:start w:val="1"/>
      <w:numFmt w:val="decimal"/>
      <w:lvlText w:val="%1.%2."/>
      <w:lvlJc w:val="left"/>
      <w:pPr>
        <w:ind w:left="2160" w:hanging="360"/>
      </w:pPr>
    </w:lvl>
    <w:lvl xmlns:w="http://schemas.openxmlformats.org/wordprocessingml/2006/main" w:ilvl="2">
      <w:start w:val="1"/>
      <w:numFmt w:val="decimal"/>
      <w:lvlText w:val="%1.%2.%3."/>
      <w:lvlJc w:val="left"/>
      <w:pPr>
        <w:ind w:left="2880" w:hanging="180"/>
      </w:pPr>
    </w:lvl>
    <w:lvl xmlns:w="http://schemas.openxmlformats.org/wordprocessingml/2006/main" w:ilvl="3">
      <w:start w:val="1"/>
      <w:numFmt w:val="decimal"/>
      <w:lvlText w:val="%1.%2.%3.%4."/>
      <w:lvlJc w:val="left"/>
      <w:pPr>
        <w:ind w:left="3600" w:hanging="360"/>
      </w:pPr>
    </w:lvl>
    <w:lvl xmlns:w="http://schemas.openxmlformats.org/wordprocessingml/2006/main" w:ilvl="4">
      <w:start w:val="1"/>
      <w:numFmt w:val="decimal"/>
      <w:lvlText w:val="%1.%2.%3.%4.%5."/>
      <w:lvlJc w:val="left"/>
      <w:pPr>
        <w:ind w:left="4320" w:hanging="360"/>
      </w:pPr>
    </w:lvl>
    <w:lvl xmlns:w="http://schemas.openxmlformats.org/wordprocessingml/2006/main" w:ilvl="5">
      <w:start w:val="1"/>
      <w:numFmt w:val="decimal"/>
      <w:lvlText w:val="%1.%2.%3.%4.%5.%6."/>
      <w:lvlJc w:val="left"/>
      <w:pPr>
        <w:ind w:left="5040" w:hanging="180"/>
      </w:pPr>
    </w:lvl>
    <w:lvl xmlns:w="http://schemas.openxmlformats.org/wordprocessingml/2006/main" w:ilvl="6">
      <w:start w:val="1"/>
      <w:numFmt w:val="decimal"/>
      <w:lvlText w:val="%1.%2.%3.%4.%5.%6.%7."/>
      <w:lvlJc w:val="left"/>
      <w:pPr>
        <w:ind w:left="5760" w:hanging="360"/>
      </w:pPr>
    </w:lvl>
    <w:lvl xmlns:w="http://schemas.openxmlformats.org/wordprocessingml/2006/main" w:ilvl="7">
      <w:start w:val="1"/>
      <w:numFmt w:val="decimal"/>
      <w:lvlText w:val="%1.%2.%3.%4.%5.%6.%7.%8."/>
      <w:lvlJc w:val="left"/>
      <w:pPr>
        <w:ind w:left="6480" w:hanging="360"/>
      </w:pPr>
    </w:lvl>
    <w:lvl xmlns:w="http://schemas.openxmlformats.org/wordprocessingml/2006/main" w:ilvl="8">
      <w:start w:val="1"/>
      <w:numFmt w:val="decimal"/>
      <w:lvlText w:val="%1.%2.%3.%4.%5.%6.%7.%8.%9."/>
      <w:lvlJc w:val="left"/>
      <w:pPr>
        <w:ind w:left="7200" w:hanging="180"/>
      </w:pPr>
    </w:lvl>
  </w:abstractNum>
  <w:abstractNum xmlns:w="http://schemas.openxmlformats.org/wordprocessingml/2006/main" w:abstractNumId="164">
    <w:nsid w:val="7ac9420c"/>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63">
    <w:nsid w:val="869cf49"/>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62">
    <w:nsid w:val="11bc379a"/>
    <w:multiLevelType xmlns:w="http://schemas.openxmlformats.org/wordprocessingml/2006/main" w:val="multilevel"/>
    <w:lvl xmlns:w="http://schemas.openxmlformats.org/wordprocessingml/2006/main" w:ilvl="0">
      <w:start w:val="1"/>
      <w:numFmt w:val="decimal"/>
      <w:lvlText w:val="%1."/>
      <w:lvlJc w:val="left"/>
      <w:pPr>
        <w:ind w:left="1664" w:hanging="360"/>
      </w:pPr>
    </w:lvl>
    <w:lvl xmlns:w="http://schemas.openxmlformats.org/wordprocessingml/2006/main" w:ilvl="1">
      <w:start w:val="1"/>
      <w:numFmt w:val="decimal"/>
      <w:lvlText w:val="%1.%2."/>
      <w:lvlJc w:val="left"/>
      <w:pPr>
        <w:ind w:left="2384" w:hanging="360"/>
      </w:pPr>
    </w:lvl>
    <w:lvl xmlns:w="http://schemas.openxmlformats.org/wordprocessingml/2006/main" w:ilvl="2">
      <w:start w:val="1"/>
      <w:numFmt w:val="decimal"/>
      <w:lvlText w:val="%1.%2.%3."/>
      <w:lvlJc w:val="left"/>
      <w:pPr>
        <w:ind w:left="3104" w:hanging="180"/>
      </w:pPr>
    </w:lvl>
    <w:lvl xmlns:w="http://schemas.openxmlformats.org/wordprocessingml/2006/main" w:ilvl="3">
      <w:start w:val="1"/>
      <w:numFmt w:val="decimal"/>
      <w:lvlText w:val="%1.%2.%3.%4."/>
      <w:lvlJc w:val="left"/>
      <w:pPr>
        <w:ind w:left="3824" w:hanging="360"/>
      </w:pPr>
    </w:lvl>
    <w:lvl xmlns:w="http://schemas.openxmlformats.org/wordprocessingml/2006/main" w:ilvl="4">
      <w:start w:val="1"/>
      <w:numFmt w:val="decimal"/>
      <w:lvlText w:val="%1.%2.%3.%4.%5."/>
      <w:lvlJc w:val="left"/>
      <w:pPr>
        <w:ind w:left="4544" w:hanging="360"/>
      </w:pPr>
    </w:lvl>
    <w:lvl xmlns:w="http://schemas.openxmlformats.org/wordprocessingml/2006/main" w:ilvl="5">
      <w:start w:val="1"/>
      <w:numFmt w:val="decimal"/>
      <w:lvlText w:val="%1.%2.%3.%4.%5.%6."/>
      <w:lvlJc w:val="left"/>
      <w:pPr>
        <w:ind w:left="5264" w:hanging="180"/>
      </w:pPr>
    </w:lvl>
    <w:lvl xmlns:w="http://schemas.openxmlformats.org/wordprocessingml/2006/main" w:ilvl="6">
      <w:start w:val="1"/>
      <w:numFmt w:val="decimal"/>
      <w:lvlText w:val="%1.%2.%3.%4.%5.%6.%7."/>
      <w:lvlJc w:val="left"/>
      <w:pPr>
        <w:ind w:left="5984" w:hanging="360"/>
      </w:pPr>
    </w:lvl>
    <w:lvl xmlns:w="http://schemas.openxmlformats.org/wordprocessingml/2006/main" w:ilvl="7">
      <w:start w:val="1"/>
      <w:numFmt w:val="decimal"/>
      <w:lvlText w:val="%1.%2.%3.%4.%5.%6.%7.%8."/>
      <w:lvlJc w:val="left"/>
      <w:pPr>
        <w:ind w:left="6704" w:hanging="360"/>
      </w:pPr>
    </w:lvl>
    <w:lvl xmlns:w="http://schemas.openxmlformats.org/wordprocessingml/2006/main" w:ilvl="8">
      <w:start w:val="1"/>
      <w:numFmt w:val="decimal"/>
      <w:lvlText w:val="%1.%2.%3.%4.%5.%6.%7.%8.%9."/>
      <w:lvlJc w:val="left"/>
      <w:pPr>
        <w:ind w:left="7424" w:hanging="180"/>
      </w:pPr>
    </w:lvl>
  </w:abstractNum>
  <w:abstractNum xmlns:w="http://schemas.openxmlformats.org/wordprocessingml/2006/main" w:abstractNumId="161">
    <w:nsid w:val="244ba12"/>
    <w:multiLevelType xmlns:w="http://schemas.openxmlformats.org/wordprocessingml/2006/main" w:val="hybridMultilevel"/>
    <w:lvl xmlns:w="http://schemas.openxmlformats.org/wordprocessingml/2006/main" w:ilvl="0">
      <w:start w:val="1"/>
      <w:numFmt w:val="decimal"/>
      <w:lvlText w:val="%1."/>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160">
    <w:nsid w:val="9eaee9f"/>
    <w:multiLevelType xmlns:w="http://schemas.openxmlformats.org/wordprocessingml/2006/main" w:val="multilevel"/>
    <w:lvl xmlns:w="http://schemas.openxmlformats.org/wordprocessingml/2006/main" w:ilvl="0">
      <w:start w:val="1"/>
      <w:numFmt w:val="decimal"/>
      <w:lvlText w:val="%1."/>
      <w:lvlJc w:val="left"/>
      <w:pPr>
        <w:ind w:left="1440" w:hanging="360"/>
      </w:pPr>
    </w:lvl>
    <w:lvl xmlns:w="http://schemas.openxmlformats.org/wordprocessingml/2006/main" w:ilvl="1">
      <w:start w:val="1"/>
      <w:numFmt w:val="decimal"/>
      <w:lvlText w:val="%1.%2."/>
      <w:lvlJc w:val="left"/>
      <w:pPr>
        <w:ind w:left="2160" w:hanging="360"/>
      </w:pPr>
    </w:lvl>
    <w:lvl xmlns:w="http://schemas.openxmlformats.org/wordprocessingml/2006/main" w:ilvl="2">
      <w:start w:val="1"/>
      <w:numFmt w:val="decimal"/>
      <w:lvlText w:val="%1.%2.%3."/>
      <w:lvlJc w:val="left"/>
      <w:pPr>
        <w:ind w:left="2880" w:hanging="180"/>
      </w:pPr>
    </w:lvl>
    <w:lvl xmlns:w="http://schemas.openxmlformats.org/wordprocessingml/2006/main" w:ilvl="3">
      <w:start w:val="1"/>
      <w:numFmt w:val="decimal"/>
      <w:lvlText w:val="%1.%2.%3.%4."/>
      <w:lvlJc w:val="left"/>
      <w:pPr>
        <w:ind w:left="3600" w:hanging="360"/>
      </w:pPr>
    </w:lvl>
    <w:lvl xmlns:w="http://schemas.openxmlformats.org/wordprocessingml/2006/main" w:ilvl="4">
      <w:start w:val="1"/>
      <w:numFmt w:val="decimal"/>
      <w:lvlText w:val="%1.%2.%3.%4.%5."/>
      <w:lvlJc w:val="left"/>
      <w:pPr>
        <w:ind w:left="4320" w:hanging="360"/>
      </w:pPr>
    </w:lvl>
    <w:lvl xmlns:w="http://schemas.openxmlformats.org/wordprocessingml/2006/main" w:ilvl="5">
      <w:start w:val="1"/>
      <w:numFmt w:val="decimal"/>
      <w:lvlText w:val="%1.%2.%3.%4.%5.%6."/>
      <w:lvlJc w:val="left"/>
      <w:pPr>
        <w:ind w:left="5040" w:hanging="180"/>
      </w:pPr>
    </w:lvl>
    <w:lvl xmlns:w="http://schemas.openxmlformats.org/wordprocessingml/2006/main" w:ilvl="6">
      <w:start w:val="1"/>
      <w:numFmt w:val="decimal"/>
      <w:lvlText w:val="%1.%2.%3.%4.%5.%6.%7."/>
      <w:lvlJc w:val="left"/>
      <w:pPr>
        <w:ind w:left="5760" w:hanging="360"/>
      </w:pPr>
    </w:lvl>
    <w:lvl xmlns:w="http://schemas.openxmlformats.org/wordprocessingml/2006/main" w:ilvl="7">
      <w:start w:val="1"/>
      <w:numFmt w:val="decimal"/>
      <w:lvlText w:val="%1.%2.%3.%4.%5.%6.%7.%8."/>
      <w:lvlJc w:val="left"/>
      <w:pPr>
        <w:ind w:left="6480" w:hanging="360"/>
      </w:pPr>
    </w:lvl>
    <w:lvl xmlns:w="http://schemas.openxmlformats.org/wordprocessingml/2006/main" w:ilvl="8">
      <w:start w:val="1"/>
      <w:numFmt w:val="decimal"/>
      <w:lvlText w:val="%1.%2.%3.%4.%5.%6.%7.%8.%9."/>
      <w:lvlJc w:val="left"/>
      <w:pPr>
        <w:ind w:left="7200" w:hanging="180"/>
      </w:pPr>
    </w:lvl>
  </w:abstractNum>
  <w:abstractNum xmlns:w="http://schemas.openxmlformats.org/wordprocessingml/2006/main" w:abstractNumId="159">
    <w:nsid w:val="165d86ad"/>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58">
    <w:nsid w:val="3b34f553"/>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57">
    <w:nsid w:val="630e2a80"/>
    <w:multiLevelType xmlns:w="http://schemas.openxmlformats.org/wordprocessingml/2006/main" w:val="multilevel"/>
    <w:lvl xmlns:w="http://schemas.openxmlformats.org/wordprocessingml/2006/main" w:ilvl="0">
      <w:start w:val="1"/>
      <w:numFmt w:val="decimal"/>
      <w:pStyle w:val="Heading2"/>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56">
    <w:nsid w:val="54c6a136"/>
    <w:multiLevelType xmlns:w="http://schemas.openxmlformats.org/wordprocessingml/2006/main" w:val="hybridMultilevel"/>
    <w:lvl xmlns:w="http://schemas.openxmlformats.org/wordprocessingml/2006/main" w:ilvl="0">
      <w:start w:val="1"/>
      <w:numFmt w:val="decimal"/>
      <w:lvlText w:val="%1."/>
      <w:lvlJc w:val="left"/>
      <w:pPr>
        <w:ind w:left="1664" w:hanging="360"/>
      </w:pPr>
    </w:lvl>
    <w:lvl xmlns:w="http://schemas.openxmlformats.org/wordprocessingml/2006/main" w:ilvl="1">
      <w:start w:val="1"/>
      <w:numFmt w:val="lowerLetter"/>
      <w:lvlText w:val="%2."/>
      <w:lvlJc w:val="left"/>
      <w:pPr>
        <w:ind w:left="2384" w:hanging="360"/>
      </w:pPr>
    </w:lvl>
    <w:lvl xmlns:w="http://schemas.openxmlformats.org/wordprocessingml/2006/main" w:ilvl="2">
      <w:start w:val="1"/>
      <w:numFmt w:val="lowerRoman"/>
      <w:lvlText w:val="%3."/>
      <w:lvlJc w:val="right"/>
      <w:pPr>
        <w:ind w:left="3104" w:hanging="180"/>
      </w:pPr>
    </w:lvl>
    <w:lvl xmlns:w="http://schemas.openxmlformats.org/wordprocessingml/2006/main" w:ilvl="3">
      <w:start w:val="1"/>
      <w:numFmt w:val="decimal"/>
      <w:lvlText w:val="%4."/>
      <w:lvlJc w:val="left"/>
      <w:pPr>
        <w:ind w:left="3824" w:hanging="360"/>
      </w:pPr>
    </w:lvl>
    <w:lvl xmlns:w="http://schemas.openxmlformats.org/wordprocessingml/2006/main" w:ilvl="4">
      <w:start w:val="1"/>
      <w:numFmt w:val="lowerLetter"/>
      <w:lvlText w:val="%5."/>
      <w:lvlJc w:val="left"/>
      <w:pPr>
        <w:ind w:left="4544" w:hanging="360"/>
      </w:pPr>
    </w:lvl>
    <w:lvl xmlns:w="http://schemas.openxmlformats.org/wordprocessingml/2006/main" w:ilvl="5">
      <w:start w:val="1"/>
      <w:numFmt w:val="lowerRoman"/>
      <w:lvlText w:val="%6."/>
      <w:lvlJc w:val="right"/>
      <w:pPr>
        <w:ind w:left="5264" w:hanging="180"/>
      </w:pPr>
    </w:lvl>
    <w:lvl xmlns:w="http://schemas.openxmlformats.org/wordprocessingml/2006/main" w:ilvl="6">
      <w:start w:val="1"/>
      <w:numFmt w:val="decimal"/>
      <w:lvlText w:val="%7."/>
      <w:lvlJc w:val="left"/>
      <w:pPr>
        <w:ind w:left="5984" w:hanging="360"/>
      </w:pPr>
    </w:lvl>
    <w:lvl xmlns:w="http://schemas.openxmlformats.org/wordprocessingml/2006/main" w:ilvl="7">
      <w:start w:val="1"/>
      <w:numFmt w:val="lowerLetter"/>
      <w:lvlText w:val="%8."/>
      <w:lvlJc w:val="left"/>
      <w:pPr>
        <w:ind w:left="6704" w:hanging="360"/>
      </w:pPr>
    </w:lvl>
    <w:lvl xmlns:w="http://schemas.openxmlformats.org/wordprocessingml/2006/main" w:ilvl="8">
      <w:start w:val="1"/>
      <w:numFmt w:val="lowerRoman"/>
      <w:lvlText w:val="%9."/>
      <w:lvlJc w:val="right"/>
      <w:pPr>
        <w:ind w:left="7424" w:hanging="180"/>
      </w:pPr>
    </w:lvl>
  </w:abstractNum>
  <w:abstractNum xmlns:w="http://schemas.openxmlformats.org/wordprocessingml/2006/main" w:abstractNumId="155">
    <w:nsid w:val="2c69b1c"/>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54">
    <w:nsid w:val="68b9242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3">
    <w:nsid w:val="1472bcf2"/>
    <w:multiLevelType xmlns:w="http://schemas.openxmlformats.org/wordprocessingml/2006/main" w:val="multilevel"/>
    <w:lvl xmlns:w="http://schemas.openxmlformats.org/wordprocessingml/2006/main" w:ilvl="0">
      <w:start w:val="1"/>
      <w:numFmt w:val="decimal"/>
      <w:lvlText w:val="%1."/>
      <w:lvlJc w:val="left"/>
      <w:pPr>
        <w:ind w:left="1080" w:hanging="360"/>
      </w:pPr>
    </w:lvl>
    <w:lvl xmlns:w="http://schemas.openxmlformats.org/wordprocessingml/2006/main" w:ilvl="1">
      <w:start w:val="1"/>
      <w:numFmt w:val="decimal"/>
      <w:lvlText w:val="%1.%2."/>
      <w:lvlJc w:val="left"/>
      <w:pPr>
        <w:ind w:left="1800" w:hanging="360"/>
      </w:pPr>
    </w:lvl>
    <w:lvl xmlns:w="http://schemas.openxmlformats.org/wordprocessingml/2006/main" w:ilvl="2">
      <w:start w:val="1"/>
      <w:numFmt w:val="decimal"/>
      <w:lvlText w:val="%1.%2.%3."/>
      <w:lvlJc w:val="left"/>
      <w:pPr>
        <w:ind w:left="2520" w:hanging="180"/>
      </w:pPr>
    </w:lvl>
    <w:lvl xmlns:w="http://schemas.openxmlformats.org/wordprocessingml/2006/main" w:ilvl="3">
      <w:start w:val="1"/>
      <w:numFmt w:val="decimal"/>
      <w:lvlText w:val="%1.%2.%3.%4."/>
      <w:lvlJc w:val="left"/>
      <w:pPr>
        <w:ind w:left="3240" w:hanging="360"/>
      </w:pPr>
    </w:lvl>
    <w:lvl xmlns:w="http://schemas.openxmlformats.org/wordprocessingml/2006/main" w:ilvl="4">
      <w:start w:val="1"/>
      <w:numFmt w:val="decimal"/>
      <w:lvlText w:val="%1.%2.%3.%4.%5."/>
      <w:lvlJc w:val="left"/>
      <w:pPr>
        <w:ind w:left="3960" w:hanging="360"/>
      </w:pPr>
    </w:lvl>
    <w:lvl xmlns:w="http://schemas.openxmlformats.org/wordprocessingml/2006/main" w:ilvl="5">
      <w:start w:val="1"/>
      <w:numFmt w:val="decimal"/>
      <w:lvlText w:val="%1.%2.%3.%4.%5.%6."/>
      <w:lvlJc w:val="left"/>
      <w:pPr>
        <w:ind w:left="4680" w:hanging="180"/>
      </w:pPr>
    </w:lvl>
    <w:lvl xmlns:w="http://schemas.openxmlformats.org/wordprocessingml/2006/main" w:ilvl="6">
      <w:start w:val="1"/>
      <w:numFmt w:val="decimal"/>
      <w:lvlText w:val="%1.%2.%3.%4.%5.%6.%7."/>
      <w:lvlJc w:val="left"/>
      <w:pPr>
        <w:ind w:left="5400" w:hanging="360"/>
      </w:pPr>
    </w:lvl>
    <w:lvl xmlns:w="http://schemas.openxmlformats.org/wordprocessingml/2006/main" w:ilvl="7">
      <w:start w:val="1"/>
      <w:numFmt w:val="decimal"/>
      <w:lvlText w:val="%1.%2.%3.%4.%5.%6.%7.%8."/>
      <w:lvlJc w:val="left"/>
      <w:pPr>
        <w:ind w:left="6120" w:hanging="360"/>
      </w:pPr>
    </w:lvl>
    <w:lvl xmlns:w="http://schemas.openxmlformats.org/wordprocessingml/2006/main" w:ilvl="8">
      <w:start w:val="1"/>
      <w:numFmt w:val="decimal"/>
      <w:lvlText w:val="%1.%2.%3.%4.%5.%6.%7.%8.%9."/>
      <w:lvlJc w:val="left"/>
      <w:pPr>
        <w:ind w:left="6840" w:hanging="180"/>
      </w:pPr>
    </w:lvl>
  </w:abstractNum>
  <w:abstractNum xmlns:w="http://schemas.openxmlformats.org/wordprocessingml/2006/main" w:abstractNumId="152">
    <w:nsid w:val="6e1990b"/>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51">
    <w:nsid w:val="c3aea30"/>
    <w:multiLevelType xmlns:w="http://schemas.openxmlformats.org/wordprocessingml/2006/main" w:val="multilevel"/>
    <w:lvl xmlns:w="http://schemas.openxmlformats.org/wordprocessingml/2006/main" w:ilvl="0">
      <w:start w:val="1"/>
      <w:numFmt w:val="decimal"/>
      <w:lvlText w:val="%1."/>
      <w:lvlJc w:val="left"/>
      <w:pPr>
        <w:ind w:left="360" w:hanging="360"/>
      </w:pPr>
    </w:lvl>
    <w:lvl xmlns:w="http://schemas.openxmlformats.org/wordprocessingml/2006/main" w:ilvl="1">
      <w:start w:val="1"/>
      <w:numFmt w:val="decimal"/>
      <w:lvlText w:val="%1.%2."/>
      <w:lvlJc w:val="left"/>
      <w:pPr>
        <w:ind w:left="1080" w:hanging="360"/>
      </w:pPr>
    </w:lvl>
    <w:lvl xmlns:w="http://schemas.openxmlformats.org/wordprocessingml/2006/main" w:ilvl="2">
      <w:start w:val="1"/>
      <w:numFmt w:val="decimal"/>
      <w:lvlText w:val="%1.%2.%3."/>
      <w:lvlJc w:val="left"/>
      <w:pPr>
        <w:ind w:left="1800" w:hanging="180"/>
      </w:pPr>
    </w:lvl>
    <w:lvl xmlns:w="http://schemas.openxmlformats.org/wordprocessingml/2006/main" w:ilvl="3">
      <w:start w:val="1"/>
      <w:numFmt w:val="decimal"/>
      <w:lvlText w:val="%1.%2.%3.%4."/>
      <w:lvlJc w:val="left"/>
      <w:pPr>
        <w:ind w:left="2520" w:hanging="360"/>
      </w:pPr>
    </w:lvl>
    <w:lvl xmlns:w="http://schemas.openxmlformats.org/wordprocessingml/2006/main" w:ilvl="4">
      <w:start w:val="1"/>
      <w:numFmt w:val="decimal"/>
      <w:lvlText w:val="%1.%2.%3.%4.%5."/>
      <w:lvlJc w:val="left"/>
      <w:pPr>
        <w:ind w:left="3240" w:hanging="360"/>
      </w:pPr>
    </w:lvl>
    <w:lvl xmlns:w="http://schemas.openxmlformats.org/wordprocessingml/2006/main" w:ilvl="5">
      <w:start w:val="1"/>
      <w:numFmt w:val="decimal"/>
      <w:lvlText w:val="%1.%2.%3.%4.%5.%6."/>
      <w:lvlJc w:val="left"/>
      <w:pPr>
        <w:ind w:left="3960" w:hanging="180"/>
      </w:pPr>
    </w:lvl>
    <w:lvl xmlns:w="http://schemas.openxmlformats.org/wordprocessingml/2006/main" w:ilvl="6">
      <w:start w:val="1"/>
      <w:numFmt w:val="decimal"/>
      <w:lvlText w:val="%1.%2.%3.%4.%5.%6.%7."/>
      <w:lvlJc w:val="left"/>
      <w:pPr>
        <w:ind w:left="4680" w:hanging="360"/>
      </w:pPr>
    </w:lvl>
    <w:lvl xmlns:w="http://schemas.openxmlformats.org/wordprocessingml/2006/main" w:ilvl="7">
      <w:start w:val="1"/>
      <w:numFmt w:val="decimal"/>
      <w:lvlText w:val="%1.%2.%3.%4.%5.%6.%7.%8."/>
      <w:lvlJc w:val="left"/>
      <w:pPr>
        <w:ind w:left="5400" w:hanging="360"/>
      </w:pPr>
    </w:lvl>
    <w:lvl xmlns:w="http://schemas.openxmlformats.org/wordprocessingml/2006/main" w:ilvl="8">
      <w:start w:val="1"/>
      <w:numFmt w:val="decimal"/>
      <w:lvlText w:val="%1.%2.%3.%4.%5.%6.%7.%8.%9."/>
      <w:lvlJc w:val="left"/>
      <w:pPr>
        <w:ind w:left="6120" w:hanging="180"/>
      </w:pPr>
    </w:lvl>
  </w:abstractNum>
  <w:abstractNum xmlns:w="http://schemas.openxmlformats.org/wordprocessingml/2006/main" w:abstractNumId="150">
    <w:nsid w:val="4a34a70b"/>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49">
    <w:nsid w:val="4e21c717"/>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48">
    <w:nsid w:val="60bfeb92"/>
    <w:multiLevelType xmlns:w="http://schemas.openxmlformats.org/wordprocessingml/2006/main" w:val="multilevel"/>
    <w:lvl xmlns:w="http://schemas.openxmlformats.org/wordprocessingml/2006/main" w:ilvl="0">
      <w:start w:val="1"/>
      <w:numFmt w:val="decimal"/>
      <w:lvlText w:val="%1."/>
      <w:lvlJc w:val="left"/>
      <w:pPr>
        <w:ind w:left="1664" w:hanging="360"/>
      </w:pPr>
    </w:lvl>
    <w:lvl xmlns:w="http://schemas.openxmlformats.org/wordprocessingml/2006/main" w:ilvl="1">
      <w:start w:val="1"/>
      <w:numFmt w:val="decimal"/>
      <w:lvlText w:val="%1.%2."/>
      <w:lvlJc w:val="left"/>
      <w:pPr>
        <w:ind w:left="2384" w:hanging="360"/>
      </w:pPr>
    </w:lvl>
    <w:lvl xmlns:w="http://schemas.openxmlformats.org/wordprocessingml/2006/main" w:ilvl="2">
      <w:start w:val="1"/>
      <w:numFmt w:val="decimal"/>
      <w:lvlText w:val="%1.%2.%3."/>
      <w:lvlJc w:val="left"/>
      <w:pPr>
        <w:ind w:left="3104" w:hanging="180"/>
      </w:pPr>
    </w:lvl>
    <w:lvl xmlns:w="http://schemas.openxmlformats.org/wordprocessingml/2006/main" w:ilvl="3">
      <w:start w:val="1"/>
      <w:numFmt w:val="decimal"/>
      <w:lvlText w:val="%1.%2.%3.%4."/>
      <w:lvlJc w:val="left"/>
      <w:pPr>
        <w:ind w:left="3824" w:hanging="360"/>
      </w:pPr>
    </w:lvl>
    <w:lvl xmlns:w="http://schemas.openxmlformats.org/wordprocessingml/2006/main" w:ilvl="4">
      <w:start w:val="1"/>
      <w:numFmt w:val="decimal"/>
      <w:lvlText w:val="%1.%2.%3.%4.%5."/>
      <w:lvlJc w:val="left"/>
      <w:pPr>
        <w:ind w:left="4544" w:hanging="360"/>
      </w:pPr>
    </w:lvl>
    <w:lvl xmlns:w="http://schemas.openxmlformats.org/wordprocessingml/2006/main" w:ilvl="5">
      <w:start w:val="1"/>
      <w:numFmt w:val="decimal"/>
      <w:lvlText w:val="%1.%2.%3.%4.%5.%6."/>
      <w:lvlJc w:val="left"/>
      <w:pPr>
        <w:ind w:left="5264" w:hanging="180"/>
      </w:pPr>
    </w:lvl>
    <w:lvl xmlns:w="http://schemas.openxmlformats.org/wordprocessingml/2006/main" w:ilvl="6">
      <w:start w:val="1"/>
      <w:numFmt w:val="decimal"/>
      <w:lvlText w:val="%1.%2.%3.%4.%5.%6.%7."/>
      <w:lvlJc w:val="left"/>
      <w:pPr>
        <w:ind w:left="5984" w:hanging="360"/>
      </w:pPr>
    </w:lvl>
    <w:lvl xmlns:w="http://schemas.openxmlformats.org/wordprocessingml/2006/main" w:ilvl="7">
      <w:start w:val="1"/>
      <w:numFmt w:val="decimal"/>
      <w:lvlText w:val="%1.%2.%3.%4.%5.%6.%7.%8."/>
      <w:lvlJc w:val="left"/>
      <w:pPr>
        <w:ind w:left="6704" w:hanging="360"/>
      </w:pPr>
    </w:lvl>
    <w:lvl xmlns:w="http://schemas.openxmlformats.org/wordprocessingml/2006/main" w:ilvl="8">
      <w:start w:val="1"/>
      <w:numFmt w:val="decimal"/>
      <w:lvlText w:val="%1.%2.%3.%4.%5.%6.%7.%8.%9."/>
      <w:lvlJc w:val="left"/>
      <w:pPr>
        <w:ind w:left="7424" w:hanging="180"/>
      </w:pPr>
    </w:lvl>
  </w:abstractNum>
  <w:abstractNum xmlns:w="http://schemas.openxmlformats.org/wordprocessingml/2006/main" w:abstractNumId="147">
    <w:nsid w:val="1a1dbe9c"/>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46">
    <w:nsid w:val="2bbe30ce"/>
    <w:multiLevelType xmlns:w="http://schemas.openxmlformats.org/wordprocessingml/2006/main" w:val="multilevel"/>
    <w:lvl xmlns:w="http://schemas.openxmlformats.org/wordprocessingml/2006/main" w:ilvl="0">
      <w:start w:val="1"/>
      <w:numFmt w:val="decimal"/>
      <w:lvlText w:val="%1."/>
      <w:lvlJc w:val="left"/>
      <w:pPr>
        <w:ind w:left="1440" w:hanging="360"/>
      </w:pPr>
    </w:lvl>
    <w:lvl xmlns:w="http://schemas.openxmlformats.org/wordprocessingml/2006/main" w:ilvl="1">
      <w:start w:val="1"/>
      <w:numFmt w:val="decimal"/>
      <w:lvlText w:val="%1.%2."/>
      <w:lvlJc w:val="left"/>
      <w:pPr>
        <w:ind w:left="2160" w:hanging="360"/>
      </w:pPr>
    </w:lvl>
    <w:lvl xmlns:w="http://schemas.openxmlformats.org/wordprocessingml/2006/main" w:ilvl="2">
      <w:start w:val="1"/>
      <w:numFmt w:val="decimal"/>
      <w:lvlText w:val="%1.%2.%3."/>
      <w:lvlJc w:val="left"/>
      <w:pPr>
        <w:ind w:left="2880" w:hanging="180"/>
      </w:pPr>
    </w:lvl>
    <w:lvl xmlns:w="http://schemas.openxmlformats.org/wordprocessingml/2006/main" w:ilvl="3">
      <w:start w:val="1"/>
      <w:numFmt w:val="decimal"/>
      <w:lvlText w:val="%1.%2.%3.%4."/>
      <w:lvlJc w:val="left"/>
      <w:pPr>
        <w:ind w:left="3600" w:hanging="360"/>
      </w:pPr>
    </w:lvl>
    <w:lvl xmlns:w="http://schemas.openxmlformats.org/wordprocessingml/2006/main" w:ilvl="4">
      <w:start w:val="1"/>
      <w:numFmt w:val="decimal"/>
      <w:lvlText w:val="%1.%2.%3.%4.%5."/>
      <w:lvlJc w:val="left"/>
      <w:pPr>
        <w:ind w:left="4320" w:hanging="360"/>
      </w:pPr>
    </w:lvl>
    <w:lvl xmlns:w="http://schemas.openxmlformats.org/wordprocessingml/2006/main" w:ilvl="5">
      <w:start w:val="1"/>
      <w:numFmt w:val="decimal"/>
      <w:lvlText w:val="%1.%2.%3.%4.%5.%6."/>
      <w:lvlJc w:val="left"/>
      <w:pPr>
        <w:ind w:left="5040" w:hanging="180"/>
      </w:pPr>
    </w:lvl>
    <w:lvl xmlns:w="http://schemas.openxmlformats.org/wordprocessingml/2006/main" w:ilvl="6">
      <w:start w:val="1"/>
      <w:numFmt w:val="decimal"/>
      <w:lvlText w:val="%1.%2.%3.%4.%5.%6.%7."/>
      <w:lvlJc w:val="left"/>
      <w:pPr>
        <w:ind w:left="5760" w:hanging="360"/>
      </w:pPr>
    </w:lvl>
    <w:lvl xmlns:w="http://schemas.openxmlformats.org/wordprocessingml/2006/main" w:ilvl="7">
      <w:start w:val="1"/>
      <w:numFmt w:val="decimal"/>
      <w:lvlText w:val="%1.%2.%3.%4.%5.%6.%7.%8."/>
      <w:lvlJc w:val="left"/>
      <w:pPr>
        <w:ind w:left="6480" w:hanging="360"/>
      </w:pPr>
    </w:lvl>
    <w:lvl xmlns:w="http://schemas.openxmlformats.org/wordprocessingml/2006/main" w:ilvl="8">
      <w:start w:val="1"/>
      <w:numFmt w:val="decimal"/>
      <w:lvlText w:val="%1.%2.%3.%4.%5.%6.%7.%8.%9."/>
      <w:lvlJc w:val="left"/>
      <w:pPr>
        <w:ind w:left="7200" w:hanging="180"/>
      </w:pPr>
    </w:lvl>
  </w:abstractNum>
  <w:abstractNum xmlns:w="http://schemas.openxmlformats.org/wordprocessingml/2006/main" w:abstractNumId="145">
    <w:nsid w:val="2e9ae92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44">
    <w:nsid w:val="3bb19c2d"/>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43">
    <w:nsid w:val="49d0e87d"/>
    <w:multiLevelType xmlns:w="http://schemas.openxmlformats.org/wordprocessingml/2006/main" w:val="multilevel"/>
    <w:lvl xmlns:w="http://schemas.openxmlformats.org/wordprocessingml/2006/main" w:ilvl="0">
      <w:start w:val="1"/>
      <w:numFmt w:val="decimal"/>
      <w:lvlText w:val="%1."/>
      <w:lvlJc w:val="left"/>
      <w:pPr>
        <w:ind w:left="1440" w:hanging="360"/>
      </w:pPr>
    </w:lvl>
    <w:lvl xmlns:w="http://schemas.openxmlformats.org/wordprocessingml/2006/main" w:ilvl="1">
      <w:start w:val="1"/>
      <w:numFmt w:val="decimal"/>
      <w:lvlText w:val="%1.%2."/>
      <w:lvlJc w:val="left"/>
      <w:pPr>
        <w:ind w:left="2160" w:hanging="360"/>
      </w:pPr>
    </w:lvl>
    <w:lvl xmlns:w="http://schemas.openxmlformats.org/wordprocessingml/2006/main" w:ilvl="2">
      <w:start w:val="1"/>
      <w:numFmt w:val="decimal"/>
      <w:lvlText w:val="%1.%2.%3."/>
      <w:lvlJc w:val="left"/>
      <w:pPr>
        <w:ind w:left="2880" w:hanging="180"/>
      </w:pPr>
    </w:lvl>
    <w:lvl xmlns:w="http://schemas.openxmlformats.org/wordprocessingml/2006/main" w:ilvl="3">
      <w:start w:val="1"/>
      <w:numFmt w:val="decimal"/>
      <w:lvlText w:val="%1.%2.%3.%4."/>
      <w:lvlJc w:val="left"/>
      <w:pPr>
        <w:ind w:left="3600" w:hanging="360"/>
      </w:pPr>
    </w:lvl>
    <w:lvl xmlns:w="http://schemas.openxmlformats.org/wordprocessingml/2006/main" w:ilvl="4">
      <w:start w:val="1"/>
      <w:numFmt w:val="decimal"/>
      <w:lvlText w:val="%1.%2.%3.%4.%5."/>
      <w:lvlJc w:val="left"/>
      <w:pPr>
        <w:ind w:left="4320" w:hanging="360"/>
      </w:pPr>
    </w:lvl>
    <w:lvl xmlns:w="http://schemas.openxmlformats.org/wordprocessingml/2006/main" w:ilvl="5">
      <w:start w:val="1"/>
      <w:numFmt w:val="decimal"/>
      <w:lvlText w:val="%1.%2.%3.%4.%5.%6."/>
      <w:lvlJc w:val="left"/>
      <w:pPr>
        <w:ind w:left="5040" w:hanging="180"/>
      </w:pPr>
    </w:lvl>
    <w:lvl xmlns:w="http://schemas.openxmlformats.org/wordprocessingml/2006/main" w:ilvl="6">
      <w:start w:val="1"/>
      <w:numFmt w:val="decimal"/>
      <w:lvlText w:val="%1.%2.%3.%4.%5.%6.%7."/>
      <w:lvlJc w:val="left"/>
      <w:pPr>
        <w:ind w:left="5760" w:hanging="360"/>
      </w:pPr>
    </w:lvl>
    <w:lvl xmlns:w="http://schemas.openxmlformats.org/wordprocessingml/2006/main" w:ilvl="7">
      <w:start w:val="1"/>
      <w:numFmt w:val="decimal"/>
      <w:lvlText w:val="%1.%2.%3.%4.%5.%6.%7.%8."/>
      <w:lvlJc w:val="left"/>
      <w:pPr>
        <w:ind w:left="6480" w:hanging="360"/>
      </w:pPr>
    </w:lvl>
    <w:lvl xmlns:w="http://schemas.openxmlformats.org/wordprocessingml/2006/main" w:ilvl="8">
      <w:start w:val="1"/>
      <w:numFmt w:val="decimal"/>
      <w:lvlText w:val="%1.%2.%3.%4.%5.%6.%7.%8.%9."/>
      <w:lvlJc w:val="left"/>
      <w:pPr>
        <w:ind w:left="7200" w:hanging="180"/>
      </w:pPr>
    </w:lvl>
  </w:abstractNum>
  <w:abstractNum xmlns:w="http://schemas.openxmlformats.org/wordprocessingml/2006/main" w:abstractNumId="142">
    <w:nsid w:val="5f3ea098"/>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41">
    <w:nsid w:val="100d2d35"/>
    <w:multiLevelType xmlns:w="http://schemas.openxmlformats.org/wordprocessingml/2006/main" w:val="multilevel"/>
    <w:lvl xmlns:w="http://schemas.openxmlformats.org/wordprocessingml/2006/main" w:ilvl="0">
      <w:start w:val="1"/>
      <w:numFmt w:val="decimal"/>
      <w:lvlText w:val="%1."/>
      <w:lvlJc w:val="left"/>
      <w:pPr>
        <w:ind w:left="1440" w:hanging="360"/>
      </w:pPr>
    </w:lvl>
    <w:lvl xmlns:w="http://schemas.openxmlformats.org/wordprocessingml/2006/main" w:ilvl="1">
      <w:start w:val="1"/>
      <w:numFmt w:val="decimal"/>
      <w:lvlText w:val="%1.%2."/>
      <w:lvlJc w:val="left"/>
      <w:pPr>
        <w:ind w:left="2160" w:hanging="360"/>
      </w:pPr>
    </w:lvl>
    <w:lvl xmlns:w="http://schemas.openxmlformats.org/wordprocessingml/2006/main" w:ilvl="2">
      <w:start w:val="1"/>
      <w:numFmt w:val="decimal"/>
      <w:lvlText w:val="%1.%2.%3."/>
      <w:lvlJc w:val="left"/>
      <w:pPr>
        <w:ind w:left="2880" w:hanging="180"/>
      </w:pPr>
    </w:lvl>
    <w:lvl xmlns:w="http://schemas.openxmlformats.org/wordprocessingml/2006/main" w:ilvl="3">
      <w:start w:val="1"/>
      <w:numFmt w:val="decimal"/>
      <w:lvlText w:val="%1.%2.%3.%4."/>
      <w:lvlJc w:val="left"/>
      <w:pPr>
        <w:ind w:left="3600" w:hanging="360"/>
      </w:pPr>
    </w:lvl>
    <w:lvl xmlns:w="http://schemas.openxmlformats.org/wordprocessingml/2006/main" w:ilvl="4">
      <w:start w:val="1"/>
      <w:numFmt w:val="decimal"/>
      <w:lvlText w:val="%1.%2.%3.%4.%5."/>
      <w:lvlJc w:val="left"/>
      <w:pPr>
        <w:ind w:left="4320" w:hanging="360"/>
      </w:pPr>
    </w:lvl>
    <w:lvl xmlns:w="http://schemas.openxmlformats.org/wordprocessingml/2006/main" w:ilvl="5">
      <w:start w:val="1"/>
      <w:numFmt w:val="decimal"/>
      <w:lvlText w:val="%1.%2.%3.%4.%5.%6."/>
      <w:lvlJc w:val="left"/>
      <w:pPr>
        <w:ind w:left="5040" w:hanging="180"/>
      </w:pPr>
    </w:lvl>
    <w:lvl xmlns:w="http://schemas.openxmlformats.org/wordprocessingml/2006/main" w:ilvl="6">
      <w:start w:val="1"/>
      <w:numFmt w:val="decimal"/>
      <w:lvlText w:val="%1.%2.%3.%4.%5.%6.%7."/>
      <w:lvlJc w:val="left"/>
      <w:pPr>
        <w:ind w:left="5760" w:hanging="360"/>
      </w:pPr>
    </w:lvl>
    <w:lvl xmlns:w="http://schemas.openxmlformats.org/wordprocessingml/2006/main" w:ilvl="7">
      <w:start w:val="1"/>
      <w:numFmt w:val="decimal"/>
      <w:lvlText w:val="%1.%2.%3.%4.%5.%6.%7.%8."/>
      <w:lvlJc w:val="left"/>
      <w:pPr>
        <w:ind w:left="6480" w:hanging="360"/>
      </w:pPr>
    </w:lvl>
    <w:lvl xmlns:w="http://schemas.openxmlformats.org/wordprocessingml/2006/main" w:ilvl="8">
      <w:start w:val="1"/>
      <w:numFmt w:val="decimal"/>
      <w:lvlText w:val="%1.%2.%3.%4.%5.%6.%7.%8.%9."/>
      <w:lvlJc w:val="left"/>
      <w:pPr>
        <w:ind w:left="7200" w:hanging="180"/>
      </w:pPr>
    </w:lvl>
  </w:abstractNum>
  <w:abstractNum xmlns:w="http://schemas.openxmlformats.org/wordprocessingml/2006/main" w:abstractNumId="140">
    <w:nsid w:val="60894c9d"/>
    <w:multiLevelType xmlns:w="http://schemas.openxmlformats.org/wordprocessingml/2006/main" w:val="multilevel"/>
    <w:lvl xmlns:w="http://schemas.openxmlformats.org/wordprocessingml/2006/main" w:ilvl="0">
      <w:start w:val="1"/>
      <w:numFmt w:val="decimal"/>
      <w:lvlText w:val="%1."/>
      <w:lvlJc w:val="left"/>
      <w:pPr>
        <w:ind w:left="1440" w:hanging="360"/>
      </w:pPr>
    </w:lvl>
    <w:lvl xmlns:w="http://schemas.openxmlformats.org/wordprocessingml/2006/main" w:ilvl="1">
      <w:start w:val="1"/>
      <w:numFmt w:val="decimal"/>
      <w:lvlText w:val="%1.%2."/>
      <w:lvlJc w:val="left"/>
      <w:pPr>
        <w:ind w:left="2160" w:hanging="360"/>
      </w:pPr>
    </w:lvl>
    <w:lvl xmlns:w="http://schemas.openxmlformats.org/wordprocessingml/2006/main" w:ilvl="2">
      <w:start w:val="1"/>
      <w:numFmt w:val="decimal"/>
      <w:lvlText w:val="%1.%2.%3."/>
      <w:lvlJc w:val="left"/>
      <w:pPr>
        <w:ind w:left="2880" w:hanging="180"/>
      </w:pPr>
    </w:lvl>
    <w:lvl xmlns:w="http://schemas.openxmlformats.org/wordprocessingml/2006/main" w:ilvl="3">
      <w:start w:val="1"/>
      <w:numFmt w:val="decimal"/>
      <w:lvlText w:val="%1.%2.%3.%4."/>
      <w:lvlJc w:val="left"/>
      <w:pPr>
        <w:ind w:left="3600" w:hanging="360"/>
      </w:pPr>
    </w:lvl>
    <w:lvl xmlns:w="http://schemas.openxmlformats.org/wordprocessingml/2006/main" w:ilvl="4">
      <w:start w:val="1"/>
      <w:numFmt w:val="decimal"/>
      <w:lvlText w:val="%1.%2.%3.%4.%5."/>
      <w:lvlJc w:val="left"/>
      <w:pPr>
        <w:ind w:left="4320" w:hanging="360"/>
      </w:pPr>
    </w:lvl>
    <w:lvl xmlns:w="http://schemas.openxmlformats.org/wordprocessingml/2006/main" w:ilvl="5">
      <w:start w:val="1"/>
      <w:numFmt w:val="decimal"/>
      <w:lvlText w:val="%1.%2.%3.%4.%5.%6."/>
      <w:lvlJc w:val="left"/>
      <w:pPr>
        <w:ind w:left="5040" w:hanging="180"/>
      </w:pPr>
    </w:lvl>
    <w:lvl xmlns:w="http://schemas.openxmlformats.org/wordprocessingml/2006/main" w:ilvl="6">
      <w:start w:val="1"/>
      <w:numFmt w:val="decimal"/>
      <w:lvlText w:val="%1.%2.%3.%4.%5.%6.%7."/>
      <w:lvlJc w:val="left"/>
      <w:pPr>
        <w:ind w:left="5760" w:hanging="360"/>
      </w:pPr>
    </w:lvl>
    <w:lvl xmlns:w="http://schemas.openxmlformats.org/wordprocessingml/2006/main" w:ilvl="7">
      <w:start w:val="1"/>
      <w:numFmt w:val="decimal"/>
      <w:lvlText w:val="%1.%2.%3.%4.%5.%6.%7.%8."/>
      <w:lvlJc w:val="left"/>
      <w:pPr>
        <w:ind w:left="6480" w:hanging="360"/>
      </w:pPr>
    </w:lvl>
    <w:lvl xmlns:w="http://schemas.openxmlformats.org/wordprocessingml/2006/main" w:ilvl="8">
      <w:start w:val="1"/>
      <w:numFmt w:val="decimal"/>
      <w:lvlText w:val="%1.%2.%3.%4.%5.%6.%7.%8.%9."/>
      <w:lvlJc w:val="left"/>
      <w:pPr>
        <w:ind w:left="7200" w:hanging="180"/>
      </w:pPr>
    </w:lvl>
  </w:abstractNum>
  <w:abstractNum xmlns:w="http://schemas.openxmlformats.org/wordprocessingml/2006/main" w:abstractNumId="139">
    <w:nsid w:val="2bbbce4"/>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38">
    <w:nsid w:val="77485cf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7">
    <w:nsid w:val="287552dd"/>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36">
    <w:nsid w:val="68d55d2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5">
    <w:nsid w:val="780e34c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4">
    <w:nsid w:val="68591c3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3">
    <w:nsid w:val="59b321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2">
    <w:nsid w:val="6f2acac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1">
    <w:nsid w:val="14d92bcc"/>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0">
    <w:nsid w:val="2d395ec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9">
    <w:nsid w:val="25fc7c5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8">
    <w:nsid w:val="a9c8ce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7">
    <w:nsid w:val="3015c1bc"/>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6">
    <w:nsid w:val="3216762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5">
    <w:nsid w:val="6c108a3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4">
    <w:nsid w:val="1e3a519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3">
    <w:nsid w:val="4f70e2d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2">
    <w:nsid w:val="558d997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1">
    <w:nsid w:val="3be0c74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0">
    <w:nsid w:val="58e0a8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9">
    <w:nsid w:val="3bff3d8d"/>
    <w:multiLevelType xmlns:w="http://schemas.openxmlformats.org/wordprocessingml/2006/main" w:val="multilevel"/>
    <w:lvl xmlns:w="http://schemas.openxmlformats.org/wordprocessingml/2006/main" w:ilvl="0">
      <w:start w:val="1"/>
      <w:numFmt w:val="decimal"/>
      <w:lvlText w:val="%1."/>
      <w:lvlJc w:val="left"/>
      <w:pPr>
        <w:ind w:left="1440" w:hanging="360"/>
      </w:pPr>
    </w:lvl>
    <w:lvl xmlns:w="http://schemas.openxmlformats.org/wordprocessingml/2006/main" w:ilvl="1">
      <w:start w:val="1"/>
      <w:numFmt w:val="decimal"/>
      <w:lvlText w:val="%1.%2."/>
      <w:lvlJc w:val="left"/>
      <w:pPr>
        <w:ind w:left="2160" w:hanging="360"/>
      </w:pPr>
    </w:lvl>
    <w:lvl xmlns:w="http://schemas.openxmlformats.org/wordprocessingml/2006/main" w:ilvl="2">
      <w:start w:val="1"/>
      <w:numFmt w:val="decimal"/>
      <w:lvlText w:val="%1.%2.%3."/>
      <w:lvlJc w:val="left"/>
      <w:pPr>
        <w:ind w:left="2880" w:hanging="180"/>
      </w:pPr>
    </w:lvl>
    <w:lvl xmlns:w="http://schemas.openxmlformats.org/wordprocessingml/2006/main" w:ilvl="3">
      <w:start w:val="1"/>
      <w:numFmt w:val="decimal"/>
      <w:lvlText w:val="%1.%2.%3.%4."/>
      <w:lvlJc w:val="left"/>
      <w:pPr>
        <w:ind w:left="3600" w:hanging="360"/>
      </w:pPr>
    </w:lvl>
    <w:lvl xmlns:w="http://schemas.openxmlformats.org/wordprocessingml/2006/main" w:ilvl="4">
      <w:start w:val="1"/>
      <w:numFmt w:val="decimal"/>
      <w:lvlText w:val="%1.%2.%3.%4.%5."/>
      <w:lvlJc w:val="left"/>
      <w:pPr>
        <w:ind w:left="4320" w:hanging="360"/>
      </w:pPr>
    </w:lvl>
    <w:lvl xmlns:w="http://schemas.openxmlformats.org/wordprocessingml/2006/main" w:ilvl="5">
      <w:start w:val="1"/>
      <w:numFmt w:val="decimal"/>
      <w:lvlText w:val="%1.%2.%3.%4.%5.%6."/>
      <w:lvlJc w:val="left"/>
      <w:pPr>
        <w:ind w:left="5040" w:hanging="180"/>
      </w:pPr>
    </w:lvl>
    <w:lvl xmlns:w="http://schemas.openxmlformats.org/wordprocessingml/2006/main" w:ilvl="6">
      <w:start w:val="1"/>
      <w:numFmt w:val="decimal"/>
      <w:lvlText w:val="%1.%2.%3.%4.%5.%6.%7."/>
      <w:lvlJc w:val="left"/>
      <w:pPr>
        <w:ind w:left="5760" w:hanging="360"/>
      </w:pPr>
    </w:lvl>
    <w:lvl xmlns:w="http://schemas.openxmlformats.org/wordprocessingml/2006/main" w:ilvl="7">
      <w:start w:val="1"/>
      <w:numFmt w:val="decimal"/>
      <w:lvlText w:val="%1.%2.%3.%4.%5.%6.%7.%8."/>
      <w:lvlJc w:val="left"/>
      <w:pPr>
        <w:ind w:left="6480" w:hanging="360"/>
      </w:pPr>
    </w:lvl>
    <w:lvl xmlns:w="http://schemas.openxmlformats.org/wordprocessingml/2006/main" w:ilvl="8">
      <w:start w:val="1"/>
      <w:numFmt w:val="decimal"/>
      <w:lvlText w:val="%1.%2.%3.%4.%5.%6.%7.%8.%9."/>
      <w:lvlJc w:val="left"/>
      <w:pPr>
        <w:ind w:left="7200" w:hanging="180"/>
      </w:pPr>
    </w:lvl>
  </w:abstractNum>
  <w:abstractNum xmlns:w="http://schemas.openxmlformats.org/wordprocessingml/2006/main" w:abstractNumId="118">
    <w:nsid w:val="3de1782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7">
    <w:nsid w:val="36f92945"/>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16">
    <w:nsid w:val="61baf30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5">
    <w:nsid w:val="7275f385"/>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14">
    <w:nsid w:val="bdc16f6"/>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13">
    <w:nsid w:val="3492353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2">
    <w:nsid w:val="400b0d10"/>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11">
    <w:nsid w:val="12ab8870"/>
    <w:multiLevelType xmlns:w="http://schemas.openxmlformats.org/wordprocessingml/2006/main" w:val="hybridMultilevel"/>
    <w:lvl xmlns:w="http://schemas.openxmlformats.org/wordprocessingml/2006/main" w:ilvl="0">
      <w:start w:val="1"/>
      <w:numFmt w:val="decimal"/>
      <w:lvlText w:val="%1."/>
      <w:lvlJc w:val="left"/>
      <w:pPr>
        <w:ind w:left="360" w:hanging="360"/>
      </w:pPr>
    </w:lvl>
    <w:lvl xmlns:w="http://schemas.openxmlformats.org/wordprocessingml/2006/main" w:ilvl="1">
      <w:start w:val="1"/>
      <w:numFmt w:val="lowerLetter"/>
      <w:lvlText w:val="%2."/>
      <w:lvlJc w:val="left"/>
      <w:pPr>
        <w:ind w:left="1080" w:hanging="360"/>
      </w:pPr>
    </w:lvl>
    <w:lvl xmlns:w="http://schemas.openxmlformats.org/wordprocessingml/2006/main" w:ilvl="2">
      <w:start w:val="1"/>
      <w:numFmt w:val="lowerRoman"/>
      <w:lvlText w:val="%3."/>
      <w:lvlJc w:val="right"/>
      <w:pPr>
        <w:ind w:left="1800" w:hanging="180"/>
      </w:pPr>
    </w:lvl>
    <w:lvl xmlns:w="http://schemas.openxmlformats.org/wordprocessingml/2006/main" w:ilvl="3">
      <w:start w:val="1"/>
      <w:numFmt w:val="decimal"/>
      <w:lvlText w:val="%4."/>
      <w:lvlJc w:val="left"/>
      <w:pPr>
        <w:ind w:left="2520" w:hanging="360"/>
      </w:pPr>
    </w:lvl>
    <w:lvl xmlns:w="http://schemas.openxmlformats.org/wordprocessingml/2006/main" w:ilvl="4">
      <w:start w:val="1"/>
      <w:numFmt w:val="lowerLetter"/>
      <w:lvlText w:val="%5."/>
      <w:lvlJc w:val="left"/>
      <w:pPr>
        <w:ind w:left="3240" w:hanging="360"/>
      </w:pPr>
    </w:lvl>
    <w:lvl xmlns:w="http://schemas.openxmlformats.org/wordprocessingml/2006/main" w:ilvl="5">
      <w:start w:val="1"/>
      <w:numFmt w:val="lowerRoman"/>
      <w:lvlText w:val="%6."/>
      <w:lvlJc w:val="right"/>
      <w:pPr>
        <w:ind w:left="3960" w:hanging="180"/>
      </w:pPr>
    </w:lvl>
    <w:lvl xmlns:w="http://schemas.openxmlformats.org/wordprocessingml/2006/main" w:ilvl="6">
      <w:start w:val="1"/>
      <w:numFmt w:val="decimal"/>
      <w:lvlText w:val="%7."/>
      <w:lvlJc w:val="left"/>
      <w:pPr>
        <w:ind w:left="4680" w:hanging="360"/>
      </w:pPr>
    </w:lvl>
    <w:lvl xmlns:w="http://schemas.openxmlformats.org/wordprocessingml/2006/main" w:ilvl="7">
      <w:start w:val="1"/>
      <w:numFmt w:val="lowerLetter"/>
      <w:lvlText w:val="%8."/>
      <w:lvlJc w:val="left"/>
      <w:pPr>
        <w:ind w:left="5400" w:hanging="360"/>
      </w:pPr>
    </w:lvl>
    <w:lvl xmlns:w="http://schemas.openxmlformats.org/wordprocessingml/2006/main" w:ilvl="8">
      <w:start w:val="1"/>
      <w:numFmt w:val="lowerRoman"/>
      <w:lvlText w:val="%9."/>
      <w:lvlJc w:val="right"/>
      <w:pPr>
        <w:ind w:left="6120" w:hanging="180"/>
      </w:pPr>
    </w:lvl>
  </w:abstractNum>
  <w:abstractNum xmlns:w="http://schemas.openxmlformats.org/wordprocessingml/2006/main" w:abstractNumId="110">
    <w:nsid w:val="52e48b66"/>
    <w:multiLevelType xmlns:w="http://schemas.openxmlformats.org/wordprocessingml/2006/main" w:val="multilevel"/>
    <w:lvl xmlns:w="http://schemas.openxmlformats.org/wordprocessingml/2006/main" w:ilvl="0">
      <w:start w:val="1"/>
      <w:numFmt w:val="decimal"/>
      <w:lvlText w:val="%1."/>
      <w:lvlJc w:val="left"/>
      <w:pPr>
        <w:ind w:left="360" w:hanging="360"/>
      </w:pPr>
    </w:lvl>
    <w:lvl xmlns:w="http://schemas.openxmlformats.org/wordprocessingml/2006/main" w:ilvl="1">
      <w:start w:val="1"/>
      <w:numFmt w:val="decimal"/>
      <w:lvlText w:val="%1.%2."/>
      <w:lvlJc w:val="left"/>
      <w:pPr>
        <w:ind w:left="1080" w:hanging="360"/>
      </w:pPr>
    </w:lvl>
    <w:lvl xmlns:w="http://schemas.openxmlformats.org/wordprocessingml/2006/main" w:ilvl="2">
      <w:start w:val="1"/>
      <w:numFmt w:val="decimal"/>
      <w:lvlText w:val="%1.%2.%3."/>
      <w:lvlJc w:val="left"/>
      <w:pPr>
        <w:ind w:left="1800" w:hanging="180"/>
      </w:pPr>
    </w:lvl>
    <w:lvl xmlns:w="http://schemas.openxmlformats.org/wordprocessingml/2006/main" w:ilvl="3">
      <w:start w:val="1"/>
      <w:numFmt w:val="decimal"/>
      <w:lvlText w:val="%1.%2.%3.%4."/>
      <w:lvlJc w:val="left"/>
      <w:pPr>
        <w:ind w:left="2520" w:hanging="360"/>
      </w:pPr>
    </w:lvl>
    <w:lvl xmlns:w="http://schemas.openxmlformats.org/wordprocessingml/2006/main" w:ilvl="4">
      <w:start w:val="1"/>
      <w:numFmt w:val="decimal"/>
      <w:lvlText w:val="%1.%2.%3.%4.%5."/>
      <w:lvlJc w:val="left"/>
      <w:pPr>
        <w:ind w:left="3240" w:hanging="360"/>
      </w:pPr>
    </w:lvl>
    <w:lvl xmlns:w="http://schemas.openxmlformats.org/wordprocessingml/2006/main" w:ilvl="5">
      <w:start w:val="1"/>
      <w:numFmt w:val="decimal"/>
      <w:lvlText w:val="%1.%2.%3.%4.%5.%6."/>
      <w:lvlJc w:val="left"/>
      <w:pPr>
        <w:ind w:left="3960" w:hanging="180"/>
      </w:pPr>
    </w:lvl>
    <w:lvl xmlns:w="http://schemas.openxmlformats.org/wordprocessingml/2006/main" w:ilvl="6">
      <w:start w:val="1"/>
      <w:numFmt w:val="decimal"/>
      <w:lvlText w:val="%1.%2.%3.%4.%5.%6.%7."/>
      <w:lvlJc w:val="left"/>
      <w:pPr>
        <w:ind w:left="4680" w:hanging="360"/>
      </w:pPr>
    </w:lvl>
    <w:lvl xmlns:w="http://schemas.openxmlformats.org/wordprocessingml/2006/main" w:ilvl="7">
      <w:start w:val="1"/>
      <w:numFmt w:val="decimal"/>
      <w:lvlText w:val="%1.%2.%3.%4.%5.%6.%7.%8."/>
      <w:lvlJc w:val="left"/>
      <w:pPr>
        <w:ind w:left="5400" w:hanging="360"/>
      </w:pPr>
    </w:lvl>
    <w:lvl xmlns:w="http://schemas.openxmlformats.org/wordprocessingml/2006/main" w:ilvl="8">
      <w:start w:val="1"/>
      <w:numFmt w:val="decimal"/>
      <w:lvlText w:val="%1.%2.%3.%4.%5.%6.%7.%8.%9."/>
      <w:lvlJc w:val="left"/>
      <w:pPr>
        <w:ind w:left="6120" w:hanging="180"/>
      </w:pPr>
    </w:lvl>
  </w:abstractNum>
  <w:abstractNum xmlns:w="http://schemas.openxmlformats.org/wordprocessingml/2006/main" w:abstractNumId="109">
    <w:nsid w:val="5982555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8">
    <w:nsid w:val="658c2dcb"/>
    <w:multiLevelType xmlns:w="http://schemas.openxmlformats.org/wordprocessingml/2006/main" w:val="multilevel"/>
    <w:lvl xmlns:w="http://schemas.openxmlformats.org/wordprocessingml/2006/main" w:ilvl="0">
      <w:start w:val="1"/>
      <w:numFmt w:val="decimal"/>
      <w:lvlText w:val="%1."/>
      <w:lvlJc w:val="left"/>
      <w:pPr>
        <w:ind w:left="2024" w:hanging="360"/>
      </w:pPr>
    </w:lvl>
    <w:lvl xmlns:w="http://schemas.openxmlformats.org/wordprocessingml/2006/main" w:ilvl="1">
      <w:start w:val="1"/>
      <w:numFmt w:val="decimal"/>
      <w:lvlText w:val="%1.%2."/>
      <w:lvlJc w:val="left"/>
      <w:pPr>
        <w:ind w:left="2744" w:hanging="360"/>
      </w:pPr>
    </w:lvl>
    <w:lvl xmlns:w="http://schemas.openxmlformats.org/wordprocessingml/2006/main" w:ilvl="2">
      <w:start w:val="1"/>
      <w:numFmt w:val="decimal"/>
      <w:lvlText w:val="%1.%2.%3."/>
      <w:lvlJc w:val="left"/>
      <w:pPr>
        <w:ind w:left="3464" w:hanging="180"/>
      </w:pPr>
    </w:lvl>
    <w:lvl xmlns:w="http://schemas.openxmlformats.org/wordprocessingml/2006/main" w:ilvl="3">
      <w:start w:val="1"/>
      <w:numFmt w:val="decimal"/>
      <w:lvlText w:val="%1.%2.%3.%4."/>
      <w:lvlJc w:val="left"/>
      <w:pPr>
        <w:ind w:left="4184" w:hanging="360"/>
      </w:pPr>
    </w:lvl>
    <w:lvl xmlns:w="http://schemas.openxmlformats.org/wordprocessingml/2006/main" w:ilvl="4">
      <w:start w:val="1"/>
      <w:numFmt w:val="decimal"/>
      <w:lvlText w:val="%1.%2.%3.%4.%5."/>
      <w:lvlJc w:val="left"/>
      <w:pPr>
        <w:ind w:left="4904" w:hanging="360"/>
      </w:pPr>
    </w:lvl>
    <w:lvl xmlns:w="http://schemas.openxmlformats.org/wordprocessingml/2006/main" w:ilvl="5">
      <w:start w:val="1"/>
      <w:numFmt w:val="decimal"/>
      <w:lvlText w:val="%1.%2.%3.%4.%5.%6."/>
      <w:lvlJc w:val="left"/>
      <w:pPr>
        <w:ind w:left="5624" w:hanging="180"/>
      </w:pPr>
    </w:lvl>
    <w:lvl xmlns:w="http://schemas.openxmlformats.org/wordprocessingml/2006/main" w:ilvl="6">
      <w:start w:val="1"/>
      <w:numFmt w:val="decimal"/>
      <w:lvlText w:val="%1.%2.%3.%4.%5.%6.%7."/>
      <w:lvlJc w:val="left"/>
      <w:pPr>
        <w:ind w:left="6344" w:hanging="360"/>
      </w:pPr>
    </w:lvl>
    <w:lvl xmlns:w="http://schemas.openxmlformats.org/wordprocessingml/2006/main" w:ilvl="7">
      <w:start w:val="1"/>
      <w:numFmt w:val="decimal"/>
      <w:lvlText w:val="%1.%2.%3.%4.%5.%6.%7.%8."/>
      <w:lvlJc w:val="left"/>
      <w:pPr>
        <w:ind w:left="7064" w:hanging="360"/>
      </w:pPr>
    </w:lvl>
    <w:lvl xmlns:w="http://schemas.openxmlformats.org/wordprocessingml/2006/main" w:ilvl="8">
      <w:start w:val="1"/>
      <w:numFmt w:val="decimal"/>
      <w:lvlText w:val="%1.%2.%3.%4.%5.%6.%7.%8.%9."/>
      <w:lvlJc w:val="left"/>
      <w:pPr>
        <w:ind w:left="7784" w:hanging="180"/>
      </w:pPr>
    </w:lvl>
  </w:abstractNum>
  <w:abstractNum xmlns:w="http://schemas.openxmlformats.org/wordprocessingml/2006/main" w:abstractNumId="107">
    <w:nsid w:val="1dd485f1"/>
    <w:multiLevelType xmlns:w="http://schemas.openxmlformats.org/wordprocessingml/2006/main" w:val="multilevel"/>
    <w:lvl xmlns:w="http://schemas.openxmlformats.org/wordprocessingml/2006/main" w:ilvl="0">
      <w:start w:val="1"/>
      <w:numFmt w:val="decimal"/>
      <w:lvlText w:val="%1."/>
      <w:lvlJc w:val="left"/>
      <w:pPr>
        <w:ind w:left="1440" w:hanging="360"/>
      </w:pPr>
    </w:lvl>
    <w:lvl xmlns:w="http://schemas.openxmlformats.org/wordprocessingml/2006/main" w:ilvl="1">
      <w:start w:val="1"/>
      <w:numFmt w:val="decimal"/>
      <w:lvlText w:val="%1.%2."/>
      <w:lvlJc w:val="left"/>
      <w:pPr>
        <w:ind w:left="2160" w:hanging="360"/>
      </w:pPr>
    </w:lvl>
    <w:lvl xmlns:w="http://schemas.openxmlformats.org/wordprocessingml/2006/main" w:ilvl="2">
      <w:start w:val="1"/>
      <w:numFmt w:val="decimal"/>
      <w:lvlText w:val="%1.%2.%3."/>
      <w:lvlJc w:val="left"/>
      <w:pPr>
        <w:ind w:left="2880" w:hanging="180"/>
      </w:pPr>
    </w:lvl>
    <w:lvl xmlns:w="http://schemas.openxmlformats.org/wordprocessingml/2006/main" w:ilvl="3">
      <w:start w:val="1"/>
      <w:numFmt w:val="decimal"/>
      <w:lvlText w:val="%1.%2.%3.%4."/>
      <w:lvlJc w:val="left"/>
      <w:pPr>
        <w:ind w:left="3600" w:hanging="360"/>
      </w:pPr>
    </w:lvl>
    <w:lvl xmlns:w="http://schemas.openxmlformats.org/wordprocessingml/2006/main" w:ilvl="4">
      <w:start w:val="1"/>
      <w:numFmt w:val="decimal"/>
      <w:lvlText w:val="%1.%2.%3.%4.%5."/>
      <w:lvlJc w:val="left"/>
      <w:pPr>
        <w:ind w:left="4320" w:hanging="360"/>
      </w:pPr>
    </w:lvl>
    <w:lvl xmlns:w="http://schemas.openxmlformats.org/wordprocessingml/2006/main" w:ilvl="5">
      <w:start w:val="1"/>
      <w:numFmt w:val="decimal"/>
      <w:lvlText w:val="%1.%2.%3.%4.%5.%6."/>
      <w:lvlJc w:val="left"/>
      <w:pPr>
        <w:ind w:left="5040" w:hanging="180"/>
      </w:pPr>
    </w:lvl>
    <w:lvl xmlns:w="http://schemas.openxmlformats.org/wordprocessingml/2006/main" w:ilvl="6">
      <w:start w:val="1"/>
      <w:numFmt w:val="decimal"/>
      <w:lvlText w:val="%1.%2.%3.%4.%5.%6.%7."/>
      <w:lvlJc w:val="left"/>
      <w:pPr>
        <w:ind w:left="5760" w:hanging="360"/>
      </w:pPr>
    </w:lvl>
    <w:lvl xmlns:w="http://schemas.openxmlformats.org/wordprocessingml/2006/main" w:ilvl="7">
      <w:start w:val="1"/>
      <w:numFmt w:val="decimal"/>
      <w:lvlText w:val="%1.%2.%3.%4.%5.%6.%7.%8."/>
      <w:lvlJc w:val="left"/>
      <w:pPr>
        <w:ind w:left="6480" w:hanging="360"/>
      </w:pPr>
    </w:lvl>
    <w:lvl xmlns:w="http://schemas.openxmlformats.org/wordprocessingml/2006/main" w:ilvl="8">
      <w:start w:val="1"/>
      <w:numFmt w:val="decimal"/>
      <w:lvlText w:val="%1.%2.%3.%4.%5.%6.%7.%8.%9."/>
      <w:lvlJc w:val="left"/>
      <w:pPr>
        <w:ind w:left="7200" w:hanging="180"/>
      </w:pPr>
    </w:lvl>
  </w:abstractNum>
  <w:abstractNum xmlns:w="http://schemas.openxmlformats.org/wordprocessingml/2006/main" w:abstractNumId="106">
    <w:nsid w:val="1a2ba6b8"/>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05">
    <w:nsid w:val="840820b"/>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04">
    <w:nsid w:val="51e6178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3">
    <w:nsid w:val="52ba81f"/>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02">
    <w:nsid w:val="31f335a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1">
    <w:nsid w:val="1aefd0c5"/>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00">
    <w:nsid w:val="2e543b84"/>
    <w:multiLevelType xmlns:w="http://schemas.openxmlformats.org/wordprocessingml/2006/main" w:val="multilevel"/>
    <w:lvl xmlns:w="http://schemas.openxmlformats.org/wordprocessingml/2006/main" w:ilvl="0">
      <w:start w:val="1"/>
      <w:numFmt w:val="decimal"/>
      <w:lvlText w:val="%1."/>
      <w:lvlJc w:val="left"/>
      <w:pPr>
        <w:ind w:left="1440" w:hanging="360"/>
      </w:pPr>
    </w:lvl>
    <w:lvl xmlns:w="http://schemas.openxmlformats.org/wordprocessingml/2006/main" w:ilvl="1">
      <w:start w:val="1"/>
      <w:numFmt w:val="decimal"/>
      <w:lvlText w:val="%1.%2."/>
      <w:lvlJc w:val="left"/>
      <w:pPr>
        <w:ind w:left="2160" w:hanging="360"/>
      </w:pPr>
    </w:lvl>
    <w:lvl xmlns:w="http://schemas.openxmlformats.org/wordprocessingml/2006/main" w:ilvl="2">
      <w:start w:val="1"/>
      <w:numFmt w:val="decimal"/>
      <w:lvlText w:val="%1.%2.%3."/>
      <w:lvlJc w:val="left"/>
      <w:pPr>
        <w:ind w:left="2880" w:hanging="180"/>
      </w:pPr>
    </w:lvl>
    <w:lvl xmlns:w="http://schemas.openxmlformats.org/wordprocessingml/2006/main" w:ilvl="3">
      <w:start w:val="1"/>
      <w:numFmt w:val="decimal"/>
      <w:lvlText w:val="%1.%2.%3.%4."/>
      <w:lvlJc w:val="left"/>
      <w:pPr>
        <w:ind w:left="3600" w:hanging="360"/>
      </w:pPr>
    </w:lvl>
    <w:lvl xmlns:w="http://schemas.openxmlformats.org/wordprocessingml/2006/main" w:ilvl="4">
      <w:start w:val="1"/>
      <w:numFmt w:val="decimal"/>
      <w:lvlText w:val="%1.%2.%3.%4.%5."/>
      <w:lvlJc w:val="left"/>
      <w:pPr>
        <w:ind w:left="4320" w:hanging="360"/>
      </w:pPr>
    </w:lvl>
    <w:lvl xmlns:w="http://schemas.openxmlformats.org/wordprocessingml/2006/main" w:ilvl="5">
      <w:start w:val="1"/>
      <w:numFmt w:val="decimal"/>
      <w:lvlText w:val="%1.%2.%3.%4.%5.%6."/>
      <w:lvlJc w:val="left"/>
      <w:pPr>
        <w:ind w:left="5040" w:hanging="180"/>
      </w:pPr>
    </w:lvl>
    <w:lvl xmlns:w="http://schemas.openxmlformats.org/wordprocessingml/2006/main" w:ilvl="6">
      <w:start w:val="1"/>
      <w:numFmt w:val="decimal"/>
      <w:lvlText w:val="%1.%2.%3.%4.%5.%6.%7."/>
      <w:lvlJc w:val="left"/>
      <w:pPr>
        <w:ind w:left="5760" w:hanging="360"/>
      </w:pPr>
    </w:lvl>
    <w:lvl xmlns:w="http://schemas.openxmlformats.org/wordprocessingml/2006/main" w:ilvl="7">
      <w:start w:val="1"/>
      <w:numFmt w:val="decimal"/>
      <w:lvlText w:val="%1.%2.%3.%4.%5.%6.%7.%8."/>
      <w:lvlJc w:val="left"/>
      <w:pPr>
        <w:ind w:left="6480" w:hanging="360"/>
      </w:pPr>
    </w:lvl>
    <w:lvl xmlns:w="http://schemas.openxmlformats.org/wordprocessingml/2006/main" w:ilvl="8">
      <w:start w:val="1"/>
      <w:numFmt w:val="decimal"/>
      <w:lvlText w:val="%1.%2.%3.%4.%5.%6.%7.%8.%9."/>
      <w:lvlJc w:val="left"/>
      <w:pPr>
        <w:ind w:left="7200" w:hanging="180"/>
      </w:pPr>
    </w:lvl>
  </w:abstractNum>
  <w:abstractNum xmlns:w="http://schemas.openxmlformats.org/wordprocessingml/2006/main" w:abstractNumId="99">
    <w:nsid w:val="36e7b5f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8">
    <w:nsid w:val="1a312a9b"/>
    <w:multiLevelType xmlns:w="http://schemas.openxmlformats.org/wordprocessingml/2006/main" w:val="multilevel"/>
    <w:lvl xmlns:w="http://schemas.openxmlformats.org/wordprocessingml/2006/main" w:ilvl="0">
      <w:start w:val="1"/>
      <w:numFmt w:val="decimal"/>
      <w:lvlText w:val="%1."/>
      <w:lvlJc w:val="left"/>
      <w:pPr>
        <w:ind w:left="1440" w:hanging="360"/>
      </w:pPr>
    </w:lvl>
    <w:lvl xmlns:w="http://schemas.openxmlformats.org/wordprocessingml/2006/main" w:ilvl="1">
      <w:start w:val="1"/>
      <w:numFmt w:val="decimal"/>
      <w:lvlText w:val="%1.%2."/>
      <w:lvlJc w:val="left"/>
      <w:pPr>
        <w:ind w:left="2160" w:hanging="360"/>
      </w:pPr>
    </w:lvl>
    <w:lvl xmlns:w="http://schemas.openxmlformats.org/wordprocessingml/2006/main" w:ilvl="2">
      <w:start w:val="1"/>
      <w:numFmt w:val="decimal"/>
      <w:lvlText w:val="%1.%2.%3."/>
      <w:lvlJc w:val="left"/>
      <w:pPr>
        <w:ind w:left="2880" w:hanging="180"/>
      </w:pPr>
    </w:lvl>
    <w:lvl xmlns:w="http://schemas.openxmlformats.org/wordprocessingml/2006/main" w:ilvl="3">
      <w:start w:val="1"/>
      <w:numFmt w:val="decimal"/>
      <w:lvlText w:val="%1.%2.%3.%4."/>
      <w:lvlJc w:val="left"/>
      <w:pPr>
        <w:ind w:left="3600" w:hanging="360"/>
      </w:pPr>
    </w:lvl>
    <w:lvl xmlns:w="http://schemas.openxmlformats.org/wordprocessingml/2006/main" w:ilvl="4">
      <w:start w:val="1"/>
      <w:numFmt w:val="decimal"/>
      <w:lvlText w:val="%1.%2.%3.%4.%5."/>
      <w:lvlJc w:val="left"/>
      <w:pPr>
        <w:ind w:left="4320" w:hanging="360"/>
      </w:pPr>
    </w:lvl>
    <w:lvl xmlns:w="http://schemas.openxmlformats.org/wordprocessingml/2006/main" w:ilvl="5">
      <w:start w:val="1"/>
      <w:numFmt w:val="decimal"/>
      <w:lvlText w:val="%1.%2.%3.%4.%5.%6."/>
      <w:lvlJc w:val="left"/>
      <w:pPr>
        <w:ind w:left="5040" w:hanging="180"/>
      </w:pPr>
    </w:lvl>
    <w:lvl xmlns:w="http://schemas.openxmlformats.org/wordprocessingml/2006/main" w:ilvl="6">
      <w:start w:val="1"/>
      <w:numFmt w:val="decimal"/>
      <w:lvlText w:val="%1.%2.%3.%4.%5.%6.%7."/>
      <w:lvlJc w:val="left"/>
      <w:pPr>
        <w:ind w:left="5760" w:hanging="360"/>
      </w:pPr>
    </w:lvl>
    <w:lvl xmlns:w="http://schemas.openxmlformats.org/wordprocessingml/2006/main" w:ilvl="7">
      <w:start w:val="1"/>
      <w:numFmt w:val="decimal"/>
      <w:lvlText w:val="%1.%2.%3.%4.%5.%6.%7.%8."/>
      <w:lvlJc w:val="left"/>
      <w:pPr>
        <w:ind w:left="6480" w:hanging="360"/>
      </w:pPr>
    </w:lvl>
    <w:lvl xmlns:w="http://schemas.openxmlformats.org/wordprocessingml/2006/main" w:ilvl="8">
      <w:start w:val="1"/>
      <w:numFmt w:val="decimal"/>
      <w:lvlText w:val="%1.%2.%3.%4.%5.%6.%7.%8.%9."/>
      <w:lvlJc w:val="left"/>
      <w:pPr>
        <w:ind w:left="7200" w:hanging="180"/>
      </w:pPr>
    </w:lvl>
  </w:abstractNum>
  <w:abstractNum xmlns:w="http://schemas.openxmlformats.org/wordprocessingml/2006/main" w:abstractNumId="97">
    <w:nsid w:val="3e8847a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6">
    <w:nsid w:val="45b30a74"/>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95">
    <w:nsid w:val="362a4f02"/>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94">
    <w:nsid w:val="37a4a31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3">
    <w:nsid w:val="4024998c"/>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2">
    <w:nsid w:val="3786661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1">
    <w:nsid w:val="5a7a249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90">
    <w:nsid w:val="440fc6ac"/>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89">
    <w:nsid w:val="2e8ded1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8">
    <w:nsid w:val="24d88286"/>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87">
    <w:nsid w:val="219dcd06"/>
    <w:multiLevelType xmlns:w="http://schemas.openxmlformats.org/wordprocessingml/2006/main" w:val="hybridMultilevel"/>
    <w:lvl xmlns:w="http://schemas.openxmlformats.org/wordprocessingml/2006/main" w:ilvl="0">
      <w:start w:val="1"/>
      <w:numFmt w:val="upperRoman"/>
      <w:lvlText w:val="%1."/>
      <w:lvlJc w:val="righ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6">
    <w:nsid w:val="63d757e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5">
    <w:nsid w:val="675ffc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4">
    <w:nsid w:val="3721c25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3">
    <w:nsid w:val="7c1349c0"/>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82">
    <w:nsid w:val="3f6859ac"/>
    <w:multiLevelType xmlns:w="http://schemas.openxmlformats.org/wordprocessingml/2006/main" w:val="hybridMultilevel"/>
    <w:lvl xmlns:w="http://schemas.openxmlformats.org/wordprocessingml/2006/main" w:ilvl="0">
      <w:start w:val="2"/>
      <w:numFmt w:val="decimal"/>
      <w:lvlText w:val="%1.%2."/>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81">
    <w:nsid w:val="28891dc9"/>
    <w:multiLevelType xmlns:w="http://schemas.openxmlformats.org/wordprocessingml/2006/main" w:val="hybridMultilevel"/>
    <w:lvl xmlns:w="http://schemas.openxmlformats.org/wordprocessingml/2006/main" w:ilvl="0">
      <w:start w:val="48"/>
      <w:numFmt w:val="decimal"/>
      <w:lvlText w:val="%1.%2."/>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80">
    <w:nsid w:val="460385b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9">
    <w:nsid w:val="2eac0dcc"/>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78">
    <w:nsid w:val="1e0e7dd1"/>
    <w:multiLevelType xmlns:w="http://schemas.openxmlformats.org/wordprocessingml/2006/main" w:val="multilevel"/>
    <w:lvl xmlns:w="http://schemas.openxmlformats.org/wordprocessingml/2006/main" w:ilvl="0">
      <w:start w:val="1"/>
      <w:numFmt w:val="decimal"/>
      <w:lvlText w:val="%1."/>
      <w:lvlJc w:val="left"/>
      <w:pPr>
        <w:ind w:left="1440" w:hanging="360"/>
      </w:pPr>
    </w:lvl>
    <w:lvl xmlns:w="http://schemas.openxmlformats.org/wordprocessingml/2006/main" w:ilvl="1">
      <w:start w:val="1"/>
      <w:numFmt w:val="decimal"/>
      <w:lvlText w:val="%1.%2."/>
      <w:lvlJc w:val="left"/>
      <w:pPr>
        <w:ind w:left="2160" w:hanging="360"/>
      </w:pPr>
    </w:lvl>
    <w:lvl xmlns:w="http://schemas.openxmlformats.org/wordprocessingml/2006/main" w:ilvl="2">
      <w:start w:val="1"/>
      <w:numFmt w:val="decimal"/>
      <w:lvlText w:val="%1.%2.%3."/>
      <w:lvlJc w:val="left"/>
      <w:pPr>
        <w:ind w:left="2880" w:hanging="180"/>
      </w:pPr>
    </w:lvl>
    <w:lvl xmlns:w="http://schemas.openxmlformats.org/wordprocessingml/2006/main" w:ilvl="3">
      <w:start w:val="1"/>
      <w:numFmt w:val="decimal"/>
      <w:lvlText w:val="%1.%2.%3.%4."/>
      <w:lvlJc w:val="left"/>
      <w:pPr>
        <w:ind w:left="3600" w:hanging="360"/>
      </w:pPr>
    </w:lvl>
    <w:lvl xmlns:w="http://schemas.openxmlformats.org/wordprocessingml/2006/main" w:ilvl="4">
      <w:start w:val="1"/>
      <w:numFmt w:val="decimal"/>
      <w:lvlText w:val="%1.%2.%3.%4.%5."/>
      <w:lvlJc w:val="left"/>
      <w:pPr>
        <w:ind w:left="4320" w:hanging="360"/>
      </w:pPr>
    </w:lvl>
    <w:lvl xmlns:w="http://schemas.openxmlformats.org/wordprocessingml/2006/main" w:ilvl="5">
      <w:start w:val="1"/>
      <w:numFmt w:val="decimal"/>
      <w:lvlText w:val="%1.%2.%3.%4.%5.%6."/>
      <w:lvlJc w:val="left"/>
      <w:pPr>
        <w:ind w:left="5040" w:hanging="180"/>
      </w:pPr>
    </w:lvl>
    <w:lvl xmlns:w="http://schemas.openxmlformats.org/wordprocessingml/2006/main" w:ilvl="6">
      <w:start w:val="1"/>
      <w:numFmt w:val="decimal"/>
      <w:lvlText w:val="%1.%2.%3.%4.%5.%6.%7."/>
      <w:lvlJc w:val="left"/>
      <w:pPr>
        <w:ind w:left="5760" w:hanging="360"/>
      </w:pPr>
    </w:lvl>
    <w:lvl xmlns:w="http://schemas.openxmlformats.org/wordprocessingml/2006/main" w:ilvl="7">
      <w:start w:val="1"/>
      <w:numFmt w:val="decimal"/>
      <w:lvlText w:val="%1.%2.%3.%4.%5.%6.%7.%8."/>
      <w:lvlJc w:val="left"/>
      <w:pPr>
        <w:ind w:left="6480" w:hanging="360"/>
      </w:pPr>
    </w:lvl>
    <w:lvl xmlns:w="http://schemas.openxmlformats.org/wordprocessingml/2006/main" w:ilvl="8">
      <w:start w:val="1"/>
      <w:numFmt w:val="decimal"/>
      <w:lvlText w:val="%1.%2.%3.%4.%5.%6.%7.%8.%9."/>
      <w:lvlJc w:val="left"/>
      <w:pPr>
        <w:ind w:left="7200" w:hanging="180"/>
      </w:pPr>
    </w:lvl>
  </w:abstractNum>
  <w:abstractNum xmlns:w="http://schemas.openxmlformats.org/wordprocessingml/2006/main" w:abstractNumId="77">
    <w:nsid w:val="3d5b12ac"/>
    <w:multiLevelType xmlns:w="http://schemas.openxmlformats.org/wordprocessingml/2006/main" w:val="hybridMultilevel"/>
    <w:lvl xmlns:w="http://schemas.openxmlformats.org/wordprocessingml/2006/main" w:ilvl="0">
      <w:start w:val="1"/>
      <w:numFmt w:val="decimal"/>
      <w:lvlText w:val="%1."/>
      <w:lvlJc w:val="left"/>
      <w:pPr>
        <w:ind w:left="1440" w:hanging="360"/>
      </w:pPr>
    </w:lvl>
    <w:lvl xmlns:w="http://schemas.openxmlformats.org/wordprocessingml/2006/main" w:ilvl="1">
      <w:start w:val="1"/>
      <w:numFmt w:val="lowerLetter"/>
      <w:lvlText w:val="%2."/>
      <w:lvlJc w:val="left"/>
      <w:pPr>
        <w:ind w:left="2160" w:hanging="360"/>
      </w:pPr>
    </w:lvl>
    <w:lvl xmlns:w="http://schemas.openxmlformats.org/wordprocessingml/2006/main" w:ilvl="2">
      <w:start w:val="1"/>
      <w:numFmt w:val="lowerRoman"/>
      <w:lvlText w:val="%3."/>
      <w:lvlJc w:val="right"/>
      <w:pPr>
        <w:ind w:left="2880" w:hanging="180"/>
      </w:pPr>
    </w:lvl>
    <w:lvl xmlns:w="http://schemas.openxmlformats.org/wordprocessingml/2006/main" w:ilvl="3">
      <w:start w:val="1"/>
      <w:numFmt w:val="decimal"/>
      <w:lvlText w:val="%4."/>
      <w:lvlJc w:val="left"/>
      <w:pPr>
        <w:ind w:left="3600" w:hanging="360"/>
      </w:pPr>
    </w:lvl>
    <w:lvl xmlns:w="http://schemas.openxmlformats.org/wordprocessingml/2006/main" w:ilvl="4">
      <w:start w:val="1"/>
      <w:numFmt w:val="lowerLetter"/>
      <w:lvlText w:val="%5."/>
      <w:lvlJc w:val="left"/>
      <w:pPr>
        <w:ind w:left="4320" w:hanging="360"/>
      </w:pPr>
    </w:lvl>
    <w:lvl xmlns:w="http://schemas.openxmlformats.org/wordprocessingml/2006/main" w:ilvl="5">
      <w:start w:val="1"/>
      <w:numFmt w:val="lowerRoman"/>
      <w:lvlText w:val="%6."/>
      <w:lvlJc w:val="right"/>
      <w:pPr>
        <w:ind w:left="5040" w:hanging="180"/>
      </w:pPr>
    </w:lvl>
    <w:lvl xmlns:w="http://schemas.openxmlformats.org/wordprocessingml/2006/main" w:ilvl="6">
      <w:start w:val="1"/>
      <w:numFmt w:val="decimal"/>
      <w:lvlText w:val="%7."/>
      <w:lvlJc w:val="left"/>
      <w:pPr>
        <w:ind w:left="5760" w:hanging="360"/>
      </w:pPr>
    </w:lvl>
    <w:lvl xmlns:w="http://schemas.openxmlformats.org/wordprocessingml/2006/main" w:ilvl="7">
      <w:start w:val="1"/>
      <w:numFmt w:val="lowerLetter"/>
      <w:lvlText w:val="%8."/>
      <w:lvlJc w:val="left"/>
      <w:pPr>
        <w:ind w:left="6480" w:hanging="360"/>
      </w:pPr>
    </w:lvl>
    <w:lvl xmlns:w="http://schemas.openxmlformats.org/wordprocessingml/2006/main" w:ilvl="8">
      <w:start w:val="1"/>
      <w:numFmt w:val="lowerRoman"/>
      <w:lvlText w:val="%9."/>
      <w:lvlJc w:val="right"/>
      <w:pPr>
        <w:ind w:left="7200" w:hanging="180"/>
      </w:pPr>
    </w:lvl>
  </w:abstractNum>
  <w:abstractNum xmlns:w="http://schemas.openxmlformats.org/wordprocessingml/2006/main" w:abstractNumId="76">
    <w:nsid w:val="5a28aaff"/>
    <w:multiLevelType xmlns:w="http://schemas.openxmlformats.org/wordprocessingml/2006/main" w:val="multilevel"/>
    <w:lvl xmlns:w="http://schemas.openxmlformats.org/wordprocessingml/2006/main" w:ilvl="0">
      <w:start w:val="1"/>
      <w:numFmt w:val="decimal"/>
      <w:lvlText w:val="%1."/>
      <w:lvlJc w:val="left"/>
      <w:pPr>
        <w:ind w:left="1080" w:hanging="360"/>
      </w:pPr>
    </w:lvl>
    <w:lvl xmlns:w="http://schemas.openxmlformats.org/wordprocessingml/2006/main" w:ilvl="1">
      <w:start w:val="1"/>
      <w:numFmt w:val="decimal"/>
      <w:lvlText w:val="%1.%2."/>
      <w:lvlJc w:val="left"/>
      <w:pPr>
        <w:ind w:left="1800" w:hanging="360"/>
      </w:pPr>
    </w:lvl>
    <w:lvl xmlns:w="http://schemas.openxmlformats.org/wordprocessingml/2006/main" w:ilvl="2">
      <w:start w:val="1"/>
      <w:numFmt w:val="decimal"/>
      <w:lvlText w:val="%1.%2.%3."/>
      <w:lvlJc w:val="left"/>
      <w:pPr>
        <w:ind w:left="2520" w:hanging="180"/>
      </w:pPr>
    </w:lvl>
    <w:lvl xmlns:w="http://schemas.openxmlformats.org/wordprocessingml/2006/main" w:ilvl="3">
      <w:start w:val="1"/>
      <w:numFmt w:val="decimal"/>
      <w:lvlText w:val="%1.%2.%3.%4."/>
      <w:lvlJc w:val="left"/>
      <w:pPr>
        <w:ind w:left="3240" w:hanging="360"/>
      </w:pPr>
    </w:lvl>
    <w:lvl xmlns:w="http://schemas.openxmlformats.org/wordprocessingml/2006/main" w:ilvl="4">
      <w:start w:val="1"/>
      <w:numFmt w:val="decimal"/>
      <w:lvlText w:val="%1.%2.%3.%4.%5."/>
      <w:lvlJc w:val="left"/>
      <w:pPr>
        <w:ind w:left="3960" w:hanging="360"/>
      </w:pPr>
    </w:lvl>
    <w:lvl xmlns:w="http://schemas.openxmlformats.org/wordprocessingml/2006/main" w:ilvl="5">
      <w:start w:val="1"/>
      <w:numFmt w:val="decimal"/>
      <w:lvlText w:val="%1.%2.%3.%4.%5.%6."/>
      <w:lvlJc w:val="left"/>
      <w:pPr>
        <w:ind w:left="4680" w:hanging="180"/>
      </w:pPr>
    </w:lvl>
    <w:lvl xmlns:w="http://schemas.openxmlformats.org/wordprocessingml/2006/main" w:ilvl="6">
      <w:start w:val="1"/>
      <w:numFmt w:val="decimal"/>
      <w:lvlText w:val="%1.%2.%3.%4.%5.%6.%7."/>
      <w:lvlJc w:val="left"/>
      <w:pPr>
        <w:ind w:left="5400" w:hanging="360"/>
      </w:pPr>
    </w:lvl>
    <w:lvl xmlns:w="http://schemas.openxmlformats.org/wordprocessingml/2006/main" w:ilvl="7">
      <w:start w:val="1"/>
      <w:numFmt w:val="decimal"/>
      <w:lvlText w:val="%1.%2.%3.%4.%5.%6.%7.%8."/>
      <w:lvlJc w:val="left"/>
      <w:pPr>
        <w:ind w:left="6120" w:hanging="360"/>
      </w:pPr>
    </w:lvl>
    <w:lvl xmlns:w="http://schemas.openxmlformats.org/wordprocessingml/2006/main" w:ilvl="8">
      <w:start w:val="1"/>
      <w:numFmt w:val="decimal"/>
      <w:lvlText w:val="%1.%2.%3.%4.%5.%6.%7.%8.%9."/>
      <w:lvlJc w:val="left"/>
      <w:pPr>
        <w:ind w:left="6840" w:hanging="180"/>
      </w:pPr>
    </w:lvl>
  </w:abstractNum>
  <w:abstractNum xmlns:w="http://schemas.openxmlformats.org/wordprocessingml/2006/main" w:abstractNumId="75">
    <w:nsid w:val="3344a39b"/>
    <w:multiLevelType xmlns:w="http://schemas.openxmlformats.org/wordprocessingml/2006/main" w:val="hybridMultilevel"/>
    <w:lvl xmlns:w="http://schemas.openxmlformats.org/wordprocessingml/2006/main" w:ilvl="0">
      <w:start w:val="3"/>
      <w:numFmt w:val="decimal"/>
      <w:lvlText w:val="%1.%2."/>
      <w:lvlJc w:val="left"/>
      <w:pPr>
        <w:ind w:left="360" w:hanging="360"/>
      </w:pPr>
    </w:lvl>
    <w:lvl xmlns:w="http://schemas.openxmlformats.org/wordprocessingml/2006/main" w:ilvl="1">
      <w:start w:val="1"/>
      <w:numFmt w:val="lowerLetter"/>
      <w:lvlText w:val="%2."/>
      <w:lvlJc w:val="left"/>
      <w:pPr>
        <w:ind w:left="1080" w:hanging="360"/>
      </w:pPr>
    </w:lvl>
    <w:lvl xmlns:w="http://schemas.openxmlformats.org/wordprocessingml/2006/main" w:ilvl="2">
      <w:start w:val="1"/>
      <w:numFmt w:val="lowerRoman"/>
      <w:lvlText w:val="%3."/>
      <w:lvlJc w:val="right"/>
      <w:pPr>
        <w:ind w:left="1800" w:hanging="180"/>
      </w:pPr>
    </w:lvl>
    <w:lvl xmlns:w="http://schemas.openxmlformats.org/wordprocessingml/2006/main" w:ilvl="3">
      <w:start w:val="1"/>
      <w:numFmt w:val="decimal"/>
      <w:lvlText w:val="%4."/>
      <w:lvlJc w:val="left"/>
      <w:pPr>
        <w:ind w:left="2520" w:hanging="360"/>
      </w:pPr>
    </w:lvl>
    <w:lvl xmlns:w="http://schemas.openxmlformats.org/wordprocessingml/2006/main" w:ilvl="4">
      <w:start w:val="1"/>
      <w:numFmt w:val="lowerLetter"/>
      <w:lvlText w:val="%5."/>
      <w:lvlJc w:val="left"/>
      <w:pPr>
        <w:ind w:left="3240" w:hanging="360"/>
      </w:pPr>
    </w:lvl>
    <w:lvl xmlns:w="http://schemas.openxmlformats.org/wordprocessingml/2006/main" w:ilvl="5">
      <w:start w:val="1"/>
      <w:numFmt w:val="lowerRoman"/>
      <w:lvlText w:val="%6."/>
      <w:lvlJc w:val="right"/>
      <w:pPr>
        <w:ind w:left="3960" w:hanging="180"/>
      </w:pPr>
    </w:lvl>
    <w:lvl xmlns:w="http://schemas.openxmlformats.org/wordprocessingml/2006/main" w:ilvl="6">
      <w:start w:val="1"/>
      <w:numFmt w:val="decimal"/>
      <w:lvlText w:val="%7."/>
      <w:lvlJc w:val="left"/>
      <w:pPr>
        <w:ind w:left="4680" w:hanging="360"/>
      </w:pPr>
    </w:lvl>
    <w:lvl xmlns:w="http://schemas.openxmlformats.org/wordprocessingml/2006/main" w:ilvl="7">
      <w:start w:val="1"/>
      <w:numFmt w:val="lowerLetter"/>
      <w:lvlText w:val="%8."/>
      <w:lvlJc w:val="left"/>
      <w:pPr>
        <w:ind w:left="5400" w:hanging="360"/>
      </w:pPr>
    </w:lvl>
    <w:lvl xmlns:w="http://schemas.openxmlformats.org/wordprocessingml/2006/main" w:ilvl="8">
      <w:start w:val="1"/>
      <w:numFmt w:val="lowerRoman"/>
      <w:lvlText w:val="%9."/>
      <w:lvlJc w:val="right"/>
      <w:pPr>
        <w:ind w:left="6120" w:hanging="180"/>
      </w:pPr>
    </w:lvl>
  </w:abstractNum>
  <w:abstractNum xmlns:w="http://schemas.openxmlformats.org/wordprocessingml/2006/main" w:abstractNumId="74">
    <w:nsid w:val="2a55e767"/>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73">
    <w:nsid w:val="6f2ad320"/>
    <w:multiLevelType xmlns:w="http://schemas.openxmlformats.org/wordprocessingml/2006/main" w:val="hybridMultilevel"/>
    <w:lvl xmlns:w="http://schemas.openxmlformats.org/wordprocessingml/2006/main" w:ilvl="0">
      <w:start w:val="1"/>
      <w:numFmt w:val="decimal"/>
      <w:lvlText w:val="%1.%2."/>
      <w:lvlJc w:val="left"/>
      <w:pPr>
        <w:ind w:left="360" w:hanging="360"/>
      </w:pPr>
    </w:lvl>
    <w:lvl xmlns:w="http://schemas.openxmlformats.org/wordprocessingml/2006/main" w:ilvl="1">
      <w:start w:val="1"/>
      <w:numFmt w:val="lowerLetter"/>
      <w:lvlText w:val="%2."/>
      <w:lvlJc w:val="left"/>
      <w:pPr>
        <w:ind w:left="1080" w:hanging="360"/>
      </w:pPr>
    </w:lvl>
    <w:lvl xmlns:w="http://schemas.openxmlformats.org/wordprocessingml/2006/main" w:ilvl="2">
      <w:start w:val="1"/>
      <w:numFmt w:val="lowerRoman"/>
      <w:lvlText w:val="%3."/>
      <w:lvlJc w:val="right"/>
      <w:pPr>
        <w:ind w:left="1800" w:hanging="180"/>
      </w:pPr>
    </w:lvl>
    <w:lvl xmlns:w="http://schemas.openxmlformats.org/wordprocessingml/2006/main" w:ilvl="3">
      <w:start w:val="1"/>
      <w:numFmt w:val="decimal"/>
      <w:lvlText w:val="%4."/>
      <w:lvlJc w:val="left"/>
      <w:pPr>
        <w:ind w:left="2520" w:hanging="360"/>
      </w:pPr>
    </w:lvl>
    <w:lvl xmlns:w="http://schemas.openxmlformats.org/wordprocessingml/2006/main" w:ilvl="4">
      <w:start w:val="1"/>
      <w:numFmt w:val="lowerLetter"/>
      <w:lvlText w:val="%5."/>
      <w:lvlJc w:val="left"/>
      <w:pPr>
        <w:ind w:left="3240" w:hanging="360"/>
      </w:pPr>
    </w:lvl>
    <w:lvl xmlns:w="http://schemas.openxmlformats.org/wordprocessingml/2006/main" w:ilvl="5">
      <w:start w:val="1"/>
      <w:numFmt w:val="lowerRoman"/>
      <w:lvlText w:val="%6."/>
      <w:lvlJc w:val="right"/>
      <w:pPr>
        <w:ind w:left="3960" w:hanging="180"/>
      </w:pPr>
    </w:lvl>
    <w:lvl xmlns:w="http://schemas.openxmlformats.org/wordprocessingml/2006/main" w:ilvl="6">
      <w:start w:val="1"/>
      <w:numFmt w:val="decimal"/>
      <w:lvlText w:val="%7."/>
      <w:lvlJc w:val="left"/>
      <w:pPr>
        <w:ind w:left="4680" w:hanging="360"/>
      </w:pPr>
    </w:lvl>
    <w:lvl xmlns:w="http://schemas.openxmlformats.org/wordprocessingml/2006/main" w:ilvl="7">
      <w:start w:val="1"/>
      <w:numFmt w:val="lowerLetter"/>
      <w:lvlText w:val="%8."/>
      <w:lvlJc w:val="left"/>
      <w:pPr>
        <w:ind w:left="5400" w:hanging="360"/>
      </w:pPr>
    </w:lvl>
    <w:lvl xmlns:w="http://schemas.openxmlformats.org/wordprocessingml/2006/main" w:ilvl="8">
      <w:start w:val="1"/>
      <w:numFmt w:val="lowerRoman"/>
      <w:lvlText w:val="%9."/>
      <w:lvlJc w:val="right"/>
      <w:pPr>
        <w:ind w:left="6120" w:hanging="180"/>
      </w:pPr>
    </w:lvl>
  </w:abstractNum>
  <w:abstractNum xmlns:w="http://schemas.openxmlformats.org/wordprocessingml/2006/main" w:abstractNumId="72">
    <w:nsid w:val="10953882"/>
    <w:multiLevelType xmlns:w="http://schemas.openxmlformats.org/wordprocessingml/2006/main" w:val="hybridMultilevel"/>
    <w:lvl xmlns:w="http://schemas.openxmlformats.org/wordprocessingml/2006/main" w:ilvl="0">
      <w:start w:val="1"/>
      <w:numFmt w:val="decimal"/>
      <w:lvlText w:val="%1.%2."/>
      <w:lvlJc w:val="left"/>
      <w:pPr>
        <w:ind w:left="360" w:hanging="360"/>
      </w:pPr>
    </w:lvl>
    <w:lvl xmlns:w="http://schemas.openxmlformats.org/wordprocessingml/2006/main" w:ilvl="1">
      <w:start w:val="1"/>
      <w:numFmt w:val="lowerLetter"/>
      <w:lvlText w:val="%2."/>
      <w:lvlJc w:val="left"/>
      <w:pPr>
        <w:ind w:left="1080" w:hanging="360"/>
      </w:pPr>
    </w:lvl>
    <w:lvl xmlns:w="http://schemas.openxmlformats.org/wordprocessingml/2006/main" w:ilvl="2">
      <w:start w:val="1"/>
      <w:numFmt w:val="lowerRoman"/>
      <w:lvlText w:val="%3."/>
      <w:lvlJc w:val="right"/>
      <w:pPr>
        <w:ind w:left="1800" w:hanging="180"/>
      </w:pPr>
    </w:lvl>
    <w:lvl xmlns:w="http://schemas.openxmlformats.org/wordprocessingml/2006/main" w:ilvl="3">
      <w:start w:val="1"/>
      <w:numFmt w:val="decimal"/>
      <w:lvlText w:val="%4."/>
      <w:lvlJc w:val="left"/>
      <w:pPr>
        <w:ind w:left="2520" w:hanging="360"/>
      </w:pPr>
    </w:lvl>
    <w:lvl xmlns:w="http://schemas.openxmlformats.org/wordprocessingml/2006/main" w:ilvl="4">
      <w:start w:val="1"/>
      <w:numFmt w:val="lowerLetter"/>
      <w:lvlText w:val="%5."/>
      <w:lvlJc w:val="left"/>
      <w:pPr>
        <w:ind w:left="3240" w:hanging="360"/>
      </w:pPr>
    </w:lvl>
    <w:lvl xmlns:w="http://schemas.openxmlformats.org/wordprocessingml/2006/main" w:ilvl="5">
      <w:start w:val="1"/>
      <w:numFmt w:val="lowerRoman"/>
      <w:lvlText w:val="%6."/>
      <w:lvlJc w:val="right"/>
      <w:pPr>
        <w:ind w:left="3960" w:hanging="180"/>
      </w:pPr>
    </w:lvl>
    <w:lvl xmlns:w="http://schemas.openxmlformats.org/wordprocessingml/2006/main" w:ilvl="6">
      <w:start w:val="1"/>
      <w:numFmt w:val="decimal"/>
      <w:lvlText w:val="%7."/>
      <w:lvlJc w:val="left"/>
      <w:pPr>
        <w:ind w:left="4680" w:hanging="360"/>
      </w:pPr>
    </w:lvl>
    <w:lvl xmlns:w="http://schemas.openxmlformats.org/wordprocessingml/2006/main" w:ilvl="7">
      <w:start w:val="1"/>
      <w:numFmt w:val="lowerLetter"/>
      <w:lvlText w:val="%8."/>
      <w:lvlJc w:val="left"/>
      <w:pPr>
        <w:ind w:left="5400" w:hanging="360"/>
      </w:pPr>
    </w:lvl>
    <w:lvl xmlns:w="http://schemas.openxmlformats.org/wordprocessingml/2006/main" w:ilvl="8">
      <w:start w:val="1"/>
      <w:numFmt w:val="lowerRoman"/>
      <w:lvlText w:val="%9."/>
      <w:lvlJc w:val="right"/>
      <w:pPr>
        <w:ind w:left="6120" w:hanging="180"/>
      </w:pPr>
    </w:lvl>
  </w:abstractNum>
  <w:abstractNum xmlns:w="http://schemas.openxmlformats.org/wordprocessingml/2006/main" w:abstractNumId="71">
    <w:nsid w:val="57cf05fc"/>
    <w:multiLevelType xmlns:w="http://schemas.openxmlformats.org/wordprocessingml/2006/main" w:val="hybridMultilevel"/>
    <w:lvl xmlns:w="http://schemas.openxmlformats.org/wordprocessingml/2006/main" w:ilvl="0">
      <w:start w:val="1"/>
      <w:numFmt w:val="decimal"/>
      <w:lvlText w:val="%1.%2."/>
      <w:lvlJc w:val="left"/>
      <w:pPr>
        <w:ind w:left="360" w:hanging="360"/>
      </w:pPr>
    </w:lvl>
    <w:lvl xmlns:w="http://schemas.openxmlformats.org/wordprocessingml/2006/main" w:ilvl="1">
      <w:start w:val="1"/>
      <w:numFmt w:val="lowerLetter"/>
      <w:lvlText w:val="%2."/>
      <w:lvlJc w:val="left"/>
      <w:pPr>
        <w:ind w:left="1080" w:hanging="360"/>
      </w:pPr>
    </w:lvl>
    <w:lvl xmlns:w="http://schemas.openxmlformats.org/wordprocessingml/2006/main" w:ilvl="2">
      <w:start w:val="1"/>
      <w:numFmt w:val="lowerRoman"/>
      <w:lvlText w:val="%3."/>
      <w:lvlJc w:val="right"/>
      <w:pPr>
        <w:ind w:left="1800" w:hanging="180"/>
      </w:pPr>
    </w:lvl>
    <w:lvl xmlns:w="http://schemas.openxmlformats.org/wordprocessingml/2006/main" w:ilvl="3">
      <w:start w:val="1"/>
      <w:numFmt w:val="decimal"/>
      <w:lvlText w:val="%4."/>
      <w:lvlJc w:val="left"/>
      <w:pPr>
        <w:ind w:left="2520" w:hanging="360"/>
      </w:pPr>
    </w:lvl>
    <w:lvl xmlns:w="http://schemas.openxmlformats.org/wordprocessingml/2006/main" w:ilvl="4">
      <w:start w:val="1"/>
      <w:numFmt w:val="lowerLetter"/>
      <w:lvlText w:val="%5."/>
      <w:lvlJc w:val="left"/>
      <w:pPr>
        <w:ind w:left="3240" w:hanging="360"/>
      </w:pPr>
    </w:lvl>
    <w:lvl xmlns:w="http://schemas.openxmlformats.org/wordprocessingml/2006/main" w:ilvl="5">
      <w:start w:val="1"/>
      <w:numFmt w:val="lowerRoman"/>
      <w:lvlText w:val="%6."/>
      <w:lvlJc w:val="right"/>
      <w:pPr>
        <w:ind w:left="3960" w:hanging="180"/>
      </w:pPr>
    </w:lvl>
    <w:lvl xmlns:w="http://schemas.openxmlformats.org/wordprocessingml/2006/main" w:ilvl="6">
      <w:start w:val="1"/>
      <w:numFmt w:val="decimal"/>
      <w:lvlText w:val="%7."/>
      <w:lvlJc w:val="left"/>
      <w:pPr>
        <w:ind w:left="4680" w:hanging="360"/>
      </w:pPr>
    </w:lvl>
    <w:lvl xmlns:w="http://schemas.openxmlformats.org/wordprocessingml/2006/main" w:ilvl="7">
      <w:start w:val="1"/>
      <w:numFmt w:val="lowerLetter"/>
      <w:lvlText w:val="%8."/>
      <w:lvlJc w:val="left"/>
      <w:pPr>
        <w:ind w:left="5400" w:hanging="360"/>
      </w:pPr>
    </w:lvl>
    <w:lvl xmlns:w="http://schemas.openxmlformats.org/wordprocessingml/2006/main" w:ilvl="8">
      <w:start w:val="1"/>
      <w:numFmt w:val="lowerRoman"/>
      <w:lvlText w:val="%9."/>
      <w:lvlJc w:val="right"/>
      <w:pPr>
        <w:ind w:left="6120" w:hanging="180"/>
      </w:pPr>
    </w:lvl>
  </w:abstractNum>
  <w:abstractNum xmlns:w="http://schemas.openxmlformats.org/wordprocessingml/2006/main" w:abstractNumId="70">
    <w:nsid w:val="2e245741"/>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69">
    <w:nsid w:val="518942f2"/>
    <w:multiLevelType xmlns:w="http://schemas.openxmlformats.org/wordprocessingml/2006/main" w:val="hybridMultilevel"/>
    <w:lvl xmlns:w="http://schemas.openxmlformats.org/wordprocessingml/2006/main" w:ilvl="0">
      <w:start w:val="1"/>
      <w:numFmt w:val="decimal"/>
      <w:pStyle w:val="Heading2"/>
      <w:lvlText w:val="%1.%2."/>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68">
    <w:nsid w:val="161289e"/>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67">
    <w:nsid w:val="1fd0fa2f"/>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66">
    <w:nsid w:val="6f939270"/>
    <w:multiLevelType xmlns:w="http://schemas.openxmlformats.org/wordprocessingml/2006/main" w:val="hybridMultilevel"/>
    <w:lvl xmlns:w="http://schemas.openxmlformats.org/wordprocessingml/2006/main" w:ilvl="0">
      <w:start w:val="1"/>
      <w:numFmt w:val="decimal"/>
      <w:lvlText w:val="%1.%2."/>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5">
    <w:nsid w:val="28836717"/>
    <w:multiLevelType xmlns:w="http://schemas.openxmlformats.org/wordprocessingml/2006/main" w:val="hybridMultilevel"/>
    <w:lvl xmlns:w="http://schemas.openxmlformats.org/wordprocessingml/2006/main" w:ilvl="0">
      <w:start w:val="1"/>
      <w:numFmt w:val="decimal"/>
      <w:lvlText w:val="%1.%2."/>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64">
    <w:nsid w:val="4312c0ee"/>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63">
    <w:nsid w:val="3113f1e9"/>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62">
    <w:nsid w:val="2a32048d"/>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61">
    <w:nsid w:val="68048d04"/>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60">
    <w:nsid w:val="2bdb66d8"/>
    <w:multiLevelType xmlns:w="http://schemas.openxmlformats.org/wordprocessingml/2006/main" w:val="hybridMultilevel"/>
    <w:lvl xmlns:w="http://schemas.openxmlformats.org/wordprocessingml/2006/main" w:ilvl="0">
      <w:start w:val="1"/>
      <w:numFmt w:val="decimal"/>
      <w:lvlText w:val="%1."/>
      <w:lvlJc w:val="left"/>
      <w:pPr>
        <w:ind w:left="1080" w:hanging="360"/>
      </w:pPr>
    </w:lvl>
    <w:lvl xmlns:w="http://schemas.openxmlformats.org/wordprocessingml/2006/main" w:ilvl="1">
      <w:start w:val="1"/>
      <w:numFmt w:val="decimal"/>
      <w:lvlText w:val="%1.%2."/>
      <w:lvlJc w:val="left"/>
      <w:pPr>
        <w:ind w:left="1800" w:hanging="360"/>
      </w:pPr>
    </w:lvl>
    <w:lvl xmlns:w="http://schemas.openxmlformats.org/wordprocessingml/2006/main" w:ilvl="2">
      <w:start w:val="1"/>
      <w:numFmt w:val="decimal"/>
      <w:lvlText w:val="%1.%2.%3."/>
      <w:lvlJc w:val="left"/>
      <w:pPr>
        <w:ind w:left="2520" w:hanging="180"/>
      </w:pPr>
    </w:lvl>
    <w:lvl xmlns:w="http://schemas.openxmlformats.org/wordprocessingml/2006/main" w:ilvl="3">
      <w:start w:val="1"/>
      <w:numFmt w:val="decimal"/>
      <w:lvlText w:val="%1.%2.%3.%4."/>
      <w:lvlJc w:val="left"/>
      <w:pPr>
        <w:ind w:left="3240" w:hanging="360"/>
      </w:pPr>
    </w:lvl>
    <w:lvl xmlns:w="http://schemas.openxmlformats.org/wordprocessingml/2006/main" w:ilvl="4">
      <w:start w:val="1"/>
      <w:numFmt w:val="decimal"/>
      <w:lvlText w:val="%1.%2.%3.%4.%5."/>
      <w:lvlJc w:val="left"/>
      <w:pPr>
        <w:ind w:left="3960" w:hanging="360"/>
      </w:pPr>
    </w:lvl>
    <w:lvl xmlns:w="http://schemas.openxmlformats.org/wordprocessingml/2006/main" w:ilvl="5">
      <w:start w:val="1"/>
      <w:numFmt w:val="decimal"/>
      <w:lvlText w:val="%1.%2.%3.%4.%5.%6."/>
      <w:lvlJc w:val="left"/>
      <w:pPr>
        <w:ind w:left="4680" w:hanging="180"/>
      </w:pPr>
    </w:lvl>
    <w:lvl xmlns:w="http://schemas.openxmlformats.org/wordprocessingml/2006/main" w:ilvl="6">
      <w:start w:val="1"/>
      <w:numFmt w:val="decimal"/>
      <w:lvlText w:val="%1.%2.%3.%4.%5.%6.%7."/>
      <w:lvlJc w:val="left"/>
      <w:pPr>
        <w:ind w:left="5400" w:hanging="360"/>
      </w:pPr>
    </w:lvl>
    <w:lvl xmlns:w="http://schemas.openxmlformats.org/wordprocessingml/2006/main" w:ilvl="7">
      <w:start w:val="1"/>
      <w:numFmt w:val="decimal"/>
      <w:lvlText w:val="%1.%2.%3.%4.%5.%6.%7.%8."/>
      <w:lvlJc w:val="left"/>
      <w:pPr>
        <w:ind w:left="6120" w:hanging="360"/>
      </w:pPr>
    </w:lvl>
    <w:lvl xmlns:w="http://schemas.openxmlformats.org/wordprocessingml/2006/main" w:ilvl="8">
      <w:start w:val="1"/>
      <w:numFmt w:val="decimal"/>
      <w:lvlText w:val="%1.%2.%3.%4.%5.%6.%7.%8.%9."/>
      <w:lvlJc w:val="left"/>
      <w:pPr>
        <w:ind w:left="6840" w:hanging="180"/>
      </w:pPr>
    </w:lvl>
  </w:abstractNum>
  <w:abstractNum xmlns:w="http://schemas.openxmlformats.org/wordprocessingml/2006/main" w:abstractNumId="59">
    <w:nsid w:val="3e2214cb"/>
    <w:multiLevelType xmlns:w="http://schemas.openxmlformats.org/wordprocessingml/2006/main" w:val="multilevel"/>
    <w:lvl xmlns:w="http://schemas.openxmlformats.org/wordprocessingml/2006/main" w:ilvl="0">
      <w:start w:val="1"/>
      <w:numFmt w:val="decimal"/>
      <w:lvlText w:val="%1."/>
      <w:lvlJc w:val="left"/>
      <w:pPr>
        <w:ind w:left="1440" w:hanging="360"/>
      </w:pPr>
    </w:lvl>
    <w:lvl xmlns:w="http://schemas.openxmlformats.org/wordprocessingml/2006/main" w:ilvl="1">
      <w:start w:val="1"/>
      <w:numFmt w:val="decimal"/>
      <w:lvlText w:val="%1.%2."/>
      <w:lvlJc w:val="left"/>
      <w:pPr>
        <w:ind w:left="2160" w:hanging="360"/>
      </w:pPr>
    </w:lvl>
    <w:lvl xmlns:w="http://schemas.openxmlformats.org/wordprocessingml/2006/main" w:ilvl="2">
      <w:start w:val="1"/>
      <w:numFmt w:val="decimal"/>
      <w:lvlText w:val="%1.%2.%3."/>
      <w:lvlJc w:val="left"/>
      <w:pPr>
        <w:ind w:left="2880" w:hanging="180"/>
      </w:pPr>
    </w:lvl>
    <w:lvl xmlns:w="http://schemas.openxmlformats.org/wordprocessingml/2006/main" w:ilvl="3">
      <w:start w:val="1"/>
      <w:numFmt w:val="decimal"/>
      <w:lvlText w:val="%1.%2.%3.%4."/>
      <w:lvlJc w:val="left"/>
      <w:pPr>
        <w:ind w:left="3600" w:hanging="360"/>
      </w:pPr>
    </w:lvl>
    <w:lvl xmlns:w="http://schemas.openxmlformats.org/wordprocessingml/2006/main" w:ilvl="4">
      <w:start w:val="1"/>
      <w:numFmt w:val="decimal"/>
      <w:lvlText w:val="%1.%2.%3.%4.%5."/>
      <w:lvlJc w:val="left"/>
      <w:pPr>
        <w:ind w:left="4320" w:hanging="360"/>
      </w:pPr>
    </w:lvl>
    <w:lvl xmlns:w="http://schemas.openxmlformats.org/wordprocessingml/2006/main" w:ilvl="5">
      <w:start w:val="1"/>
      <w:numFmt w:val="decimal"/>
      <w:lvlText w:val="%1.%2.%3.%4.%5.%6."/>
      <w:lvlJc w:val="left"/>
      <w:pPr>
        <w:ind w:left="5040" w:hanging="180"/>
      </w:pPr>
    </w:lvl>
    <w:lvl xmlns:w="http://schemas.openxmlformats.org/wordprocessingml/2006/main" w:ilvl="6">
      <w:start w:val="1"/>
      <w:numFmt w:val="decimal"/>
      <w:lvlText w:val="%1.%2.%3.%4.%5.%6.%7."/>
      <w:lvlJc w:val="left"/>
      <w:pPr>
        <w:ind w:left="5760" w:hanging="360"/>
      </w:pPr>
    </w:lvl>
    <w:lvl xmlns:w="http://schemas.openxmlformats.org/wordprocessingml/2006/main" w:ilvl="7">
      <w:start w:val="1"/>
      <w:numFmt w:val="decimal"/>
      <w:lvlText w:val="%1.%2.%3.%4.%5.%6.%7.%8."/>
      <w:lvlJc w:val="left"/>
      <w:pPr>
        <w:ind w:left="6480" w:hanging="360"/>
      </w:pPr>
    </w:lvl>
    <w:lvl xmlns:w="http://schemas.openxmlformats.org/wordprocessingml/2006/main" w:ilvl="8">
      <w:start w:val="1"/>
      <w:numFmt w:val="decimal"/>
      <w:lvlText w:val="%1.%2.%3.%4.%5.%6.%7.%8.%9."/>
      <w:lvlJc w:val="left"/>
      <w:pPr>
        <w:ind w:left="7200" w:hanging="180"/>
      </w:pPr>
    </w:lvl>
  </w:abstractNum>
  <w:abstractNum xmlns:w="http://schemas.openxmlformats.org/wordprocessingml/2006/main" w:abstractNumId="58">
    <w:nsid w:val="3629210b"/>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57">
    <w:nsid w:val="5ced430f"/>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56">
    <w:nsid w:val="b525840"/>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55">
    <w:nsid w:val="743877a3"/>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54">
    <w:nsid w:val="112235e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3">
    <w:nsid w:val="77b2f587"/>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52">
    <w:nsid w:val="13ad176f"/>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51">
    <w:nsid w:val="a3fee0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decimal"/>
      <w:lvlText w:val="%1.%2."/>
      <w:lvlJc w:val="left"/>
      <w:pPr>
        <w:ind w:left="1440" w:hanging="360"/>
      </w:pPr>
      <w:rPr/>
    </w:lvl>
    <w:lvl xmlns:w="http://schemas.openxmlformats.org/wordprocessingml/2006/main" w:ilvl="2">
      <w:start w:val="1"/>
      <w:numFmt w:val="decimal"/>
      <w:lvlText w:val="%1.%2.%3."/>
      <w:lvlJc w:val="left"/>
      <w:pPr>
        <w:ind w:left="2160" w:hanging="180"/>
      </w:pPr>
      <w:rPr/>
    </w:lvl>
    <w:lvl xmlns:w="http://schemas.openxmlformats.org/wordprocessingml/2006/main" w:ilvl="3">
      <w:start w:val="1"/>
      <w:numFmt w:val="decimal"/>
      <w:lvlText w:val="%1.%2.%3.%4."/>
      <w:lvlJc w:val="left"/>
      <w:pPr>
        <w:ind w:left="2880" w:hanging="360"/>
      </w:pPr>
      <w:rPr/>
    </w:lvl>
    <w:lvl xmlns:w="http://schemas.openxmlformats.org/wordprocessingml/2006/main" w:ilvl="4">
      <w:start w:val="1"/>
      <w:numFmt w:val="decimal"/>
      <w:lvlText w:val="%1.%2.%3.%4.%5."/>
      <w:lvlJc w:val="left"/>
      <w:pPr>
        <w:ind w:left="3600" w:hanging="360"/>
      </w:pPr>
      <w:rPr/>
    </w:lvl>
    <w:lvl xmlns:w="http://schemas.openxmlformats.org/wordprocessingml/2006/main" w:ilvl="5">
      <w:start w:val="1"/>
      <w:numFmt w:val="decimal"/>
      <w:lvlText w:val="%1.%2.%3.%4.%5.%6."/>
      <w:lvlJc w:val="left"/>
      <w:pPr>
        <w:ind w:left="4320" w:hanging="180"/>
      </w:pPr>
      <w:rPr/>
    </w:lvl>
    <w:lvl xmlns:w="http://schemas.openxmlformats.org/wordprocessingml/2006/main" w:ilvl="6">
      <w:start w:val="1"/>
      <w:numFmt w:val="decimal"/>
      <w:lvlText w:val="%1.%2.%3.%4.%5.%6.%7."/>
      <w:lvlJc w:val="left"/>
      <w:pPr>
        <w:ind w:left="5040" w:hanging="360"/>
      </w:pPr>
      <w:rPr/>
    </w:lvl>
    <w:lvl xmlns:w="http://schemas.openxmlformats.org/wordprocessingml/2006/main" w:ilvl="7">
      <w:start w:val="1"/>
      <w:numFmt w:val="decimal"/>
      <w:lvlText w:val="%1.%2.%3.%4.%5.%6.%7.%8."/>
      <w:lvlJc w:val="left"/>
      <w:pPr>
        <w:ind w:left="5760" w:hanging="360"/>
      </w:pPr>
      <w:rPr/>
    </w:lvl>
    <w:lvl xmlns:w="http://schemas.openxmlformats.org/wordprocessingml/2006/main" w:ilvl="8">
      <w:start w:val="1"/>
      <w:numFmt w:val="decimal"/>
      <w:lvlText w:val="%1.%2.%3.%4.%5.%6.%7.%8.%9."/>
      <w:lvlJc w:val="left"/>
      <w:pPr>
        <w:ind w:left="6480" w:hanging="180"/>
      </w:pPr>
      <w:rPr/>
    </w:lvl>
  </w:abstractNum>
  <w:abstractNum xmlns:w="http://schemas.openxmlformats.org/wordprocessingml/2006/main" w:abstractNumId="50">
    <w:nsid w:val="3ccfac42"/>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49">
    <w:nsid w:val="6fdebb8c"/>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48">
    <w:nsid w:val="3cc6014c"/>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47">
    <w:nsid w:val="1ccd8de4"/>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46">
    <w:nsid w:val="5817c7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decimal"/>
      <w:lvlText w:val="%1.%2."/>
      <w:lvlJc w:val="left"/>
      <w:pPr>
        <w:ind w:left="1440" w:hanging="360"/>
      </w:pPr>
      <w:rPr/>
    </w:lvl>
    <w:lvl xmlns:w="http://schemas.openxmlformats.org/wordprocessingml/2006/main" w:ilvl="2">
      <w:start w:val="1"/>
      <w:numFmt w:val="decimal"/>
      <w:lvlText w:val="%1.%2.%3."/>
      <w:lvlJc w:val="left"/>
      <w:pPr>
        <w:ind w:left="2160" w:hanging="180"/>
      </w:pPr>
      <w:rPr/>
    </w:lvl>
    <w:lvl xmlns:w="http://schemas.openxmlformats.org/wordprocessingml/2006/main" w:ilvl="3">
      <w:start w:val="1"/>
      <w:numFmt w:val="decimal"/>
      <w:lvlText w:val="%1.%2.%3.%4."/>
      <w:lvlJc w:val="left"/>
      <w:pPr>
        <w:ind w:left="2880" w:hanging="360"/>
      </w:pPr>
      <w:rPr/>
    </w:lvl>
    <w:lvl xmlns:w="http://schemas.openxmlformats.org/wordprocessingml/2006/main" w:ilvl="4">
      <w:start w:val="1"/>
      <w:numFmt w:val="decimal"/>
      <w:lvlText w:val="%1.%2.%3.%4.%5."/>
      <w:lvlJc w:val="left"/>
      <w:pPr>
        <w:ind w:left="3600" w:hanging="360"/>
      </w:pPr>
      <w:rPr/>
    </w:lvl>
    <w:lvl xmlns:w="http://schemas.openxmlformats.org/wordprocessingml/2006/main" w:ilvl="5">
      <w:start w:val="1"/>
      <w:numFmt w:val="decimal"/>
      <w:lvlText w:val="%1.%2.%3.%4.%5.%6."/>
      <w:lvlJc w:val="left"/>
      <w:pPr>
        <w:ind w:left="4320" w:hanging="180"/>
      </w:pPr>
      <w:rPr/>
    </w:lvl>
    <w:lvl xmlns:w="http://schemas.openxmlformats.org/wordprocessingml/2006/main" w:ilvl="6">
      <w:start w:val="1"/>
      <w:numFmt w:val="decimal"/>
      <w:lvlText w:val="%1.%2.%3.%4.%5.%6.%7."/>
      <w:lvlJc w:val="left"/>
      <w:pPr>
        <w:ind w:left="5040" w:hanging="360"/>
      </w:pPr>
      <w:rPr/>
    </w:lvl>
    <w:lvl xmlns:w="http://schemas.openxmlformats.org/wordprocessingml/2006/main" w:ilvl="7">
      <w:start w:val="1"/>
      <w:numFmt w:val="decimal"/>
      <w:lvlText w:val="%1.%2.%3.%4.%5.%6.%7.%8."/>
      <w:lvlJc w:val="left"/>
      <w:pPr>
        <w:ind w:left="5760" w:hanging="360"/>
      </w:pPr>
      <w:rPr/>
    </w:lvl>
    <w:lvl xmlns:w="http://schemas.openxmlformats.org/wordprocessingml/2006/main" w:ilvl="8">
      <w:start w:val="1"/>
      <w:numFmt w:val="decimal"/>
      <w:lvlText w:val="%1.%2.%3.%4.%5.%6.%7.%8.%9."/>
      <w:lvlJc w:val="left"/>
      <w:pPr>
        <w:ind w:left="6480" w:hanging="180"/>
      </w:pPr>
      <w:rPr/>
    </w:lvl>
  </w:abstractNum>
  <w:abstractNum xmlns:w="http://schemas.openxmlformats.org/wordprocessingml/2006/main" w:abstractNumId="45">
    <w:nsid w:val="9e2951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
    <w:nsid w:val="6af8d2b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3">
    <w:nsid w:val="4b02979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2">
    <w:nsid w:val="6d280bd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1">
    <w:nsid w:val="1b00d88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nsid w:val="FFFFFF7C"/>
    <w:multiLevelType w:val="singleLevel"/>
    <w:tmpl w:val="5206418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5D644D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D4265BC"/>
    <w:lvl w:ilvl="0">
      <w:start w:val="1"/>
      <w:numFmt w:val="decimal"/>
      <w:pStyle w:val="ListNumber3"/>
      <w:lvlText w:val="%1."/>
      <w:lvlJc w:val="left"/>
      <w:pPr>
        <w:tabs>
          <w:tab w:val="num" w:pos="926"/>
        </w:tabs>
        <w:ind w:left="926" w:hanging="360"/>
      </w:pPr>
    </w:lvl>
  </w:abstractNum>
  <w:abstractNum w:abstractNumId="3">
    <w:nsid w:val="FFFFFF7F"/>
    <w:multiLevelType w:val="singleLevel"/>
    <w:tmpl w:val="61FA51B6"/>
    <w:lvl w:ilvl="0">
      <w:start w:val="1"/>
      <w:numFmt w:val="decimal"/>
      <w:pStyle w:val="ListNumber2"/>
      <w:lvlText w:val="%1."/>
      <w:lvlJc w:val="left"/>
      <w:pPr>
        <w:tabs>
          <w:tab w:val="num" w:pos="643"/>
        </w:tabs>
        <w:ind w:left="643" w:hanging="360"/>
      </w:pPr>
    </w:lvl>
  </w:abstractNum>
  <w:abstractNum w:abstractNumId="4">
    <w:nsid w:val="FFFFFF80"/>
    <w:multiLevelType w:val="singleLevel"/>
    <w:tmpl w:val="15A22B4C"/>
    <w:lvl w:ilvl="0">
      <w:start w:val="1"/>
      <w:numFmt w:val="bullet"/>
      <w:pStyle w:val="ListBullet5"/>
      <w:lvlText w:val=""/>
      <w:lvlJc w:val="left"/>
      <w:pPr>
        <w:tabs>
          <w:tab w:val="num" w:pos="1492"/>
        </w:tabs>
        <w:ind w:left="1492" w:hanging="360"/>
      </w:pPr>
      <w:rPr>
        <w:rFonts w:hint="default" w:ascii="Symbol" w:hAnsi="Symbol"/>
      </w:rPr>
    </w:lvl>
  </w:abstractNum>
  <w:abstractNum w:abstractNumId="5">
    <w:nsid w:val="FFFFFF81"/>
    <w:multiLevelType w:val="singleLevel"/>
    <w:tmpl w:val="8F286028"/>
    <w:lvl w:ilvl="0">
      <w:start w:val="1"/>
      <w:numFmt w:val="bullet"/>
      <w:pStyle w:val="ListBullet4"/>
      <w:lvlText w:val=""/>
      <w:lvlJc w:val="left"/>
      <w:pPr>
        <w:tabs>
          <w:tab w:val="num" w:pos="1209"/>
        </w:tabs>
        <w:ind w:left="1209" w:hanging="360"/>
      </w:pPr>
      <w:rPr>
        <w:rFonts w:hint="default" w:ascii="Symbol" w:hAnsi="Symbol"/>
      </w:rPr>
    </w:lvl>
  </w:abstractNum>
  <w:abstractNum w:abstractNumId="6">
    <w:nsid w:val="FFFFFF82"/>
    <w:multiLevelType w:val="singleLevel"/>
    <w:tmpl w:val="2904C312"/>
    <w:lvl w:ilvl="0">
      <w:start w:val="1"/>
      <w:numFmt w:val="bullet"/>
      <w:pStyle w:val="ListBullet3"/>
      <w:lvlText w:val=""/>
      <w:lvlJc w:val="left"/>
      <w:pPr>
        <w:tabs>
          <w:tab w:val="num" w:pos="926"/>
        </w:tabs>
        <w:ind w:left="926" w:hanging="360"/>
      </w:pPr>
      <w:rPr>
        <w:rFonts w:hint="default" w:ascii="Symbol" w:hAnsi="Symbol"/>
      </w:rPr>
    </w:lvl>
  </w:abstractNum>
  <w:abstractNum w:abstractNumId="7">
    <w:nsid w:val="FFFFFF83"/>
    <w:multiLevelType w:val="singleLevel"/>
    <w:tmpl w:val="426CAA66"/>
    <w:lvl w:ilvl="0">
      <w:start w:val="1"/>
      <w:numFmt w:val="bullet"/>
      <w:pStyle w:val="ListBullet2"/>
      <w:lvlText w:val=""/>
      <w:lvlJc w:val="left"/>
      <w:pPr>
        <w:tabs>
          <w:tab w:val="num" w:pos="643"/>
        </w:tabs>
        <w:ind w:left="643" w:hanging="360"/>
      </w:pPr>
      <w:rPr>
        <w:rFonts w:hint="default" w:ascii="Symbol" w:hAnsi="Symbol"/>
      </w:rPr>
    </w:lvl>
  </w:abstractNum>
  <w:abstractNum w:abstractNumId="8">
    <w:nsid w:val="FFFFFF88"/>
    <w:multiLevelType w:val="singleLevel"/>
    <w:tmpl w:val="8B7A5E96"/>
    <w:lvl w:ilvl="0">
      <w:start w:val="1"/>
      <w:numFmt w:val="decimal"/>
      <w:pStyle w:val="ListNumber"/>
      <w:lvlText w:val="%1."/>
      <w:lvlJc w:val="left"/>
      <w:pPr>
        <w:tabs>
          <w:tab w:val="num" w:pos="360"/>
        </w:tabs>
        <w:ind w:left="360" w:hanging="360"/>
      </w:pPr>
    </w:lvl>
  </w:abstractNum>
  <w:abstractNum w:abstractNumId="9">
    <w:nsid w:val="FFFFFF89"/>
    <w:multiLevelType w:val="singleLevel"/>
    <w:tmpl w:val="C318E9B8"/>
    <w:lvl w:ilvl="0">
      <w:start w:val="1"/>
      <w:numFmt w:val="bullet"/>
      <w:pStyle w:val="ListBullet"/>
      <w:lvlText w:val=""/>
      <w:lvlJc w:val="left"/>
      <w:pPr>
        <w:tabs>
          <w:tab w:val="num" w:pos="360"/>
        </w:tabs>
        <w:ind w:left="360" w:hanging="360"/>
      </w:pPr>
      <w:rPr>
        <w:rFonts w:hint="default" w:ascii="Symbol" w:hAnsi="Symbol"/>
      </w:rPr>
    </w:lvl>
  </w:abstractNum>
  <w:abstractNum w:abstractNumId="10">
    <w:nsid w:val="00000002"/>
    <w:multiLevelType w:val="singleLevel"/>
    <w:tmpl w:val="00000002"/>
    <w:name w:val="WW8Num2"/>
    <w:lvl w:ilvl="0">
      <w:start w:val="1"/>
      <w:numFmt w:val="decimal"/>
      <w:lvlText w:val="%1."/>
      <w:lvlJc w:val="left"/>
      <w:pPr>
        <w:tabs>
          <w:tab w:val="num" w:pos="720"/>
        </w:tabs>
        <w:ind w:left="720" w:hanging="360"/>
      </w:pPr>
      <w:rPr>
        <w:rFonts w:ascii="Times New Roman" w:hAnsi="Times New Roman" w:cs="Times New Roman"/>
      </w:rPr>
    </w:lvl>
  </w:abstractNum>
  <w:abstractNum w:abstractNumId="11">
    <w:nsid w:val="01541C66"/>
    <w:multiLevelType w:val="multilevel"/>
    <w:tmpl w:val="54E8B3F8"/>
    <w:lvl w:ilvl="0">
      <w:start w:val="1"/>
      <w:numFmt w:val="decimal"/>
      <w:pStyle w:val="Normal-Numbering"/>
      <w:lvlText w:val="%1."/>
      <w:lvlJc w:val="left"/>
      <w:pPr>
        <w:tabs>
          <w:tab w:val="num" w:pos="567"/>
        </w:tabs>
        <w:ind w:left="567" w:hanging="567"/>
      </w:pPr>
      <w:rPr>
        <w:rFonts w:hint="default" w:ascii="Verdana" w:hAnsi="Verdana"/>
        <w:b w:val="0"/>
        <w:i w:val="0"/>
        <w:sz w:val="18"/>
      </w:rPr>
    </w:lvl>
    <w:lvl w:ilvl="1">
      <w:start w:val="1"/>
      <w:numFmt w:val="decimal"/>
      <w:lvlText w:val="%1.%2."/>
      <w:lvlJc w:val="left"/>
      <w:pPr>
        <w:tabs>
          <w:tab w:val="num" w:pos="567"/>
        </w:tabs>
        <w:ind w:left="567" w:hanging="567"/>
      </w:pPr>
      <w:rPr>
        <w:rFonts w:hint="default" w:ascii="Verdana" w:hAnsi="Verdana"/>
        <w:b w:val="0"/>
        <w:i w:val="0"/>
        <w:sz w:val="18"/>
      </w:rPr>
    </w:lvl>
    <w:lvl w:ilvl="2">
      <w:start w:val="1"/>
      <w:numFmt w:val="decimal"/>
      <w:lvlText w:val="%1.%2.%3."/>
      <w:lvlJc w:val="left"/>
      <w:pPr>
        <w:tabs>
          <w:tab w:val="num" w:pos="567"/>
        </w:tabs>
        <w:ind w:left="567" w:hanging="567"/>
      </w:pPr>
      <w:rPr>
        <w:rFonts w:hint="default" w:ascii="Verdana" w:hAnsi="Verdana"/>
        <w:b w:val="0"/>
        <w:i w:val="0"/>
        <w:sz w:val="18"/>
      </w:rPr>
    </w:lvl>
    <w:lvl w:ilvl="3">
      <w:start w:val="1"/>
      <w:numFmt w:val="decimal"/>
      <w:lvlText w:val="%1.%2.%3.%4."/>
      <w:lvlJc w:val="left"/>
      <w:pPr>
        <w:tabs>
          <w:tab w:val="num" w:pos="567"/>
        </w:tabs>
        <w:ind w:left="567" w:hanging="567"/>
      </w:pPr>
      <w:rPr>
        <w:rFonts w:hint="default" w:ascii="Verdana" w:hAnsi="Verdana"/>
        <w:b w:val="0"/>
        <w:i w:val="0"/>
        <w:sz w:val="18"/>
      </w:rPr>
    </w:lvl>
    <w:lvl w:ilvl="4">
      <w:start w:val="1"/>
      <w:numFmt w:val="decimal"/>
      <w:lvlText w:val="%1.%2.%3.%4.%5."/>
      <w:lvlJc w:val="left"/>
      <w:pPr>
        <w:tabs>
          <w:tab w:val="num" w:pos="851"/>
        </w:tabs>
        <w:ind w:left="851" w:hanging="851"/>
      </w:pPr>
      <w:rPr>
        <w:rFonts w:hint="default" w:ascii="Verdana" w:hAnsi="Verdana"/>
        <w:b w:val="0"/>
        <w:i w:val="0"/>
        <w:sz w:val="18"/>
      </w:rPr>
    </w:lvl>
    <w:lvl w:ilvl="5">
      <w:start w:val="1"/>
      <w:numFmt w:val="decimal"/>
      <w:lvlText w:val="%1.%2.%3.%4.%5.%6."/>
      <w:lvlJc w:val="left"/>
      <w:pPr>
        <w:tabs>
          <w:tab w:val="num" w:pos="851"/>
        </w:tabs>
        <w:ind w:left="851" w:hanging="851"/>
      </w:pPr>
      <w:rPr>
        <w:rFonts w:hint="default" w:ascii="Verdana" w:hAnsi="Verdana"/>
        <w:b w:val="0"/>
        <w:i w:val="0"/>
        <w:sz w:val="18"/>
      </w:rPr>
    </w:lvl>
    <w:lvl w:ilvl="6">
      <w:start w:val="1"/>
      <w:numFmt w:val="decimal"/>
      <w:lvlText w:val="%1.%2.%3.%4.%5.%6.%7."/>
      <w:lvlJc w:val="left"/>
      <w:pPr>
        <w:tabs>
          <w:tab w:val="num" w:pos="1134"/>
        </w:tabs>
        <w:ind w:left="1134" w:hanging="1134"/>
      </w:pPr>
      <w:rPr>
        <w:rFonts w:hint="default" w:ascii="Verdana" w:hAnsi="Verdana"/>
        <w:b w:val="0"/>
        <w:i w:val="0"/>
        <w:sz w:val="18"/>
      </w:rPr>
    </w:lvl>
    <w:lvl w:ilvl="7">
      <w:start w:val="1"/>
      <w:numFmt w:val="decimal"/>
      <w:lvlText w:val="%1.%2.%3.%4.%5.%6.%7.%8."/>
      <w:lvlJc w:val="left"/>
      <w:pPr>
        <w:tabs>
          <w:tab w:val="num" w:pos="1134"/>
        </w:tabs>
        <w:ind w:left="1134" w:hanging="1134"/>
      </w:pPr>
      <w:rPr>
        <w:rFonts w:hint="default" w:ascii="Verdana" w:hAnsi="Verdana"/>
        <w:b w:val="0"/>
        <w:i w:val="0"/>
        <w:sz w:val="18"/>
      </w:rPr>
    </w:lvl>
    <w:lvl w:ilvl="8">
      <w:start w:val="1"/>
      <w:numFmt w:val="decimal"/>
      <w:lvlText w:val="%1.%2.%3.%4.%5.%6.%7.%8.%9."/>
      <w:lvlJc w:val="left"/>
      <w:pPr>
        <w:tabs>
          <w:tab w:val="num" w:pos="1134"/>
        </w:tabs>
        <w:ind w:left="1134" w:hanging="1134"/>
      </w:pPr>
      <w:rPr>
        <w:rFonts w:hint="default" w:ascii="Verdana" w:hAnsi="Verdana"/>
        <w:b w:val="0"/>
        <w:i w:val="0"/>
        <w:sz w:val="18"/>
      </w:rPr>
    </w:lvl>
  </w:abstractNum>
  <w:abstractNum w:abstractNumId="12">
    <w:nsid w:val="082D53CB"/>
    <w:multiLevelType w:val="hybridMultilevel"/>
    <w:tmpl w:val="BB4CE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BB83B8B"/>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0D4B1680"/>
    <w:multiLevelType w:val="hybridMultilevel"/>
    <w:tmpl w:val="38DA852E"/>
    <w:lvl w:ilvl="0" w:tplc="0425000F">
      <w:start w:val="1"/>
      <w:numFmt w:val="decimal"/>
      <w:lvlText w:val="%1."/>
      <w:lvlJc w:val="left"/>
      <w:pPr>
        <w:ind w:left="1080" w:hanging="360"/>
      </w:p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5">
    <w:nsid w:val="16FB3F2F"/>
    <w:multiLevelType w:val="hybridMultilevel"/>
    <w:tmpl w:val="38DA852E"/>
    <w:lvl w:ilvl="0" w:tplc="0425000F">
      <w:start w:val="1"/>
      <w:numFmt w:val="decimal"/>
      <w:lvlText w:val="%1."/>
      <w:lvlJc w:val="left"/>
      <w:pPr>
        <w:ind w:left="1080" w:hanging="360"/>
      </w:p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6">
    <w:nsid w:val="1ED16304"/>
    <w:multiLevelType w:val="hybridMultilevel"/>
    <w:tmpl w:val="5A56FE1A"/>
    <w:lvl w:ilvl="0" w:tplc="AAB6725A">
      <w:start w:val="1"/>
      <w:numFmt w:val="decimal"/>
      <w:lvlText w:val="%1"/>
      <w:lvlJc w:val="left"/>
      <w:pPr>
        <w:ind w:left="1305" w:hanging="58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2DB5F1F"/>
    <w:multiLevelType w:val="hybridMultilevel"/>
    <w:tmpl w:val="86029DBE"/>
    <w:lvl w:ilvl="0" w:tplc="04090001">
      <w:start w:val="1"/>
      <w:numFmt w:val="bullet"/>
      <w:lvlText w:val=""/>
      <w:lvlJc w:val="left"/>
      <w:pPr>
        <w:ind w:left="765" w:hanging="360"/>
      </w:pPr>
      <w:rPr>
        <w:rFonts w:hint="default" w:ascii="Symbol" w:hAnsi="Symbol"/>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8">
    <w:nsid w:val="25235E1B"/>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9">
    <w:nsid w:val="2B010060"/>
    <w:multiLevelType w:val="hybridMultilevel"/>
    <w:tmpl w:val="6E8C4A78"/>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0">
    <w:nsid w:val="2EE71347"/>
    <w:multiLevelType w:val="hybridMultilevel"/>
    <w:tmpl w:val="D05034E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nsid w:val="3021129C"/>
    <w:multiLevelType w:val="hybridMultilevel"/>
    <w:tmpl w:val="8B8AA0B0"/>
    <w:lvl w:ilvl="0" w:tplc="4D7AA7DE">
      <w:numFmt w:val="bullet"/>
      <w:lvlText w:val="•"/>
      <w:lvlJc w:val="left"/>
      <w:pPr>
        <w:ind w:left="1668" w:hanging="1308"/>
      </w:pPr>
      <w:rPr>
        <w:rFonts w:hint="default" w:ascii="Arial" w:hAnsi="Arial" w:cs="Arial" w:eastAsiaTheme="minorEastAsi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nsid w:val="37BE400E"/>
    <w:multiLevelType w:val="hybridMultilevel"/>
    <w:tmpl w:val="555C2F6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nsid w:val="3AAF7836"/>
    <w:multiLevelType w:val="hybridMultilevel"/>
    <w:tmpl w:val="AF40A868"/>
    <w:lvl w:ilvl="0" w:tplc="E3467B5E">
      <w:start w:val="1"/>
      <w:numFmt w:val="decimal"/>
      <w:lvlText w:val="%1."/>
      <w:lvlJc w:val="left"/>
      <w:pPr>
        <w:ind w:left="2600" w:hanging="1296"/>
      </w:pPr>
      <w:rPr>
        <w:rFonts w:hint="default"/>
      </w:rPr>
    </w:lvl>
    <w:lvl w:ilvl="1" w:tplc="04090019" w:tentative="1">
      <w:start w:val="1"/>
      <w:numFmt w:val="lowerLetter"/>
      <w:lvlText w:val="%2."/>
      <w:lvlJc w:val="left"/>
      <w:pPr>
        <w:ind w:left="2384" w:hanging="360"/>
      </w:pPr>
    </w:lvl>
    <w:lvl w:ilvl="2" w:tplc="0409001B" w:tentative="1">
      <w:start w:val="1"/>
      <w:numFmt w:val="lowerRoman"/>
      <w:lvlText w:val="%3."/>
      <w:lvlJc w:val="right"/>
      <w:pPr>
        <w:ind w:left="3104" w:hanging="180"/>
      </w:pPr>
    </w:lvl>
    <w:lvl w:ilvl="3" w:tplc="0409000F" w:tentative="1">
      <w:start w:val="1"/>
      <w:numFmt w:val="decimal"/>
      <w:lvlText w:val="%4."/>
      <w:lvlJc w:val="left"/>
      <w:pPr>
        <w:ind w:left="3824" w:hanging="360"/>
      </w:pPr>
    </w:lvl>
    <w:lvl w:ilvl="4" w:tplc="04090019" w:tentative="1">
      <w:start w:val="1"/>
      <w:numFmt w:val="lowerLetter"/>
      <w:lvlText w:val="%5."/>
      <w:lvlJc w:val="left"/>
      <w:pPr>
        <w:ind w:left="4544" w:hanging="360"/>
      </w:pPr>
    </w:lvl>
    <w:lvl w:ilvl="5" w:tplc="0409001B" w:tentative="1">
      <w:start w:val="1"/>
      <w:numFmt w:val="lowerRoman"/>
      <w:lvlText w:val="%6."/>
      <w:lvlJc w:val="right"/>
      <w:pPr>
        <w:ind w:left="5264" w:hanging="180"/>
      </w:pPr>
    </w:lvl>
    <w:lvl w:ilvl="6" w:tplc="0409000F" w:tentative="1">
      <w:start w:val="1"/>
      <w:numFmt w:val="decimal"/>
      <w:lvlText w:val="%7."/>
      <w:lvlJc w:val="left"/>
      <w:pPr>
        <w:ind w:left="5984" w:hanging="360"/>
      </w:pPr>
    </w:lvl>
    <w:lvl w:ilvl="7" w:tplc="04090019" w:tentative="1">
      <w:start w:val="1"/>
      <w:numFmt w:val="lowerLetter"/>
      <w:lvlText w:val="%8."/>
      <w:lvlJc w:val="left"/>
      <w:pPr>
        <w:ind w:left="6704" w:hanging="360"/>
      </w:pPr>
    </w:lvl>
    <w:lvl w:ilvl="8" w:tplc="0409001B" w:tentative="1">
      <w:start w:val="1"/>
      <w:numFmt w:val="lowerRoman"/>
      <w:lvlText w:val="%9."/>
      <w:lvlJc w:val="right"/>
      <w:pPr>
        <w:ind w:left="7424" w:hanging="180"/>
      </w:pPr>
    </w:lvl>
  </w:abstractNum>
  <w:abstractNum w:abstractNumId="24">
    <w:nsid w:val="465E4B19"/>
    <w:multiLevelType w:val="hybridMultilevel"/>
    <w:tmpl w:val="5A56FE1A"/>
    <w:lvl w:ilvl="0" w:tplc="AAB6725A">
      <w:start w:val="1"/>
      <w:numFmt w:val="decimal"/>
      <w:lvlText w:val="%1"/>
      <w:lvlJc w:val="left"/>
      <w:pPr>
        <w:ind w:left="1305" w:hanging="58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65F0010"/>
    <w:multiLevelType w:val="hybridMultilevel"/>
    <w:tmpl w:val="1E146F4E"/>
    <w:lvl w:ilvl="0" w:tplc="0409000F">
      <w:start w:val="1"/>
      <w:numFmt w:val="decimal"/>
      <w:lvlText w:val="%1."/>
      <w:lvlJc w:val="left"/>
      <w:pPr>
        <w:ind w:left="1668" w:hanging="130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F840E7"/>
    <w:multiLevelType w:val="hybridMultilevel"/>
    <w:tmpl w:val="E8A80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D050B05"/>
    <w:multiLevelType w:val="hybridMultilevel"/>
    <w:tmpl w:val="D8B8A6D0"/>
    <w:lvl w:ilvl="0" w:tplc="04250001">
      <w:start w:val="1"/>
      <w:numFmt w:val="bullet"/>
      <w:lvlText w:val=""/>
      <w:lvlJc w:val="left"/>
      <w:pPr>
        <w:ind w:left="720" w:hanging="360"/>
      </w:pPr>
      <w:rPr>
        <w:rFonts w:hint="default" w:ascii="Symbol" w:hAnsi="Symbol"/>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28">
    <w:nsid w:val="4EA37F08"/>
    <w:multiLevelType w:val="hybridMultilevel"/>
    <w:tmpl w:val="41D2894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nsid w:val="52124BBC"/>
    <w:multiLevelType w:val="multilevel"/>
    <w:tmpl w:val="CEB6A06C"/>
    <w:lvl w:ilvl="0">
      <w:start w:val="1"/>
      <w:numFmt w:val="bullet"/>
      <w:pStyle w:val="Normal-Bullet"/>
      <w:lvlText w:val=""/>
      <w:lvlJc w:val="left"/>
      <w:pPr>
        <w:ind w:left="567" w:hanging="567"/>
      </w:pPr>
      <w:rPr>
        <w:rFonts w:hint="default" w:ascii="Symbol" w:hAnsi="Symbol"/>
      </w:rPr>
    </w:lvl>
    <w:lvl w:ilvl="1">
      <w:start w:val="1"/>
      <w:numFmt w:val="bullet"/>
      <w:lvlText w:val=""/>
      <w:lvlJc w:val="left"/>
      <w:pPr>
        <w:ind w:left="1134" w:hanging="567"/>
      </w:pPr>
      <w:rPr>
        <w:rFonts w:hint="default" w:ascii="Symbol" w:hAnsi="Symbol"/>
      </w:rPr>
    </w:lvl>
    <w:lvl w:ilvl="2">
      <w:start w:val="1"/>
      <w:numFmt w:val="bullet"/>
      <w:lvlText w:val=""/>
      <w:lvlJc w:val="left"/>
      <w:pPr>
        <w:tabs>
          <w:tab w:val="num" w:pos="1134"/>
        </w:tabs>
        <w:ind w:left="1701" w:hanging="567"/>
      </w:pPr>
      <w:rPr>
        <w:rFonts w:hint="default" w:ascii="Symbol" w:hAnsi="Symbol"/>
      </w:rPr>
    </w:lvl>
    <w:lvl w:ilvl="3">
      <w:start w:val="1"/>
      <w:numFmt w:val="bullet"/>
      <w:lvlText w:val=""/>
      <w:lvlJc w:val="left"/>
      <w:pPr>
        <w:tabs>
          <w:tab w:val="num" w:pos="1701"/>
        </w:tabs>
        <w:ind w:left="2268" w:hanging="567"/>
      </w:pPr>
      <w:rPr>
        <w:rFonts w:hint="default" w:ascii="Symbol" w:hAnsi="Symbol"/>
      </w:rPr>
    </w:lvl>
    <w:lvl w:ilvl="4">
      <w:start w:val="1"/>
      <w:numFmt w:val="bullet"/>
      <w:lvlText w:val=""/>
      <w:lvlJc w:val="left"/>
      <w:pPr>
        <w:tabs>
          <w:tab w:val="num" w:pos="2268"/>
        </w:tabs>
        <w:ind w:left="2835" w:hanging="567"/>
      </w:pPr>
      <w:rPr>
        <w:rFonts w:hint="default" w:ascii="Symbol" w:hAnsi="Symbol"/>
      </w:rPr>
    </w:lvl>
    <w:lvl w:ilvl="5">
      <w:start w:val="1"/>
      <w:numFmt w:val="bullet"/>
      <w:lvlText w:val=""/>
      <w:lvlJc w:val="left"/>
      <w:pPr>
        <w:tabs>
          <w:tab w:val="num" w:pos="2835"/>
        </w:tabs>
        <w:ind w:left="3402" w:hanging="567"/>
      </w:pPr>
      <w:rPr>
        <w:rFonts w:hint="default" w:ascii="Symbol" w:hAnsi="Symbol"/>
      </w:rPr>
    </w:lvl>
    <w:lvl w:ilvl="6">
      <w:start w:val="1"/>
      <w:numFmt w:val="bullet"/>
      <w:lvlText w:val=""/>
      <w:lvlJc w:val="left"/>
      <w:pPr>
        <w:tabs>
          <w:tab w:val="num" w:pos="3402"/>
        </w:tabs>
        <w:ind w:left="3969" w:hanging="567"/>
      </w:pPr>
      <w:rPr>
        <w:rFonts w:hint="default" w:ascii="Symbol" w:hAnsi="Symbol"/>
      </w:rPr>
    </w:lvl>
    <w:lvl w:ilvl="7">
      <w:start w:val="1"/>
      <w:numFmt w:val="bullet"/>
      <w:lvlText w:val=""/>
      <w:lvlJc w:val="left"/>
      <w:pPr>
        <w:tabs>
          <w:tab w:val="num" w:pos="3969"/>
        </w:tabs>
        <w:ind w:left="4536" w:hanging="567"/>
      </w:pPr>
      <w:rPr>
        <w:rFonts w:hint="default" w:ascii="Symbol" w:hAnsi="Symbol"/>
      </w:rPr>
    </w:lvl>
    <w:lvl w:ilvl="8">
      <w:start w:val="1"/>
      <w:numFmt w:val="bullet"/>
      <w:lvlText w:val=""/>
      <w:lvlJc w:val="left"/>
      <w:pPr>
        <w:tabs>
          <w:tab w:val="num" w:pos="4536"/>
        </w:tabs>
        <w:ind w:left="5103" w:hanging="567"/>
      </w:pPr>
      <w:rPr>
        <w:rFonts w:hint="default" w:ascii="Symbol" w:hAnsi="Symbol"/>
      </w:rPr>
    </w:lvl>
  </w:abstractNum>
  <w:abstractNum w:abstractNumId="30">
    <w:nsid w:val="56012A5A"/>
    <w:multiLevelType w:val="hybridMultilevel"/>
    <w:tmpl w:val="ED9E4C4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nsid w:val="586B52D4"/>
    <w:multiLevelType w:val="hybridMultilevel"/>
    <w:tmpl w:val="AB60FFB4"/>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2">
    <w:nsid w:val="5EF36E0C"/>
    <w:multiLevelType w:val="hybridMultilevel"/>
    <w:tmpl w:val="1AA801C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nsid w:val="62AB024E"/>
    <w:multiLevelType w:val="hybridMultilevel"/>
    <w:tmpl w:val="2682B61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nsid w:val="636309CC"/>
    <w:multiLevelType w:val="hybridMultilevel"/>
    <w:tmpl w:val="D7184178"/>
    <w:lvl w:ilvl="0" w:tplc="72A6B86E">
      <w:numFmt w:val="bullet"/>
      <w:lvlText w:val="•"/>
      <w:lvlJc w:val="left"/>
      <w:pPr>
        <w:ind w:left="1668" w:hanging="1308"/>
      </w:pPr>
      <w:rPr>
        <w:rFonts w:hint="default" w:ascii="Arial" w:hAnsi="Arial" w:cs="Arial" w:eastAsiaTheme="minorEastAsi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nsid w:val="66C141BC"/>
    <w:multiLevelType w:val="hybridMultilevel"/>
    <w:tmpl w:val="BB4CE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9D570BB"/>
    <w:multiLevelType w:val="hybridMultilevel"/>
    <w:tmpl w:val="2A30C96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7">
    <w:nsid w:val="772103F2"/>
    <w:multiLevelType w:val="hybridMultilevel"/>
    <w:tmpl w:val="F28A2C40"/>
    <w:lvl w:ilvl="0" w:tplc="AAB6725A">
      <w:start w:val="1"/>
      <w:numFmt w:val="decimal"/>
      <w:lvlText w:val="%1"/>
      <w:lvlJc w:val="left"/>
      <w:pPr>
        <w:ind w:left="1305" w:hanging="58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98948C9"/>
    <w:multiLevelType w:val="hybridMultilevel"/>
    <w:tmpl w:val="31BC4FC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nsid w:val="7CAF0ACD"/>
    <w:multiLevelType w:val="hybridMultilevel"/>
    <w:tmpl w:val="318297B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0">
    <w:nsid w:val="7F9D7A81"/>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215">
    <w:abstractNumId w:val="215"/>
  </w:num>
  <w:num w:numId="214">
    <w:abstractNumId w:val="214"/>
  </w:num>
  <w:num w:numId="213">
    <w:abstractNumId w:val="213"/>
  </w:num>
  <w:num w:numId="212">
    <w:abstractNumId w:val="212"/>
  </w:num>
  <w:num w:numId="211">
    <w:abstractNumId w:val="211"/>
  </w:num>
  <w:num w:numId="210">
    <w:abstractNumId w:val="210"/>
  </w:num>
  <w:num w:numId="209">
    <w:abstractNumId w:val="209"/>
  </w:num>
  <w:num w:numId="208">
    <w:abstractNumId w:val="208"/>
  </w:num>
  <w:num w:numId="207">
    <w:abstractNumId w:val="207"/>
  </w:num>
  <w:num w:numId="206">
    <w:abstractNumId w:val="206"/>
  </w:num>
  <w:num w:numId="205">
    <w:abstractNumId w:val="205"/>
  </w:num>
  <w:num w:numId="204">
    <w:abstractNumId w:val="204"/>
  </w:num>
  <w:num w:numId="203">
    <w:abstractNumId w:val="203"/>
  </w:num>
  <w:num w:numId="202">
    <w:abstractNumId w:val="202"/>
  </w:num>
  <w:num w:numId="201">
    <w:abstractNumId w:val="201"/>
  </w:num>
  <w:num w:numId="200">
    <w:abstractNumId w:val="200"/>
  </w:num>
  <w:num w:numId="199">
    <w:abstractNumId w:val="199"/>
  </w:num>
  <w:num w:numId="198">
    <w:abstractNumId w:val="198"/>
  </w:num>
  <w:num w:numId="197">
    <w:abstractNumId w:val="197"/>
  </w:num>
  <w:num w:numId="196">
    <w:abstractNumId w:val="196"/>
  </w:num>
  <w:num w:numId="195">
    <w:abstractNumId w:val="195"/>
  </w:num>
  <w:num w:numId="194">
    <w:abstractNumId w:val="194"/>
  </w:num>
  <w:num w:numId="193">
    <w:abstractNumId w:val="193"/>
  </w:num>
  <w:num w:numId="192">
    <w:abstractNumId w:val="192"/>
  </w:num>
  <w:num w:numId="191">
    <w:abstractNumId w:val="191"/>
  </w:num>
  <w:num w:numId="190">
    <w:abstractNumId w:val="190"/>
  </w:num>
  <w:num w:numId="189">
    <w:abstractNumId w:val="189"/>
  </w:num>
  <w:num w:numId="188">
    <w:abstractNumId w:val="188"/>
  </w:num>
  <w:num w:numId="187">
    <w:abstractNumId w:val="187"/>
  </w:num>
  <w:num w:numId="186">
    <w:abstractNumId w:val="186"/>
  </w:num>
  <w:num w:numId="185">
    <w:abstractNumId w:val="185"/>
  </w:num>
  <w:num w:numId="184">
    <w:abstractNumId w:val="184"/>
  </w:num>
  <w:num w:numId="183">
    <w:abstractNumId w:val="183"/>
  </w:num>
  <w:num w:numId="182">
    <w:abstractNumId w:val="182"/>
  </w:num>
  <w:num w:numId="181">
    <w:abstractNumId w:val="181"/>
  </w:num>
  <w:num w:numId="180">
    <w:abstractNumId w:val="180"/>
  </w:num>
  <w:num w:numId="179">
    <w:abstractNumId w:val="179"/>
  </w:num>
  <w:num w:numId="178">
    <w:abstractNumId w:val="178"/>
  </w:num>
  <w:num w:numId="177">
    <w:abstractNumId w:val="177"/>
  </w:num>
  <w:num w:numId="176">
    <w:abstractNumId w:val="176"/>
  </w:num>
  <w:num w:numId="175">
    <w:abstractNumId w:val="175"/>
  </w:num>
  <w:num w:numId="174">
    <w:abstractNumId w:val="174"/>
  </w:num>
  <w:num w:numId="173">
    <w:abstractNumId w:val="173"/>
  </w:num>
  <w:num w:numId="172">
    <w:abstractNumId w:val="172"/>
  </w:num>
  <w:num w:numId="171">
    <w:abstractNumId w:val="171"/>
  </w:num>
  <w:num w:numId="170">
    <w:abstractNumId w:val="170"/>
  </w:num>
  <w:num w:numId="169">
    <w:abstractNumId w:val="169"/>
  </w:num>
  <w:num w:numId="168">
    <w:abstractNumId w:val="168"/>
  </w:num>
  <w:num w:numId="167">
    <w:abstractNumId w:val="167"/>
  </w:num>
  <w:num w:numId="166">
    <w:abstractNumId w:val="166"/>
  </w:num>
  <w:num w:numId="165">
    <w:abstractNumId w:val="165"/>
  </w:num>
  <w:num w:numId="164">
    <w:abstractNumId w:val="164"/>
  </w:num>
  <w:num w:numId="163">
    <w:abstractNumId w:val="163"/>
  </w:num>
  <w:num w:numId="162">
    <w:abstractNumId w:val="162"/>
  </w:num>
  <w:num w:numId="161">
    <w:abstractNumId w:val="161"/>
  </w:num>
  <w:num w:numId="160">
    <w:abstractNumId w:val="160"/>
  </w:num>
  <w:num w:numId="159">
    <w:abstractNumId w:val="159"/>
  </w:num>
  <w:num w:numId="158">
    <w:abstractNumId w:val="158"/>
  </w:num>
  <w:num w:numId="157">
    <w:abstractNumId w:val="157"/>
  </w:num>
  <w:num w:numId="156">
    <w:abstractNumId w:val="156"/>
  </w:num>
  <w:num w:numId="155">
    <w:abstractNumId w:val="155"/>
  </w:num>
  <w:num w:numId="154">
    <w:abstractNumId w:val="154"/>
  </w:num>
  <w:num w:numId="153">
    <w:abstractNumId w:val="153"/>
  </w:num>
  <w:num w:numId="152">
    <w:abstractNumId w:val="152"/>
  </w:num>
  <w:num w:numId="151">
    <w:abstractNumId w:val="151"/>
  </w:num>
  <w:num w:numId="150">
    <w:abstractNumId w:val="150"/>
  </w:num>
  <w:num w:numId="149">
    <w:abstractNumId w:val="149"/>
  </w:num>
  <w:num w:numId="148">
    <w:abstractNumId w:val="148"/>
  </w:num>
  <w:num w:numId="147">
    <w:abstractNumId w:val="147"/>
  </w:num>
  <w:num w:numId="146">
    <w:abstractNumId w:val="146"/>
  </w:num>
  <w:num w:numId="145">
    <w:abstractNumId w:val="145"/>
  </w:num>
  <w:num w:numId="144">
    <w:abstractNumId w:val="144"/>
  </w:num>
  <w:num w:numId="143">
    <w:abstractNumId w:val="143"/>
  </w:num>
  <w:num w:numId="142">
    <w:abstractNumId w:val="142"/>
  </w:num>
  <w:num w:numId="141">
    <w:abstractNumId w:val="141"/>
  </w:num>
  <w:num w:numId="140">
    <w:abstractNumId w:val="140"/>
  </w:num>
  <w:num w:numId="139">
    <w:abstractNumId w:val="139"/>
  </w:num>
  <w:num w:numId="138">
    <w:abstractNumId w:val="138"/>
  </w:num>
  <w:num w:numId="137">
    <w:abstractNumId w:val="137"/>
  </w:num>
  <w:num w:numId="136">
    <w:abstractNumId w:val="136"/>
  </w:num>
  <w:num w:numId="135">
    <w:abstractNumId w:val="135"/>
  </w:num>
  <w:num w:numId="134">
    <w:abstractNumId w:val="134"/>
  </w:num>
  <w:num w:numId="133">
    <w:abstractNumId w:val="133"/>
  </w:num>
  <w:num w:numId="132">
    <w:abstractNumId w:val="132"/>
  </w:num>
  <w:num w:numId="131">
    <w:abstractNumId w:val="131"/>
  </w:num>
  <w:num w:numId="130">
    <w:abstractNumId w:val="130"/>
  </w:num>
  <w:num w:numId="129">
    <w:abstractNumId w:val="129"/>
  </w:num>
  <w:num w:numId="128">
    <w:abstractNumId w:val="128"/>
  </w:num>
  <w:num w:numId="127">
    <w:abstractNumId w:val="127"/>
  </w:num>
  <w:num w:numId="126">
    <w:abstractNumId w:val="126"/>
  </w:num>
  <w:num w:numId="125">
    <w:abstractNumId w:val="125"/>
  </w:num>
  <w:num w:numId="124">
    <w:abstractNumId w:val="124"/>
  </w:num>
  <w:num w:numId="123">
    <w:abstractNumId w:val="123"/>
  </w:num>
  <w:num w:numId="122">
    <w:abstractNumId w:val="122"/>
  </w:num>
  <w:num w:numId="121">
    <w:abstractNumId w:val="121"/>
  </w:num>
  <w:num w:numId="120">
    <w:abstractNumId w:val="120"/>
  </w:num>
  <w:num w:numId="119">
    <w:abstractNumId w:val="119"/>
  </w:num>
  <w:num w:numId="118">
    <w:abstractNumId w:val="118"/>
  </w:num>
  <w:num w:numId="117">
    <w:abstractNumId w:val="117"/>
  </w:num>
  <w:num w:numId="116">
    <w:abstractNumId w:val="116"/>
  </w:num>
  <w:num w:numId="115">
    <w:abstractNumId w:val="115"/>
  </w:num>
  <w:num w:numId="114">
    <w:abstractNumId w:val="114"/>
  </w:num>
  <w:num w:numId="113">
    <w:abstractNumId w:val="113"/>
  </w:num>
  <w:num w:numId="112">
    <w:abstractNumId w:val="112"/>
  </w:num>
  <w:num w:numId="111">
    <w:abstractNumId w:val="111"/>
  </w:num>
  <w:num w:numId="110">
    <w:abstractNumId w:val="110"/>
  </w:num>
  <w:num w:numId="109">
    <w:abstractNumId w:val="109"/>
  </w:num>
  <w:num w:numId="108">
    <w:abstractNumId w:val="108"/>
  </w:num>
  <w:num w:numId="107">
    <w:abstractNumId w:val="107"/>
  </w:num>
  <w:num w:numId="106">
    <w:abstractNumId w:val="106"/>
  </w:num>
  <w:num w:numId="105">
    <w:abstractNumId w:val="105"/>
  </w:num>
  <w:num w:numId="104">
    <w:abstractNumId w:val="104"/>
  </w:num>
  <w:num w:numId="103">
    <w:abstractNumId w:val="103"/>
  </w:num>
  <w:num w:numId="102">
    <w:abstractNumId w:val="102"/>
  </w:num>
  <w:num w:numId="101">
    <w:abstractNumId w:val="101"/>
  </w:num>
  <w:num w:numId="100">
    <w:abstractNumId w:val="100"/>
  </w:num>
  <w:num w:numId="99">
    <w:abstractNumId w:val="99"/>
  </w:num>
  <w:num w:numId="98">
    <w:abstractNumId w:val="98"/>
  </w:num>
  <w:num w:numId="97">
    <w:abstractNumId w:val="97"/>
  </w:num>
  <w:num w:numId="96">
    <w:abstractNumId w:val="96"/>
  </w:num>
  <w:num w:numId="95">
    <w:abstractNumId w:val="95"/>
  </w:num>
  <w:num w:numId="94">
    <w:abstractNumId w:val="94"/>
  </w:num>
  <w:num w:numId="93">
    <w:abstractNumId w:val="93"/>
  </w:num>
  <w:num w:numId="92">
    <w:abstractNumId w:val="92"/>
  </w:num>
  <w:num w:numId="91">
    <w:abstractNumId w:val="91"/>
  </w:num>
  <w:num w:numId="90">
    <w:abstractNumId w:val="90"/>
  </w:num>
  <w:num w:numId="89">
    <w:abstractNumId w:val="89"/>
  </w:num>
  <w:num w:numId="88">
    <w:abstractNumId w:val="88"/>
  </w:num>
  <w:num w:numId="87">
    <w:abstractNumId w:val="87"/>
  </w:num>
  <w:num w:numId="86">
    <w:abstractNumId w:val="86"/>
  </w:num>
  <w:num w:numId="85">
    <w:abstractNumId w:val="85"/>
  </w:num>
  <w:num w:numId="84">
    <w:abstractNumId w:val="84"/>
  </w:num>
  <w:num w:numId="83">
    <w:abstractNumId w:val="83"/>
  </w:num>
  <w:num w:numId="82">
    <w:abstractNumId w:val="82"/>
  </w:num>
  <w:num w:numId="81">
    <w:abstractNumId w:val="81"/>
  </w:num>
  <w:num w:numId="80">
    <w:abstractNumId w:val="80"/>
  </w:num>
  <w:num w:numId="79">
    <w:abstractNumId w:val="79"/>
  </w:num>
  <w:num w:numId="78">
    <w:abstractNumId w:val="78"/>
  </w:num>
  <w:num w:numId="77">
    <w:abstractNumId w:val="77"/>
  </w:num>
  <w:num w:numId="76">
    <w:abstractNumId w:val="76"/>
  </w:num>
  <w:num w:numId="75">
    <w:abstractNumId w:val="75"/>
  </w:num>
  <w:num w:numId="74">
    <w:abstractNumId w:val="74"/>
  </w:num>
  <w:num w:numId="73">
    <w:abstractNumId w:val="73"/>
  </w:num>
  <w:num w:numId="72">
    <w:abstractNumId w:val="72"/>
  </w:num>
  <w:num w:numId="71">
    <w:abstractNumId w:val="71"/>
  </w:num>
  <w:num w:numId="70">
    <w:abstractNumId w:val="70"/>
  </w:num>
  <w:num w:numId="69">
    <w:abstractNumId w:val="69"/>
  </w:num>
  <w:num w:numId="68">
    <w:abstractNumId w:val="68"/>
  </w:num>
  <w:num w:numId="67">
    <w:abstractNumId w:val="67"/>
  </w:num>
  <w:num w:numId="66">
    <w:abstractNumId w:val="66"/>
  </w:num>
  <w:num w:numId="65">
    <w:abstractNumId w:val="65"/>
  </w:num>
  <w:num w:numId="64">
    <w:abstractNumId w:val="64"/>
  </w:num>
  <w:num w:numId="63">
    <w:abstractNumId w:val="63"/>
  </w:num>
  <w:num w:numId="62">
    <w:abstractNumId w:val="62"/>
  </w:num>
  <w:num w:numId="61">
    <w:abstractNumId w:val="61"/>
  </w:num>
  <w:num w:numId="60">
    <w:abstractNumId w:val="60"/>
  </w:num>
  <w:num w:numId="59">
    <w:abstractNumId w:val="59"/>
  </w:num>
  <w:num w:numId="58">
    <w:abstractNumId w:val="58"/>
  </w:num>
  <w:num w:numId="57">
    <w:abstractNumId w:val="57"/>
  </w:num>
  <w:num w:numId="56">
    <w:abstractNumId w:val="56"/>
  </w:num>
  <w:num w:numId="55">
    <w:abstractNumId w:val="55"/>
  </w:num>
  <w:num w:numId="54">
    <w:abstractNumId w:val="54"/>
  </w:num>
  <w:num w:numId="53">
    <w:abstractNumId w:val="53"/>
  </w:num>
  <w:num w:numId="52">
    <w:abstractNumId w:val="52"/>
  </w:num>
  <w:num w:numId="51">
    <w:abstractNumId w:val="51"/>
  </w:num>
  <w:num w:numId="50">
    <w:abstractNumId w:val="50"/>
  </w:num>
  <w:num w:numId="49">
    <w:abstractNumId w:val="49"/>
  </w:num>
  <w:num w:numId="48">
    <w:abstractNumId w:val="48"/>
  </w:num>
  <w:num w:numId="47">
    <w:abstractNumId w:val="47"/>
  </w:num>
  <w:num w:numId="46">
    <w:abstractNumId w:val="46"/>
  </w:num>
  <w:num w:numId="45">
    <w:abstractNumId w:val="45"/>
  </w:num>
  <w:num w:numId="44">
    <w:abstractNumId w:val="44"/>
  </w:num>
  <w:num w:numId="43">
    <w:abstractNumId w:val="43"/>
  </w:num>
  <w:num w:numId="42">
    <w:abstractNumId w:val="42"/>
  </w:num>
  <w:num w:numId="41">
    <w:abstractNumId w:val="41"/>
  </w: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13"/>
  </w:num>
  <w:num w:numId="13">
    <w:abstractNumId w:val="40"/>
  </w:num>
  <w:num w:numId="14">
    <w:abstractNumId w:val="11"/>
  </w:num>
  <w:num w:numId="15">
    <w:abstractNumId w:val="29"/>
  </w:num>
  <w:num w:numId="16">
    <w:abstractNumId w:val="20"/>
  </w:num>
  <w:num w:numId="17">
    <w:abstractNumId w:val="17"/>
  </w:num>
  <w:num w:numId="18">
    <w:abstractNumId w:val="16"/>
  </w:num>
  <w:num w:numId="19">
    <w:abstractNumId w:val="38"/>
  </w:num>
  <w:num w:numId="20">
    <w:abstractNumId w:val="22"/>
  </w:num>
  <w:num w:numId="21">
    <w:abstractNumId w:val="27"/>
  </w:num>
  <w:num w:numId="22">
    <w:abstractNumId w:val="15"/>
  </w:num>
  <w:num w:numId="23">
    <w:abstractNumId w:val="26"/>
  </w:num>
  <w:num w:numId="24">
    <w:abstractNumId w:val="12"/>
  </w:num>
  <w:num w:numId="25">
    <w:abstractNumId w:val="35"/>
  </w:num>
  <w:num w:numId="26">
    <w:abstractNumId w:val="21"/>
  </w:num>
  <w:num w:numId="27">
    <w:abstractNumId w:val="25"/>
  </w:num>
  <w:num w:numId="28">
    <w:abstractNumId w:val="23"/>
  </w:num>
  <w:num w:numId="29">
    <w:abstractNumId w:val="14"/>
  </w:num>
  <w:num w:numId="30">
    <w:abstractNumId w:val="28"/>
  </w:num>
  <w:num w:numId="31">
    <w:abstractNumId w:val="34"/>
  </w:num>
  <w:num w:numId="32">
    <w:abstractNumId w:val="24"/>
  </w:num>
  <w:num w:numId="33">
    <w:abstractNumId w:val="32"/>
  </w:num>
  <w:num w:numId="34">
    <w:abstractNumId w:val="39"/>
  </w:num>
  <w:num w:numId="35">
    <w:abstractNumId w:val="37"/>
  </w:num>
  <w:num w:numId="36">
    <w:abstractNumId w:val="30"/>
  </w:num>
  <w:num w:numId="37">
    <w:abstractNumId w:val="31"/>
  </w:num>
  <w:num w:numId="38">
    <w:abstractNumId w:val="19"/>
  </w:num>
  <w:num w:numId="39">
    <w:abstractNumId w:val="33"/>
  </w:num>
  <w:num w:numId="40">
    <w:abstractNumId w:val="36"/>
  </w:num>
  <w:numIdMacAtCleanup w:val="28"/>
</w:numbering>
</file>

<file path=word/settings.xml><?xml version="1.0" encoding="utf-8"?>
<w:settings xmlns:w14="http://schemas.microsoft.com/office/word/2010/wordml" xmlns:wp14="http://schemas.microsoft.com/office/word/2010/wordprocessingDrawing"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xmlns:mc="http://schemas.openxmlformats.org/markup-compatibility/2006" xmlns:w15="http://schemas.microsoft.com/office/word/2012/wordml" mc:Ignorable="w14 wp14 w15">
  <w:zoom w:percent="100"/>
  <w:hideSpellingErrors/>
  <w:hideGrammaticalErrors/>
  <w:attachedTemplate r:id="rId1"/>
  <w:stylePaneFormatFilter w:val="0008"/>
  <w:trackRevisions w:val="false"/>
  <w:defaultTabStop w:val="1304"/>
  <w:autoHyphenation/>
  <w:hyphenationZone w:val="140"/>
  <w:clickAndTypeStyle w:val="BodyText"/>
  <w:characterSpacingControl w:val="doNotCompress"/>
  <w:hdrShapeDefaults>
    <o:shapedefaults v:ext="edit" spidmax="7170">
      <o:colormru v:ext="edit" colors="#a1bf36,#d0cfc5"/>
    </o:shapedefaults>
    <o:shapelayout v:ext="edit">
      <o:idmap v:ext="edit" data="4"/>
    </o:shapelayout>
  </w:hdrShapeDefaults>
  <w:footnotePr>
    <w:footnote w:id="0"/>
    <w:footnote w:id="1"/>
  </w:footnotePr>
  <w:endnotePr>
    <w:endnote w:id="0"/>
    <w:endnote w:id="1"/>
  </w:endnotePr>
  <w:compat>
    <w:useFELayout/>
  </w:compat>
  <w:rsids>
    <w:rsidRoot w:val="00C27716"/>
    <w:rsid w:val="0000077D"/>
    <w:rsid w:val="00000943"/>
    <w:rsid w:val="0000181D"/>
    <w:rsid w:val="000022D6"/>
    <w:rsid w:val="0000262C"/>
    <w:rsid w:val="00003C3B"/>
    <w:rsid w:val="00003C72"/>
    <w:rsid w:val="0000547F"/>
    <w:rsid w:val="000062EB"/>
    <w:rsid w:val="000068E8"/>
    <w:rsid w:val="00006B4D"/>
    <w:rsid w:val="00006BDB"/>
    <w:rsid w:val="00007F15"/>
    <w:rsid w:val="00013640"/>
    <w:rsid w:val="000136D7"/>
    <w:rsid w:val="00013990"/>
    <w:rsid w:val="00013CDA"/>
    <w:rsid w:val="00013D35"/>
    <w:rsid w:val="00016588"/>
    <w:rsid w:val="00016A88"/>
    <w:rsid w:val="00016B08"/>
    <w:rsid w:val="00016B8F"/>
    <w:rsid w:val="00017F56"/>
    <w:rsid w:val="0002101F"/>
    <w:rsid w:val="000212CF"/>
    <w:rsid w:val="000213F6"/>
    <w:rsid w:val="0002174E"/>
    <w:rsid w:val="00022D72"/>
    <w:rsid w:val="0002384A"/>
    <w:rsid w:val="00024055"/>
    <w:rsid w:val="0002426B"/>
    <w:rsid w:val="00024CAA"/>
    <w:rsid w:val="000253D0"/>
    <w:rsid w:val="000257D3"/>
    <w:rsid w:val="000265A8"/>
    <w:rsid w:val="00026925"/>
    <w:rsid w:val="00030825"/>
    <w:rsid w:val="00031028"/>
    <w:rsid w:val="0003180E"/>
    <w:rsid w:val="000319DF"/>
    <w:rsid w:val="00032406"/>
    <w:rsid w:val="00033644"/>
    <w:rsid w:val="00033AC3"/>
    <w:rsid w:val="00034513"/>
    <w:rsid w:val="00037331"/>
    <w:rsid w:val="00037F68"/>
    <w:rsid w:val="000406DB"/>
    <w:rsid w:val="00040898"/>
    <w:rsid w:val="00040D5C"/>
    <w:rsid w:val="00041FE0"/>
    <w:rsid w:val="0004352A"/>
    <w:rsid w:val="00043556"/>
    <w:rsid w:val="000466C1"/>
    <w:rsid w:val="00047187"/>
    <w:rsid w:val="0004761A"/>
    <w:rsid w:val="00047722"/>
    <w:rsid w:val="00050EAC"/>
    <w:rsid w:val="00053030"/>
    <w:rsid w:val="00053C20"/>
    <w:rsid w:val="000544D8"/>
    <w:rsid w:val="000561E5"/>
    <w:rsid w:val="00060401"/>
    <w:rsid w:val="00060C10"/>
    <w:rsid w:val="00061E9C"/>
    <w:rsid w:val="00062476"/>
    <w:rsid w:val="0006267B"/>
    <w:rsid w:val="00062919"/>
    <w:rsid w:val="00062A14"/>
    <w:rsid w:val="00062AB0"/>
    <w:rsid w:val="00063AFA"/>
    <w:rsid w:val="000640C3"/>
    <w:rsid w:val="00065002"/>
    <w:rsid w:val="00065355"/>
    <w:rsid w:val="00065712"/>
    <w:rsid w:val="000658E2"/>
    <w:rsid w:val="00065C76"/>
    <w:rsid w:val="00066BF2"/>
    <w:rsid w:val="00067083"/>
    <w:rsid w:val="00067F11"/>
    <w:rsid w:val="000701EF"/>
    <w:rsid w:val="00070315"/>
    <w:rsid w:val="000706B8"/>
    <w:rsid w:val="000706FB"/>
    <w:rsid w:val="00072BEA"/>
    <w:rsid w:val="00072ED8"/>
    <w:rsid w:val="0007312B"/>
    <w:rsid w:val="00073241"/>
    <w:rsid w:val="00073337"/>
    <w:rsid w:val="00073344"/>
    <w:rsid w:val="00073622"/>
    <w:rsid w:val="0007371F"/>
    <w:rsid w:val="0007419A"/>
    <w:rsid w:val="00075D59"/>
    <w:rsid w:val="00075EC2"/>
    <w:rsid w:val="00076640"/>
    <w:rsid w:val="00076A06"/>
    <w:rsid w:val="00077D0F"/>
    <w:rsid w:val="000809D2"/>
    <w:rsid w:val="00080D36"/>
    <w:rsid w:val="00080DF9"/>
    <w:rsid w:val="00081493"/>
    <w:rsid w:val="000834B3"/>
    <w:rsid w:val="000835F3"/>
    <w:rsid w:val="00084C29"/>
    <w:rsid w:val="00084CA5"/>
    <w:rsid w:val="00084E75"/>
    <w:rsid w:val="00085BFD"/>
    <w:rsid w:val="00086024"/>
    <w:rsid w:val="00087123"/>
    <w:rsid w:val="00087F3B"/>
    <w:rsid w:val="000906C6"/>
    <w:rsid w:val="00091179"/>
    <w:rsid w:val="00091EB0"/>
    <w:rsid w:val="0009361B"/>
    <w:rsid w:val="000937C9"/>
    <w:rsid w:val="00093974"/>
    <w:rsid w:val="00095449"/>
    <w:rsid w:val="00095614"/>
    <w:rsid w:val="00095EC9"/>
    <w:rsid w:val="0009651B"/>
    <w:rsid w:val="00096FCA"/>
    <w:rsid w:val="00097340"/>
    <w:rsid w:val="00097A30"/>
    <w:rsid w:val="00097B80"/>
    <w:rsid w:val="00097ECB"/>
    <w:rsid w:val="000A08FC"/>
    <w:rsid w:val="000A0F73"/>
    <w:rsid w:val="000A1872"/>
    <w:rsid w:val="000A21EB"/>
    <w:rsid w:val="000A2AE7"/>
    <w:rsid w:val="000A2E64"/>
    <w:rsid w:val="000A31E6"/>
    <w:rsid w:val="000A57DB"/>
    <w:rsid w:val="000A5D58"/>
    <w:rsid w:val="000A5F40"/>
    <w:rsid w:val="000A603B"/>
    <w:rsid w:val="000A6AAE"/>
    <w:rsid w:val="000A765C"/>
    <w:rsid w:val="000A76BA"/>
    <w:rsid w:val="000B064F"/>
    <w:rsid w:val="000B08A3"/>
    <w:rsid w:val="000B25BC"/>
    <w:rsid w:val="000B2A20"/>
    <w:rsid w:val="000B31DA"/>
    <w:rsid w:val="000B3589"/>
    <w:rsid w:val="000B3683"/>
    <w:rsid w:val="000B382E"/>
    <w:rsid w:val="000B3A9D"/>
    <w:rsid w:val="000B5D5C"/>
    <w:rsid w:val="000B6321"/>
    <w:rsid w:val="000B6352"/>
    <w:rsid w:val="000B66CE"/>
    <w:rsid w:val="000B6AC3"/>
    <w:rsid w:val="000B77AD"/>
    <w:rsid w:val="000B7BA9"/>
    <w:rsid w:val="000B7D57"/>
    <w:rsid w:val="000BB727"/>
    <w:rsid w:val="000C0330"/>
    <w:rsid w:val="000C0C56"/>
    <w:rsid w:val="000C0EE5"/>
    <w:rsid w:val="000C1118"/>
    <w:rsid w:val="000C11AA"/>
    <w:rsid w:val="000C2D7A"/>
    <w:rsid w:val="000C33F7"/>
    <w:rsid w:val="000C3996"/>
    <w:rsid w:val="000C4141"/>
    <w:rsid w:val="000C469F"/>
    <w:rsid w:val="000C48F4"/>
    <w:rsid w:val="000C4E22"/>
    <w:rsid w:val="000C5E91"/>
    <w:rsid w:val="000C5F1B"/>
    <w:rsid w:val="000D18E1"/>
    <w:rsid w:val="000D3ADA"/>
    <w:rsid w:val="000D4DA6"/>
    <w:rsid w:val="000D50C0"/>
    <w:rsid w:val="000D7362"/>
    <w:rsid w:val="000E116C"/>
    <w:rsid w:val="000E168E"/>
    <w:rsid w:val="000E16D4"/>
    <w:rsid w:val="000E2245"/>
    <w:rsid w:val="000E4D21"/>
    <w:rsid w:val="000E4E08"/>
    <w:rsid w:val="000E4F5A"/>
    <w:rsid w:val="000E58D5"/>
    <w:rsid w:val="000E64DE"/>
    <w:rsid w:val="000E6F13"/>
    <w:rsid w:val="000E7B7A"/>
    <w:rsid w:val="000F0377"/>
    <w:rsid w:val="000F05E6"/>
    <w:rsid w:val="000F196B"/>
    <w:rsid w:val="000F2AF5"/>
    <w:rsid w:val="000F3B35"/>
    <w:rsid w:val="000F4E25"/>
    <w:rsid w:val="000F57A6"/>
    <w:rsid w:val="000F6093"/>
    <w:rsid w:val="000F7246"/>
    <w:rsid w:val="000F7A71"/>
    <w:rsid w:val="00100580"/>
    <w:rsid w:val="00100C7D"/>
    <w:rsid w:val="001013B1"/>
    <w:rsid w:val="0010275A"/>
    <w:rsid w:val="001041DC"/>
    <w:rsid w:val="0010569E"/>
    <w:rsid w:val="00105AB7"/>
    <w:rsid w:val="00105C30"/>
    <w:rsid w:val="00106F2C"/>
    <w:rsid w:val="001071FB"/>
    <w:rsid w:val="0011024B"/>
    <w:rsid w:val="00111231"/>
    <w:rsid w:val="001129A3"/>
    <w:rsid w:val="00113483"/>
    <w:rsid w:val="00113C6B"/>
    <w:rsid w:val="001140E7"/>
    <w:rsid w:val="001156A8"/>
    <w:rsid w:val="0011694F"/>
    <w:rsid w:val="00116B4D"/>
    <w:rsid w:val="001205DF"/>
    <w:rsid w:val="00121048"/>
    <w:rsid w:val="00123328"/>
    <w:rsid w:val="001254BE"/>
    <w:rsid w:val="00125F9A"/>
    <w:rsid w:val="00126165"/>
    <w:rsid w:val="001269EE"/>
    <w:rsid w:val="00126A00"/>
    <w:rsid w:val="00126DEB"/>
    <w:rsid w:val="00126F56"/>
    <w:rsid w:val="00130AFE"/>
    <w:rsid w:val="00131810"/>
    <w:rsid w:val="001319D8"/>
    <w:rsid w:val="00132071"/>
    <w:rsid w:val="001321D4"/>
    <w:rsid w:val="001329D1"/>
    <w:rsid w:val="00132B50"/>
    <w:rsid w:val="001362EC"/>
    <w:rsid w:val="00136DDB"/>
    <w:rsid w:val="00137605"/>
    <w:rsid w:val="001378D7"/>
    <w:rsid w:val="00137B54"/>
    <w:rsid w:val="001423E5"/>
    <w:rsid w:val="00142F57"/>
    <w:rsid w:val="00143956"/>
    <w:rsid w:val="00145182"/>
    <w:rsid w:val="00146BCB"/>
    <w:rsid w:val="001477BF"/>
    <w:rsid w:val="00147843"/>
    <w:rsid w:val="00147C08"/>
    <w:rsid w:val="00150938"/>
    <w:rsid w:val="00150D66"/>
    <w:rsid w:val="00151B7C"/>
    <w:rsid w:val="00153AE6"/>
    <w:rsid w:val="00154AB5"/>
    <w:rsid w:val="00155B5B"/>
    <w:rsid w:val="001567D0"/>
    <w:rsid w:val="00157548"/>
    <w:rsid w:val="00157BD7"/>
    <w:rsid w:val="00160BF6"/>
    <w:rsid w:val="00161B9E"/>
    <w:rsid w:val="00162EF4"/>
    <w:rsid w:val="001631A2"/>
    <w:rsid w:val="00163BE0"/>
    <w:rsid w:val="00164D5A"/>
    <w:rsid w:val="00165C92"/>
    <w:rsid w:val="001665DE"/>
    <w:rsid w:val="001666DD"/>
    <w:rsid w:val="00166967"/>
    <w:rsid w:val="00167BA2"/>
    <w:rsid w:val="0016EF81"/>
    <w:rsid w:val="00174814"/>
    <w:rsid w:val="001752E7"/>
    <w:rsid w:val="00175644"/>
    <w:rsid w:val="001765FA"/>
    <w:rsid w:val="00180C97"/>
    <w:rsid w:val="00181417"/>
    <w:rsid w:val="00181726"/>
    <w:rsid w:val="001817C2"/>
    <w:rsid w:val="00181804"/>
    <w:rsid w:val="00181C75"/>
    <w:rsid w:val="00181F53"/>
    <w:rsid w:val="00182117"/>
    <w:rsid w:val="00183CBB"/>
    <w:rsid w:val="0018417F"/>
    <w:rsid w:val="00184499"/>
    <w:rsid w:val="0018491C"/>
    <w:rsid w:val="00184C56"/>
    <w:rsid w:val="001856E7"/>
    <w:rsid w:val="00186C11"/>
    <w:rsid w:val="001870B9"/>
    <w:rsid w:val="0018734A"/>
    <w:rsid w:val="00187587"/>
    <w:rsid w:val="001877AE"/>
    <w:rsid w:val="00187DA0"/>
    <w:rsid w:val="00190C85"/>
    <w:rsid w:val="00190CE0"/>
    <w:rsid w:val="00191C7A"/>
    <w:rsid w:val="00192563"/>
    <w:rsid w:val="00192C6D"/>
    <w:rsid w:val="00192E75"/>
    <w:rsid w:val="00193477"/>
    <w:rsid w:val="0019356E"/>
    <w:rsid w:val="0019537B"/>
    <w:rsid w:val="00195545"/>
    <w:rsid w:val="001963B7"/>
    <w:rsid w:val="00196E05"/>
    <w:rsid w:val="00197920"/>
    <w:rsid w:val="001A07D2"/>
    <w:rsid w:val="001A0FD9"/>
    <w:rsid w:val="001A1733"/>
    <w:rsid w:val="001A278D"/>
    <w:rsid w:val="001A4D24"/>
    <w:rsid w:val="001A5028"/>
    <w:rsid w:val="001A541B"/>
    <w:rsid w:val="001A577B"/>
    <w:rsid w:val="001A59DB"/>
    <w:rsid w:val="001A5A0E"/>
    <w:rsid w:val="001A5A9B"/>
    <w:rsid w:val="001A7055"/>
    <w:rsid w:val="001A7A59"/>
    <w:rsid w:val="001B0368"/>
    <w:rsid w:val="001B20AB"/>
    <w:rsid w:val="001B218F"/>
    <w:rsid w:val="001B52D1"/>
    <w:rsid w:val="001B591C"/>
    <w:rsid w:val="001B5B24"/>
    <w:rsid w:val="001B692D"/>
    <w:rsid w:val="001B71D6"/>
    <w:rsid w:val="001B76F9"/>
    <w:rsid w:val="001B7C9F"/>
    <w:rsid w:val="001C09BC"/>
    <w:rsid w:val="001C1994"/>
    <w:rsid w:val="001C30BA"/>
    <w:rsid w:val="001C3EAF"/>
    <w:rsid w:val="001C4F61"/>
    <w:rsid w:val="001C5179"/>
    <w:rsid w:val="001C5705"/>
    <w:rsid w:val="001C71F3"/>
    <w:rsid w:val="001C7DB5"/>
    <w:rsid w:val="001D07AE"/>
    <w:rsid w:val="001D1BF9"/>
    <w:rsid w:val="001D1F70"/>
    <w:rsid w:val="001D21B8"/>
    <w:rsid w:val="001D3CEA"/>
    <w:rsid w:val="001D4823"/>
    <w:rsid w:val="001D602C"/>
    <w:rsid w:val="001D6F7B"/>
    <w:rsid w:val="001D6FD1"/>
    <w:rsid w:val="001D7B03"/>
    <w:rsid w:val="001D7BBD"/>
    <w:rsid w:val="001E0958"/>
    <w:rsid w:val="001E199B"/>
    <w:rsid w:val="001E2A29"/>
    <w:rsid w:val="001E53D8"/>
    <w:rsid w:val="001E71F4"/>
    <w:rsid w:val="001F0E39"/>
    <w:rsid w:val="001F256A"/>
    <w:rsid w:val="001F28E4"/>
    <w:rsid w:val="001F2C57"/>
    <w:rsid w:val="001F4C8E"/>
    <w:rsid w:val="001F4D01"/>
    <w:rsid w:val="001F5024"/>
    <w:rsid w:val="001F520A"/>
    <w:rsid w:val="001F66E2"/>
    <w:rsid w:val="0020116F"/>
    <w:rsid w:val="00201428"/>
    <w:rsid w:val="00201B05"/>
    <w:rsid w:val="00201E5F"/>
    <w:rsid w:val="00203102"/>
    <w:rsid w:val="0020317C"/>
    <w:rsid w:val="0020412A"/>
    <w:rsid w:val="0020429F"/>
    <w:rsid w:val="002045C7"/>
    <w:rsid w:val="0020467E"/>
    <w:rsid w:val="00204A1E"/>
    <w:rsid w:val="00205C0B"/>
    <w:rsid w:val="0021049E"/>
    <w:rsid w:val="0021100A"/>
    <w:rsid w:val="002114E5"/>
    <w:rsid w:val="00212D00"/>
    <w:rsid w:val="00213058"/>
    <w:rsid w:val="00214DE3"/>
    <w:rsid w:val="00214F3F"/>
    <w:rsid w:val="002155DD"/>
    <w:rsid w:val="002160AC"/>
    <w:rsid w:val="00216479"/>
    <w:rsid w:val="002169E9"/>
    <w:rsid w:val="00217FCA"/>
    <w:rsid w:val="00221849"/>
    <w:rsid w:val="00221A4D"/>
    <w:rsid w:val="00221B08"/>
    <w:rsid w:val="00222642"/>
    <w:rsid w:val="00222DF5"/>
    <w:rsid w:val="00223FC0"/>
    <w:rsid w:val="00224154"/>
    <w:rsid w:val="00225ADD"/>
    <w:rsid w:val="00231250"/>
    <w:rsid w:val="00231D07"/>
    <w:rsid w:val="002332C1"/>
    <w:rsid w:val="002333F8"/>
    <w:rsid w:val="00233593"/>
    <w:rsid w:val="00234685"/>
    <w:rsid w:val="00235D34"/>
    <w:rsid w:val="00237227"/>
    <w:rsid w:val="00240408"/>
    <w:rsid w:val="002406C2"/>
    <w:rsid w:val="002415E3"/>
    <w:rsid w:val="00241A02"/>
    <w:rsid w:val="00241F3C"/>
    <w:rsid w:val="00242665"/>
    <w:rsid w:val="00242878"/>
    <w:rsid w:val="002434AC"/>
    <w:rsid w:val="00244669"/>
    <w:rsid w:val="0024478A"/>
    <w:rsid w:val="00244823"/>
    <w:rsid w:val="00244C78"/>
    <w:rsid w:val="00245D22"/>
    <w:rsid w:val="0024761A"/>
    <w:rsid w:val="002479D9"/>
    <w:rsid w:val="00247D16"/>
    <w:rsid w:val="00247E97"/>
    <w:rsid w:val="0025045F"/>
    <w:rsid w:val="002516DF"/>
    <w:rsid w:val="002519AD"/>
    <w:rsid w:val="00252A69"/>
    <w:rsid w:val="00255516"/>
    <w:rsid w:val="00255F32"/>
    <w:rsid w:val="0025647F"/>
    <w:rsid w:val="0025709F"/>
    <w:rsid w:val="0026069C"/>
    <w:rsid w:val="00260B3D"/>
    <w:rsid w:val="00260CC5"/>
    <w:rsid w:val="00261181"/>
    <w:rsid w:val="00261A6C"/>
    <w:rsid w:val="00261E2C"/>
    <w:rsid w:val="002621BB"/>
    <w:rsid w:val="00262440"/>
    <w:rsid w:val="00262538"/>
    <w:rsid w:val="00263031"/>
    <w:rsid w:val="00263CC0"/>
    <w:rsid w:val="0026438D"/>
    <w:rsid w:val="002644B0"/>
    <w:rsid w:val="0026450E"/>
    <w:rsid w:val="0026565D"/>
    <w:rsid w:val="00265CCF"/>
    <w:rsid w:val="00266159"/>
    <w:rsid w:val="00266339"/>
    <w:rsid w:val="00266AC4"/>
    <w:rsid w:val="00266DF6"/>
    <w:rsid w:val="00267431"/>
    <w:rsid w:val="00267B6A"/>
    <w:rsid w:val="00271C08"/>
    <w:rsid w:val="002722F9"/>
    <w:rsid w:val="00272567"/>
    <w:rsid w:val="002736F0"/>
    <w:rsid w:val="002742CE"/>
    <w:rsid w:val="0027452F"/>
    <w:rsid w:val="002747BA"/>
    <w:rsid w:val="00275293"/>
    <w:rsid w:val="00276906"/>
    <w:rsid w:val="00276B19"/>
    <w:rsid w:val="00276C2D"/>
    <w:rsid w:val="002774DA"/>
    <w:rsid w:val="002777FF"/>
    <w:rsid w:val="002814AC"/>
    <w:rsid w:val="00281680"/>
    <w:rsid w:val="00284B47"/>
    <w:rsid w:val="002859B5"/>
    <w:rsid w:val="00285F5E"/>
    <w:rsid w:val="00286661"/>
    <w:rsid w:val="00290C1E"/>
    <w:rsid w:val="00290EFF"/>
    <w:rsid w:val="00291221"/>
    <w:rsid w:val="00291226"/>
    <w:rsid w:val="002917F1"/>
    <w:rsid w:val="002920A1"/>
    <w:rsid w:val="002921C5"/>
    <w:rsid w:val="00292B15"/>
    <w:rsid w:val="00292E7E"/>
    <w:rsid w:val="00292FCF"/>
    <w:rsid w:val="00295373"/>
    <w:rsid w:val="00295856"/>
    <w:rsid w:val="00295977"/>
    <w:rsid w:val="00295F01"/>
    <w:rsid w:val="00296198"/>
    <w:rsid w:val="00296442"/>
    <w:rsid w:val="00296D37"/>
    <w:rsid w:val="0029734A"/>
    <w:rsid w:val="00297826"/>
    <w:rsid w:val="00297CD6"/>
    <w:rsid w:val="002A0946"/>
    <w:rsid w:val="002A24D7"/>
    <w:rsid w:val="002A3133"/>
    <w:rsid w:val="002A41BB"/>
    <w:rsid w:val="002A41BC"/>
    <w:rsid w:val="002A54E4"/>
    <w:rsid w:val="002A5989"/>
    <w:rsid w:val="002A5F8B"/>
    <w:rsid w:val="002B016B"/>
    <w:rsid w:val="002B17B5"/>
    <w:rsid w:val="002B1A1D"/>
    <w:rsid w:val="002B1F7D"/>
    <w:rsid w:val="002B34E8"/>
    <w:rsid w:val="002B47BD"/>
    <w:rsid w:val="002B5398"/>
    <w:rsid w:val="002B5739"/>
    <w:rsid w:val="002B687A"/>
    <w:rsid w:val="002B7641"/>
    <w:rsid w:val="002B7D11"/>
    <w:rsid w:val="002C048A"/>
    <w:rsid w:val="002C290D"/>
    <w:rsid w:val="002C3F69"/>
    <w:rsid w:val="002C4963"/>
    <w:rsid w:val="002C4AE5"/>
    <w:rsid w:val="002C4B3C"/>
    <w:rsid w:val="002C57FB"/>
    <w:rsid w:val="002C70B8"/>
    <w:rsid w:val="002C7F4F"/>
    <w:rsid w:val="002C7FFD"/>
    <w:rsid w:val="002D0000"/>
    <w:rsid w:val="002D03F1"/>
    <w:rsid w:val="002D1613"/>
    <w:rsid w:val="002D3F02"/>
    <w:rsid w:val="002D3FC5"/>
    <w:rsid w:val="002D4619"/>
    <w:rsid w:val="002D4ECB"/>
    <w:rsid w:val="002D58D1"/>
    <w:rsid w:val="002D6269"/>
    <w:rsid w:val="002D6716"/>
    <w:rsid w:val="002D6E8B"/>
    <w:rsid w:val="002D7A33"/>
    <w:rsid w:val="002D7AE4"/>
    <w:rsid w:val="002D7BE6"/>
    <w:rsid w:val="002E038B"/>
    <w:rsid w:val="002E17F2"/>
    <w:rsid w:val="002E20AE"/>
    <w:rsid w:val="002E49DF"/>
    <w:rsid w:val="002E50A0"/>
    <w:rsid w:val="002E50E1"/>
    <w:rsid w:val="002E5104"/>
    <w:rsid w:val="002E534A"/>
    <w:rsid w:val="002E5427"/>
    <w:rsid w:val="002E6DF8"/>
    <w:rsid w:val="002E6EDD"/>
    <w:rsid w:val="002E7D96"/>
    <w:rsid w:val="002F18A5"/>
    <w:rsid w:val="002F2307"/>
    <w:rsid w:val="002F2587"/>
    <w:rsid w:val="002F2D0B"/>
    <w:rsid w:val="002F378E"/>
    <w:rsid w:val="002F3C21"/>
    <w:rsid w:val="002F3CAB"/>
    <w:rsid w:val="002F50DD"/>
    <w:rsid w:val="002F513A"/>
    <w:rsid w:val="002F6037"/>
    <w:rsid w:val="002F61D8"/>
    <w:rsid w:val="002F6456"/>
    <w:rsid w:val="002F656B"/>
    <w:rsid w:val="002F7277"/>
    <w:rsid w:val="00300DF1"/>
    <w:rsid w:val="00300F3D"/>
    <w:rsid w:val="00301AAD"/>
    <w:rsid w:val="00301B5F"/>
    <w:rsid w:val="00304E03"/>
    <w:rsid w:val="0030518B"/>
    <w:rsid w:val="00305476"/>
    <w:rsid w:val="003056C9"/>
    <w:rsid w:val="0030610C"/>
    <w:rsid w:val="00306117"/>
    <w:rsid w:val="00306441"/>
    <w:rsid w:val="00307286"/>
    <w:rsid w:val="00307971"/>
    <w:rsid w:val="00310373"/>
    <w:rsid w:val="00310584"/>
    <w:rsid w:val="00310B98"/>
    <w:rsid w:val="00310BAA"/>
    <w:rsid w:val="00311653"/>
    <w:rsid w:val="00311E4D"/>
    <w:rsid w:val="003123C5"/>
    <w:rsid w:val="00312FDD"/>
    <w:rsid w:val="0031398C"/>
    <w:rsid w:val="003154A2"/>
    <w:rsid w:val="00316930"/>
    <w:rsid w:val="00316AF2"/>
    <w:rsid w:val="00316D96"/>
    <w:rsid w:val="0031717B"/>
    <w:rsid w:val="00317741"/>
    <w:rsid w:val="00320110"/>
    <w:rsid w:val="00323332"/>
    <w:rsid w:val="00323476"/>
    <w:rsid w:val="003234CA"/>
    <w:rsid w:val="003238D9"/>
    <w:rsid w:val="0032581B"/>
    <w:rsid w:val="00325BEE"/>
    <w:rsid w:val="00326174"/>
    <w:rsid w:val="003262DA"/>
    <w:rsid w:val="003265F9"/>
    <w:rsid w:val="00326D70"/>
    <w:rsid w:val="00327B38"/>
    <w:rsid w:val="00330AE2"/>
    <w:rsid w:val="003312B1"/>
    <w:rsid w:val="0033178E"/>
    <w:rsid w:val="00332939"/>
    <w:rsid w:val="00334468"/>
    <w:rsid w:val="0033473F"/>
    <w:rsid w:val="00334B08"/>
    <w:rsid w:val="00334E43"/>
    <w:rsid w:val="00336863"/>
    <w:rsid w:val="00336E91"/>
    <w:rsid w:val="0033781B"/>
    <w:rsid w:val="0034079F"/>
    <w:rsid w:val="003407A8"/>
    <w:rsid w:val="00341317"/>
    <w:rsid w:val="00342399"/>
    <w:rsid w:val="00342948"/>
    <w:rsid w:val="0034358F"/>
    <w:rsid w:val="0034445D"/>
    <w:rsid w:val="00346492"/>
    <w:rsid w:val="00347022"/>
    <w:rsid w:val="00347DD5"/>
    <w:rsid w:val="0035177B"/>
    <w:rsid w:val="00351814"/>
    <w:rsid w:val="00352365"/>
    <w:rsid w:val="00352581"/>
    <w:rsid w:val="00352CB5"/>
    <w:rsid w:val="0035306B"/>
    <w:rsid w:val="003536CF"/>
    <w:rsid w:val="00354020"/>
    <w:rsid w:val="00354C42"/>
    <w:rsid w:val="00354D9B"/>
    <w:rsid w:val="0035620A"/>
    <w:rsid w:val="0035626B"/>
    <w:rsid w:val="003577EB"/>
    <w:rsid w:val="00363632"/>
    <w:rsid w:val="00363797"/>
    <w:rsid w:val="00364147"/>
    <w:rsid w:val="003644BC"/>
    <w:rsid w:val="00365455"/>
    <w:rsid w:val="00365652"/>
    <w:rsid w:val="00365FF4"/>
    <w:rsid w:val="003663F6"/>
    <w:rsid w:val="00367120"/>
    <w:rsid w:val="00367197"/>
    <w:rsid w:val="00367669"/>
    <w:rsid w:val="00367B63"/>
    <w:rsid w:val="00367E40"/>
    <w:rsid w:val="00371004"/>
    <w:rsid w:val="00371136"/>
    <w:rsid w:val="003719ED"/>
    <w:rsid w:val="00372758"/>
    <w:rsid w:val="00372B90"/>
    <w:rsid w:val="00372E4B"/>
    <w:rsid w:val="00376DDA"/>
    <w:rsid w:val="0037792F"/>
    <w:rsid w:val="00380C32"/>
    <w:rsid w:val="00381284"/>
    <w:rsid w:val="0038140F"/>
    <w:rsid w:val="00381A2D"/>
    <w:rsid w:val="00382818"/>
    <w:rsid w:val="00383117"/>
    <w:rsid w:val="0038367D"/>
    <w:rsid w:val="00383B15"/>
    <w:rsid w:val="003845EE"/>
    <w:rsid w:val="00385AA9"/>
    <w:rsid w:val="0038720F"/>
    <w:rsid w:val="00387C28"/>
    <w:rsid w:val="003906E9"/>
    <w:rsid w:val="00392398"/>
    <w:rsid w:val="003926AF"/>
    <w:rsid w:val="00392DBF"/>
    <w:rsid w:val="0039340B"/>
    <w:rsid w:val="003935A9"/>
    <w:rsid w:val="00393CC0"/>
    <w:rsid w:val="003944ED"/>
    <w:rsid w:val="0039479F"/>
    <w:rsid w:val="00394AF5"/>
    <w:rsid w:val="0039575D"/>
    <w:rsid w:val="00395947"/>
    <w:rsid w:val="00395FAD"/>
    <w:rsid w:val="003960E9"/>
    <w:rsid w:val="00396A0B"/>
    <w:rsid w:val="003A083F"/>
    <w:rsid w:val="003A18FC"/>
    <w:rsid w:val="003A27BD"/>
    <w:rsid w:val="003A38F8"/>
    <w:rsid w:val="003A4286"/>
    <w:rsid w:val="003A5918"/>
    <w:rsid w:val="003A59DD"/>
    <w:rsid w:val="003A5B2B"/>
    <w:rsid w:val="003A5EDF"/>
    <w:rsid w:val="003A6116"/>
    <w:rsid w:val="003A7B97"/>
    <w:rsid w:val="003B074C"/>
    <w:rsid w:val="003B0DCD"/>
    <w:rsid w:val="003B1AED"/>
    <w:rsid w:val="003B1CA1"/>
    <w:rsid w:val="003B29D1"/>
    <w:rsid w:val="003B491E"/>
    <w:rsid w:val="003B4ADA"/>
    <w:rsid w:val="003B5058"/>
    <w:rsid w:val="003B5E05"/>
    <w:rsid w:val="003B63B5"/>
    <w:rsid w:val="003B6473"/>
    <w:rsid w:val="003B6903"/>
    <w:rsid w:val="003B7551"/>
    <w:rsid w:val="003B7913"/>
    <w:rsid w:val="003B7CD0"/>
    <w:rsid w:val="003C06EE"/>
    <w:rsid w:val="003C09A7"/>
    <w:rsid w:val="003C1390"/>
    <w:rsid w:val="003C13BA"/>
    <w:rsid w:val="003C16B5"/>
    <w:rsid w:val="003C1ABB"/>
    <w:rsid w:val="003C22FA"/>
    <w:rsid w:val="003C2837"/>
    <w:rsid w:val="003C349A"/>
    <w:rsid w:val="003C3F25"/>
    <w:rsid w:val="003C5133"/>
    <w:rsid w:val="003C521E"/>
    <w:rsid w:val="003C57F0"/>
    <w:rsid w:val="003C5C62"/>
    <w:rsid w:val="003D00C9"/>
    <w:rsid w:val="003D2C4E"/>
    <w:rsid w:val="003D3B26"/>
    <w:rsid w:val="003D4C11"/>
    <w:rsid w:val="003D5BF0"/>
    <w:rsid w:val="003D6E15"/>
    <w:rsid w:val="003D721D"/>
    <w:rsid w:val="003E09FC"/>
    <w:rsid w:val="003E0B88"/>
    <w:rsid w:val="003E1B54"/>
    <w:rsid w:val="003E2136"/>
    <w:rsid w:val="003E50F1"/>
    <w:rsid w:val="003E58B9"/>
    <w:rsid w:val="003E634A"/>
    <w:rsid w:val="003E6DF2"/>
    <w:rsid w:val="003F004C"/>
    <w:rsid w:val="003F0C5F"/>
    <w:rsid w:val="003F1113"/>
    <w:rsid w:val="003F3463"/>
    <w:rsid w:val="003F3DA5"/>
    <w:rsid w:val="003F4956"/>
    <w:rsid w:val="003F590E"/>
    <w:rsid w:val="003F5DC2"/>
    <w:rsid w:val="003F6107"/>
    <w:rsid w:val="003F72A3"/>
    <w:rsid w:val="003F7F21"/>
    <w:rsid w:val="00400A94"/>
    <w:rsid w:val="00400D08"/>
    <w:rsid w:val="00401292"/>
    <w:rsid w:val="00401E2E"/>
    <w:rsid w:val="004022C0"/>
    <w:rsid w:val="00402ADF"/>
    <w:rsid w:val="00402DB9"/>
    <w:rsid w:val="00403006"/>
    <w:rsid w:val="004032DB"/>
    <w:rsid w:val="00404603"/>
    <w:rsid w:val="00405525"/>
    <w:rsid w:val="0040738E"/>
    <w:rsid w:val="0041012B"/>
    <w:rsid w:val="00411093"/>
    <w:rsid w:val="004120B9"/>
    <w:rsid w:val="00412D5B"/>
    <w:rsid w:val="00412F36"/>
    <w:rsid w:val="0041435B"/>
    <w:rsid w:val="00415B42"/>
    <w:rsid w:val="004163F8"/>
    <w:rsid w:val="0041683C"/>
    <w:rsid w:val="0041692C"/>
    <w:rsid w:val="004174D2"/>
    <w:rsid w:val="0042010D"/>
    <w:rsid w:val="00422BC0"/>
    <w:rsid w:val="004237A7"/>
    <w:rsid w:val="004241AA"/>
    <w:rsid w:val="00424671"/>
    <w:rsid w:val="00424C4A"/>
    <w:rsid w:val="004260B3"/>
    <w:rsid w:val="004265E4"/>
    <w:rsid w:val="004271B8"/>
    <w:rsid w:val="00427FE2"/>
    <w:rsid w:val="004301C1"/>
    <w:rsid w:val="0043084A"/>
    <w:rsid w:val="00430CBC"/>
    <w:rsid w:val="00431AC5"/>
    <w:rsid w:val="00432821"/>
    <w:rsid w:val="004329C7"/>
    <w:rsid w:val="00432D39"/>
    <w:rsid w:val="00433211"/>
    <w:rsid w:val="00433522"/>
    <w:rsid w:val="00433983"/>
    <w:rsid w:val="0043402B"/>
    <w:rsid w:val="00435599"/>
    <w:rsid w:val="00435917"/>
    <w:rsid w:val="00435C5B"/>
    <w:rsid w:val="00435D27"/>
    <w:rsid w:val="004361C9"/>
    <w:rsid w:val="00436FAF"/>
    <w:rsid w:val="0043738E"/>
    <w:rsid w:val="00437A34"/>
    <w:rsid w:val="00441B50"/>
    <w:rsid w:val="0044232D"/>
    <w:rsid w:val="00444497"/>
    <w:rsid w:val="0044511E"/>
    <w:rsid w:val="004451C6"/>
    <w:rsid w:val="00445A37"/>
    <w:rsid w:val="00445C4E"/>
    <w:rsid w:val="00447936"/>
    <w:rsid w:val="00450B14"/>
    <w:rsid w:val="00450EE2"/>
    <w:rsid w:val="00451B26"/>
    <w:rsid w:val="00453712"/>
    <w:rsid w:val="00454946"/>
    <w:rsid w:val="0045527C"/>
    <w:rsid w:val="00455977"/>
    <w:rsid w:val="00455CAA"/>
    <w:rsid w:val="0045613F"/>
    <w:rsid w:val="004563DF"/>
    <w:rsid w:val="00456505"/>
    <w:rsid w:val="00456BEC"/>
    <w:rsid w:val="00456E35"/>
    <w:rsid w:val="0045748B"/>
    <w:rsid w:val="00457A0C"/>
    <w:rsid w:val="00457E5D"/>
    <w:rsid w:val="0046059F"/>
    <w:rsid w:val="00460771"/>
    <w:rsid w:val="00460981"/>
    <w:rsid w:val="004620AA"/>
    <w:rsid w:val="004624BF"/>
    <w:rsid w:val="004650FE"/>
    <w:rsid w:val="0046622D"/>
    <w:rsid w:val="004663AD"/>
    <w:rsid w:val="004665E5"/>
    <w:rsid w:val="00466ABD"/>
    <w:rsid w:val="00466DA5"/>
    <w:rsid w:val="00470D97"/>
    <w:rsid w:val="0047266A"/>
    <w:rsid w:val="00473360"/>
    <w:rsid w:val="004744BC"/>
    <w:rsid w:val="00475364"/>
    <w:rsid w:val="00476541"/>
    <w:rsid w:val="00477699"/>
    <w:rsid w:val="0047772E"/>
    <w:rsid w:val="0048019E"/>
    <w:rsid w:val="0048086E"/>
    <w:rsid w:val="00481369"/>
    <w:rsid w:val="00481697"/>
    <w:rsid w:val="004824C1"/>
    <w:rsid w:val="00482668"/>
    <w:rsid w:val="00483E65"/>
    <w:rsid w:val="004843DC"/>
    <w:rsid w:val="00484A78"/>
    <w:rsid w:val="00484E7A"/>
    <w:rsid w:val="00486876"/>
    <w:rsid w:val="00486C89"/>
    <w:rsid w:val="00486D17"/>
    <w:rsid w:val="004871F3"/>
    <w:rsid w:val="0048746C"/>
    <w:rsid w:val="00487505"/>
    <w:rsid w:val="004918CF"/>
    <w:rsid w:val="004929D3"/>
    <w:rsid w:val="00492ACE"/>
    <w:rsid w:val="00494E79"/>
    <w:rsid w:val="004A0342"/>
    <w:rsid w:val="004A11D9"/>
    <w:rsid w:val="004A1A56"/>
    <w:rsid w:val="004A1C59"/>
    <w:rsid w:val="004A2259"/>
    <w:rsid w:val="004A3C88"/>
    <w:rsid w:val="004A3FE8"/>
    <w:rsid w:val="004A4877"/>
    <w:rsid w:val="004A5E2E"/>
    <w:rsid w:val="004A6520"/>
    <w:rsid w:val="004A689D"/>
    <w:rsid w:val="004A711C"/>
    <w:rsid w:val="004B00FF"/>
    <w:rsid w:val="004B08CE"/>
    <w:rsid w:val="004B091E"/>
    <w:rsid w:val="004B0BA2"/>
    <w:rsid w:val="004B0D7E"/>
    <w:rsid w:val="004B230E"/>
    <w:rsid w:val="004B2EB4"/>
    <w:rsid w:val="004B5E86"/>
    <w:rsid w:val="004B6199"/>
    <w:rsid w:val="004B7496"/>
    <w:rsid w:val="004B75F4"/>
    <w:rsid w:val="004B7A59"/>
    <w:rsid w:val="004B7FD4"/>
    <w:rsid w:val="004C02AC"/>
    <w:rsid w:val="004C1B32"/>
    <w:rsid w:val="004C1FE1"/>
    <w:rsid w:val="004C25DF"/>
    <w:rsid w:val="004C33B8"/>
    <w:rsid w:val="004D003E"/>
    <w:rsid w:val="004D112C"/>
    <w:rsid w:val="004D112E"/>
    <w:rsid w:val="004D2063"/>
    <w:rsid w:val="004D20DB"/>
    <w:rsid w:val="004D20E6"/>
    <w:rsid w:val="004D405D"/>
    <w:rsid w:val="004D46B9"/>
    <w:rsid w:val="004D47C5"/>
    <w:rsid w:val="004D52F1"/>
    <w:rsid w:val="004D54F4"/>
    <w:rsid w:val="004D6121"/>
    <w:rsid w:val="004D6597"/>
    <w:rsid w:val="004D6F49"/>
    <w:rsid w:val="004D74A2"/>
    <w:rsid w:val="004E325E"/>
    <w:rsid w:val="004E33F0"/>
    <w:rsid w:val="004E34D6"/>
    <w:rsid w:val="004E38E3"/>
    <w:rsid w:val="004E3BF5"/>
    <w:rsid w:val="004E4306"/>
    <w:rsid w:val="004E4457"/>
    <w:rsid w:val="004E465D"/>
    <w:rsid w:val="004E4E35"/>
    <w:rsid w:val="004E504B"/>
    <w:rsid w:val="004E5E95"/>
    <w:rsid w:val="004E6A4B"/>
    <w:rsid w:val="004E6BA8"/>
    <w:rsid w:val="004E6BD7"/>
    <w:rsid w:val="004F1759"/>
    <w:rsid w:val="004F2C13"/>
    <w:rsid w:val="004F3FE6"/>
    <w:rsid w:val="004F740E"/>
    <w:rsid w:val="004F7923"/>
    <w:rsid w:val="00500003"/>
    <w:rsid w:val="00500536"/>
    <w:rsid w:val="00500DAD"/>
    <w:rsid w:val="005013FB"/>
    <w:rsid w:val="00502A99"/>
    <w:rsid w:val="005036D9"/>
    <w:rsid w:val="005043F4"/>
    <w:rsid w:val="00504963"/>
    <w:rsid w:val="0050701B"/>
    <w:rsid w:val="00510135"/>
    <w:rsid w:val="00510A4B"/>
    <w:rsid w:val="00510EDB"/>
    <w:rsid w:val="00511703"/>
    <w:rsid w:val="00511E5E"/>
    <w:rsid w:val="005125FF"/>
    <w:rsid w:val="00512C82"/>
    <w:rsid w:val="00512EF7"/>
    <w:rsid w:val="005139E5"/>
    <w:rsid w:val="00513B28"/>
    <w:rsid w:val="0051598E"/>
    <w:rsid w:val="0052002F"/>
    <w:rsid w:val="0052035C"/>
    <w:rsid w:val="00522007"/>
    <w:rsid w:val="005220A5"/>
    <w:rsid w:val="005221F6"/>
    <w:rsid w:val="00522A9D"/>
    <w:rsid w:val="005245BD"/>
    <w:rsid w:val="00526472"/>
    <w:rsid w:val="00526EB4"/>
    <w:rsid w:val="00527253"/>
    <w:rsid w:val="00527B16"/>
    <w:rsid w:val="00527CFA"/>
    <w:rsid w:val="00530075"/>
    <w:rsid w:val="00531011"/>
    <w:rsid w:val="0053164B"/>
    <w:rsid w:val="00532714"/>
    <w:rsid w:val="0053322F"/>
    <w:rsid w:val="00534C09"/>
    <w:rsid w:val="00534E51"/>
    <w:rsid w:val="00540374"/>
    <w:rsid w:val="00541175"/>
    <w:rsid w:val="005420B4"/>
    <w:rsid w:val="0054279B"/>
    <w:rsid w:val="00542A9A"/>
    <w:rsid w:val="00542FDF"/>
    <w:rsid w:val="005438A2"/>
    <w:rsid w:val="00543D24"/>
    <w:rsid w:val="00545CEE"/>
    <w:rsid w:val="00547696"/>
    <w:rsid w:val="00547A3F"/>
    <w:rsid w:val="005500EC"/>
    <w:rsid w:val="00550E27"/>
    <w:rsid w:val="005516F9"/>
    <w:rsid w:val="00551825"/>
    <w:rsid w:val="00551A48"/>
    <w:rsid w:val="0055289D"/>
    <w:rsid w:val="00552D61"/>
    <w:rsid w:val="00553930"/>
    <w:rsid w:val="00555745"/>
    <w:rsid w:val="00561779"/>
    <w:rsid w:val="005646A7"/>
    <w:rsid w:val="00566FFB"/>
    <w:rsid w:val="005675A7"/>
    <w:rsid w:val="005675DB"/>
    <w:rsid w:val="0057076B"/>
    <w:rsid w:val="00570922"/>
    <w:rsid w:val="00570E8B"/>
    <w:rsid w:val="00571733"/>
    <w:rsid w:val="00571CC2"/>
    <w:rsid w:val="00572F5D"/>
    <w:rsid w:val="0057330A"/>
    <w:rsid w:val="00573E4A"/>
    <w:rsid w:val="0057471A"/>
    <w:rsid w:val="00575CC7"/>
    <w:rsid w:val="00575FC6"/>
    <w:rsid w:val="00576323"/>
    <w:rsid w:val="00576A13"/>
    <w:rsid w:val="005774BD"/>
    <w:rsid w:val="005776C4"/>
    <w:rsid w:val="005813B6"/>
    <w:rsid w:val="00581577"/>
    <w:rsid w:val="00583236"/>
    <w:rsid w:val="005835B0"/>
    <w:rsid w:val="0058444C"/>
    <w:rsid w:val="005846D0"/>
    <w:rsid w:val="005859A2"/>
    <w:rsid w:val="005859E5"/>
    <w:rsid w:val="00585B98"/>
    <w:rsid w:val="00585D98"/>
    <w:rsid w:val="00586703"/>
    <w:rsid w:val="0059016A"/>
    <w:rsid w:val="00591C68"/>
    <w:rsid w:val="00591DFC"/>
    <w:rsid w:val="0059328F"/>
    <w:rsid w:val="00593A9B"/>
    <w:rsid w:val="00593AF5"/>
    <w:rsid w:val="00593C60"/>
    <w:rsid w:val="00595C09"/>
    <w:rsid w:val="005960EF"/>
    <w:rsid w:val="005963BA"/>
    <w:rsid w:val="0059665F"/>
    <w:rsid w:val="00596B4E"/>
    <w:rsid w:val="00596CE1"/>
    <w:rsid w:val="005A04DD"/>
    <w:rsid w:val="005A0B8C"/>
    <w:rsid w:val="005A0CF4"/>
    <w:rsid w:val="005A1F90"/>
    <w:rsid w:val="005A3D94"/>
    <w:rsid w:val="005A4E44"/>
    <w:rsid w:val="005A4EAE"/>
    <w:rsid w:val="005A4F56"/>
    <w:rsid w:val="005A5AFB"/>
    <w:rsid w:val="005A5FB9"/>
    <w:rsid w:val="005A6CD7"/>
    <w:rsid w:val="005A75A7"/>
    <w:rsid w:val="005A7A40"/>
    <w:rsid w:val="005A7DDE"/>
    <w:rsid w:val="005B11E6"/>
    <w:rsid w:val="005B18E8"/>
    <w:rsid w:val="005B43D0"/>
    <w:rsid w:val="005B5535"/>
    <w:rsid w:val="005B7C10"/>
    <w:rsid w:val="005C1463"/>
    <w:rsid w:val="005C2709"/>
    <w:rsid w:val="005C2D89"/>
    <w:rsid w:val="005C427B"/>
    <w:rsid w:val="005C4EE8"/>
    <w:rsid w:val="005C7249"/>
    <w:rsid w:val="005D0C19"/>
    <w:rsid w:val="005D152F"/>
    <w:rsid w:val="005D2B4F"/>
    <w:rsid w:val="005D4B6E"/>
    <w:rsid w:val="005D4E39"/>
    <w:rsid w:val="005D4FFF"/>
    <w:rsid w:val="005D6078"/>
    <w:rsid w:val="005D71A2"/>
    <w:rsid w:val="005E01A6"/>
    <w:rsid w:val="005E0324"/>
    <w:rsid w:val="005E0394"/>
    <w:rsid w:val="005E1248"/>
    <w:rsid w:val="005E1D1A"/>
    <w:rsid w:val="005E1FCC"/>
    <w:rsid w:val="005E2ED8"/>
    <w:rsid w:val="005E3A48"/>
    <w:rsid w:val="005E4F46"/>
    <w:rsid w:val="005E524B"/>
    <w:rsid w:val="005E57B0"/>
    <w:rsid w:val="005E6310"/>
    <w:rsid w:val="005E6357"/>
    <w:rsid w:val="005E6775"/>
    <w:rsid w:val="005E68D0"/>
    <w:rsid w:val="005E691C"/>
    <w:rsid w:val="005E697A"/>
    <w:rsid w:val="005E6D4A"/>
    <w:rsid w:val="005E7827"/>
    <w:rsid w:val="005E7876"/>
    <w:rsid w:val="005E78B3"/>
    <w:rsid w:val="005F1837"/>
    <w:rsid w:val="005F21F6"/>
    <w:rsid w:val="005F234A"/>
    <w:rsid w:val="005F2A5B"/>
    <w:rsid w:val="005F323E"/>
    <w:rsid w:val="005F40B7"/>
    <w:rsid w:val="005F4C4A"/>
    <w:rsid w:val="005F4E2F"/>
    <w:rsid w:val="005F6268"/>
    <w:rsid w:val="005F7B96"/>
    <w:rsid w:val="005F7CFF"/>
    <w:rsid w:val="00600508"/>
    <w:rsid w:val="00601569"/>
    <w:rsid w:val="006025AA"/>
    <w:rsid w:val="00602F16"/>
    <w:rsid w:val="0060316A"/>
    <w:rsid w:val="006040C7"/>
    <w:rsid w:val="006042B0"/>
    <w:rsid w:val="00604688"/>
    <w:rsid w:val="006048F3"/>
    <w:rsid w:val="00604FEA"/>
    <w:rsid w:val="00605AE9"/>
    <w:rsid w:val="0060654A"/>
    <w:rsid w:val="00611B84"/>
    <w:rsid w:val="00611F2C"/>
    <w:rsid w:val="00613643"/>
    <w:rsid w:val="00615CC4"/>
    <w:rsid w:val="00615E08"/>
    <w:rsid w:val="006163D3"/>
    <w:rsid w:val="00616E1F"/>
    <w:rsid w:val="00620E79"/>
    <w:rsid w:val="006216D4"/>
    <w:rsid w:val="00621FA1"/>
    <w:rsid w:val="0062267A"/>
    <w:rsid w:val="0062394D"/>
    <w:rsid w:val="00623A15"/>
    <w:rsid w:val="00623D3A"/>
    <w:rsid w:val="0062461F"/>
    <w:rsid w:val="00625713"/>
    <w:rsid w:val="00626063"/>
    <w:rsid w:val="006308C4"/>
    <w:rsid w:val="00632651"/>
    <w:rsid w:val="00632E37"/>
    <w:rsid w:val="00635B5F"/>
    <w:rsid w:val="00636386"/>
    <w:rsid w:val="00636F81"/>
    <w:rsid w:val="0063737F"/>
    <w:rsid w:val="00637A6A"/>
    <w:rsid w:val="00640ED9"/>
    <w:rsid w:val="00641373"/>
    <w:rsid w:val="00641D22"/>
    <w:rsid w:val="0064250E"/>
    <w:rsid w:val="00642851"/>
    <w:rsid w:val="006431A8"/>
    <w:rsid w:val="00643AF0"/>
    <w:rsid w:val="00643B93"/>
    <w:rsid w:val="00643BB3"/>
    <w:rsid w:val="006442A5"/>
    <w:rsid w:val="0064433D"/>
    <w:rsid w:val="006457F4"/>
    <w:rsid w:val="00646BC4"/>
    <w:rsid w:val="00647645"/>
    <w:rsid w:val="00650675"/>
    <w:rsid w:val="00650B3B"/>
    <w:rsid w:val="00651038"/>
    <w:rsid w:val="006513FC"/>
    <w:rsid w:val="006522A9"/>
    <w:rsid w:val="00652580"/>
    <w:rsid w:val="00652EB8"/>
    <w:rsid w:val="006543DB"/>
    <w:rsid w:val="00655F36"/>
    <w:rsid w:val="00655F5B"/>
    <w:rsid w:val="00656153"/>
    <w:rsid w:val="00657E7C"/>
    <w:rsid w:val="00660758"/>
    <w:rsid w:val="00666242"/>
    <w:rsid w:val="006705D8"/>
    <w:rsid w:val="00670F17"/>
    <w:rsid w:val="006716D1"/>
    <w:rsid w:val="0067174B"/>
    <w:rsid w:val="006723D2"/>
    <w:rsid w:val="006725C6"/>
    <w:rsid w:val="00676C3C"/>
    <w:rsid w:val="006776E4"/>
    <w:rsid w:val="0068085F"/>
    <w:rsid w:val="00681280"/>
    <w:rsid w:val="00681BFE"/>
    <w:rsid w:val="00682B3C"/>
    <w:rsid w:val="006838F5"/>
    <w:rsid w:val="006845D9"/>
    <w:rsid w:val="00684D10"/>
    <w:rsid w:val="00685492"/>
    <w:rsid w:val="00685CF1"/>
    <w:rsid w:val="0068617C"/>
    <w:rsid w:val="00686252"/>
    <w:rsid w:val="00686BCC"/>
    <w:rsid w:val="00686D6F"/>
    <w:rsid w:val="006872B7"/>
    <w:rsid w:val="00687E61"/>
    <w:rsid w:val="0069038E"/>
    <w:rsid w:val="00692088"/>
    <w:rsid w:val="006941B1"/>
    <w:rsid w:val="0069441C"/>
    <w:rsid w:val="0069541B"/>
    <w:rsid w:val="006955FD"/>
    <w:rsid w:val="00695DD4"/>
    <w:rsid w:val="00696B8F"/>
    <w:rsid w:val="00697B20"/>
    <w:rsid w:val="006A0173"/>
    <w:rsid w:val="006A03EA"/>
    <w:rsid w:val="006A1588"/>
    <w:rsid w:val="006A17A0"/>
    <w:rsid w:val="006A2EA3"/>
    <w:rsid w:val="006A3917"/>
    <w:rsid w:val="006A3F4B"/>
    <w:rsid w:val="006A4A73"/>
    <w:rsid w:val="006A5151"/>
    <w:rsid w:val="006A63F5"/>
    <w:rsid w:val="006A76AD"/>
    <w:rsid w:val="006B015F"/>
    <w:rsid w:val="006B045C"/>
    <w:rsid w:val="006B053B"/>
    <w:rsid w:val="006B126A"/>
    <w:rsid w:val="006B2675"/>
    <w:rsid w:val="006B27C3"/>
    <w:rsid w:val="006B2B3B"/>
    <w:rsid w:val="006B4D80"/>
    <w:rsid w:val="006B5218"/>
    <w:rsid w:val="006B5B56"/>
    <w:rsid w:val="006B6D19"/>
    <w:rsid w:val="006B760C"/>
    <w:rsid w:val="006B7969"/>
    <w:rsid w:val="006C04AE"/>
    <w:rsid w:val="006C0C1B"/>
    <w:rsid w:val="006C151B"/>
    <w:rsid w:val="006C1E3D"/>
    <w:rsid w:val="006C1FF5"/>
    <w:rsid w:val="006C2BD2"/>
    <w:rsid w:val="006C2DA6"/>
    <w:rsid w:val="006C379A"/>
    <w:rsid w:val="006C477E"/>
    <w:rsid w:val="006C629A"/>
    <w:rsid w:val="006D030B"/>
    <w:rsid w:val="006D0D54"/>
    <w:rsid w:val="006D15AF"/>
    <w:rsid w:val="006D2AC0"/>
    <w:rsid w:val="006D2E47"/>
    <w:rsid w:val="006D57D5"/>
    <w:rsid w:val="006D6D68"/>
    <w:rsid w:val="006D71EB"/>
    <w:rsid w:val="006E021A"/>
    <w:rsid w:val="006E24E2"/>
    <w:rsid w:val="006E2E31"/>
    <w:rsid w:val="006E37C6"/>
    <w:rsid w:val="006E39C2"/>
    <w:rsid w:val="006E4158"/>
    <w:rsid w:val="006E4189"/>
    <w:rsid w:val="006E4892"/>
    <w:rsid w:val="006E64E7"/>
    <w:rsid w:val="006E740F"/>
    <w:rsid w:val="006E7B2A"/>
    <w:rsid w:val="006E7DAA"/>
    <w:rsid w:val="006E96E3"/>
    <w:rsid w:val="006F5921"/>
    <w:rsid w:val="007013FA"/>
    <w:rsid w:val="00701DF6"/>
    <w:rsid w:val="0070302C"/>
    <w:rsid w:val="00704170"/>
    <w:rsid w:val="00705E76"/>
    <w:rsid w:val="00705F61"/>
    <w:rsid w:val="007074ED"/>
    <w:rsid w:val="00710021"/>
    <w:rsid w:val="00710BE8"/>
    <w:rsid w:val="00711F2E"/>
    <w:rsid w:val="00711F5B"/>
    <w:rsid w:val="00712A88"/>
    <w:rsid w:val="00712CB7"/>
    <w:rsid w:val="00713231"/>
    <w:rsid w:val="00713932"/>
    <w:rsid w:val="007139BE"/>
    <w:rsid w:val="00713B42"/>
    <w:rsid w:val="00721B4E"/>
    <w:rsid w:val="00721F26"/>
    <w:rsid w:val="00722612"/>
    <w:rsid w:val="00722EE7"/>
    <w:rsid w:val="0072399C"/>
    <w:rsid w:val="00723B6E"/>
    <w:rsid w:val="00724944"/>
    <w:rsid w:val="00724E55"/>
    <w:rsid w:val="0072537C"/>
    <w:rsid w:val="00725BEA"/>
    <w:rsid w:val="00725FB0"/>
    <w:rsid w:val="007272EB"/>
    <w:rsid w:val="00727982"/>
    <w:rsid w:val="0073033A"/>
    <w:rsid w:val="00730960"/>
    <w:rsid w:val="00730CD3"/>
    <w:rsid w:val="007340D2"/>
    <w:rsid w:val="00734664"/>
    <w:rsid w:val="00734966"/>
    <w:rsid w:val="00734C2A"/>
    <w:rsid w:val="00734D64"/>
    <w:rsid w:val="0074180B"/>
    <w:rsid w:val="00741C5B"/>
    <w:rsid w:val="00741E56"/>
    <w:rsid w:val="00742966"/>
    <w:rsid w:val="007432BB"/>
    <w:rsid w:val="00744ECF"/>
    <w:rsid w:val="00745A1D"/>
    <w:rsid w:val="007472AB"/>
    <w:rsid w:val="00747B88"/>
    <w:rsid w:val="0075069D"/>
    <w:rsid w:val="007521BC"/>
    <w:rsid w:val="00752883"/>
    <w:rsid w:val="00753712"/>
    <w:rsid w:val="00753BA7"/>
    <w:rsid w:val="007544A6"/>
    <w:rsid w:val="00755668"/>
    <w:rsid w:val="0075769F"/>
    <w:rsid w:val="00760AB8"/>
    <w:rsid w:val="007616B8"/>
    <w:rsid w:val="007629B7"/>
    <w:rsid w:val="00762B58"/>
    <w:rsid w:val="0076350C"/>
    <w:rsid w:val="00763939"/>
    <w:rsid w:val="00763C79"/>
    <w:rsid w:val="00765B92"/>
    <w:rsid w:val="007675D3"/>
    <w:rsid w:val="00767D3B"/>
    <w:rsid w:val="0077088A"/>
    <w:rsid w:val="007739BB"/>
    <w:rsid w:val="00773A64"/>
    <w:rsid w:val="00774C89"/>
    <w:rsid w:val="0077518F"/>
    <w:rsid w:val="007763D9"/>
    <w:rsid w:val="00776527"/>
    <w:rsid w:val="007772DE"/>
    <w:rsid w:val="0077789E"/>
    <w:rsid w:val="00780A9D"/>
    <w:rsid w:val="00782382"/>
    <w:rsid w:val="00782550"/>
    <w:rsid w:val="00782F15"/>
    <w:rsid w:val="00783088"/>
    <w:rsid w:val="007842BC"/>
    <w:rsid w:val="007851DB"/>
    <w:rsid w:val="00785798"/>
    <w:rsid w:val="00786143"/>
    <w:rsid w:val="007867E2"/>
    <w:rsid w:val="00786D07"/>
    <w:rsid w:val="00786F2B"/>
    <w:rsid w:val="0079024A"/>
    <w:rsid w:val="00790ADE"/>
    <w:rsid w:val="007915FE"/>
    <w:rsid w:val="007935CD"/>
    <w:rsid w:val="00794640"/>
    <w:rsid w:val="007952B6"/>
    <w:rsid w:val="0079543A"/>
    <w:rsid w:val="007957B1"/>
    <w:rsid w:val="00797573"/>
    <w:rsid w:val="007A0C87"/>
    <w:rsid w:val="007A156B"/>
    <w:rsid w:val="007A1D48"/>
    <w:rsid w:val="007A3505"/>
    <w:rsid w:val="007A355D"/>
    <w:rsid w:val="007A3B62"/>
    <w:rsid w:val="007A3C2B"/>
    <w:rsid w:val="007A4549"/>
    <w:rsid w:val="007A4582"/>
    <w:rsid w:val="007A74D3"/>
    <w:rsid w:val="007B0A60"/>
    <w:rsid w:val="007B0C7F"/>
    <w:rsid w:val="007B1D6F"/>
    <w:rsid w:val="007B1E36"/>
    <w:rsid w:val="007B5AC5"/>
    <w:rsid w:val="007B70EF"/>
    <w:rsid w:val="007B7AD2"/>
    <w:rsid w:val="007C0AAE"/>
    <w:rsid w:val="007C190A"/>
    <w:rsid w:val="007C2454"/>
    <w:rsid w:val="007C2C91"/>
    <w:rsid w:val="007C37D5"/>
    <w:rsid w:val="007C4F58"/>
    <w:rsid w:val="007C6528"/>
    <w:rsid w:val="007D02C7"/>
    <w:rsid w:val="007D080E"/>
    <w:rsid w:val="007D2F21"/>
    <w:rsid w:val="007D3AE9"/>
    <w:rsid w:val="007D4DCD"/>
    <w:rsid w:val="007D5A2F"/>
    <w:rsid w:val="007D5D7E"/>
    <w:rsid w:val="007D69B0"/>
    <w:rsid w:val="007D6C72"/>
    <w:rsid w:val="007D77F0"/>
    <w:rsid w:val="007E169B"/>
    <w:rsid w:val="007E1991"/>
    <w:rsid w:val="007E3AE3"/>
    <w:rsid w:val="007E3D2A"/>
    <w:rsid w:val="007E46F8"/>
    <w:rsid w:val="007E4B1E"/>
    <w:rsid w:val="007E4C86"/>
    <w:rsid w:val="007E561B"/>
    <w:rsid w:val="007E5670"/>
    <w:rsid w:val="007E7237"/>
    <w:rsid w:val="007F117C"/>
    <w:rsid w:val="007F18EB"/>
    <w:rsid w:val="007F28A3"/>
    <w:rsid w:val="007F3FE0"/>
    <w:rsid w:val="007F5FE9"/>
    <w:rsid w:val="007F650B"/>
    <w:rsid w:val="007F6DC7"/>
    <w:rsid w:val="008003AD"/>
    <w:rsid w:val="008003C8"/>
    <w:rsid w:val="00800675"/>
    <w:rsid w:val="00802226"/>
    <w:rsid w:val="00803060"/>
    <w:rsid w:val="008030F2"/>
    <w:rsid w:val="00803234"/>
    <w:rsid w:val="00803A6B"/>
    <w:rsid w:val="00806417"/>
    <w:rsid w:val="00806E9F"/>
    <w:rsid w:val="00807802"/>
    <w:rsid w:val="00810248"/>
    <w:rsid w:val="00810315"/>
    <w:rsid w:val="00810535"/>
    <w:rsid w:val="00811787"/>
    <w:rsid w:val="00812751"/>
    <w:rsid w:val="00812989"/>
    <w:rsid w:val="008134A9"/>
    <w:rsid w:val="00813A40"/>
    <w:rsid w:val="00813B36"/>
    <w:rsid w:val="00813F95"/>
    <w:rsid w:val="00814FF4"/>
    <w:rsid w:val="0081765B"/>
    <w:rsid w:val="00820169"/>
    <w:rsid w:val="00820B09"/>
    <w:rsid w:val="008215F4"/>
    <w:rsid w:val="008218F6"/>
    <w:rsid w:val="008228D2"/>
    <w:rsid w:val="008261CD"/>
    <w:rsid w:val="0082665C"/>
    <w:rsid w:val="00827366"/>
    <w:rsid w:val="008274C1"/>
    <w:rsid w:val="00827D18"/>
    <w:rsid w:val="00831202"/>
    <w:rsid w:val="0083197C"/>
    <w:rsid w:val="00831B22"/>
    <w:rsid w:val="00831BDB"/>
    <w:rsid w:val="00832D5F"/>
    <w:rsid w:val="008335A6"/>
    <w:rsid w:val="0083403A"/>
    <w:rsid w:val="00834448"/>
    <w:rsid w:val="00834703"/>
    <w:rsid w:val="00834C4B"/>
    <w:rsid w:val="008354B2"/>
    <w:rsid w:val="008356BA"/>
    <w:rsid w:val="0083577F"/>
    <w:rsid w:val="00835B5E"/>
    <w:rsid w:val="008367EF"/>
    <w:rsid w:val="0083696F"/>
    <w:rsid w:val="00836DC2"/>
    <w:rsid w:val="008375C1"/>
    <w:rsid w:val="00837BC2"/>
    <w:rsid w:val="00837E2E"/>
    <w:rsid w:val="008414C4"/>
    <w:rsid w:val="008415C8"/>
    <w:rsid w:val="00842F47"/>
    <w:rsid w:val="00845615"/>
    <w:rsid w:val="00845695"/>
    <w:rsid w:val="008459D2"/>
    <w:rsid w:val="00845DA6"/>
    <w:rsid w:val="0084672E"/>
    <w:rsid w:val="00846DE1"/>
    <w:rsid w:val="00847796"/>
    <w:rsid w:val="00852539"/>
    <w:rsid w:val="00853116"/>
    <w:rsid w:val="00854DC8"/>
    <w:rsid w:val="008570F4"/>
    <w:rsid w:val="0085750B"/>
    <w:rsid w:val="00857CDE"/>
    <w:rsid w:val="00860422"/>
    <w:rsid w:val="00860CD6"/>
    <w:rsid w:val="0086166B"/>
    <w:rsid w:val="008621E1"/>
    <w:rsid w:val="00862B5B"/>
    <w:rsid w:val="00862B9A"/>
    <w:rsid w:val="00862D80"/>
    <w:rsid w:val="00862FF8"/>
    <w:rsid w:val="008636EE"/>
    <w:rsid w:val="00864491"/>
    <w:rsid w:val="00864888"/>
    <w:rsid w:val="00864CC4"/>
    <w:rsid w:val="008658E6"/>
    <w:rsid w:val="00865C2C"/>
    <w:rsid w:val="00865F9C"/>
    <w:rsid w:val="00866430"/>
    <w:rsid w:val="008669B5"/>
    <w:rsid w:val="00866FEB"/>
    <w:rsid w:val="008706EB"/>
    <w:rsid w:val="00872301"/>
    <w:rsid w:val="0087261E"/>
    <w:rsid w:val="00872918"/>
    <w:rsid w:val="00872C39"/>
    <w:rsid w:val="00872CFF"/>
    <w:rsid w:val="008738BF"/>
    <w:rsid w:val="0087519F"/>
    <w:rsid w:val="00880462"/>
    <w:rsid w:val="00880955"/>
    <w:rsid w:val="00881AF1"/>
    <w:rsid w:val="00882C3B"/>
    <w:rsid w:val="00882D05"/>
    <w:rsid w:val="00883DD1"/>
    <w:rsid w:val="0088401F"/>
    <w:rsid w:val="008845C4"/>
    <w:rsid w:val="0088485C"/>
    <w:rsid w:val="00885B69"/>
    <w:rsid w:val="00886A59"/>
    <w:rsid w:val="00887C42"/>
    <w:rsid w:val="00890324"/>
    <w:rsid w:val="00891CEE"/>
    <w:rsid w:val="00892412"/>
    <w:rsid w:val="00893014"/>
    <w:rsid w:val="0089461B"/>
    <w:rsid w:val="008948B1"/>
    <w:rsid w:val="008956E3"/>
    <w:rsid w:val="008959B7"/>
    <w:rsid w:val="00896B06"/>
    <w:rsid w:val="008970ED"/>
    <w:rsid w:val="00897482"/>
    <w:rsid w:val="008976E1"/>
    <w:rsid w:val="008A06D4"/>
    <w:rsid w:val="008A1C09"/>
    <w:rsid w:val="008A1D80"/>
    <w:rsid w:val="008A266C"/>
    <w:rsid w:val="008A2AC0"/>
    <w:rsid w:val="008A48B8"/>
    <w:rsid w:val="008A50CB"/>
    <w:rsid w:val="008A5D4E"/>
    <w:rsid w:val="008A6722"/>
    <w:rsid w:val="008A68D1"/>
    <w:rsid w:val="008A6E53"/>
    <w:rsid w:val="008A6F4B"/>
    <w:rsid w:val="008A7791"/>
    <w:rsid w:val="008B01AD"/>
    <w:rsid w:val="008B1641"/>
    <w:rsid w:val="008B1AE4"/>
    <w:rsid w:val="008B37D8"/>
    <w:rsid w:val="008B61B6"/>
    <w:rsid w:val="008B6E76"/>
    <w:rsid w:val="008B7CAC"/>
    <w:rsid w:val="008B7DAC"/>
    <w:rsid w:val="008C0FCC"/>
    <w:rsid w:val="008C192F"/>
    <w:rsid w:val="008C203F"/>
    <w:rsid w:val="008C3787"/>
    <w:rsid w:val="008C3D77"/>
    <w:rsid w:val="008C5B44"/>
    <w:rsid w:val="008C5D37"/>
    <w:rsid w:val="008C5DA9"/>
    <w:rsid w:val="008C69B0"/>
    <w:rsid w:val="008C7F89"/>
    <w:rsid w:val="008D1BF5"/>
    <w:rsid w:val="008D2B53"/>
    <w:rsid w:val="008D2BE1"/>
    <w:rsid w:val="008D3807"/>
    <w:rsid w:val="008D3CE8"/>
    <w:rsid w:val="008D4D62"/>
    <w:rsid w:val="008D6280"/>
    <w:rsid w:val="008D690D"/>
    <w:rsid w:val="008D6937"/>
    <w:rsid w:val="008D6CEC"/>
    <w:rsid w:val="008D799A"/>
    <w:rsid w:val="008E027D"/>
    <w:rsid w:val="008E02A3"/>
    <w:rsid w:val="008E06CB"/>
    <w:rsid w:val="008E0913"/>
    <w:rsid w:val="008E14CD"/>
    <w:rsid w:val="008E21B5"/>
    <w:rsid w:val="008E232A"/>
    <w:rsid w:val="008E2DE9"/>
    <w:rsid w:val="008E5CB0"/>
    <w:rsid w:val="008E7331"/>
    <w:rsid w:val="008E78B8"/>
    <w:rsid w:val="008F0512"/>
    <w:rsid w:val="008F201B"/>
    <w:rsid w:val="008F22E8"/>
    <w:rsid w:val="008F24FA"/>
    <w:rsid w:val="008F2AA4"/>
    <w:rsid w:val="008F2C67"/>
    <w:rsid w:val="008F4098"/>
    <w:rsid w:val="008F42BC"/>
    <w:rsid w:val="008F4456"/>
    <w:rsid w:val="008F47D2"/>
    <w:rsid w:val="008F4AC1"/>
    <w:rsid w:val="008F6DE4"/>
    <w:rsid w:val="008F6F0F"/>
    <w:rsid w:val="00900373"/>
    <w:rsid w:val="00900F83"/>
    <w:rsid w:val="00902747"/>
    <w:rsid w:val="009028FB"/>
    <w:rsid w:val="00904557"/>
    <w:rsid w:val="0090729C"/>
    <w:rsid w:val="0090777C"/>
    <w:rsid w:val="00907D4D"/>
    <w:rsid w:val="00907FEB"/>
    <w:rsid w:val="00911604"/>
    <w:rsid w:val="00911E26"/>
    <w:rsid w:val="00912CC7"/>
    <w:rsid w:val="009133EA"/>
    <w:rsid w:val="00913595"/>
    <w:rsid w:val="00913FCB"/>
    <w:rsid w:val="00914B72"/>
    <w:rsid w:val="00915413"/>
    <w:rsid w:val="009162B5"/>
    <w:rsid w:val="0091665F"/>
    <w:rsid w:val="00917265"/>
    <w:rsid w:val="00917C8C"/>
    <w:rsid w:val="00917CC3"/>
    <w:rsid w:val="00917D91"/>
    <w:rsid w:val="00921816"/>
    <w:rsid w:val="00922C13"/>
    <w:rsid w:val="00925A59"/>
    <w:rsid w:val="00925EA7"/>
    <w:rsid w:val="009264BF"/>
    <w:rsid w:val="009273D1"/>
    <w:rsid w:val="00927781"/>
    <w:rsid w:val="00927C0B"/>
    <w:rsid w:val="009304B9"/>
    <w:rsid w:val="009312E5"/>
    <w:rsid w:val="009322ED"/>
    <w:rsid w:val="00934706"/>
    <w:rsid w:val="00935FF8"/>
    <w:rsid w:val="009361C0"/>
    <w:rsid w:val="009361E3"/>
    <w:rsid w:val="009367A7"/>
    <w:rsid w:val="009374FD"/>
    <w:rsid w:val="00937640"/>
    <w:rsid w:val="00937739"/>
    <w:rsid w:val="00940A0B"/>
    <w:rsid w:val="00940BE6"/>
    <w:rsid w:val="00941B26"/>
    <w:rsid w:val="00941C56"/>
    <w:rsid w:val="00941D10"/>
    <w:rsid w:val="00942F62"/>
    <w:rsid w:val="0094314E"/>
    <w:rsid w:val="009434B2"/>
    <w:rsid w:val="00944E16"/>
    <w:rsid w:val="009452D1"/>
    <w:rsid w:val="009457D5"/>
    <w:rsid w:val="009459A3"/>
    <w:rsid w:val="009459FA"/>
    <w:rsid w:val="00945A9E"/>
    <w:rsid w:val="00946D32"/>
    <w:rsid w:val="00946FA9"/>
    <w:rsid w:val="009470D1"/>
    <w:rsid w:val="00947108"/>
    <w:rsid w:val="009508FB"/>
    <w:rsid w:val="00950CAB"/>
    <w:rsid w:val="0095194E"/>
    <w:rsid w:val="0095394D"/>
    <w:rsid w:val="00956A11"/>
    <w:rsid w:val="009572F3"/>
    <w:rsid w:val="00957596"/>
    <w:rsid w:val="009578C9"/>
    <w:rsid w:val="00957DE2"/>
    <w:rsid w:val="009609BD"/>
    <w:rsid w:val="00963177"/>
    <w:rsid w:val="009631D3"/>
    <w:rsid w:val="0096331D"/>
    <w:rsid w:val="00963C5C"/>
    <w:rsid w:val="0096415D"/>
    <w:rsid w:val="00964A97"/>
    <w:rsid w:val="0096539C"/>
    <w:rsid w:val="009660C5"/>
    <w:rsid w:val="00966578"/>
    <w:rsid w:val="00966AA5"/>
    <w:rsid w:val="00966EBF"/>
    <w:rsid w:val="009676D0"/>
    <w:rsid w:val="00970737"/>
    <w:rsid w:val="00971E24"/>
    <w:rsid w:val="00972247"/>
    <w:rsid w:val="00972907"/>
    <w:rsid w:val="009729F6"/>
    <w:rsid w:val="00974AE3"/>
    <w:rsid w:val="009759C7"/>
    <w:rsid w:val="00975B8D"/>
    <w:rsid w:val="009769A2"/>
    <w:rsid w:val="00980470"/>
    <w:rsid w:val="0098060F"/>
    <w:rsid w:val="009828D9"/>
    <w:rsid w:val="00982E59"/>
    <w:rsid w:val="00982F78"/>
    <w:rsid w:val="00983898"/>
    <w:rsid w:val="00983C95"/>
    <w:rsid w:val="00985066"/>
    <w:rsid w:val="00985E2A"/>
    <w:rsid w:val="009864AA"/>
    <w:rsid w:val="00986D5F"/>
    <w:rsid w:val="009918E5"/>
    <w:rsid w:val="009934EB"/>
    <w:rsid w:val="00994949"/>
    <w:rsid w:val="00995D22"/>
    <w:rsid w:val="00995D3C"/>
    <w:rsid w:val="00996763"/>
    <w:rsid w:val="009968D2"/>
    <w:rsid w:val="00997111"/>
    <w:rsid w:val="009A09FA"/>
    <w:rsid w:val="009A0AFE"/>
    <w:rsid w:val="009A0D58"/>
    <w:rsid w:val="009A3D07"/>
    <w:rsid w:val="009A3DAE"/>
    <w:rsid w:val="009A49AA"/>
    <w:rsid w:val="009A5471"/>
    <w:rsid w:val="009A6512"/>
    <w:rsid w:val="009A759C"/>
    <w:rsid w:val="009A7888"/>
    <w:rsid w:val="009A7B51"/>
    <w:rsid w:val="009B1501"/>
    <w:rsid w:val="009B1AEF"/>
    <w:rsid w:val="009B2474"/>
    <w:rsid w:val="009B2CAF"/>
    <w:rsid w:val="009B2E47"/>
    <w:rsid w:val="009B33F9"/>
    <w:rsid w:val="009B466D"/>
    <w:rsid w:val="009B660B"/>
    <w:rsid w:val="009B67FC"/>
    <w:rsid w:val="009B77A2"/>
    <w:rsid w:val="009B78B8"/>
    <w:rsid w:val="009B7E08"/>
    <w:rsid w:val="009C14BF"/>
    <w:rsid w:val="009C1AC6"/>
    <w:rsid w:val="009C60DE"/>
    <w:rsid w:val="009C72DD"/>
    <w:rsid w:val="009C73AB"/>
    <w:rsid w:val="009D126E"/>
    <w:rsid w:val="009D1552"/>
    <w:rsid w:val="009D3B6B"/>
    <w:rsid w:val="009D546D"/>
    <w:rsid w:val="009D629D"/>
    <w:rsid w:val="009D7217"/>
    <w:rsid w:val="009D7B1A"/>
    <w:rsid w:val="009E02D8"/>
    <w:rsid w:val="009E0D2D"/>
    <w:rsid w:val="009E10DA"/>
    <w:rsid w:val="009E2A82"/>
    <w:rsid w:val="009E32EB"/>
    <w:rsid w:val="009E3C81"/>
    <w:rsid w:val="009E5329"/>
    <w:rsid w:val="009E61E0"/>
    <w:rsid w:val="009F0115"/>
    <w:rsid w:val="009F0A6D"/>
    <w:rsid w:val="009F0DB0"/>
    <w:rsid w:val="009F1B68"/>
    <w:rsid w:val="009F1E9B"/>
    <w:rsid w:val="009F22E5"/>
    <w:rsid w:val="009F242B"/>
    <w:rsid w:val="009F28A4"/>
    <w:rsid w:val="009F2EAC"/>
    <w:rsid w:val="009F3FD9"/>
    <w:rsid w:val="009F446A"/>
    <w:rsid w:val="009F4485"/>
    <w:rsid w:val="009F44C8"/>
    <w:rsid w:val="009F4A5D"/>
    <w:rsid w:val="009F4CB7"/>
    <w:rsid w:val="009F5ADD"/>
    <w:rsid w:val="009F5F33"/>
    <w:rsid w:val="009F72B3"/>
    <w:rsid w:val="009F7BBF"/>
    <w:rsid w:val="00A000B4"/>
    <w:rsid w:val="00A00CEC"/>
    <w:rsid w:val="00A01080"/>
    <w:rsid w:val="00A023F2"/>
    <w:rsid w:val="00A052E7"/>
    <w:rsid w:val="00A05312"/>
    <w:rsid w:val="00A07BBE"/>
    <w:rsid w:val="00A1174B"/>
    <w:rsid w:val="00A12A84"/>
    <w:rsid w:val="00A12DE4"/>
    <w:rsid w:val="00A131C4"/>
    <w:rsid w:val="00A138DC"/>
    <w:rsid w:val="00A13E69"/>
    <w:rsid w:val="00A145C6"/>
    <w:rsid w:val="00A1463F"/>
    <w:rsid w:val="00A14FDF"/>
    <w:rsid w:val="00A14FF2"/>
    <w:rsid w:val="00A15748"/>
    <w:rsid w:val="00A16874"/>
    <w:rsid w:val="00A17E97"/>
    <w:rsid w:val="00A23D9C"/>
    <w:rsid w:val="00A24227"/>
    <w:rsid w:val="00A246B8"/>
    <w:rsid w:val="00A26770"/>
    <w:rsid w:val="00A272AD"/>
    <w:rsid w:val="00A3017A"/>
    <w:rsid w:val="00A30CB3"/>
    <w:rsid w:val="00A31319"/>
    <w:rsid w:val="00A31400"/>
    <w:rsid w:val="00A32375"/>
    <w:rsid w:val="00A324A3"/>
    <w:rsid w:val="00A32EE4"/>
    <w:rsid w:val="00A33ABD"/>
    <w:rsid w:val="00A33B7F"/>
    <w:rsid w:val="00A34025"/>
    <w:rsid w:val="00A364D3"/>
    <w:rsid w:val="00A3682D"/>
    <w:rsid w:val="00A370C2"/>
    <w:rsid w:val="00A40620"/>
    <w:rsid w:val="00A4101C"/>
    <w:rsid w:val="00A41075"/>
    <w:rsid w:val="00A41F55"/>
    <w:rsid w:val="00A427E9"/>
    <w:rsid w:val="00A43112"/>
    <w:rsid w:val="00A43AAB"/>
    <w:rsid w:val="00A43C96"/>
    <w:rsid w:val="00A43CDF"/>
    <w:rsid w:val="00A43E52"/>
    <w:rsid w:val="00A4453F"/>
    <w:rsid w:val="00A44673"/>
    <w:rsid w:val="00A5006A"/>
    <w:rsid w:val="00A509A5"/>
    <w:rsid w:val="00A5406D"/>
    <w:rsid w:val="00A54357"/>
    <w:rsid w:val="00A54C71"/>
    <w:rsid w:val="00A55CB8"/>
    <w:rsid w:val="00A57353"/>
    <w:rsid w:val="00A578C7"/>
    <w:rsid w:val="00A579E8"/>
    <w:rsid w:val="00A60288"/>
    <w:rsid w:val="00A607CE"/>
    <w:rsid w:val="00A61191"/>
    <w:rsid w:val="00A627B5"/>
    <w:rsid w:val="00A638CE"/>
    <w:rsid w:val="00A63CDE"/>
    <w:rsid w:val="00A660BB"/>
    <w:rsid w:val="00A661C5"/>
    <w:rsid w:val="00A66359"/>
    <w:rsid w:val="00A6660B"/>
    <w:rsid w:val="00A671E7"/>
    <w:rsid w:val="00A677CF"/>
    <w:rsid w:val="00A679AC"/>
    <w:rsid w:val="00A72A43"/>
    <w:rsid w:val="00A73D59"/>
    <w:rsid w:val="00A750F0"/>
    <w:rsid w:val="00A76402"/>
    <w:rsid w:val="00A80150"/>
    <w:rsid w:val="00A80536"/>
    <w:rsid w:val="00A80988"/>
    <w:rsid w:val="00A8138B"/>
    <w:rsid w:val="00A82677"/>
    <w:rsid w:val="00A82826"/>
    <w:rsid w:val="00A82F52"/>
    <w:rsid w:val="00A8314A"/>
    <w:rsid w:val="00A842AE"/>
    <w:rsid w:val="00A84824"/>
    <w:rsid w:val="00A85D7B"/>
    <w:rsid w:val="00A8745A"/>
    <w:rsid w:val="00A87E2B"/>
    <w:rsid w:val="00A903B3"/>
    <w:rsid w:val="00A908BE"/>
    <w:rsid w:val="00A91D7D"/>
    <w:rsid w:val="00A933C6"/>
    <w:rsid w:val="00A93F66"/>
    <w:rsid w:val="00A9415D"/>
    <w:rsid w:val="00A943E1"/>
    <w:rsid w:val="00A94453"/>
    <w:rsid w:val="00A945B2"/>
    <w:rsid w:val="00A94B98"/>
    <w:rsid w:val="00A96F6B"/>
    <w:rsid w:val="00A97249"/>
    <w:rsid w:val="00A9729E"/>
    <w:rsid w:val="00A97A42"/>
    <w:rsid w:val="00AA0239"/>
    <w:rsid w:val="00AA02B4"/>
    <w:rsid w:val="00AA0F4B"/>
    <w:rsid w:val="00AA2568"/>
    <w:rsid w:val="00AA3C74"/>
    <w:rsid w:val="00AA3CAA"/>
    <w:rsid w:val="00AA4B0F"/>
    <w:rsid w:val="00AA4B5C"/>
    <w:rsid w:val="00AA4F1C"/>
    <w:rsid w:val="00AA5303"/>
    <w:rsid w:val="00AA5721"/>
    <w:rsid w:val="00AA59B5"/>
    <w:rsid w:val="00AA5D2D"/>
    <w:rsid w:val="00AA61AD"/>
    <w:rsid w:val="00AA7027"/>
    <w:rsid w:val="00AA7191"/>
    <w:rsid w:val="00AB119D"/>
    <w:rsid w:val="00AB1E5A"/>
    <w:rsid w:val="00AB23A1"/>
    <w:rsid w:val="00AB308E"/>
    <w:rsid w:val="00AB33D6"/>
    <w:rsid w:val="00AB54D6"/>
    <w:rsid w:val="00AB5660"/>
    <w:rsid w:val="00AB6A9D"/>
    <w:rsid w:val="00AC0042"/>
    <w:rsid w:val="00AC0CFC"/>
    <w:rsid w:val="00AC0E6B"/>
    <w:rsid w:val="00AC0EEC"/>
    <w:rsid w:val="00AC1251"/>
    <w:rsid w:val="00AC1AB5"/>
    <w:rsid w:val="00AC3063"/>
    <w:rsid w:val="00AC3E0F"/>
    <w:rsid w:val="00AC4D86"/>
    <w:rsid w:val="00AC76FC"/>
    <w:rsid w:val="00AC7E7E"/>
    <w:rsid w:val="00AD1420"/>
    <w:rsid w:val="00AD166B"/>
    <w:rsid w:val="00AD180E"/>
    <w:rsid w:val="00AD1C6D"/>
    <w:rsid w:val="00AD1E66"/>
    <w:rsid w:val="00AD3A8E"/>
    <w:rsid w:val="00AD5A40"/>
    <w:rsid w:val="00AD6339"/>
    <w:rsid w:val="00AE1A09"/>
    <w:rsid w:val="00AE2235"/>
    <w:rsid w:val="00AE2421"/>
    <w:rsid w:val="00AE3BCE"/>
    <w:rsid w:val="00AE40A3"/>
    <w:rsid w:val="00AE5A62"/>
    <w:rsid w:val="00AE61E1"/>
    <w:rsid w:val="00AE6326"/>
    <w:rsid w:val="00AE6AAB"/>
    <w:rsid w:val="00AE6D37"/>
    <w:rsid w:val="00AE7211"/>
    <w:rsid w:val="00AF079B"/>
    <w:rsid w:val="00AF0A27"/>
    <w:rsid w:val="00AF1383"/>
    <w:rsid w:val="00AF1615"/>
    <w:rsid w:val="00AF1E40"/>
    <w:rsid w:val="00AF2023"/>
    <w:rsid w:val="00AF36D2"/>
    <w:rsid w:val="00AF3C76"/>
    <w:rsid w:val="00AF5D3F"/>
    <w:rsid w:val="00AF7504"/>
    <w:rsid w:val="00AF7C68"/>
    <w:rsid w:val="00AF7FE1"/>
    <w:rsid w:val="00B00AE6"/>
    <w:rsid w:val="00B02DFB"/>
    <w:rsid w:val="00B03E0C"/>
    <w:rsid w:val="00B04625"/>
    <w:rsid w:val="00B05FBD"/>
    <w:rsid w:val="00B071A1"/>
    <w:rsid w:val="00B102B7"/>
    <w:rsid w:val="00B10579"/>
    <w:rsid w:val="00B10C4F"/>
    <w:rsid w:val="00B1187E"/>
    <w:rsid w:val="00B11CB3"/>
    <w:rsid w:val="00B1272C"/>
    <w:rsid w:val="00B134E7"/>
    <w:rsid w:val="00B13BA3"/>
    <w:rsid w:val="00B14438"/>
    <w:rsid w:val="00B14A3B"/>
    <w:rsid w:val="00B14B2F"/>
    <w:rsid w:val="00B15468"/>
    <w:rsid w:val="00B156C1"/>
    <w:rsid w:val="00B1577E"/>
    <w:rsid w:val="00B16728"/>
    <w:rsid w:val="00B16815"/>
    <w:rsid w:val="00B16D9A"/>
    <w:rsid w:val="00B2102C"/>
    <w:rsid w:val="00B21832"/>
    <w:rsid w:val="00B21D76"/>
    <w:rsid w:val="00B221B0"/>
    <w:rsid w:val="00B22B00"/>
    <w:rsid w:val="00B24FB1"/>
    <w:rsid w:val="00B260A4"/>
    <w:rsid w:val="00B26870"/>
    <w:rsid w:val="00B26E20"/>
    <w:rsid w:val="00B27130"/>
    <w:rsid w:val="00B274C0"/>
    <w:rsid w:val="00B312FA"/>
    <w:rsid w:val="00B31D50"/>
    <w:rsid w:val="00B3239C"/>
    <w:rsid w:val="00B32E97"/>
    <w:rsid w:val="00B346D0"/>
    <w:rsid w:val="00B349E1"/>
    <w:rsid w:val="00B35437"/>
    <w:rsid w:val="00B36430"/>
    <w:rsid w:val="00B3655F"/>
    <w:rsid w:val="00B3676B"/>
    <w:rsid w:val="00B3706C"/>
    <w:rsid w:val="00B3732A"/>
    <w:rsid w:val="00B374B2"/>
    <w:rsid w:val="00B40810"/>
    <w:rsid w:val="00B416D1"/>
    <w:rsid w:val="00B42F31"/>
    <w:rsid w:val="00B42FE8"/>
    <w:rsid w:val="00B430FC"/>
    <w:rsid w:val="00B443E7"/>
    <w:rsid w:val="00B44C71"/>
    <w:rsid w:val="00B4502A"/>
    <w:rsid w:val="00B46D6E"/>
    <w:rsid w:val="00B46F75"/>
    <w:rsid w:val="00B46F7A"/>
    <w:rsid w:val="00B47774"/>
    <w:rsid w:val="00B47F68"/>
    <w:rsid w:val="00B517C6"/>
    <w:rsid w:val="00B518AE"/>
    <w:rsid w:val="00B53E0F"/>
    <w:rsid w:val="00B54E3F"/>
    <w:rsid w:val="00B54E61"/>
    <w:rsid w:val="00B550F6"/>
    <w:rsid w:val="00B55173"/>
    <w:rsid w:val="00B551F4"/>
    <w:rsid w:val="00B56AC1"/>
    <w:rsid w:val="00B60F5A"/>
    <w:rsid w:val="00B61640"/>
    <w:rsid w:val="00B62498"/>
    <w:rsid w:val="00B631FE"/>
    <w:rsid w:val="00B639CD"/>
    <w:rsid w:val="00B64297"/>
    <w:rsid w:val="00B66F53"/>
    <w:rsid w:val="00B6762D"/>
    <w:rsid w:val="00B678A0"/>
    <w:rsid w:val="00B6798A"/>
    <w:rsid w:val="00B6DB07"/>
    <w:rsid w:val="00B7000B"/>
    <w:rsid w:val="00B70CE5"/>
    <w:rsid w:val="00B72982"/>
    <w:rsid w:val="00B72C8A"/>
    <w:rsid w:val="00B7400B"/>
    <w:rsid w:val="00B751D1"/>
    <w:rsid w:val="00B76A3C"/>
    <w:rsid w:val="00B7776E"/>
    <w:rsid w:val="00B80482"/>
    <w:rsid w:val="00B81B9C"/>
    <w:rsid w:val="00B837C6"/>
    <w:rsid w:val="00B83918"/>
    <w:rsid w:val="00B83A12"/>
    <w:rsid w:val="00B84E5C"/>
    <w:rsid w:val="00B873CD"/>
    <w:rsid w:val="00B90133"/>
    <w:rsid w:val="00B911D1"/>
    <w:rsid w:val="00B91BB8"/>
    <w:rsid w:val="00B920ED"/>
    <w:rsid w:val="00B92AF5"/>
    <w:rsid w:val="00B9515D"/>
    <w:rsid w:val="00B951DB"/>
    <w:rsid w:val="00B951E0"/>
    <w:rsid w:val="00B95AA0"/>
    <w:rsid w:val="00B967ED"/>
    <w:rsid w:val="00B96ED5"/>
    <w:rsid w:val="00B97CC2"/>
    <w:rsid w:val="00BA0F90"/>
    <w:rsid w:val="00BA2A19"/>
    <w:rsid w:val="00BA329C"/>
    <w:rsid w:val="00BA4485"/>
    <w:rsid w:val="00BA4C24"/>
    <w:rsid w:val="00BA4D2E"/>
    <w:rsid w:val="00BA4DFC"/>
    <w:rsid w:val="00BA59E8"/>
    <w:rsid w:val="00BB0C18"/>
    <w:rsid w:val="00BB1BC5"/>
    <w:rsid w:val="00BB1C7E"/>
    <w:rsid w:val="00BB1CBA"/>
    <w:rsid w:val="00BB33D0"/>
    <w:rsid w:val="00BB4D97"/>
    <w:rsid w:val="00BB555A"/>
    <w:rsid w:val="00BB5F78"/>
    <w:rsid w:val="00BB6906"/>
    <w:rsid w:val="00BB7E85"/>
    <w:rsid w:val="00BC178A"/>
    <w:rsid w:val="00BC1EA8"/>
    <w:rsid w:val="00BC3218"/>
    <w:rsid w:val="00BC33CC"/>
    <w:rsid w:val="00BC3EB2"/>
    <w:rsid w:val="00BC4006"/>
    <w:rsid w:val="00BC4DCD"/>
    <w:rsid w:val="00BC5784"/>
    <w:rsid w:val="00BC754F"/>
    <w:rsid w:val="00BC7761"/>
    <w:rsid w:val="00BC7C9A"/>
    <w:rsid w:val="00BD0DBC"/>
    <w:rsid w:val="00BD14B5"/>
    <w:rsid w:val="00BD38FF"/>
    <w:rsid w:val="00BD3B59"/>
    <w:rsid w:val="00BD3BAB"/>
    <w:rsid w:val="00BD463F"/>
    <w:rsid w:val="00BD588A"/>
    <w:rsid w:val="00BD661F"/>
    <w:rsid w:val="00BD719B"/>
    <w:rsid w:val="00BD792D"/>
    <w:rsid w:val="00BE24B9"/>
    <w:rsid w:val="00BE2674"/>
    <w:rsid w:val="00BE2686"/>
    <w:rsid w:val="00BE2D57"/>
    <w:rsid w:val="00BE526D"/>
    <w:rsid w:val="00BE6428"/>
    <w:rsid w:val="00BE703F"/>
    <w:rsid w:val="00BE7A5B"/>
    <w:rsid w:val="00BF12F7"/>
    <w:rsid w:val="00BF14D1"/>
    <w:rsid w:val="00BF1756"/>
    <w:rsid w:val="00BF20D4"/>
    <w:rsid w:val="00BF2FC5"/>
    <w:rsid w:val="00BF3195"/>
    <w:rsid w:val="00BF3F4D"/>
    <w:rsid w:val="00BF437F"/>
    <w:rsid w:val="00BF47D8"/>
    <w:rsid w:val="00BF5808"/>
    <w:rsid w:val="00BF6926"/>
    <w:rsid w:val="00C01666"/>
    <w:rsid w:val="00C0296D"/>
    <w:rsid w:val="00C03C7B"/>
    <w:rsid w:val="00C05314"/>
    <w:rsid w:val="00C05813"/>
    <w:rsid w:val="00C05BC0"/>
    <w:rsid w:val="00C060C0"/>
    <w:rsid w:val="00C06794"/>
    <w:rsid w:val="00C06ED4"/>
    <w:rsid w:val="00C07812"/>
    <w:rsid w:val="00C07B22"/>
    <w:rsid w:val="00C10130"/>
    <w:rsid w:val="00C10259"/>
    <w:rsid w:val="00C106D7"/>
    <w:rsid w:val="00C10DBF"/>
    <w:rsid w:val="00C10E7C"/>
    <w:rsid w:val="00C11AD2"/>
    <w:rsid w:val="00C130F0"/>
    <w:rsid w:val="00C1349B"/>
    <w:rsid w:val="00C13D13"/>
    <w:rsid w:val="00C144A9"/>
    <w:rsid w:val="00C145BD"/>
    <w:rsid w:val="00C145CF"/>
    <w:rsid w:val="00C159A7"/>
    <w:rsid w:val="00C17119"/>
    <w:rsid w:val="00C20F2D"/>
    <w:rsid w:val="00C21B8A"/>
    <w:rsid w:val="00C21D84"/>
    <w:rsid w:val="00C21EDD"/>
    <w:rsid w:val="00C22976"/>
    <w:rsid w:val="00C229EC"/>
    <w:rsid w:val="00C23975"/>
    <w:rsid w:val="00C239FB"/>
    <w:rsid w:val="00C23A4A"/>
    <w:rsid w:val="00C23F7D"/>
    <w:rsid w:val="00C249F2"/>
    <w:rsid w:val="00C25C7D"/>
    <w:rsid w:val="00C25D38"/>
    <w:rsid w:val="00C25E9E"/>
    <w:rsid w:val="00C264D4"/>
    <w:rsid w:val="00C267F6"/>
    <w:rsid w:val="00C27688"/>
    <w:rsid w:val="00C27716"/>
    <w:rsid w:val="00C305C3"/>
    <w:rsid w:val="00C317DB"/>
    <w:rsid w:val="00C32750"/>
    <w:rsid w:val="00C3400C"/>
    <w:rsid w:val="00C35B84"/>
    <w:rsid w:val="00C37BAC"/>
    <w:rsid w:val="00C41954"/>
    <w:rsid w:val="00C429AB"/>
    <w:rsid w:val="00C434FE"/>
    <w:rsid w:val="00C445FE"/>
    <w:rsid w:val="00C4491A"/>
    <w:rsid w:val="00C45389"/>
    <w:rsid w:val="00C45CBD"/>
    <w:rsid w:val="00C46A6B"/>
    <w:rsid w:val="00C50D32"/>
    <w:rsid w:val="00C51E81"/>
    <w:rsid w:val="00C51EF7"/>
    <w:rsid w:val="00C5272A"/>
    <w:rsid w:val="00C529C4"/>
    <w:rsid w:val="00C54091"/>
    <w:rsid w:val="00C54AE4"/>
    <w:rsid w:val="00C54F56"/>
    <w:rsid w:val="00C55516"/>
    <w:rsid w:val="00C56B46"/>
    <w:rsid w:val="00C56C0A"/>
    <w:rsid w:val="00C60BC9"/>
    <w:rsid w:val="00C62625"/>
    <w:rsid w:val="00C62F37"/>
    <w:rsid w:val="00C6392F"/>
    <w:rsid w:val="00C63E85"/>
    <w:rsid w:val="00C641AE"/>
    <w:rsid w:val="00C67910"/>
    <w:rsid w:val="00C67D7D"/>
    <w:rsid w:val="00C70343"/>
    <w:rsid w:val="00C7096A"/>
    <w:rsid w:val="00C714C8"/>
    <w:rsid w:val="00C73E59"/>
    <w:rsid w:val="00C74006"/>
    <w:rsid w:val="00C7559D"/>
    <w:rsid w:val="00C756CB"/>
    <w:rsid w:val="00C76AF2"/>
    <w:rsid w:val="00C76F24"/>
    <w:rsid w:val="00C7729C"/>
    <w:rsid w:val="00C773EE"/>
    <w:rsid w:val="00C779F8"/>
    <w:rsid w:val="00C80505"/>
    <w:rsid w:val="00C81328"/>
    <w:rsid w:val="00C81B96"/>
    <w:rsid w:val="00C81CA7"/>
    <w:rsid w:val="00C826D1"/>
    <w:rsid w:val="00C831D8"/>
    <w:rsid w:val="00C839E4"/>
    <w:rsid w:val="00C8450D"/>
    <w:rsid w:val="00C847B8"/>
    <w:rsid w:val="00C8501E"/>
    <w:rsid w:val="00C85747"/>
    <w:rsid w:val="00C85D79"/>
    <w:rsid w:val="00C85E5A"/>
    <w:rsid w:val="00C85FCE"/>
    <w:rsid w:val="00C864C4"/>
    <w:rsid w:val="00C869A2"/>
    <w:rsid w:val="00C86DF2"/>
    <w:rsid w:val="00C9158D"/>
    <w:rsid w:val="00C91959"/>
    <w:rsid w:val="00C91EAA"/>
    <w:rsid w:val="00C92102"/>
    <w:rsid w:val="00C9254D"/>
    <w:rsid w:val="00C929AD"/>
    <w:rsid w:val="00C9421F"/>
    <w:rsid w:val="00C94308"/>
    <w:rsid w:val="00C9448C"/>
    <w:rsid w:val="00C95200"/>
    <w:rsid w:val="00C95A66"/>
    <w:rsid w:val="00C96089"/>
    <w:rsid w:val="00C973C2"/>
    <w:rsid w:val="00C9769E"/>
    <w:rsid w:val="00CA0590"/>
    <w:rsid w:val="00CA0AD3"/>
    <w:rsid w:val="00CA0C50"/>
    <w:rsid w:val="00CA4303"/>
    <w:rsid w:val="00CA4EFB"/>
    <w:rsid w:val="00CA601E"/>
    <w:rsid w:val="00CA714A"/>
    <w:rsid w:val="00CA7ED7"/>
    <w:rsid w:val="00CB0535"/>
    <w:rsid w:val="00CB0979"/>
    <w:rsid w:val="00CB0FA1"/>
    <w:rsid w:val="00CB1091"/>
    <w:rsid w:val="00CB1B47"/>
    <w:rsid w:val="00CB22A8"/>
    <w:rsid w:val="00CB26E6"/>
    <w:rsid w:val="00CB27C5"/>
    <w:rsid w:val="00CB3023"/>
    <w:rsid w:val="00CB3578"/>
    <w:rsid w:val="00CB3E61"/>
    <w:rsid w:val="00CB4B28"/>
    <w:rsid w:val="00CB52AF"/>
    <w:rsid w:val="00CB58F6"/>
    <w:rsid w:val="00CB5CDD"/>
    <w:rsid w:val="00CB620E"/>
    <w:rsid w:val="00CC0466"/>
    <w:rsid w:val="00CC0797"/>
    <w:rsid w:val="00CC09BE"/>
    <w:rsid w:val="00CC2173"/>
    <w:rsid w:val="00CC2534"/>
    <w:rsid w:val="00CC26F8"/>
    <w:rsid w:val="00CC28F8"/>
    <w:rsid w:val="00CC325C"/>
    <w:rsid w:val="00CC3F09"/>
    <w:rsid w:val="00CC4DA7"/>
    <w:rsid w:val="00CC71C9"/>
    <w:rsid w:val="00CC7988"/>
    <w:rsid w:val="00CD0961"/>
    <w:rsid w:val="00CD1872"/>
    <w:rsid w:val="00CD2557"/>
    <w:rsid w:val="00CD2AAB"/>
    <w:rsid w:val="00CD2CC8"/>
    <w:rsid w:val="00CD2D8A"/>
    <w:rsid w:val="00CD3277"/>
    <w:rsid w:val="00CD49B3"/>
    <w:rsid w:val="00CD5541"/>
    <w:rsid w:val="00CD5DA4"/>
    <w:rsid w:val="00CDEBF5"/>
    <w:rsid w:val="00CE1014"/>
    <w:rsid w:val="00CE1444"/>
    <w:rsid w:val="00CE1562"/>
    <w:rsid w:val="00CE38AA"/>
    <w:rsid w:val="00CE4B16"/>
    <w:rsid w:val="00CE5A56"/>
    <w:rsid w:val="00CE5B0B"/>
    <w:rsid w:val="00CE7D91"/>
    <w:rsid w:val="00CF06B5"/>
    <w:rsid w:val="00CF1893"/>
    <w:rsid w:val="00CF2D41"/>
    <w:rsid w:val="00CF340C"/>
    <w:rsid w:val="00CF366A"/>
    <w:rsid w:val="00CF3CBE"/>
    <w:rsid w:val="00CF5A1B"/>
    <w:rsid w:val="00CF5A38"/>
    <w:rsid w:val="00CF640D"/>
    <w:rsid w:val="00CF6461"/>
    <w:rsid w:val="00CF69B8"/>
    <w:rsid w:val="00CF784C"/>
    <w:rsid w:val="00CF7A00"/>
    <w:rsid w:val="00D0044A"/>
    <w:rsid w:val="00D028D6"/>
    <w:rsid w:val="00D0295A"/>
    <w:rsid w:val="00D045F1"/>
    <w:rsid w:val="00D05B7B"/>
    <w:rsid w:val="00D06332"/>
    <w:rsid w:val="00D07173"/>
    <w:rsid w:val="00D101DC"/>
    <w:rsid w:val="00D10BC9"/>
    <w:rsid w:val="00D114A5"/>
    <w:rsid w:val="00D11FD3"/>
    <w:rsid w:val="00D121A2"/>
    <w:rsid w:val="00D12476"/>
    <w:rsid w:val="00D12AD7"/>
    <w:rsid w:val="00D12B58"/>
    <w:rsid w:val="00D13466"/>
    <w:rsid w:val="00D13933"/>
    <w:rsid w:val="00D1399B"/>
    <w:rsid w:val="00D13E41"/>
    <w:rsid w:val="00D1577B"/>
    <w:rsid w:val="00D16C8A"/>
    <w:rsid w:val="00D17190"/>
    <w:rsid w:val="00D17886"/>
    <w:rsid w:val="00D17D70"/>
    <w:rsid w:val="00D207C2"/>
    <w:rsid w:val="00D23795"/>
    <w:rsid w:val="00D238DD"/>
    <w:rsid w:val="00D24F78"/>
    <w:rsid w:val="00D259B1"/>
    <w:rsid w:val="00D25C84"/>
    <w:rsid w:val="00D25D48"/>
    <w:rsid w:val="00D269C0"/>
    <w:rsid w:val="00D30669"/>
    <w:rsid w:val="00D30838"/>
    <w:rsid w:val="00D31F2A"/>
    <w:rsid w:val="00D33DCB"/>
    <w:rsid w:val="00D3464A"/>
    <w:rsid w:val="00D346A3"/>
    <w:rsid w:val="00D34EDF"/>
    <w:rsid w:val="00D3597E"/>
    <w:rsid w:val="00D36434"/>
    <w:rsid w:val="00D37322"/>
    <w:rsid w:val="00D37E60"/>
    <w:rsid w:val="00D410E4"/>
    <w:rsid w:val="00D42EEF"/>
    <w:rsid w:val="00D43069"/>
    <w:rsid w:val="00D43B24"/>
    <w:rsid w:val="00D4412A"/>
    <w:rsid w:val="00D44238"/>
    <w:rsid w:val="00D4489A"/>
    <w:rsid w:val="00D45600"/>
    <w:rsid w:val="00D45F6F"/>
    <w:rsid w:val="00D46601"/>
    <w:rsid w:val="00D474A5"/>
    <w:rsid w:val="00D4784C"/>
    <w:rsid w:val="00D47CD5"/>
    <w:rsid w:val="00D47CFE"/>
    <w:rsid w:val="00D50089"/>
    <w:rsid w:val="00D501D1"/>
    <w:rsid w:val="00D510D0"/>
    <w:rsid w:val="00D52846"/>
    <w:rsid w:val="00D554A7"/>
    <w:rsid w:val="00D55592"/>
    <w:rsid w:val="00D557C3"/>
    <w:rsid w:val="00D62A63"/>
    <w:rsid w:val="00D6459C"/>
    <w:rsid w:val="00D665D0"/>
    <w:rsid w:val="00D66F7C"/>
    <w:rsid w:val="00D67875"/>
    <w:rsid w:val="00D708B8"/>
    <w:rsid w:val="00D70DE1"/>
    <w:rsid w:val="00D71715"/>
    <w:rsid w:val="00D71CDE"/>
    <w:rsid w:val="00D71D54"/>
    <w:rsid w:val="00D730EF"/>
    <w:rsid w:val="00D7348C"/>
    <w:rsid w:val="00D73C81"/>
    <w:rsid w:val="00D74369"/>
    <w:rsid w:val="00D74D8B"/>
    <w:rsid w:val="00D766AF"/>
    <w:rsid w:val="00D774B6"/>
    <w:rsid w:val="00D7774A"/>
    <w:rsid w:val="00D77980"/>
    <w:rsid w:val="00D80076"/>
    <w:rsid w:val="00D80E25"/>
    <w:rsid w:val="00D80EFA"/>
    <w:rsid w:val="00D81F2E"/>
    <w:rsid w:val="00D82868"/>
    <w:rsid w:val="00D82B0A"/>
    <w:rsid w:val="00D84399"/>
    <w:rsid w:val="00D85938"/>
    <w:rsid w:val="00D859B3"/>
    <w:rsid w:val="00D85E54"/>
    <w:rsid w:val="00D85ED5"/>
    <w:rsid w:val="00D860DC"/>
    <w:rsid w:val="00D86531"/>
    <w:rsid w:val="00D87FBA"/>
    <w:rsid w:val="00D92062"/>
    <w:rsid w:val="00D93083"/>
    <w:rsid w:val="00D935F1"/>
    <w:rsid w:val="00D93640"/>
    <w:rsid w:val="00D93989"/>
    <w:rsid w:val="00D94C9D"/>
    <w:rsid w:val="00D97295"/>
    <w:rsid w:val="00D976BB"/>
    <w:rsid w:val="00D9944F"/>
    <w:rsid w:val="00DA1F11"/>
    <w:rsid w:val="00DA248D"/>
    <w:rsid w:val="00DA2702"/>
    <w:rsid w:val="00DA2AE0"/>
    <w:rsid w:val="00DA3DE1"/>
    <w:rsid w:val="00DA5A35"/>
    <w:rsid w:val="00DA5FF8"/>
    <w:rsid w:val="00DA61F9"/>
    <w:rsid w:val="00DA66BB"/>
    <w:rsid w:val="00DB0058"/>
    <w:rsid w:val="00DB12BF"/>
    <w:rsid w:val="00DB26DB"/>
    <w:rsid w:val="00DB289E"/>
    <w:rsid w:val="00DB28CE"/>
    <w:rsid w:val="00DB2C65"/>
    <w:rsid w:val="00DB3185"/>
    <w:rsid w:val="00DB7274"/>
    <w:rsid w:val="00DB774D"/>
    <w:rsid w:val="00DC034F"/>
    <w:rsid w:val="00DC071D"/>
    <w:rsid w:val="00DC0B2C"/>
    <w:rsid w:val="00DC1068"/>
    <w:rsid w:val="00DC27AE"/>
    <w:rsid w:val="00DC2ABC"/>
    <w:rsid w:val="00DC38A9"/>
    <w:rsid w:val="00DC3D69"/>
    <w:rsid w:val="00DC58C0"/>
    <w:rsid w:val="00DD0287"/>
    <w:rsid w:val="00DD0A76"/>
    <w:rsid w:val="00DD1CA1"/>
    <w:rsid w:val="00DD264D"/>
    <w:rsid w:val="00DD2AF1"/>
    <w:rsid w:val="00DD36BF"/>
    <w:rsid w:val="00DD3A1A"/>
    <w:rsid w:val="00DD3B43"/>
    <w:rsid w:val="00DD3DDA"/>
    <w:rsid w:val="00DD44BA"/>
    <w:rsid w:val="00DD4E6E"/>
    <w:rsid w:val="00DD5862"/>
    <w:rsid w:val="00DD636B"/>
    <w:rsid w:val="00DD6D36"/>
    <w:rsid w:val="00DD72E2"/>
    <w:rsid w:val="00DD7BC5"/>
    <w:rsid w:val="00DE0162"/>
    <w:rsid w:val="00DE0781"/>
    <w:rsid w:val="00DE2949"/>
    <w:rsid w:val="00DE2B54"/>
    <w:rsid w:val="00DE3541"/>
    <w:rsid w:val="00DE3BAE"/>
    <w:rsid w:val="00DE453C"/>
    <w:rsid w:val="00DE49CD"/>
    <w:rsid w:val="00DE54AD"/>
    <w:rsid w:val="00DE5B01"/>
    <w:rsid w:val="00DE5FF0"/>
    <w:rsid w:val="00DE6C60"/>
    <w:rsid w:val="00DF0C27"/>
    <w:rsid w:val="00DF1EC7"/>
    <w:rsid w:val="00DF2AA4"/>
    <w:rsid w:val="00DF3850"/>
    <w:rsid w:val="00DF6B60"/>
    <w:rsid w:val="00DF6E9F"/>
    <w:rsid w:val="00E00FDB"/>
    <w:rsid w:val="00E01186"/>
    <w:rsid w:val="00E01B55"/>
    <w:rsid w:val="00E06A54"/>
    <w:rsid w:val="00E073CE"/>
    <w:rsid w:val="00E07C14"/>
    <w:rsid w:val="00E112B7"/>
    <w:rsid w:val="00E11D6C"/>
    <w:rsid w:val="00E15BA7"/>
    <w:rsid w:val="00E17705"/>
    <w:rsid w:val="00E238A3"/>
    <w:rsid w:val="00E23AF0"/>
    <w:rsid w:val="00E246C9"/>
    <w:rsid w:val="00E260DD"/>
    <w:rsid w:val="00E26219"/>
    <w:rsid w:val="00E27341"/>
    <w:rsid w:val="00E2777A"/>
    <w:rsid w:val="00E27786"/>
    <w:rsid w:val="00E3087C"/>
    <w:rsid w:val="00E30D7A"/>
    <w:rsid w:val="00E32EAE"/>
    <w:rsid w:val="00E332EA"/>
    <w:rsid w:val="00E33C70"/>
    <w:rsid w:val="00E36F47"/>
    <w:rsid w:val="00E4045A"/>
    <w:rsid w:val="00E40614"/>
    <w:rsid w:val="00E40D15"/>
    <w:rsid w:val="00E40D7D"/>
    <w:rsid w:val="00E415F7"/>
    <w:rsid w:val="00E42290"/>
    <w:rsid w:val="00E42BE8"/>
    <w:rsid w:val="00E451BF"/>
    <w:rsid w:val="00E45E2F"/>
    <w:rsid w:val="00E466F3"/>
    <w:rsid w:val="00E47548"/>
    <w:rsid w:val="00E47D35"/>
    <w:rsid w:val="00E50BDC"/>
    <w:rsid w:val="00E5136F"/>
    <w:rsid w:val="00E514C9"/>
    <w:rsid w:val="00E51C53"/>
    <w:rsid w:val="00E534F3"/>
    <w:rsid w:val="00E54393"/>
    <w:rsid w:val="00E5512E"/>
    <w:rsid w:val="00E5624D"/>
    <w:rsid w:val="00E57241"/>
    <w:rsid w:val="00E5784A"/>
    <w:rsid w:val="00E57A75"/>
    <w:rsid w:val="00E60720"/>
    <w:rsid w:val="00E6099B"/>
    <w:rsid w:val="00E64BE1"/>
    <w:rsid w:val="00E659CE"/>
    <w:rsid w:val="00E6609C"/>
    <w:rsid w:val="00E6628E"/>
    <w:rsid w:val="00E668C5"/>
    <w:rsid w:val="00E66943"/>
    <w:rsid w:val="00E66EE3"/>
    <w:rsid w:val="00E671BA"/>
    <w:rsid w:val="00E67B24"/>
    <w:rsid w:val="00E7069A"/>
    <w:rsid w:val="00E71078"/>
    <w:rsid w:val="00E7236E"/>
    <w:rsid w:val="00E7314C"/>
    <w:rsid w:val="00E73C99"/>
    <w:rsid w:val="00E73CAC"/>
    <w:rsid w:val="00E745AC"/>
    <w:rsid w:val="00E753BF"/>
    <w:rsid w:val="00E76077"/>
    <w:rsid w:val="00E76B1F"/>
    <w:rsid w:val="00E77860"/>
    <w:rsid w:val="00E77DA2"/>
    <w:rsid w:val="00E77FCC"/>
    <w:rsid w:val="00E80C78"/>
    <w:rsid w:val="00E813EB"/>
    <w:rsid w:val="00E81788"/>
    <w:rsid w:val="00E84376"/>
    <w:rsid w:val="00E84640"/>
    <w:rsid w:val="00E8560A"/>
    <w:rsid w:val="00E860CB"/>
    <w:rsid w:val="00E86479"/>
    <w:rsid w:val="00E8715F"/>
    <w:rsid w:val="00E8775C"/>
    <w:rsid w:val="00E902A9"/>
    <w:rsid w:val="00E912BE"/>
    <w:rsid w:val="00E91E32"/>
    <w:rsid w:val="00E920F4"/>
    <w:rsid w:val="00E9219D"/>
    <w:rsid w:val="00E9257E"/>
    <w:rsid w:val="00E925A2"/>
    <w:rsid w:val="00E930D4"/>
    <w:rsid w:val="00E930F0"/>
    <w:rsid w:val="00E93152"/>
    <w:rsid w:val="00E94ED0"/>
    <w:rsid w:val="00E959C8"/>
    <w:rsid w:val="00E96C67"/>
    <w:rsid w:val="00E9779A"/>
    <w:rsid w:val="00EA06BC"/>
    <w:rsid w:val="00EA16BE"/>
    <w:rsid w:val="00EA2E31"/>
    <w:rsid w:val="00EA356B"/>
    <w:rsid w:val="00EA44C7"/>
    <w:rsid w:val="00EA55BA"/>
    <w:rsid w:val="00EA6C9F"/>
    <w:rsid w:val="00EA784B"/>
    <w:rsid w:val="00EA7E04"/>
    <w:rsid w:val="00EA7E07"/>
    <w:rsid w:val="00EB0858"/>
    <w:rsid w:val="00EB1C4B"/>
    <w:rsid w:val="00EB322B"/>
    <w:rsid w:val="00EB567D"/>
    <w:rsid w:val="00EB5E88"/>
    <w:rsid w:val="00EB5F60"/>
    <w:rsid w:val="00EB63EC"/>
    <w:rsid w:val="00EB6D89"/>
    <w:rsid w:val="00EB6EF1"/>
    <w:rsid w:val="00EB7AB7"/>
    <w:rsid w:val="00EC0C85"/>
    <w:rsid w:val="00EC14E2"/>
    <w:rsid w:val="00EC2C51"/>
    <w:rsid w:val="00EC36D5"/>
    <w:rsid w:val="00EC42F9"/>
    <w:rsid w:val="00EC4618"/>
    <w:rsid w:val="00EC518E"/>
    <w:rsid w:val="00EC7CBF"/>
    <w:rsid w:val="00ED15D3"/>
    <w:rsid w:val="00ED1AEB"/>
    <w:rsid w:val="00ED2158"/>
    <w:rsid w:val="00ED2AD2"/>
    <w:rsid w:val="00ED2C52"/>
    <w:rsid w:val="00ED3685"/>
    <w:rsid w:val="00ED488B"/>
    <w:rsid w:val="00ED4EBE"/>
    <w:rsid w:val="00ED58CA"/>
    <w:rsid w:val="00ED5CFD"/>
    <w:rsid w:val="00EE083A"/>
    <w:rsid w:val="00EE1164"/>
    <w:rsid w:val="00EE1AC2"/>
    <w:rsid w:val="00EE1E12"/>
    <w:rsid w:val="00EE2EA9"/>
    <w:rsid w:val="00EE316B"/>
    <w:rsid w:val="00EE374A"/>
    <w:rsid w:val="00EE4C0E"/>
    <w:rsid w:val="00EE5CA7"/>
    <w:rsid w:val="00EE5EFF"/>
    <w:rsid w:val="00EE6743"/>
    <w:rsid w:val="00EF1A79"/>
    <w:rsid w:val="00EF1D20"/>
    <w:rsid w:val="00EF26EF"/>
    <w:rsid w:val="00EF52C5"/>
    <w:rsid w:val="00EF56A6"/>
    <w:rsid w:val="00EF70A0"/>
    <w:rsid w:val="00EF766E"/>
    <w:rsid w:val="00EF7A2E"/>
    <w:rsid w:val="00EF7B76"/>
    <w:rsid w:val="00F00125"/>
    <w:rsid w:val="00F00A3F"/>
    <w:rsid w:val="00F00FB5"/>
    <w:rsid w:val="00F01B0B"/>
    <w:rsid w:val="00F028ED"/>
    <w:rsid w:val="00F02C78"/>
    <w:rsid w:val="00F03E6C"/>
    <w:rsid w:val="00F0C08C"/>
    <w:rsid w:val="00F10C65"/>
    <w:rsid w:val="00F11B44"/>
    <w:rsid w:val="00F1242F"/>
    <w:rsid w:val="00F12753"/>
    <w:rsid w:val="00F13BC1"/>
    <w:rsid w:val="00F14103"/>
    <w:rsid w:val="00F153FB"/>
    <w:rsid w:val="00F1541F"/>
    <w:rsid w:val="00F15710"/>
    <w:rsid w:val="00F1718A"/>
    <w:rsid w:val="00F17D1A"/>
    <w:rsid w:val="00F17F80"/>
    <w:rsid w:val="00F17FAB"/>
    <w:rsid w:val="00F20CC6"/>
    <w:rsid w:val="00F20D2E"/>
    <w:rsid w:val="00F21A72"/>
    <w:rsid w:val="00F22226"/>
    <w:rsid w:val="00F229A8"/>
    <w:rsid w:val="00F22ACE"/>
    <w:rsid w:val="00F2424D"/>
    <w:rsid w:val="00F24563"/>
    <w:rsid w:val="00F25808"/>
    <w:rsid w:val="00F25947"/>
    <w:rsid w:val="00F26332"/>
    <w:rsid w:val="00F26C74"/>
    <w:rsid w:val="00F26ED0"/>
    <w:rsid w:val="00F26FFF"/>
    <w:rsid w:val="00F3108B"/>
    <w:rsid w:val="00F31306"/>
    <w:rsid w:val="00F31852"/>
    <w:rsid w:val="00F32487"/>
    <w:rsid w:val="00F375F1"/>
    <w:rsid w:val="00F37C88"/>
    <w:rsid w:val="00F40ABC"/>
    <w:rsid w:val="00F40AF3"/>
    <w:rsid w:val="00F41684"/>
    <w:rsid w:val="00F417C9"/>
    <w:rsid w:val="00F41F09"/>
    <w:rsid w:val="00F4273C"/>
    <w:rsid w:val="00F44190"/>
    <w:rsid w:val="00F44D91"/>
    <w:rsid w:val="00F464EA"/>
    <w:rsid w:val="00F46CCF"/>
    <w:rsid w:val="00F46F87"/>
    <w:rsid w:val="00F47B05"/>
    <w:rsid w:val="00F47C53"/>
    <w:rsid w:val="00F521B4"/>
    <w:rsid w:val="00F52A38"/>
    <w:rsid w:val="00F535B5"/>
    <w:rsid w:val="00F54159"/>
    <w:rsid w:val="00F54ECE"/>
    <w:rsid w:val="00F55F24"/>
    <w:rsid w:val="00F560FC"/>
    <w:rsid w:val="00F579C2"/>
    <w:rsid w:val="00F57BE4"/>
    <w:rsid w:val="00F60941"/>
    <w:rsid w:val="00F60C3A"/>
    <w:rsid w:val="00F61CEC"/>
    <w:rsid w:val="00F62989"/>
    <w:rsid w:val="00F62B92"/>
    <w:rsid w:val="00F62DF4"/>
    <w:rsid w:val="00F66BFB"/>
    <w:rsid w:val="00F670CB"/>
    <w:rsid w:val="00F679AC"/>
    <w:rsid w:val="00F7048C"/>
    <w:rsid w:val="00F721ED"/>
    <w:rsid w:val="00F73975"/>
    <w:rsid w:val="00F73C78"/>
    <w:rsid w:val="00F75008"/>
    <w:rsid w:val="00F76590"/>
    <w:rsid w:val="00F77809"/>
    <w:rsid w:val="00F8179B"/>
    <w:rsid w:val="00F81F82"/>
    <w:rsid w:val="00F82503"/>
    <w:rsid w:val="00F826F8"/>
    <w:rsid w:val="00F82BB4"/>
    <w:rsid w:val="00F839F8"/>
    <w:rsid w:val="00F83D8A"/>
    <w:rsid w:val="00F84D74"/>
    <w:rsid w:val="00F84EE2"/>
    <w:rsid w:val="00F85CA8"/>
    <w:rsid w:val="00F86A20"/>
    <w:rsid w:val="00F86CEB"/>
    <w:rsid w:val="00F87112"/>
    <w:rsid w:val="00F90732"/>
    <w:rsid w:val="00F90AE0"/>
    <w:rsid w:val="00F91A73"/>
    <w:rsid w:val="00F91AA2"/>
    <w:rsid w:val="00F936BA"/>
    <w:rsid w:val="00F942CA"/>
    <w:rsid w:val="00F95D01"/>
    <w:rsid w:val="00FA0569"/>
    <w:rsid w:val="00FA05B1"/>
    <w:rsid w:val="00FA1E48"/>
    <w:rsid w:val="00FA1ED7"/>
    <w:rsid w:val="00FA3052"/>
    <w:rsid w:val="00FA3EC0"/>
    <w:rsid w:val="00FA462C"/>
    <w:rsid w:val="00FA499A"/>
    <w:rsid w:val="00FA5F18"/>
    <w:rsid w:val="00FA667A"/>
    <w:rsid w:val="00FB147A"/>
    <w:rsid w:val="00FB2F0A"/>
    <w:rsid w:val="00FB41CB"/>
    <w:rsid w:val="00FB4440"/>
    <w:rsid w:val="00FB5046"/>
    <w:rsid w:val="00FB533D"/>
    <w:rsid w:val="00FB55D4"/>
    <w:rsid w:val="00FB5B8E"/>
    <w:rsid w:val="00FB6725"/>
    <w:rsid w:val="00FB737C"/>
    <w:rsid w:val="00FC020A"/>
    <w:rsid w:val="00FC0416"/>
    <w:rsid w:val="00FC22E2"/>
    <w:rsid w:val="00FC2979"/>
    <w:rsid w:val="00FC379D"/>
    <w:rsid w:val="00FC53F6"/>
    <w:rsid w:val="00FD03D0"/>
    <w:rsid w:val="00FD064A"/>
    <w:rsid w:val="00FD090B"/>
    <w:rsid w:val="00FD10CF"/>
    <w:rsid w:val="00FD1DB7"/>
    <w:rsid w:val="00FD374A"/>
    <w:rsid w:val="00FD3CA7"/>
    <w:rsid w:val="00FD4BB1"/>
    <w:rsid w:val="00FD5BD4"/>
    <w:rsid w:val="00FD5EBA"/>
    <w:rsid w:val="00FD66BD"/>
    <w:rsid w:val="00FD6B81"/>
    <w:rsid w:val="00FD78C0"/>
    <w:rsid w:val="00FE2427"/>
    <w:rsid w:val="00FE26FF"/>
    <w:rsid w:val="00FE3EB2"/>
    <w:rsid w:val="00FE418D"/>
    <w:rsid w:val="00FE46D9"/>
    <w:rsid w:val="00FE49E0"/>
    <w:rsid w:val="00FE50F5"/>
    <w:rsid w:val="00FE5A6D"/>
    <w:rsid w:val="00FE6741"/>
    <w:rsid w:val="00FE70BC"/>
    <w:rsid w:val="00FE78FB"/>
    <w:rsid w:val="00FF04CD"/>
    <w:rsid w:val="00FF1048"/>
    <w:rsid w:val="00FF1284"/>
    <w:rsid w:val="00FF1C18"/>
    <w:rsid w:val="00FF2828"/>
    <w:rsid w:val="00FF55AE"/>
    <w:rsid w:val="00FF5B91"/>
    <w:rsid w:val="00FF5F2C"/>
    <w:rsid w:val="00FF6A48"/>
    <w:rsid w:val="00FF6B65"/>
    <w:rsid w:val="00FF6E5C"/>
    <w:rsid w:val="00FF6EF7"/>
    <w:rsid w:val="00FF716D"/>
    <w:rsid w:val="0108B1A4"/>
    <w:rsid w:val="01115432"/>
    <w:rsid w:val="0111C75B"/>
    <w:rsid w:val="011A2817"/>
    <w:rsid w:val="011E29F2"/>
    <w:rsid w:val="012EB4CA"/>
    <w:rsid w:val="0145A027"/>
    <w:rsid w:val="01643304"/>
    <w:rsid w:val="01868BD3"/>
    <w:rsid w:val="01AAAFA5"/>
    <w:rsid w:val="01AFC941"/>
    <w:rsid w:val="01CB7861"/>
    <w:rsid w:val="02013E05"/>
    <w:rsid w:val="020AEDE3"/>
    <w:rsid w:val="021F4E58"/>
    <w:rsid w:val="02229723"/>
    <w:rsid w:val="022F982B"/>
    <w:rsid w:val="02391F7F"/>
    <w:rsid w:val="02470125"/>
    <w:rsid w:val="024B5589"/>
    <w:rsid w:val="024CE3E0"/>
    <w:rsid w:val="0257798C"/>
    <w:rsid w:val="025D26D2"/>
    <w:rsid w:val="028302FE"/>
    <w:rsid w:val="028F9B08"/>
    <w:rsid w:val="02A60EC1"/>
    <w:rsid w:val="02DDD5E3"/>
    <w:rsid w:val="02F143CF"/>
    <w:rsid w:val="02F32875"/>
    <w:rsid w:val="02FC31D7"/>
    <w:rsid w:val="030277A5"/>
    <w:rsid w:val="031389B2"/>
    <w:rsid w:val="03240AF0"/>
    <w:rsid w:val="034E201A"/>
    <w:rsid w:val="03555547"/>
    <w:rsid w:val="036C3F16"/>
    <w:rsid w:val="03E01ECC"/>
    <w:rsid w:val="03FC27D9"/>
    <w:rsid w:val="03FEAA54"/>
    <w:rsid w:val="040FAD5E"/>
    <w:rsid w:val="0429A4D0"/>
    <w:rsid w:val="045C3312"/>
    <w:rsid w:val="04739EFD"/>
    <w:rsid w:val="04761A25"/>
    <w:rsid w:val="047C3C32"/>
    <w:rsid w:val="04BC324B"/>
    <w:rsid w:val="04C94F96"/>
    <w:rsid w:val="04DC26D9"/>
    <w:rsid w:val="04F65A64"/>
    <w:rsid w:val="04FBD923"/>
    <w:rsid w:val="052F7549"/>
    <w:rsid w:val="0547C574"/>
    <w:rsid w:val="05514F88"/>
    <w:rsid w:val="0553738D"/>
    <w:rsid w:val="059674E8"/>
    <w:rsid w:val="05A703C1"/>
    <w:rsid w:val="05C688F2"/>
    <w:rsid w:val="05C6F2BB"/>
    <w:rsid w:val="05DDD680"/>
    <w:rsid w:val="05DEE63D"/>
    <w:rsid w:val="05F1A7F0"/>
    <w:rsid w:val="0614D54F"/>
    <w:rsid w:val="06261E9F"/>
    <w:rsid w:val="06509280"/>
    <w:rsid w:val="0676EE06"/>
    <w:rsid w:val="067C7601"/>
    <w:rsid w:val="06B88A18"/>
    <w:rsid w:val="06BCD11C"/>
    <w:rsid w:val="06BE2BE4"/>
    <w:rsid w:val="06C221CD"/>
    <w:rsid w:val="06D1EF7C"/>
    <w:rsid w:val="06DF110B"/>
    <w:rsid w:val="06F0AABF"/>
    <w:rsid w:val="070413CA"/>
    <w:rsid w:val="0717E2BF"/>
    <w:rsid w:val="07254AA9"/>
    <w:rsid w:val="077C5B42"/>
    <w:rsid w:val="07AFC44E"/>
    <w:rsid w:val="07CD9C50"/>
    <w:rsid w:val="07FFA963"/>
    <w:rsid w:val="081F3057"/>
    <w:rsid w:val="086EA6F1"/>
    <w:rsid w:val="087ADC66"/>
    <w:rsid w:val="088D8BDD"/>
    <w:rsid w:val="0892C5CC"/>
    <w:rsid w:val="089CA893"/>
    <w:rsid w:val="08ABD155"/>
    <w:rsid w:val="08AD1017"/>
    <w:rsid w:val="08AD301E"/>
    <w:rsid w:val="08EB2D46"/>
    <w:rsid w:val="08EDDEC7"/>
    <w:rsid w:val="08F92DBA"/>
    <w:rsid w:val="09040BB8"/>
    <w:rsid w:val="0919B215"/>
    <w:rsid w:val="09355828"/>
    <w:rsid w:val="0960B579"/>
    <w:rsid w:val="09767738"/>
    <w:rsid w:val="09B11341"/>
    <w:rsid w:val="09B36800"/>
    <w:rsid w:val="09B39579"/>
    <w:rsid w:val="09C7DCBB"/>
    <w:rsid w:val="09C7F626"/>
    <w:rsid w:val="09D5E6C8"/>
    <w:rsid w:val="09DCCE1B"/>
    <w:rsid w:val="0A0615A4"/>
    <w:rsid w:val="0A0A19FB"/>
    <w:rsid w:val="0A125DE3"/>
    <w:rsid w:val="0A17A5D2"/>
    <w:rsid w:val="0A1941FD"/>
    <w:rsid w:val="0A1B4D49"/>
    <w:rsid w:val="0A228B31"/>
    <w:rsid w:val="0A419F68"/>
    <w:rsid w:val="0A84C099"/>
    <w:rsid w:val="0A8688D0"/>
    <w:rsid w:val="0AB0E526"/>
    <w:rsid w:val="0AB5536B"/>
    <w:rsid w:val="0ACD4FC6"/>
    <w:rsid w:val="0B0B1B89"/>
    <w:rsid w:val="0B16F233"/>
    <w:rsid w:val="0B2CA413"/>
    <w:rsid w:val="0B4B6B75"/>
    <w:rsid w:val="0B7D4F21"/>
    <w:rsid w:val="0BB62CDB"/>
    <w:rsid w:val="0BB88AD8"/>
    <w:rsid w:val="0BC2CB4E"/>
    <w:rsid w:val="0BCE3456"/>
    <w:rsid w:val="0BD603F7"/>
    <w:rsid w:val="0BDAB7DF"/>
    <w:rsid w:val="0C27A6EF"/>
    <w:rsid w:val="0C393617"/>
    <w:rsid w:val="0CAAEADA"/>
    <w:rsid w:val="0CB77F11"/>
    <w:rsid w:val="0CBB16D2"/>
    <w:rsid w:val="0CBF22EB"/>
    <w:rsid w:val="0CD4DE9B"/>
    <w:rsid w:val="0D12A853"/>
    <w:rsid w:val="0D1BBB82"/>
    <w:rsid w:val="0D56A9A5"/>
    <w:rsid w:val="0D668B13"/>
    <w:rsid w:val="0D6A760F"/>
    <w:rsid w:val="0D7122BE"/>
    <w:rsid w:val="0D74D067"/>
    <w:rsid w:val="0D780B2D"/>
    <w:rsid w:val="0D9C13E6"/>
    <w:rsid w:val="0DAD1E5A"/>
    <w:rsid w:val="0DB19F63"/>
    <w:rsid w:val="0DB5E34D"/>
    <w:rsid w:val="0DC27757"/>
    <w:rsid w:val="0DD7B04F"/>
    <w:rsid w:val="0DE0640C"/>
    <w:rsid w:val="0DE6937A"/>
    <w:rsid w:val="0DFB4786"/>
    <w:rsid w:val="0E1026BF"/>
    <w:rsid w:val="0E23F0EC"/>
    <w:rsid w:val="0E42FAFD"/>
    <w:rsid w:val="0E7104EF"/>
    <w:rsid w:val="0E73F366"/>
    <w:rsid w:val="0E7AEA4F"/>
    <w:rsid w:val="0E9B7D8E"/>
    <w:rsid w:val="0EA00427"/>
    <w:rsid w:val="0EA2CB44"/>
    <w:rsid w:val="0ECAA96A"/>
    <w:rsid w:val="0ED572DF"/>
    <w:rsid w:val="0EE06B05"/>
    <w:rsid w:val="0EE42EFD"/>
    <w:rsid w:val="0F00FF98"/>
    <w:rsid w:val="0F07A73D"/>
    <w:rsid w:val="0F4B1AC5"/>
    <w:rsid w:val="0F4B6662"/>
    <w:rsid w:val="0F5CA7B6"/>
    <w:rsid w:val="0F610D56"/>
    <w:rsid w:val="0F97DFC8"/>
    <w:rsid w:val="0F9C2417"/>
    <w:rsid w:val="0FC1BD4C"/>
    <w:rsid w:val="0FDF1D61"/>
    <w:rsid w:val="0FE89F87"/>
    <w:rsid w:val="0FF811DE"/>
    <w:rsid w:val="0FF9AE91"/>
    <w:rsid w:val="10005B5F"/>
    <w:rsid w:val="1000BCD7"/>
    <w:rsid w:val="10066E65"/>
    <w:rsid w:val="1010A98E"/>
    <w:rsid w:val="101FB8EA"/>
    <w:rsid w:val="103F5D2E"/>
    <w:rsid w:val="104C4351"/>
    <w:rsid w:val="10857A93"/>
    <w:rsid w:val="1096570C"/>
    <w:rsid w:val="10B4F99D"/>
    <w:rsid w:val="10D01E86"/>
    <w:rsid w:val="10D72142"/>
    <w:rsid w:val="10E7F848"/>
    <w:rsid w:val="10F2C8CB"/>
    <w:rsid w:val="10F7A808"/>
    <w:rsid w:val="11237F0D"/>
    <w:rsid w:val="1125C43A"/>
    <w:rsid w:val="117254C7"/>
    <w:rsid w:val="117BE5D2"/>
    <w:rsid w:val="117C1E81"/>
    <w:rsid w:val="119A9D4D"/>
    <w:rsid w:val="11A0929E"/>
    <w:rsid w:val="11C46588"/>
    <w:rsid w:val="11E7F5C5"/>
    <w:rsid w:val="11F09A48"/>
    <w:rsid w:val="11F2F500"/>
    <w:rsid w:val="1211BB44"/>
    <w:rsid w:val="1218FC9E"/>
    <w:rsid w:val="12224693"/>
    <w:rsid w:val="1268AA64"/>
    <w:rsid w:val="1270E53A"/>
    <w:rsid w:val="12713FB5"/>
    <w:rsid w:val="1275BB92"/>
    <w:rsid w:val="127610AF"/>
    <w:rsid w:val="1289F631"/>
    <w:rsid w:val="12C02352"/>
    <w:rsid w:val="12CBC361"/>
    <w:rsid w:val="12CD6699"/>
    <w:rsid w:val="12E8C681"/>
    <w:rsid w:val="12F379CF"/>
    <w:rsid w:val="1304B156"/>
    <w:rsid w:val="13330318"/>
    <w:rsid w:val="1339B47D"/>
    <w:rsid w:val="134CDE19"/>
    <w:rsid w:val="134E1310"/>
    <w:rsid w:val="135035FF"/>
    <w:rsid w:val="13904FA7"/>
    <w:rsid w:val="13EAB1C8"/>
    <w:rsid w:val="13EF3D67"/>
    <w:rsid w:val="13F95FB1"/>
    <w:rsid w:val="14032219"/>
    <w:rsid w:val="14177E90"/>
    <w:rsid w:val="141D4097"/>
    <w:rsid w:val="143F7F98"/>
    <w:rsid w:val="147A53A3"/>
    <w:rsid w:val="147B2A4D"/>
    <w:rsid w:val="14C8793E"/>
    <w:rsid w:val="14F5CFF9"/>
    <w:rsid w:val="15022B8A"/>
    <w:rsid w:val="1503AC8F"/>
    <w:rsid w:val="150D5F1B"/>
    <w:rsid w:val="153F429B"/>
    <w:rsid w:val="1546E9DE"/>
    <w:rsid w:val="15562E9A"/>
    <w:rsid w:val="1559DC4A"/>
    <w:rsid w:val="157829BD"/>
    <w:rsid w:val="157C60AD"/>
    <w:rsid w:val="157CBD90"/>
    <w:rsid w:val="1584112B"/>
    <w:rsid w:val="15A73CE1"/>
    <w:rsid w:val="15AF61F2"/>
    <w:rsid w:val="15BBB169"/>
    <w:rsid w:val="15D8633E"/>
    <w:rsid w:val="15E2073C"/>
    <w:rsid w:val="15EF5764"/>
    <w:rsid w:val="1646A7F6"/>
    <w:rsid w:val="16485251"/>
    <w:rsid w:val="164F9F09"/>
    <w:rsid w:val="16627F06"/>
    <w:rsid w:val="166335FF"/>
    <w:rsid w:val="16681B6F"/>
    <w:rsid w:val="167DBDF5"/>
    <w:rsid w:val="169251E7"/>
    <w:rsid w:val="16A24CAC"/>
    <w:rsid w:val="16ADF30F"/>
    <w:rsid w:val="16E33C25"/>
    <w:rsid w:val="16FD5754"/>
    <w:rsid w:val="171DD6A7"/>
    <w:rsid w:val="1789F207"/>
    <w:rsid w:val="178D85BD"/>
    <w:rsid w:val="1796FE58"/>
    <w:rsid w:val="179E23CA"/>
    <w:rsid w:val="17DB7DD8"/>
    <w:rsid w:val="17DFA505"/>
    <w:rsid w:val="17E2EC36"/>
    <w:rsid w:val="17EA09A0"/>
    <w:rsid w:val="1801C4FA"/>
    <w:rsid w:val="181A516A"/>
    <w:rsid w:val="18669980"/>
    <w:rsid w:val="1880F761"/>
    <w:rsid w:val="18AB2797"/>
    <w:rsid w:val="18C4AEE7"/>
    <w:rsid w:val="18F315CE"/>
    <w:rsid w:val="19130CA1"/>
    <w:rsid w:val="191B5D94"/>
    <w:rsid w:val="1939F51A"/>
    <w:rsid w:val="1958DA07"/>
    <w:rsid w:val="1959BBFD"/>
    <w:rsid w:val="196EC02F"/>
    <w:rsid w:val="19854C65"/>
    <w:rsid w:val="199B1175"/>
    <w:rsid w:val="19AEBEE5"/>
    <w:rsid w:val="19C99229"/>
    <w:rsid w:val="19D4C867"/>
    <w:rsid w:val="19DE3563"/>
    <w:rsid w:val="19E115C8"/>
    <w:rsid w:val="19E55370"/>
    <w:rsid w:val="1A08B8AC"/>
    <w:rsid w:val="1A0B15BB"/>
    <w:rsid w:val="1A3B4322"/>
    <w:rsid w:val="1A79A25D"/>
    <w:rsid w:val="1A80A5BD"/>
    <w:rsid w:val="1A861C48"/>
    <w:rsid w:val="1A9322A7"/>
    <w:rsid w:val="1AAD69CA"/>
    <w:rsid w:val="1AECAD74"/>
    <w:rsid w:val="1AFCB8C6"/>
    <w:rsid w:val="1B343761"/>
    <w:rsid w:val="1B3C4450"/>
    <w:rsid w:val="1B5BA3C3"/>
    <w:rsid w:val="1B640FA8"/>
    <w:rsid w:val="1B66A5C4"/>
    <w:rsid w:val="1B6E6F6C"/>
    <w:rsid w:val="1B7E6254"/>
    <w:rsid w:val="1B839E70"/>
    <w:rsid w:val="1BB33301"/>
    <w:rsid w:val="1BBA41A3"/>
    <w:rsid w:val="1BBF0E23"/>
    <w:rsid w:val="1BC84080"/>
    <w:rsid w:val="1BD2079B"/>
    <w:rsid w:val="1BEA02D1"/>
    <w:rsid w:val="1C1E5879"/>
    <w:rsid w:val="1C3548DD"/>
    <w:rsid w:val="1C45AF0F"/>
    <w:rsid w:val="1C852666"/>
    <w:rsid w:val="1C90CDA4"/>
    <w:rsid w:val="1C923633"/>
    <w:rsid w:val="1CA51339"/>
    <w:rsid w:val="1CB1ABCA"/>
    <w:rsid w:val="1CE48E6D"/>
    <w:rsid w:val="1CEDD74C"/>
    <w:rsid w:val="1CEE5BFE"/>
    <w:rsid w:val="1CFA2C22"/>
    <w:rsid w:val="1D05AE3C"/>
    <w:rsid w:val="1D0BEC71"/>
    <w:rsid w:val="1D0EA288"/>
    <w:rsid w:val="1D224BE6"/>
    <w:rsid w:val="1D360429"/>
    <w:rsid w:val="1D45C323"/>
    <w:rsid w:val="1D6B9226"/>
    <w:rsid w:val="1D7B89DD"/>
    <w:rsid w:val="1D8DF2DD"/>
    <w:rsid w:val="1D933C10"/>
    <w:rsid w:val="1D977A1C"/>
    <w:rsid w:val="1D9B7F3E"/>
    <w:rsid w:val="1DB45F8F"/>
    <w:rsid w:val="1DC9415F"/>
    <w:rsid w:val="1DD45906"/>
    <w:rsid w:val="1DD4D56C"/>
    <w:rsid w:val="1DFBA1F6"/>
    <w:rsid w:val="1E088211"/>
    <w:rsid w:val="1E1A4366"/>
    <w:rsid w:val="1E29933E"/>
    <w:rsid w:val="1E2FFDAA"/>
    <w:rsid w:val="1E3568FD"/>
    <w:rsid w:val="1E498E0B"/>
    <w:rsid w:val="1E71A4BF"/>
    <w:rsid w:val="1EB3C79E"/>
    <w:rsid w:val="1EDAE420"/>
    <w:rsid w:val="1EDFD547"/>
    <w:rsid w:val="1F36FE44"/>
    <w:rsid w:val="1F41198B"/>
    <w:rsid w:val="1F496907"/>
    <w:rsid w:val="1F49C2E1"/>
    <w:rsid w:val="1F5584AC"/>
    <w:rsid w:val="1F709D35"/>
    <w:rsid w:val="1F765D8E"/>
    <w:rsid w:val="1F792DD3"/>
    <w:rsid w:val="1F823E60"/>
    <w:rsid w:val="1F8EA30A"/>
    <w:rsid w:val="1F981504"/>
    <w:rsid w:val="1FA7E94B"/>
    <w:rsid w:val="1FCD6F97"/>
    <w:rsid w:val="1FE9B4DC"/>
    <w:rsid w:val="1FF9163D"/>
    <w:rsid w:val="20209D83"/>
    <w:rsid w:val="2027CBA7"/>
    <w:rsid w:val="2042E86A"/>
    <w:rsid w:val="2050A3B6"/>
    <w:rsid w:val="20554316"/>
    <w:rsid w:val="20963358"/>
    <w:rsid w:val="20A043AE"/>
    <w:rsid w:val="20A507FC"/>
    <w:rsid w:val="20BBD995"/>
    <w:rsid w:val="20E269B8"/>
    <w:rsid w:val="20E9E829"/>
    <w:rsid w:val="20EB2A2C"/>
    <w:rsid w:val="20F11776"/>
    <w:rsid w:val="20F57BD7"/>
    <w:rsid w:val="21130519"/>
    <w:rsid w:val="2136524D"/>
    <w:rsid w:val="21385F9D"/>
    <w:rsid w:val="213FD6A3"/>
    <w:rsid w:val="21984318"/>
    <w:rsid w:val="21B297ED"/>
    <w:rsid w:val="21B61D2C"/>
    <w:rsid w:val="21D2A343"/>
    <w:rsid w:val="21E45EB4"/>
    <w:rsid w:val="21FC1FD8"/>
    <w:rsid w:val="22109214"/>
    <w:rsid w:val="221953A2"/>
    <w:rsid w:val="222250DC"/>
    <w:rsid w:val="2251174B"/>
    <w:rsid w:val="22519ED8"/>
    <w:rsid w:val="2257A4BD"/>
    <w:rsid w:val="2270BEB1"/>
    <w:rsid w:val="22884D60"/>
    <w:rsid w:val="22884D60"/>
    <w:rsid w:val="22920D39"/>
    <w:rsid w:val="22C626B1"/>
    <w:rsid w:val="22CEC845"/>
    <w:rsid w:val="22E08F01"/>
    <w:rsid w:val="22E1D84B"/>
    <w:rsid w:val="2311A76E"/>
    <w:rsid w:val="2340B712"/>
    <w:rsid w:val="23578F34"/>
    <w:rsid w:val="235AAD06"/>
    <w:rsid w:val="23746B46"/>
    <w:rsid w:val="23C747B3"/>
    <w:rsid w:val="23C91803"/>
    <w:rsid w:val="23D4EB78"/>
    <w:rsid w:val="23DAB094"/>
    <w:rsid w:val="23EA9548"/>
    <w:rsid w:val="23ECCDA5"/>
    <w:rsid w:val="24063E08"/>
    <w:rsid w:val="240DE4D0"/>
    <w:rsid w:val="24182921"/>
    <w:rsid w:val="242F58B2"/>
    <w:rsid w:val="2441CC4B"/>
    <w:rsid w:val="2460292C"/>
    <w:rsid w:val="2492772D"/>
    <w:rsid w:val="249E1866"/>
    <w:rsid w:val="24DCDEEF"/>
    <w:rsid w:val="2503D4E4"/>
    <w:rsid w:val="250B89F3"/>
    <w:rsid w:val="25497CCA"/>
    <w:rsid w:val="2557C853"/>
    <w:rsid w:val="255C416B"/>
    <w:rsid w:val="256D2DF7"/>
    <w:rsid w:val="25727782"/>
    <w:rsid w:val="25AB6F3F"/>
    <w:rsid w:val="25ABF95C"/>
    <w:rsid w:val="25B5A42B"/>
    <w:rsid w:val="25C4455B"/>
    <w:rsid w:val="25C4F49E"/>
    <w:rsid w:val="25C7EBE0"/>
    <w:rsid w:val="2614995F"/>
    <w:rsid w:val="263776A7"/>
    <w:rsid w:val="268ACE26"/>
    <w:rsid w:val="2694DEDD"/>
    <w:rsid w:val="2698DA39"/>
    <w:rsid w:val="269D8E37"/>
    <w:rsid w:val="26A3685D"/>
    <w:rsid w:val="26B57630"/>
    <w:rsid w:val="26CE1B0E"/>
    <w:rsid w:val="26D828A1"/>
    <w:rsid w:val="26D9F727"/>
    <w:rsid w:val="26E1C7E9"/>
    <w:rsid w:val="27175D11"/>
    <w:rsid w:val="27330AF2"/>
    <w:rsid w:val="274C5252"/>
    <w:rsid w:val="275784D7"/>
    <w:rsid w:val="27605E64"/>
    <w:rsid w:val="27713E08"/>
    <w:rsid w:val="278C0058"/>
    <w:rsid w:val="27C18C96"/>
    <w:rsid w:val="27C7574A"/>
    <w:rsid w:val="27CA7322"/>
    <w:rsid w:val="27E2A660"/>
    <w:rsid w:val="2829116E"/>
    <w:rsid w:val="28373750"/>
    <w:rsid w:val="2864F29E"/>
    <w:rsid w:val="286E025C"/>
    <w:rsid w:val="2885A6CE"/>
    <w:rsid w:val="288DA132"/>
    <w:rsid w:val="28C18951"/>
    <w:rsid w:val="28CBD7EC"/>
    <w:rsid w:val="28D95C3A"/>
    <w:rsid w:val="28DE53B8"/>
    <w:rsid w:val="28E1B6D0"/>
    <w:rsid w:val="28E22AD3"/>
    <w:rsid w:val="28E946BE"/>
    <w:rsid w:val="29334BF7"/>
    <w:rsid w:val="2949A8DF"/>
    <w:rsid w:val="2955D984"/>
    <w:rsid w:val="296D2298"/>
    <w:rsid w:val="298A601B"/>
    <w:rsid w:val="29913CCE"/>
    <w:rsid w:val="299F1B51"/>
    <w:rsid w:val="29AF818C"/>
    <w:rsid w:val="29B460A7"/>
    <w:rsid w:val="2A0503DA"/>
    <w:rsid w:val="2A0BC43D"/>
    <w:rsid w:val="2A2C3FC4"/>
    <w:rsid w:val="2ABA0B21"/>
    <w:rsid w:val="2AEF1138"/>
    <w:rsid w:val="2B0759C2"/>
    <w:rsid w:val="2B55B209"/>
    <w:rsid w:val="2B6EE137"/>
    <w:rsid w:val="2B7436C6"/>
    <w:rsid w:val="2B84A956"/>
    <w:rsid w:val="2B952DC7"/>
    <w:rsid w:val="2B9CAB69"/>
    <w:rsid w:val="2BC0E5F8"/>
    <w:rsid w:val="2BD9B656"/>
    <w:rsid w:val="2C23F5A0"/>
    <w:rsid w:val="2C3C3AFE"/>
    <w:rsid w:val="2C4417F2"/>
    <w:rsid w:val="2C87E611"/>
    <w:rsid w:val="2C880CED"/>
    <w:rsid w:val="2CA149C1"/>
    <w:rsid w:val="2CC0AAA1"/>
    <w:rsid w:val="2CC1EF12"/>
    <w:rsid w:val="2CD3C106"/>
    <w:rsid w:val="2D13BA68"/>
    <w:rsid w:val="2D422C46"/>
    <w:rsid w:val="2D42CF4B"/>
    <w:rsid w:val="2D4B7963"/>
    <w:rsid w:val="2D78BFB6"/>
    <w:rsid w:val="2D7D6335"/>
    <w:rsid w:val="2D80F5D9"/>
    <w:rsid w:val="2D8D709C"/>
    <w:rsid w:val="2D8EFCB4"/>
    <w:rsid w:val="2D9818E9"/>
    <w:rsid w:val="2DA1E62F"/>
    <w:rsid w:val="2DAA6D7A"/>
    <w:rsid w:val="2DC0F308"/>
    <w:rsid w:val="2DD1F67F"/>
    <w:rsid w:val="2DD30BA5"/>
    <w:rsid w:val="2E2995EB"/>
    <w:rsid w:val="2E3ABFF1"/>
    <w:rsid w:val="2EA2CDA5"/>
    <w:rsid w:val="2EA3B625"/>
    <w:rsid w:val="2EB5C207"/>
    <w:rsid w:val="2ED10741"/>
    <w:rsid w:val="2EE21B98"/>
    <w:rsid w:val="2EFCB5BE"/>
    <w:rsid w:val="2EFF1A1C"/>
    <w:rsid w:val="2F0B2A64"/>
    <w:rsid w:val="2F2E7201"/>
    <w:rsid w:val="2F4DC776"/>
    <w:rsid w:val="2F65EF8B"/>
    <w:rsid w:val="2F73FAC5"/>
    <w:rsid w:val="2F84C1FD"/>
    <w:rsid w:val="2F87B073"/>
    <w:rsid w:val="2F93B46D"/>
    <w:rsid w:val="2FBFEF44"/>
    <w:rsid w:val="2FC3E9F4"/>
    <w:rsid w:val="3024795E"/>
    <w:rsid w:val="305912AE"/>
    <w:rsid w:val="3071B446"/>
    <w:rsid w:val="307677CB"/>
    <w:rsid w:val="3076C710"/>
    <w:rsid w:val="30823FCB"/>
    <w:rsid w:val="309C6A79"/>
    <w:rsid w:val="30A0E1C4"/>
    <w:rsid w:val="30ABD02A"/>
    <w:rsid w:val="30B311C3"/>
    <w:rsid w:val="30BA54C5"/>
    <w:rsid w:val="30D36AA1"/>
    <w:rsid w:val="30E4B633"/>
    <w:rsid w:val="30E7A9D3"/>
    <w:rsid w:val="30F598C6"/>
    <w:rsid w:val="310DCD98"/>
    <w:rsid w:val="31379420"/>
    <w:rsid w:val="31398C97"/>
    <w:rsid w:val="313EC41E"/>
    <w:rsid w:val="319619E5"/>
    <w:rsid w:val="31A00925"/>
    <w:rsid w:val="31B6D654"/>
    <w:rsid w:val="31E8CA23"/>
    <w:rsid w:val="31F2705D"/>
    <w:rsid w:val="3231ABB7"/>
    <w:rsid w:val="326554CD"/>
    <w:rsid w:val="32687998"/>
    <w:rsid w:val="32840AC8"/>
    <w:rsid w:val="32E1190C"/>
    <w:rsid w:val="32E70A6E"/>
    <w:rsid w:val="32EE0C10"/>
    <w:rsid w:val="3313D328"/>
    <w:rsid w:val="33211E85"/>
    <w:rsid w:val="333AEDEA"/>
    <w:rsid w:val="334AFC29"/>
    <w:rsid w:val="33669A70"/>
    <w:rsid w:val="3368C4E6"/>
    <w:rsid w:val="337840A5"/>
    <w:rsid w:val="3384ECF9"/>
    <w:rsid w:val="3386BD5A"/>
    <w:rsid w:val="3387D45B"/>
    <w:rsid w:val="338E7CBF"/>
    <w:rsid w:val="33B26421"/>
    <w:rsid w:val="33B4EB4F"/>
    <w:rsid w:val="33BA8F86"/>
    <w:rsid w:val="33FC9D08"/>
    <w:rsid w:val="33FFE49A"/>
    <w:rsid w:val="341554AD"/>
    <w:rsid w:val="341A85DE"/>
    <w:rsid w:val="34429F56"/>
    <w:rsid w:val="34772EE9"/>
    <w:rsid w:val="34781948"/>
    <w:rsid w:val="34B658D7"/>
    <w:rsid w:val="34BE5400"/>
    <w:rsid w:val="34BF36D1"/>
    <w:rsid w:val="34E4E11B"/>
    <w:rsid w:val="34F24D0A"/>
    <w:rsid w:val="34F5C0BF"/>
    <w:rsid w:val="3511462F"/>
    <w:rsid w:val="3514ADC6"/>
    <w:rsid w:val="3522366C"/>
    <w:rsid w:val="35624EF2"/>
    <w:rsid w:val="356484F0"/>
    <w:rsid w:val="35679F5D"/>
    <w:rsid w:val="35691E88"/>
    <w:rsid w:val="35A8455C"/>
    <w:rsid w:val="35C1D084"/>
    <w:rsid w:val="35C30697"/>
    <w:rsid w:val="35EC6BC5"/>
    <w:rsid w:val="35F08798"/>
    <w:rsid w:val="35FBEC6F"/>
    <w:rsid w:val="3618D352"/>
    <w:rsid w:val="362A1468"/>
    <w:rsid w:val="364F4FAB"/>
    <w:rsid w:val="365F6553"/>
    <w:rsid w:val="36784AB6"/>
    <w:rsid w:val="3678EFE8"/>
    <w:rsid w:val="368B7A37"/>
    <w:rsid w:val="36BE0355"/>
    <w:rsid w:val="36D76C2E"/>
    <w:rsid w:val="36F90536"/>
    <w:rsid w:val="3753F632"/>
    <w:rsid w:val="375F57C7"/>
    <w:rsid w:val="37807391"/>
    <w:rsid w:val="378D9194"/>
    <w:rsid w:val="378F3A0D"/>
    <w:rsid w:val="37A12E3C"/>
    <w:rsid w:val="37B1D059"/>
    <w:rsid w:val="37C5575C"/>
    <w:rsid w:val="37C5C22E"/>
    <w:rsid w:val="37C5D8B0"/>
    <w:rsid w:val="37D1EB36"/>
    <w:rsid w:val="3802A479"/>
    <w:rsid w:val="3842B0EC"/>
    <w:rsid w:val="384510D8"/>
    <w:rsid w:val="3867F3DF"/>
    <w:rsid w:val="38704284"/>
    <w:rsid w:val="3894E734"/>
    <w:rsid w:val="389697CA"/>
    <w:rsid w:val="38A78AEE"/>
    <w:rsid w:val="38A8F60B"/>
    <w:rsid w:val="38C76409"/>
    <w:rsid w:val="38E2E11F"/>
    <w:rsid w:val="38EB688F"/>
    <w:rsid w:val="38F0B1B1"/>
    <w:rsid w:val="38F0E287"/>
    <w:rsid w:val="38F2E5F9"/>
    <w:rsid w:val="39034ADA"/>
    <w:rsid w:val="390546F8"/>
    <w:rsid w:val="3906A874"/>
    <w:rsid w:val="390B8A90"/>
    <w:rsid w:val="3935E2AA"/>
    <w:rsid w:val="395A4F2A"/>
    <w:rsid w:val="39649940"/>
    <w:rsid w:val="3972FA43"/>
    <w:rsid w:val="3989D22B"/>
    <w:rsid w:val="39A2FDC2"/>
    <w:rsid w:val="39CC8BE1"/>
    <w:rsid w:val="39CD40DC"/>
    <w:rsid w:val="39DA9A49"/>
    <w:rsid w:val="39FADD85"/>
    <w:rsid w:val="3A01B83E"/>
    <w:rsid w:val="3A1199F7"/>
    <w:rsid w:val="3A2F3D70"/>
    <w:rsid w:val="3A432506"/>
    <w:rsid w:val="3A5C3EDA"/>
    <w:rsid w:val="3A62149A"/>
    <w:rsid w:val="3AA195C8"/>
    <w:rsid w:val="3AC0146E"/>
    <w:rsid w:val="3AF596D6"/>
    <w:rsid w:val="3AFF0D75"/>
    <w:rsid w:val="3B1448D3"/>
    <w:rsid w:val="3B2F366D"/>
    <w:rsid w:val="3B3FA08E"/>
    <w:rsid w:val="3B4C5687"/>
    <w:rsid w:val="3B51D44C"/>
    <w:rsid w:val="3B5A5573"/>
    <w:rsid w:val="3B5ABDCD"/>
    <w:rsid w:val="3B5F66C7"/>
    <w:rsid w:val="3B6ECB00"/>
    <w:rsid w:val="3B77046B"/>
    <w:rsid w:val="3B7B7900"/>
    <w:rsid w:val="3BA6508B"/>
    <w:rsid w:val="3BCE5409"/>
    <w:rsid w:val="3BDB22E6"/>
    <w:rsid w:val="3BFA402E"/>
    <w:rsid w:val="3C350248"/>
    <w:rsid w:val="3C621C89"/>
    <w:rsid w:val="3C66C3DE"/>
    <w:rsid w:val="3C71A8EA"/>
    <w:rsid w:val="3C7263F3"/>
    <w:rsid w:val="3C88EA53"/>
    <w:rsid w:val="3C8B81B5"/>
    <w:rsid w:val="3CC2FD0B"/>
    <w:rsid w:val="3CCD4290"/>
    <w:rsid w:val="3CDB0752"/>
    <w:rsid w:val="3CEA0EFA"/>
    <w:rsid w:val="3CFD1773"/>
    <w:rsid w:val="3D0FD273"/>
    <w:rsid w:val="3D192108"/>
    <w:rsid w:val="3D1DE844"/>
    <w:rsid w:val="3D2371CE"/>
    <w:rsid w:val="3D23E862"/>
    <w:rsid w:val="3D349911"/>
    <w:rsid w:val="3D4D99D2"/>
    <w:rsid w:val="3D58CF73"/>
    <w:rsid w:val="3D598F57"/>
    <w:rsid w:val="3D6050B2"/>
    <w:rsid w:val="3D6A315C"/>
    <w:rsid w:val="3D6E7B01"/>
    <w:rsid w:val="3D71EC1F"/>
    <w:rsid w:val="3D82AB56"/>
    <w:rsid w:val="3D9CF00D"/>
    <w:rsid w:val="3DA7F6C0"/>
    <w:rsid w:val="3DBF4401"/>
    <w:rsid w:val="3DC64F45"/>
    <w:rsid w:val="3DDA8AD6"/>
    <w:rsid w:val="3DF55723"/>
    <w:rsid w:val="3E144F82"/>
    <w:rsid w:val="3E1824D8"/>
    <w:rsid w:val="3E29281B"/>
    <w:rsid w:val="3E35DE30"/>
    <w:rsid w:val="3E4D4F82"/>
    <w:rsid w:val="3E5341E3"/>
    <w:rsid w:val="3E572CDE"/>
    <w:rsid w:val="3E636313"/>
    <w:rsid w:val="3E7F7884"/>
    <w:rsid w:val="3E7FE5DC"/>
    <w:rsid w:val="3E9B3EDD"/>
    <w:rsid w:val="3EA3219A"/>
    <w:rsid w:val="3EB3595D"/>
    <w:rsid w:val="3EC36C79"/>
    <w:rsid w:val="3ECB03A4"/>
    <w:rsid w:val="3EF0F1F3"/>
    <w:rsid w:val="3EF6732E"/>
    <w:rsid w:val="3F176AB1"/>
    <w:rsid w:val="3F27C265"/>
    <w:rsid w:val="3F2EC0CB"/>
    <w:rsid w:val="3F5256BF"/>
    <w:rsid w:val="3F706E6E"/>
    <w:rsid w:val="3F80A38D"/>
    <w:rsid w:val="3F92AEF4"/>
    <w:rsid w:val="3FA4203C"/>
    <w:rsid w:val="3FB030CF"/>
    <w:rsid w:val="3FB9E33B"/>
    <w:rsid w:val="3FC05740"/>
    <w:rsid w:val="3FC5CBCA"/>
    <w:rsid w:val="3FD11F36"/>
    <w:rsid w:val="3FD1A3C0"/>
    <w:rsid w:val="3FE22BC3"/>
    <w:rsid w:val="3FE8732C"/>
    <w:rsid w:val="3FF5612A"/>
    <w:rsid w:val="4004B889"/>
    <w:rsid w:val="4009B9D9"/>
    <w:rsid w:val="401C1D09"/>
    <w:rsid w:val="401CC62E"/>
    <w:rsid w:val="40784AA8"/>
    <w:rsid w:val="40E6259A"/>
    <w:rsid w:val="410E528E"/>
    <w:rsid w:val="413D110B"/>
    <w:rsid w:val="4143026D"/>
    <w:rsid w:val="415949D4"/>
    <w:rsid w:val="4171D983"/>
    <w:rsid w:val="41A04232"/>
    <w:rsid w:val="41EF5703"/>
    <w:rsid w:val="421C3A75"/>
    <w:rsid w:val="42337147"/>
    <w:rsid w:val="424508DA"/>
    <w:rsid w:val="42486A8A"/>
    <w:rsid w:val="428C6AFE"/>
    <w:rsid w:val="42CE65B0"/>
    <w:rsid w:val="42D0062A"/>
    <w:rsid w:val="430E3768"/>
    <w:rsid w:val="433441D7"/>
    <w:rsid w:val="43BE04AC"/>
    <w:rsid w:val="43E14FC5"/>
    <w:rsid w:val="43EB52C6"/>
    <w:rsid w:val="43FA0024"/>
    <w:rsid w:val="44336B35"/>
    <w:rsid w:val="445C4A1F"/>
    <w:rsid w:val="44642175"/>
    <w:rsid w:val="446A9F57"/>
    <w:rsid w:val="4470E101"/>
    <w:rsid w:val="4491DBE7"/>
    <w:rsid w:val="44935768"/>
    <w:rsid w:val="449C1C4A"/>
    <w:rsid w:val="449D63B2"/>
    <w:rsid w:val="44A664AD"/>
    <w:rsid w:val="44A6B0DF"/>
    <w:rsid w:val="44A9A78D"/>
    <w:rsid w:val="44CB0550"/>
    <w:rsid w:val="44D1BC32"/>
    <w:rsid w:val="44E73B83"/>
    <w:rsid w:val="44F7DBBE"/>
    <w:rsid w:val="44FEB1BC"/>
    <w:rsid w:val="4504C91B"/>
    <w:rsid w:val="451CEECA"/>
    <w:rsid w:val="4538EC77"/>
    <w:rsid w:val="453F881A"/>
    <w:rsid w:val="455BED7A"/>
    <w:rsid w:val="4569F917"/>
    <w:rsid w:val="4596A7A9"/>
    <w:rsid w:val="45B991E7"/>
    <w:rsid w:val="45C2D8BE"/>
    <w:rsid w:val="45CCD382"/>
    <w:rsid w:val="45DC3506"/>
    <w:rsid w:val="45E9ACF0"/>
    <w:rsid w:val="4604F6D6"/>
    <w:rsid w:val="4606EE87"/>
    <w:rsid w:val="461AA1C4"/>
    <w:rsid w:val="462ECDEE"/>
    <w:rsid w:val="4654499F"/>
    <w:rsid w:val="46657606"/>
    <w:rsid w:val="46A1DBF0"/>
    <w:rsid w:val="46B1C83F"/>
    <w:rsid w:val="46D1B21B"/>
    <w:rsid w:val="46EB469F"/>
    <w:rsid w:val="46EBF7D7"/>
    <w:rsid w:val="46FC7E5B"/>
    <w:rsid w:val="4706041B"/>
    <w:rsid w:val="471D4F9C"/>
    <w:rsid w:val="471FC233"/>
    <w:rsid w:val="4777F27A"/>
    <w:rsid w:val="479B9B90"/>
    <w:rsid w:val="47A9739C"/>
    <w:rsid w:val="483E6BBC"/>
    <w:rsid w:val="4865BD50"/>
    <w:rsid w:val="4891D7E2"/>
    <w:rsid w:val="48BC52ED"/>
    <w:rsid w:val="48D03975"/>
    <w:rsid w:val="48D6745B"/>
    <w:rsid w:val="48E673BA"/>
    <w:rsid w:val="48F47AAD"/>
    <w:rsid w:val="491254FB"/>
    <w:rsid w:val="492EB1AD"/>
    <w:rsid w:val="49590345"/>
    <w:rsid w:val="496FA036"/>
    <w:rsid w:val="497546AD"/>
    <w:rsid w:val="499A0375"/>
    <w:rsid w:val="49A48339"/>
    <w:rsid w:val="49D76CDA"/>
    <w:rsid w:val="4A098EB1"/>
    <w:rsid w:val="4A0BB2A7"/>
    <w:rsid w:val="4A214CB2"/>
    <w:rsid w:val="4A267393"/>
    <w:rsid w:val="4A40195D"/>
    <w:rsid w:val="4A78CFD4"/>
    <w:rsid w:val="4A93FB29"/>
    <w:rsid w:val="4A9C79D7"/>
    <w:rsid w:val="4AAC7834"/>
    <w:rsid w:val="4AB0342F"/>
    <w:rsid w:val="4AB50E5F"/>
    <w:rsid w:val="4AC270D6"/>
    <w:rsid w:val="4AE9447E"/>
    <w:rsid w:val="4AF4691B"/>
    <w:rsid w:val="4AFF4106"/>
    <w:rsid w:val="4B189794"/>
    <w:rsid w:val="4B1F52EC"/>
    <w:rsid w:val="4B1F52EC"/>
    <w:rsid w:val="4B5FAAFF"/>
    <w:rsid w:val="4B66FA37"/>
    <w:rsid w:val="4B73522F"/>
    <w:rsid w:val="4BAEF4BF"/>
    <w:rsid w:val="4BCC9F72"/>
    <w:rsid w:val="4BD9016A"/>
    <w:rsid w:val="4C0FBFC7"/>
    <w:rsid w:val="4C14ED7B"/>
    <w:rsid w:val="4C3FCD52"/>
    <w:rsid w:val="4C44B96B"/>
    <w:rsid w:val="4C80767C"/>
    <w:rsid w:val="4CC75C8B"/>
    <w:rsid w:val="4CCF2A74"/>
    <w:rsid w:val="4CF27D13"/>
    <w:rsid w:val="4D081934"/>
    <w:rsid w:val="4D081934"/>
    <w:rsid w:val="4D1C998D"/>
    <w:rsid w:val="4D21F66C"/>
    <w:rsid w:val="4D6A9640"/>
    <w:rsid w:val="4D6F8D32"/>
    <w:rsid w:val="4D7532B5"/>
    <w:rsid w:val="4D798AD1"/>
    <w:rsid w:val="4D90EE2B"/>
    <w:rsid w:val="4D940C4C"/>
    <w:rsid w:val="4DC4DF88"/>
    <w:rsid w:val="4DD1E326"/>
    <w:rsid w:val="4DE4CA23"/>
    <w:rsid w:val="4E0017E2"/>
    <w:rsid w:val="4E0AC9E6"/>
    <w:rsid w:val="4E18E15F"/>
    <w:rsid w:val="4E3504C6"/>
    <w:rsid w:val="4E56EAAE"/>
    <w:rsid w:val="4E7DDCF3"/>
    <w:rsid w:val="4E8102DC"/>
    <w:rsid w:val="4E8A23D1"/>
    <w:rsid w:val="4E952EAE"/>
    <w:rsid w:val="4E99EAD5"/>
    <w:rsid w:val="4ECB2310"/>
    <w:rsid w:val="4ECEA2C1"/>
    <w:rsid w:val="4ED2FC9C"/>
    <w:rsid w:val="4ED3D6A9"/>
    <w:rsid w:val="4EE1250E"/>
    <w:rsid w:val="4EE8E39C"/>
    <w:rsid w:val="4EE8EA91"/>
    <w:rsid w:val="4F331863"/>
    <w:rsid w:val="4F387B8C"/>
    <w:rsid w:val="4F46027F"/>
    <w:rsid w:val="4F59018A"/>
    <w:rsid w:val="4F772FE6"/>
    <w:rsid w:val="4F7F2DF9"/>
    <w:rsid w:val="4F89385A"/>
    <w:rsid w:val="4FD3AA78"/>
    <w:rsid w:val="4FE7B1AD"/>
    <w:rsid w:val="4FF58CD7"/>
    <w:rsid w:val="502223CC"/>
    <w:rsid w:val="5047D1B5"/>
    <w:rsid w:val="50773169"/>
    <w:rsid w:val="5080E7E2"/>
    <w:rsid w:val="5096B86D"/>
    <w:rsid w:val="50F6EC08"/>
    <w:rsid w:val="512577D5"/>
    <w:rsid w:val="5135A018"/>
    <w:rsid w:val="5167E2B5"/>
    <w:rsid w:val="51781276"/>
    <w:rsid w:val="518FCD91"/>
    <w:rsid w:val="51921598"/>
    <w:rsid w:val="5199AE6D"/>
    <w:rsid w:val="51A9FDB7"/>
    <w:rsid w:val="51AC786D"/>
    <w:rsid w:val="51AD0841"/>
    <w:rsid w:val="51B30B77"/>
    <w:rsid w:val="51E83FDF"/>
    <w:rsid w:val="51E950AC"/>
    <w:rsid w:val="52572BB7"/>
    <w:rsid w:val="52873093"/>
    <w:rsid w:val="52ABD847"/>
    <w:rsid w:val="52BE9CFE"/>
    <w:rsid w:val="52E4B72A"/>
    <w:rsid w:val="52E7191A"/>
    <w:rsid w:val="5324816D"/>
    <w:rsid w:val="5333A42C"/>
    <w:rsid w:val="53382A45"/>
    <w:rsid w:val="533F6927"/>
    <w:rsid w:val="53513434"/>
    <w:rsid w:val="535235F8"/>
    <w:rsid w:val="536F3DAA"/>
    <w:rsid w:val="53AA56BB"/>
    <w:rsid w:val="53B9FF23"/>
    <w:rsid w:val="53CAAC0D"/>
    <w:rsid w:val="53DA1E3E"/>
    <w:rsid w:val="53DB21C4"/>
    <w:rsid w:val="5402E638"/>
    <w:rsid w:val="540A9AE6"/>
    <w:rsid w:val="540B1963"/>
    <w:rsid w:val="54222DDF"/>
    <w:rsid w:val="543AF1FA"/>
    <w:rsid w:val="5443BAA5"/>
    <w:rsid w:val="544ACCA4"/>
    <w:rsid w:val="544EFBB2"/>
    <w:rsid w:val="54573859"/>
    <w:rsid w:val="54A814EB"/>
    <w:rsid w:val="54B709AF"/>
    <w:rsid w:val="54C34168"/>
    <w:rsid w:val="54CB2CC6"/>
    <w:rsid w:val="54CE0DF4"/>
    <w:rsid w:val="54F02C47"/>
    <w:rsid w:val="5502C47A"/>
    <w:rsid w:val="55030523"/>
    <w:rsid w:val="55125C25"/>
    <w:rsid w:val="55181474"/>
    <w:rsid w:val="551DC039"/>
    <w:rsid w:val="552E6A59"/>
    <w:rsid w:val="553ACEB7"/>
    <w:rsid w:val="55580D54"/>
    <w:rsid w:val="55676CB5"/>
    <w:rsid w:val="5567E5DE"/>
    <w:rsid w:val="558E5C94"/>
    <w:rsid w:val="559F4D34"/>
    <w:rsid w:val="55BBAD2F"/>
    <w:rsid w:val="55C3C606"/>
    <w:rsid w:val="55C6537D"/>
    <w:rsid w:val="55D0CF6E"/>
    <w:rsid w:val="55D11567"/>
    <w:rsid w:val="55D2BD70"/>
    <w:rsid w:val="55D65096"/>
    <w:rsid w:val="55D7316B"/>
    <w:rsid w:val="55EA67D5"/>
    <w:rsid w:val="55F3158F"/>
    <w:rsid w:val="55F4FA09"/>
    <w:rsid w:val="56168253"/>
    <w:rsid w:val="5618983C"/>
    <w:rsid w:val="5623DE65"/>
    <w:rsid w:val="5656CCF5"/>
    <w:rsid w:val="567933F9"/>
    <w:rsid w:val="56B68518"/>
    <w:rsid w:val="56BE432F"/>
    <w:rsid w:val="56C826FA"/>
    <w:rsid w:val="56F67705"/>
    <w:rsid w:val="570BE808"/>
    <w:rsid w:val="5719F3EF"/>
    <w:rsid w:val="571ABED1"/>
    <w:rsid w:val="57205F5F"/>
    <w:rsid w:val="5734B594"/>
    <w:rsid w:val="57434952"/>
    <w:rsid w:val="574C3D00"/>
    <w:rsid w:val="575580E1"/>
    <w:rsid w:val="576B67F5"/>
    <w:rsid w:val="57790586"/>
    <w:rsid w:val="57841B69"/>
    <w:rsid w:val="579D78FE"/>
    <w:rsid w:val="57A1CD81"/>
    <w:rsid w:val="57AA72DC"/>
    <w:rsid w:val="57BF79BE"/>
    <w:rsid w:val="57C1CFD1"/>
    <w:rsid w:val="57D09C3E"/>
    <w:rsid w:val="57E9E5B6"/>
    <w:rsid w:val="57F65C09"/>
    <w:rsid w:val="57FA6952"/>
    <w:rsid w:val="5809DF96"/>
    <w:rsid w:val="58165AD7"/>
    <w:rsid w:val="58424D37"/>
    <w:rsid w:val="5842D508"/>
    <w:rsid w:val="585E5DBE"/>
    <w:rsid w:val="587AB617"/>
    <w:rsid w:val="589F0C9A"/>
    <w:rsid w:val="58B85AE2"/>
    <w:rsid w:val="58B9382A"/>
    <w:rsid w:val="58D04E34"/>
    <w:rsid w:val="58F31FAA"/>
    <w:rsid w:val="590EEE96"/>
    <w:rsid w:val="590F9905"/>
    <w:rsid w:val="5929ACFB"/>
    <w:rsid w:val="5939C52B"/>
    <w:rsid w:val="595B3AA7"/>
    <w:rsid w:val="59663900"/>
    <w:rsid w:val="5976ED82"/>
    <w:rsid w:val="59914F9C"/>
    <w:rsid w:val="59924DB6"/>
    <w:rsid w:val="5999D908"/>
    <w:rsid w:val="59BEE8E3"/>
    <w:rsid w:val="59D94D30"/>
    <w:rsid w:val="59E7DAFA"/>
    <w:rsid w:val="5A3225B6"/>
    <w:rsid w:val="5A3963CE"/>
    <w:rsid w:val="5A544F33"/>
    <w:rsid w:val="5A5512B0"/>
    <w:rsid w:val="5A74AAA3"/>
    <w:rsid w:val="5A879F3F"/>
    <w:rsid w:val="5A9765FC"/>
    <w:rsid w:val="5A989F91"/>
    <w:rsid w:val="5A999962"/>
    <w:rsid w:val="5AA1A026"/>
    <w:rsid w:val="5AA7F27B"/>
    <w:rsid w:val="5AB1E51C"/>
    <w:rsid w:val="5AB56C4C"/>
    <w:rsid w:val="5AF180CC"/>
    <w:rsid w:val="5B04AF32"/>
    <w:rsid w:val="5B0B457A"/>
    <w:rsid w:val="5B1D1021"/>
    <w:rsid w:val="5B213A0A"/>
    <w:rsid w:val="5B3D03AF"/>
    <w:rsid w:val="5B595709"/>
    <w:rsid w:val="5B8DE48C"/>
    <w:rsid w:val="5BAF811C"/>
    <w:rsid w:val="5BC57938"/>
    <w:rsid w:val="5BD7D206"/>
    <w:rsid w:val="5C146376"/>
    <w:rsid w:val="5C2B94AE"/>
    <w:rsid w:val="5C3F36D3"/>
    <w:rsid w:val="5C561C62"/>
    <w:rsid w:val="5C6B7856"/>
    <w:rsid w:val="5C808B5A"/>
    <w:rsid w:val="5C9A11A8"/>
    <w:rsid w:val="5CAE1DB8"/>
    <w:rsid w:val="5CB35758"/>
    <w:rsid w:val="5CCE06FC"/>
    <w:rsid w:val="5CF4729E"/>
    <w:rsid w:val="5D321CEE"/>
    <w:rsid w:val="5D3A19AE"/>
    <w:rsid w:val="5D678F8F"/>
    <w:rsid w:val="5DB3B7B8"/>
    <w:rsid w:val="5DB70A08"/>
    <w:rsid w:val="5DC31713"/>
    <w:rsid w:val="5DE199E3"/>
    <w:rsid w:val="5DE3C458"/>
    <w:rsid w:val="5DF1F1AE"/>
    <w:rsid w:val="5E128958"/>
    <w:rsid w:val="5E23F002"/>
    <w:rsid w:val="5E29E902"/>
    <w:rsid w:val="5E46BE73"/>
    <w:rsid w:val="5E5AEE4D"/>
    <w:rsid w:val="5E8B8474"/>
    <w:rsid w:val="5E8CE90B"/>
    <w:rsid w:val="5EA27F73"/>
    <w:rsid w:val="5EA7BF4C"/>
    <w:rsid w:val="5EDA43A1"/>
    <w:rsid w:val="5EE1B911"/>
    <w:rsid w:val="5EEA14FC"/>
    <w:rsid w:val="5EF5CB32"/>
    <w:rsid w:val="5F1E8657"/>
    <w:rsid w:val="5F3D6451"/>
    <w:rsid w:val="5F40E17F"/>
    <w:rsid w:val="5F45313B"/>
    <w:rsid w:val="5F520CD8"/>
    <w:rsid w:val="5F721CCF"/>
    <w:rsid w:val="5F88A500"/>
    <w:rsid w:val="5F88FFDD"/>
    <w:rsid w:val="5F99B9DC"/>
    <w:rsid w:val="5F9D418F"/>
    <w:rsid w:val="5FADE900"/>
    <w:rsid w:val="5FC0D410"/>
    <w:rsid w:val="5FD6FC3A"/>
    <w:rsid w:val="60006607"/>
    <w:rsid w:val="6021854F"/>
    <w:rsid w:val="60220F68"/>
    <w:rsid w:val="60442AF5"/>
    <w:rsid w:val="604F4350"/>
    <w:rsid w:val="6056C3EE"/>
    <w:rsid w:val="6069FD1A"/>
    <w:rsid w:val="608C3B2C"/>
    <w:rsid w:val="6093F0B8"/>
    <w:rsid w:val="60B784E8"/>
    <w:rsid w:val="61105B4C"/>
    <w:rsid w:val="612B44D6"/>
    <w:rsid w:val="6133525E"/>
    <w:rsid w:val="61410192"/>
    <w:rsid w:val="614256F0"/>
    <w:rsid w:val="615200A8"/>
    <w:rsid w:val="6158B555"/>
    <w:rsid w:val="61752848"/>
    <w:rsid w:val="61AFBFFA"/>
    <w:rsid w:val="61B3887C"/>
    <w:rsid w:val="61BDAF57"/>
    <w:rsid w:val="61F975D6"/>
    <w:rsid w:val="623C02A6"/>
    <w:rsid w:val="62671DC9"/>
    <w:rsid w:val="62718D9D"/>
    <w:rsid w:val="62AB7875"/>
    <w:rsid w:val="62EC930E"/>
    <w:rsid w:val="62F363C5"/>
    <w:rsid w:val="6346B693"/>
    <w:rsid w:val="635FA563"/>
    <w:rsid w:val="636EF6DA"/>
    <w:rsid w:val="6372E161"/>
    <w:rsid w:val="6374C251"/>
    <w:rsid w:val="6392C5B5"/>
    <w:rsid w:val="639A9409"/>
    <w:rsid w:val="63D481B4"/>
    <w:rsid w:val="63D5895B"/>
    <w:rsid w:val="6406916C"/>
    <w:rsid w:val="6460D8D1"/>
    <w:rsid w:val="6464E2DA"/>
    <w:rsid w:val="6494953B"/>
    <w:rsid w:val="64D270B6"/>
    <w:rsid w:val="651606CF"/>
    <w:rsid w:val="652C7094"/>
    <w:rsid w:val="6537D7D2"/>
    <w:rsid w:val="655708B2"/>
    <w:rsid w:val="6569FEBC"/>
    <w:rsid w:val="656BF491"/>
    <w:rsid w:val="656FE486"/>
    <w:rsid w:val="657987A7"/>
    <w:rsid w:val="657AF0C0"/>
    <w:rsid w:val="6580B77D"/>
    <w:rsid w:val="659ECDE0"/>
    <w:rsid w:val="65C7D031"/>
    <w:rsid w:val="65C9E18F"/>
    <w:rsid w:val="65F0A009"/>
    <w:rsid w:val="65F82275"/>
    <w:rsid w:val="6626262D"/>
    <w:rsid w:val="663FB6A3"/>
    <w:rsid w:val="66A2B5EF"/>
    <w:rsid w:val="66B0E4F0"/>
    <w:rsid w:val="66C4D13F"/>
    <w:rsid w:val="670D3D7A"/>
    <w:rsid w:val="6727D87F"/>
    <w:rsid w:val="67329A7C"/>
    <w:rsid w:val="67396912"/>
    <w:rsid w:val="67430EB5"/>
    <w:rsid w:val="6749C5C4"/>
    <w:rsid w:val="6754FB66"/>
    <w:rsid w:val="6760C26C"/>
    <w:rsid w:val="67766D5F"/>
    <w:rsid w:val="678A4013"/>
    <w:rsid w:val="679E3809"/>
    <w:rsid w:val="67A0D171"/>
    <w:rsid w:val="67EBA62B"/>
    <w:rsid w:val="67F03B87"/>
    <w:rsid w:val="67F893B0"/>
    <w:rsid w:val="67FD52B5"/>
    <w:rsid w:val="681BDEFB"/>
    <w:rsid w:val="681C50D1"/>
    <w:rsid w:val="681ED05D"/>
    <w:rsid w:val="6824F300"/>
    <w:rsid w:val="6854D818"/>
    <w:rsid w:val="6857AB6B"/>
    <w:rsid w:val="6897A762"/>
    <w:rsid w:val="68C6CB10"/>
    <w:rsid w:val="68EC6C45"/>
    <w:rsid w:val="68F2489F"/>
    <w:rsid w:val="68FAC893"/>
    <w:rsid w:val="690B87E6"/>
    <w:rsid w:val="690CDD6C"/>
    <w:rsid w:val="69135931"/>
    <w:rsid w:val="69182C21"/>
    <w:rsid w:val="691C4DB5"/>
    <w:rsid w:val="69248A51"/>
    <w:rsid w:val="692ECE42"/>
    <w:rsid w:val="69564021"/>
    <w:rsid w:val="69587ABE"/>
    <w:rsid w:val="69C97E8F"/>
    <w:rsid w:val="69DBB3A1"/>
    <w:rsid w:val="6A084CDF"/>
    <w:rsid w:val="6A15C9BE"/>
    <w:rsid w:val="6A23EAB7"/>
    <w:rsid w:val="6A33163C"/>
    <w:rsid w:val="6A351EA2"/>
    <w:rsid w:val="6A395F3B"/>
    <w:rsid w:val="6A4090B8"/>
    <w:rsid w:val="6A5D45B8"/>
    <w:rsid w:val="6A7C1190"/>
    <w:rsid w:val="6AA64381"/>
    <w:rsid w:val="6AA8DB2C"/>
    <w:rsid w:val="6AAFC406"/>
    <w:rsid w:val="6AB27080"/>
    <w:rsid w:val="6AE682BF"/>
    <w:rsid w:val="6B023B5B"/>
    <w:rsid w:val="6B030A61"/>
    <w:rsid w:val="6B0F998D"/>
    <w:rsid w:val="6B1F4F49"/>
    <w:rsid w:val="6B260104"/>
    <w:rsid w:val="6B3F95C0"/>
    <w:rsid w:val="6B42C8D9"/>
    <w:rsid w:val="6B45FAAD"/>
    <w:rsid w:val="6B4696A3"/>
    <w:rsid w:val="6B587381"/>
    <w:rsid w:val="6B6846AD"/>
    <w:rsid w:val="6BABBF75"/>
    <w:rsid w:val="6BBD1136"/>
    <w:rsid w:val="6C0C74EA"/>
    <w:rsid w:val="6C0E9819"/>
    <w:rsid w:val="6C20D91E"/>
    <w:rsid w:val="6C29E469"/>
    <w:rsid w:val="6C77C84E"/>
    <w:rsid w:val="6C86DF69"/>
    <w:rsid w:val="6C897A07"/>
    <w:rsid w:val="6CABD4A0"/>
    <w:rsid w:val="6CCF88D5"/>
    <w:rsid w:val="6CD737E5"/>
    <w:rsid w:val="6CEBAD23"/>
    <w:rsid w:val="6CED95F5"/>
    <w:rsid w:val="6CF55049"/>
    <w:rsid w:val="6CF8AD1C"/>
    <w:rsid w:val="6D0EC6B9"/>
    <w:rsid w:val="6D4BECF2"/>
    <w:rsid w:val="6D688A3A"/>
    <w:rsid w:val="6D718FB9"/>
    <w:rsid w:val="6D74D9FC"/>
    <w:rsid w:val="6D7701C0"/>
    <w:rsid w:val="6D939A82"/>
    <w:rsid w:val="6DA9E3AE"/>
    <w:rsid w:val="6DC9A08B"/>
    <w:rsid w:val="6DFB7FDB"/>
    <w:rsid w:val="6E0E9F2A"/>
    <w:rsid w:val="6E3F2738"/>
    <w:rsid w:val="6E67DCF3"/>
    <w:rsid w:val="6E8AFF55"/>
    <w:rsid w:val="6E9C9C49"/>
    <w:rsid w:val="6EAE7E50"/>
    <w:rsid w:val="6ED9BD95"/>
    <w:rsid w:val="6EDAA213"/>
    <w:rsid w:val="6F297AE8"/>
    <w:rsid w:val="6F2CD4F2"/>
    <w:rsid w:val="6F5EBD63"/>
    <w:rsid w:val="6F640C35"/>
    <w:rsid w:val="6F944201"/>
    <w:rsid w:val="6F98BBED"/>
    <w:rsid w:val="6FE955EF"/>
    <w:rsid w:val="6FF2977B"/>
    <w:rsid w:val="6FF670B5"/>
    <w:rsid w:val="6FF6F4F1"/>
    <w:rsid w:val="6FF93D85"/>
    <w:rsid w:val="7020F2FE"/>
    <w:rsid w:val="702C0C9F"/>
    <w:rsid w:val="7031020E"/>
    <w:rsid w:val="703CF237"/>
    <w:rsid w:val="706F0B4F"/>
    <w:rsid w:val="7074DCF3"/>
    <w:rsid w:val="7079764E"/>
    <w:rsid w:val="7095DC22"/>
    <w:rsid w:val="709A3FEA"/>
    <w:rsid w:val="70CB7A35"/>
    <w:rsid w:val="70FB365D"/>
    <w:rsid w:val="71088A15"/>
    <w:rsid w:val="710A3265"/>
    <w:rsid w:val="712CB3CA"/>
    <w:rsid w:val="712E97D0"/>
    <w:rsid w:val="71618BCC"/>
    <w:rsid w:val="71775FE3"/>
    <w:rsid w:val="71864D47"/>
    <w:rsid w:val="719A33D1"/>
    <w:rsid w:val="719C6F20"/>
    <w:rsid w:val="7260E02B"/>
    <w:rsid w:val="726C592F"/>
    <w:rsid w:val="7276D2F0"/>
    <w:rsid w:val="727D8DB2"/>
    <w:rsid w:val="72B80E85"/>
    <w:rsid w:val="72CD5B50"/>
    <w:rsid w:val="730BAC7D"/>
    <w:rsid w:val="7312D253"/>
    <w:rsid w:val="732294CE"/>
    <w:rsid w:val="734F482A"/>
    <w:rsid w:val="735FBD08"/>
    <w:rsid w:val="73688F01"/>
    <w:rsid w:val="736E3D14"/>
    <w:rsid w:val="73990FA1"/>
    <w:rsid w:val="73AB26BE"/>
    <w:rsid w:val="73D5C7C4"/>
    <w:rsid w:val="73E0C66C"/>
    <w:rsid w:val="73EAD1F9"/>
    <w:rsid w:val="7424B68A"/>
    <w:rsid w:val="742DBAF2"/>
    <w:rsid w:val="74572733"/>
    <w:rsid w:val="74593268"/>
    <w:rsid w:val="746618CD"/>
    <w:rsid w:val="746F728E"/>
    <w:rsid w:val="7478B693"/>
    <w:rsid w:val="747968E1"/>
    <w:rsid w:val="74A64E4A"/>
    <w:rsid w:val="74BACF22"/>
    <w:rsid w:val="74D378D7"/>
    <w:rsid w:val="74D8C21E"/>
    <w:rsid w:val="74EB9424"/>
    <w:rsid w:val="74F9C4F2"/>
    <w:rsid w:val="74FDC354"/>
    <w:rsid w:val="751173FC"/>
    <w:rsid w:val="751AA868"/>
    <w:rsid w:val="755250C6"/>
    <w:rsid w:val="755E0C75"/>
    <w:rsid w:val="755E5B65"/>
    <w:rsid w:val="756860F3"/>
    <w:rsid w:val="7584A9C3"/>
    <w:rsid w:val="75894CD8"/>
    <w:rsid w:val="75913850"/>
    <w:rsid w:val="76089999"/>
    <w:rsid w:val="760ABB18"/>
    <w:rsid w:val="760ED544"/>
    <w:rsid w:val="762A7DD2"/>
    <w:rsid w:val="7645AD11"/>
    <w:rsid w:val="7646333D"/>
    <w:rsid w:val="765927C8"/>
    <w:rsid w:val="766A76F7"/>
    <w:rsid w:val="7681C3EF"/>
    <w:rsid w:val="76A61A06"/>
    <w:rsid w:val="76AAAB02"/>
    <w:rsid w:val="76B7FC06"/>
    <w:rsid w:val="76BF7AF5"/>
    <w:rsid w:val="76D0660D"/>
    <w:rsid w:val="76D5FE01"/>
    <w:rsid w:val="76D8567A"/>
    <w:rsid w:val="76DBFA80"/>
    <w:rsid w:val="76E8205C"/>
    <w:rsid w:val="77306628"/>
    <w:rsid w:val="77373E75"/>
    <w:rsid w:val="774D15B4"/>
    <w:rsid w:val="7765D45D"/>
    <w:rsid w:val="7779F91A"/>
    <w:rsid w:val="778814A9"/>
    <w:rsid w:val="779298AF"/>
    <w:rsid w:val="7793A1EF"/>
    <w:rsid w:val="7795E7F8"/>
    <w:rsid w:val="77D2A74A"/>
    <w:rsid w:val="77D5D711"/>
    <w:rsid w:val="77EA04DB"/>
    <w:rsid w:val="77EB8416"/>
    <w:rsid w:val="77F3C69C"/>
    <w:rsid w:val="77F59C6F"/>
    <w:rsid w:val="7809D1E6"/>
    <w:rsid w:val="780AC852"/>
    <w:rsid w:val="780CFD3F"/>
    <w:rsid w:val="782155EB"/>
    <w:rsid w:val="783C1541"/>
    <w:rsid w:val="783DD880"/>
    <w:rsid w:val="78711CB3"/>
    <w:rsid w:val="7888612F"/>
    <w:rsid w:val="78908B49"/>
    <w:rsid w:val="78A645D1"/>
    <w:rsid w:val="78B121B5"/>
    <w:rsid w:val="78D55B2B"/>
    <w:rsid w:val="78D702BF"/>
    <w:rsid w:val="78E542A1"/>
    <w:rsid w:val="78EFF66A"/>
    <w:rsid w:val="78F677ED"/>
    <w:rsid w:val="78FF88EF"/>
    <w:rsid w:val="790F1A61"/>
    <w:rsid w:val="793B6829"/>
    <w:rsid w:val="7941629F"/>
    <w:rsid w:val="7965AB88"/>
    <w:rsid w:val="796F3752"/>
    <w:rsid w:val="79C61127"/>
    <w:rsid w:val="79CA4A00"/>
    <w:rsid w:val="79FCFC5B"/>
    <w:rsid w:val="7A0958B4"/>
    <w:rsid w:val="7A0ADFF3"/>
    <w:rsid w:val="7A1DF322"/>
    <w:rsid w:val="7A2F88ED"/>
    <w:rsid w:val="7A370478"/>
    <w:rsid w:val="7A392769"/>
    <w:rsid w:val="7A3A87E8"/>
    <w:rsid w:val="7A45DFED"/>
    <w:rsid w:val="7A4CADCF"/>
    <w:rsid w:val="7A615175"/>
    <w:rsid w:val="7AB92B45"/>
    <w:rsid w:val="7ADE086C"/>
    <w:rsid w:val="7AEB4269"/>
    <w:rsid w:val="7AFBC773"/>
    <w:rsid w:val="7B57D09A"/>
    <w:rsid w:val="7B6D0F0C"/>
    <w:rsid w:val="7B78103D"/>
    <w:rsid w:val="7B78901E"/>
    <w:rsid w:val="7B90525C"/>
    <w:rsid w:val="7B98307B"/>
    <w:rsid w:val="7BC69EC2"/>
    <w:rsid w:val="7BD55AD3"/>
    <w:rsid w:val="7BE99A88"/>
    <w:rsid w:val="7BEDB12B"/>
    <w:rsid w:val="7C0450A4"/>
    <w:rsid w:val="7C16BE62"/>
    <w:rsid w:val="7C43617B"/>
    <w:rsid w:val="7C4F145A"/>
    <w:rsid w:val="7C748C46"/>
    <w:rsid w:val="7C8F9F83"/>
    <w:rsid w:val="7CA4CBEE"/>
    <w:rsid w:val="7CAC0E54"/>
    <w:rsid w:val="7CDA1296"/>
    <w:rsid w:val="7CDBB153"/>
    <w:rsid w:val="7D0C3C42"/>
    <w:rsid w:val="7D2DACF8"/>
    <w:rsid w:val="7D30DCCA"/>
    <w:rsid w:val="7D32E562"/>
    <w:rsid w:val="7D3C3482"/>
    <w:rsid w:val="7D43E3ED"/>
    <w:rsid w:val="7D776EEB"/>
    <w:rsid w:val="7D862FF6"/>
    <w:rsid w:val="7D87D44D"/>
    <w:rsid w:val="7D8FED35"/>
    <w:rsid w:val="7D9BA5B6"/>
    <w:rsid w:val="7DE876F5"/>
    <w:rsid w:val="7DFF436F"/>
    <w:rsid w:val="7E3E21A6"/>
    <w:rsid w:val="7E71B622"/>
    <w:rsid w:val="7E7EDFAA"/>
    <w:rsid w:val="7E8EA053"/>
    <w:rsid w:val="7EB3FEC7"/>
    <w:rsid w:val="7ED39E5A"/>
    <w:rsid w:val="7F426634"/>
    <w:rsid w:val="7F682691"/>
    <w:rsid w:val="7F7D651F"/>
    <w:rsid w:val="7F8B837D"/>
    <w:rsid w:val="7FA65EE5"/>
    <w:rsid w:val="7FA7878E"/>
    <w:rsid w:val="7FA7C31A"/>
    <w:rsid w:val="7FC62992"/>
    <w:rsid w:val="7FE653F6"/>
    <w:rsid w:val="7FE93B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colormru v:ext="edit" colors="#a1bf36,#d0cfc5"/>
    </o:shapedefaults>
    <o:shapelayout v:ext="edit">
      <o:idmap v:ext="edit" data="1"/>
    </o:shapelayout>
  </w:shapeDefaults>
  <w:decimalSymbol w:val="."/>
  <w:listSeparator w:val=","/>
  <w14:docId w14:val="5773FF7C"/>
  <w15:docId w15:val="{DB85BAFC-729A-48EB-AB34-FEEBBF9EE4F1}"/>
</w:settings>
</file>

<file path=word/styles.xml><?xml version="1.0" encoding="utf-8"?>
<w:styles xmlns:w14="http://schemas.microsoft.com/office/word/2010/wordml" xmlns:wp14="http://schemas.microsoft.com/office/word/2010/wordprocessingDrawing" xmlns:r="http://schemas.openxmlformats.org/officeDocument/2006/relationships" xmlns:w="http://schemas.openxmlformats.org/wordprocessingml/2006/main" xmlns:mc="http://schemas.openxmlformats.org/markup-compatibility/2006" mc:Ignorable="w14 wp14">
  <w:docDefaults>
    <w:rPrDefault>
      <w:rPr>
        <w:rFonts w:asciiTheme="minorHAnsi" w:hAnsiTheme="minorHAnsi" w:eastAsiaTheme="minorEastAsia" w:cstheme="minorBidi"/>
        <w:sz w:val="22"/>
        <w:szCs w:val="22"/>
        <w:lang w:val="da-DK" w:eastAsia="da-DK" w:bidi="ar-SA"/>
      </w:rPr>
    </w:rPrDefault>
    <w:pPrDefault>
      <w:pPr>
        <w:spacing w:after="160" w:line="252" w:lineRule="auto"/>
        <w:jc w:val="both"/>
      </w:pPr>
    </w:pPrDefault>
  </w:docDefaults>
  <w:latentStyles w:defLockedState="0" w:defUIPriority="0" w:defSemiHidden="1" w:defUnhideWhenUsed="1" w:defQFormat="0" w:count="267">
    <w:lsdException w:name="Normal" w:semiHidden="0" w:unhideWhenUsed="0" w:qFormat="1"/>
    <w:lsdException w:name="heading 1" w:uiPriority="9" w:semiHidden="0" w:unhideWhenUsed="0" w:qFormat="1"/>
    <w:lsdException w:name="heading 2" w:uiPriority="9" w:semiHidden="0" w:unhideWhenUsed="0" w:qFormat="1"/>
    <w:lsdException w:name="heading 3" w:uiPriority="9" w:semiHidden="0" w:unhideWhenUsed="0" w:qFormat="1"/>
    <w:lsdException w:name="heading 4" w:uiPriority="9" w:semiHidden="0" w:unhideWhenUsed="0" w:qFormat="1"/>
    <w:lsdException w:name="heading 5" w:uiPriority="9" w:semiHidden="0" w:unhideWhenUsed="0" w:qFormat="1"/>
    <w:lsdException w:name="heading 6" w:uiPriority="9" w:semiHidden="0" w:unhideWhenUsed="0" w:qFormat="1"/>
    <w:lsdException w:name="heading 7" w:uiPriority="9" w:qFormat="1"/>
    <w:lsdException w:name="heading 8" w:uiPriority="9" w:qFormat="1"/>
    <w:lsdException w:name="heading 9" w:uiPriority="9" w:qFormat="1"/>
    <w:lsdException w:name="index 1" w:uiPriority="2"/>
    <w:lsdException w:name="index 2" w:uiPriority="2"/>
    <w:lsdException w:name="index 3" w:uiPriority="2"/>
    <w:lsdException w:name="index 4" w:uiPriority="2"/>
    <w:lsdException w:name="index 5" w:uiPriority="2"/>
    <w:lsdException w:name="index 6" w:uiPriority="2"/>
    <w:lsdException w:name="index 7" w:uiPriority="2"/>
    <w:lsdException w:name="index 8" w:uiPriority="2"/>
    <w:lsdException w:name="index 9" w:uiPriority="2"/>
    <w:lsdException w:name="toc 1" w:uiPriority="39"/>
    <w:lsdException w:name="toc 2" w:uiPriority="39"/>
    <w:lsdException w:name="toc 3" w:uiPriority="39"/>
    <w:lsdException w:name="toc 7" w:uiPriority="39"/>
    <w:lsdException w:name="toc 8" w:uiPriority="39"/>
    <w:lsdException w:name="footnote text" w:uiPriority="2"/>
    <w:lsdException w:name="annotation text" w:uiPriority="99"/>
    <w:lsdException w:name="index heading" w:uiPriority="2"/>
    <w:lsdException w:name="caption" w:uiPriority="35" w:qFormat="1"/>
    <w:lsdException w:name="table of figures" w:uiPriority="2"/>
    <w:lsdException w:name="annotation reference" w:uiPriority="99"/>
    <w:lsdException w:name="table of authorities" w:uiPriority="2"/>
    <w:lsdException w:name="macro" w:uiPriority="2"/>
    <w:lsdException w:name="toa heading" w:uiPriority="1"/>
    <w:lsdException w:name="List Number" w:semiHidden="0" w:unhideWhenUsed="0"/>
    <w:lsdException w:name="List 4" w:semiHidden="0" w:unhideWhenUsed="0"/>
    <w:lsdException w:name="List 5" w:semiHidden="0" w:unhideWhenUsed="0"/>
    <w:lsdException w:name="Title" w:uiPriority="10" w:semiHidden="0" w:unhideWhenUsed="0" w:qFormat="1"/>
    <w:lsdException w:name="Subtitle" w:uiPriority="1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uiPriority="22" w:semiHidden="0" w:unhideWhenUsed="0" w:qFormat="1"/>
    <w:lsdException w:name="Emphasis" w:uiPriority="20" w:semiHidden="0" w:unhideWhenUsed="0" w:qFormat="1"/>
    <w:lsdException w:name="Normal (Web)" w:uiPriority="99"/>
    <w:lsdException w:name="annotation subject" w:uiPriority="2"/>
    <w:lsdException w:name="Balloon Text" w:uiPriority="2"/>
    <w:lsdException w:name="Table Grid" w:semiHidden="0" w:unhideWhenUsed="0"/>
    <w:lsdException w:name="Placeholder Text" w:uiPriority="99"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iPriority="99"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uiPriority w:val="0"/>
    <w:name w:val="Normal"/>
    <w:qFormat/>
    <w:rsid w:val="21B297ED"/>
    <w:rPr>
      <w:rFonts w:ascii="Arial" w:hAnsi="Arial"/>
      <w:noProof w:val="0"/>
      <w:lang w:val="et-EE"/>
    </w:rPr>
  </w:style>
  <w:style w:type="paragraph" w:styleId="Heading1">
    <w:uiPriority w:val="9"/>
    <w:name w:val="heading 1"/>
    <w:basedOn w:val="Normal"/>
    <w:next w:val="Normal"/>
    <w:link w:val="Heading1Char"/>
    <w:qFormat/>
    <w:rsid w:val="21B297ED"/>
    <w:rPr>
      <w:rFonts w:eastAsia="" w:cs="" w:asciiTheme="minorAscii" w:hAnsiTheme="minorAscii" w:eastAsiaTheme="majorEastAsia" w:cstheme="majorBidi"/>
      <w:b w:val="1"/>
      <w:bCs w:val="1"/>
      <w:caps w:val="1"/>
      <w:color w:val="00B050"/>
      <w:sz w:val="28"/>
      <w:szCs w:val="28"/>
    </w:rPr>
    <w:pPr>
      <w:keepNext w:val="1"/>
      <w:keepLines w:val="1"/>
      <w:spacing w:before="320" w:after="40"/>
      <w:outlineLvl w:val="0"/>
    </w:pPr>
  </w:style>
  <w:style w:type="paragraph" w:styleId="Heading2">
    <w:uiPriority w:val="9"/>
    <w:name w:val="heading 2"/>
    <w:basedOn w:val="Normal"/>
    <w:next w:val="Normal"/>
    <w:unhideWhenUsed/>
    <w:link w:val="Heading2Char"/>
    <w:qFormat/>
    <w:rsid w:val="21B297ED"/>
    <w:rPr>
      <w:rFonts w:eastAsia="" w:cs="" w:asciiTheme="minorAscii" w:hAnsiTheme="minorAscii" w:eastAsiaTheme="majorEastAsia" w:cstheme="majorBidi"/>
      <w:b w:val="1"/>
      <w:bCs w:val="1"/>
      <w:sz w:val="28"/>
      <w:szCs w:val="28"/>
    </w:rPr>
    <w:pPr>
      <w:keepNext w:val="1"/>
      <w:keepLines w:val="1"/>
      <w:numPr>
        <w:ilvl w:val="0"/>
        <w:numId w:val="157"/>
      </w:numPr>
      <w:bidi w:val="0"/>
      <w:spacing w:before="120" w:after="100"/>
      <w:ind w:left="0" w:hanging="360"/>
      <w:outlineLvl w:val="1"/>
    </w:pPr>
  </w:style>
  <w:style w:type="paragraph" w:styleId="Heading3">
    <w:uiPriority w:val="9"/>
    <w:name w:val="heading 3"/>
    <w:basedOn w:val="Normal"/>
    <w:next w:val="Normal"/>
    <w:unhideWhenUsed/>
    <w:link w:val="Heading3Char"/>
    <w:qFormat/>
    <w:rsid w:val="21B297ED"/>
    <w:rPr>
      <w:rFonts w:eastAsia="" w:cs="" w:eastAsiaTheme="majorEastAsia" w:cstheme="majorBidi"/>
      <w:sz w:val="24"/>
      <w:szCs w:val="24"/>
    </w:rPr>
    <w:pPr>
      <w:keepNext w:val="1"/>
      <w:keepLines w:val="1"/>
      <w:spacing w:before="120" w:after="0"/>
      <w:outlineLvl w:val="2"/>
    </w:pPr>
  </w:style>
  <w:style w:type="paragraph" w:styleId="Heading4">
    <w:uiPriority w:val="9"/>
    <w:name w:val="heading 4"/>
    <w:basedOn w:val="Normal"/>
    <w:next w:val="Normal"/>
    <w:unhideWhenUsed/>
    <w:link w:val="Heading4Char"/>
    <w:qFormat/>
    <w:rsid w:val="21B297ED"/>
    <w:rPr>
      <w:rFonts w:ascii="Verdana" w:hAnsi="Verdana" w:eastAsia="" w:cs="" w:asciiTheme="majorAscii" w:hAnsiTheme="majorAscii" w:eastAsiaTheme="majorEastAsia" w:cstheme="majorBidi"/>
      <w:i w:val="1"/>
      <w:iCs w:val="1"/>
      <w:sz w:val="24"/>
      <w:szCs w:val="24"/>
    </w:rPr>
    <w:pPr>
      <w:keepNext w:val="1"/>
      <w:keepLines w:val="1"/>
      <w:spacing w:before="120" w:after="0"/>
      <w:outlineLvl w:val="3"/>
    </w:pPr>
  </w:style>
  <w:style w:type="paragraph" w:styleId="Heading5">
    <w:uiPriority w:val="9"/>
    <w:name w:val="heading 5"/>
    <w:basedOn w:val="Normal"/>
    <w:next w:val="Normal"/>
    <w:unhideWhenUsed/>
    <w:link w:val="Heading5Char"/>
    <w:qFormat/>
    <w:rsid w:val="21B297ED"/>
    <w:rPr>
      <w:rFonts w:ascii="Verdana" w:hAnsi="Verdana" w:eastAsia="" w:cs="" w:asciiTheme="majorAscii" w:hAnsiTheme="majorAscii" w:eastAsiaTheme="majorEastAsia" w:cstheme="majorBidi"/>
      <w:b w:val="1"/>
      <w:bCs w:val="1"/>
    </w:rPr>
    <w:pPr>
      <w:keepNext w:val="1"/>
      <w:keepLines w:val="1"/>
      <w:spacing w:before="120" w:after="0"/>
      <w:outlineLvl w:val="4"/>
    </w:pPr>
  </w:style>
  <w:style w:type="paragraph" w:styleId="Heading6">
    <w:uiPriority w:val="9"/>
    <w:name w:val="heading 6"/>
    <w:basedOn w:val="Normal"/>
    <w:next w:val="Normal"/>
    <w:unhideWhenUsed/>
    <w:link w:val="Heading6Char"/>
    <w:qFormat/>
    <w:rsid w:val="21B297ED"/>
    <w:rPr>
      <w:rFonts w:ascii="Verdana" w:hAnsi="Verdana" w:eastAsia="" w:cs="" w:asciiTheme="majorAscii" w:hAnsiTheme="majorAscii" w:eastAsiaTheme="majorEastAsia" w:cstheme="majorBidi"/>
      <w:b w:val="1"/>
      <w:bCs w:val="1"/>
      <w:i w:val="1"/>
      <w:iCs w:val="1"/>
    </w:rPr>
    <w:pPr>
      <w:keepNext w:val="1"/>
      <w:keepLines w:val="1"/>
      <w:spacing w:before="120" w:after="0"/>
      <w:outlineLvl w:val="5"/>
    </w:pPr>
  </w:style>
  <w:style w:type="paragraph" w:styleId="Heading7">
    <w:uiPriority w:val="9"/>
    <w:name w:val="heading 7"/>
    <w:basedOn w:val="Normal"/>
    <w:next w:val="Normal"/>
    <w:unhideWhenUsed/>
    <w:link w:val="Heading7Char"/>
    <w:qFormat/>
    <w:rsid w:val="21B297ED"/>
    <w:rPr>
      <w:i w:val="1"/>
      <w:iCs w:val="1"/>
    </w:rPr>
    <w:pPr>
      <w:keepNext w:val="1"/>
      <w:keepLines w:val="1"/>
      <w:spacing w:before="120" w:after="0"/>
      <w:outlineLvl w:val="6"/>
    </w:pPr>
  </w:style>
  <w:style w:type="paragraph" w:styleId="Heading8">
    <w:uiPriority w:val="9"/>
    <w:name w:val="heading 8"/>
    <w:basedOn w:val="Normal"/>
    <w:next w:val="Normal"/>
    <w:unhideWhenUsed/>
    <w:link w:val="Heading8Char"/>
    <w:qFormat/>
    <w:rsid w:val="21B297ED"/>
    <w:rPr>
      <w:b w:val="1"/>
      <w:bCs w:val="1"/>
    </w:rPr>
    <w:pPr>
      <w:keepNext w:val="1"/>
      <w:keepLines w:val="1"/>
      <w:spacing w:before="120" w:after="0"/>
      <w:outlineLvl w:val="7"/>
    </w:pPr>
  </w:style>
  <w:style w:type="paragraph" w:styleId="Heading9">
    <w:uiPriority w:val="9"/>
    <w:name w:val="heading 9"/>
    <w:basedOn w:val="Normal"/>
    <w:next w:val="Normal"/>
    <w:unhideWhenUsed/>
    <w:link w:val="Heading9Char"/>
    <w:qFormat/>
    <w:rsid w:val="21B297ED"/>
    <w:rPr>
      <w:i w:val="1"/>
      <w:iCs w:val="1"/>
    </w:rPr>
    <w:pPr>
      <w:keepNext w:val="1"/>
      <w:keepLines w:val="1"/>
      <w:spacing w:before="120" w:after="0"/>
      <w:outlineLvl w:val="8"/>
    </w:pPr>
  </w:style>
  <w:style w:type="character" w:styleId="DefaultParagraphFont" w:default="1">
    <w:name w:val="Default Paragraph Font"/>
    <w:uiPriority w:val="1"/>
    <w:semiHidden/>
    <w:unhideWhenUsed/>
  </w:style>
  <w:style w:type="table" w:styleId="TableNormal" w:default="1">
    <w:name w:val="Normal Table"/>
    <w:uiPriority w:val="99"/>
    <w:semiHidden/>
    <w:unhideWhenUsed/>
    <w:qFormat/>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uiPriority w:val="35"/>
    <w:name w:val="caption"/>
    <w:basedOn w:val="Normal"/>
    <w:next w:val="Normal"/>
    <w:unhideWhenUsed/>
    <w:qFormat/>
    <w:rsid w:val="21B297ED"/>
    <w:rPr>
      <w:b w:val="1"/>
      <w:bCs w:val="1"/>
      <w:sz w:val="18"/>
      <w:szCs w:val="18"/>
    </w:rPr>
  </w:style>
  <w:style w:type="character" w:styleId="EndnoteReference">
    <w:name w:val="endnote reference"/>
    <w:basedOn w:val="DefaultParagraphFont"/>
    <w:uiPriority w:val="2"/>
    <w:semiHidden/>
    <w:unhideWhenUsed/>
    <w:rsid w:val="00FD6B81"/>
    <w:rPr>
      <w:rFonts w:ascii="Verdana" w:hAnsi="Verdana"/>
      <w:sz w:val="12"/>
      <w:vertAlign w:val="superscript"/>
    </w:rPr>
  </w:style>
  <w:style w:type="paragraph" w:styleId="EndnoteText">
    <w:uiPriority w:val="2"/>
    <w:name w:val="endnote text"/>
    <w:basedOn w:val="Normal"/>
    <w:semiHidden/>
    <w:unhideWhenUsed/>
    <w:rsid w:val="21B297ED"/>
    <w:rPr>
      <w:sz w:val="12"/>
      <w:szCs w:val="12"/>
    </w:rPr>
    <w:pPr>
      <w:spacing w:line="210" w:lineRule="atLeast"/>
    </w:pPr>
  </w:style>
  <w:style w:type="character" w:styleId="FootnoteReference">
    <w:name w:val="footnote reference"/>
    <w:basedOn w:val="DefaultParagraphFont"/>
    <w:uiPriority w:val="2"/>
    <w:semiHidden/>
    <w:unhideWhenUsed/>
    <w:rsid w:val="00FD6B81"/>
    <w:rPr>
      <w:rFonts w:ascii="Verdana" w:hAnsi="Verdana"/>
      <w:sz w:val="12"/>
      <w:vertAlign w:val="superscript"/>
    </w:rPr>
  </w:style>
  <w:style w:type="paragraph" w:styleId="FootnoteText">
    <w:uiPriority w:val="2"/>
    <w:name w:val="footnote text"/>
    <w:basedOn w:val="Normal"/>
    <w:semiHidden/>
    <w:unhideWhenUsed/>
    <w:rsid w:val="21B297ED"/>
    <w:rPr>
      <w:sz w:val="12"/>
      <w:szCs w:val="12"/>
    </w:rPr>
    <w:pPr>
      <w:spacing w:line="210" w:lineRule="atLeast"/>
    </w:pPr>
  </w:style>
  <w:style w:type="character" w:styleId="HTMLAcronym">
    <w:name w:val="HTML Acronym"/>
    <w:basedOn w:val="DefaultParagraphFont"/>
    <w:uiPriority w:val="2"/>
    <w:semiHidden/>
    <w:rsid w:val="00FD6B81"/>
  </w:style>
  <w:style w:type="paragraph" w:styleId="HTMLAddress">
    <w:uiPriority w:val="2"/>
    <w:name w:val="HTML Address"/>
    <w:basedOn w:val="Normal"/>
    <w:semiHidden/>
    <w:rsid w:val="21B297ED"/>
    <w:rPr>
      <w:i w:val="1"/>
      <w:iCs w:val="1"/>
    </w:rPr>
  </w:style>
  <w:style w:type="character" w:styleId="HTMLCite">
    <w:name w:val="HTML Cite"/>
    <w:basedOn w:val="DefaultParagraphFont"/>
    <w:uiPriority w:val="2"/>
    <w:semiHidden/>
    <w:rsid w:val="00FD6B81"/>
    <w:rPr>
      <w:i/>
      <w:iCs/>
    </w:rPr>
  </w:style>
  <w:style w:type="character" w:styleId="HTMLCode">
    <w:name w:val="HTML Code"/>
    <w:basedOn w:val="DefaultParagraphFont"/>
    <w:uiPriority w:val="2"/>
    <w:semiHidden/>
    <w:rsid w:val="00FD6B81"/>
    <w:rPr>
      <w:rFonts w:ascii="Courier New" w:hAnsi="Courier New" w:cs="Courier New"/>
      <w:sz w:val="20"/>
      <w:szCs w:val="20"/>
    </w:rPr>
  </w:style>
  <w:style w:type="character" w:styleId="HTMLDefinition">
    <w:name w:val="HTML Definition"/>
    <w:basedOn w:val="DefaultParagraphFont"/>
    <w:uiPriority w:val="2"/>
    <w:semiHidden/>
    <w:rsid w:val="00FD6B81"/>
    <w:rPr>
      <w:i/>
      <w:iCs/>
    </w:rPr>
  </w:style>
  <w:style w:type="character" w:styleId="HTMLKeyboard">
    <w:name w:val="HTML Keyboard"/>
    <w:basedOn w:val="DefaultParagraphFont"/>
    <w:uiPriority w:val="2"/>
    <w:semiHidden/>
    <w:rsid w:val="00FD6B81"/>
    <w:rPr>
      <w:rFonts w:ascii="Courier New" w:hAnsi="Courier New" w:cs="Courier New"/>
      <w:sz w:val="20"/>
      <w:szCs w:val="20"/>
    </w:rPr>
  </w:style>
  <w:style w:type="paragraph" w:styleId="HTMLPreformatted">
    <w:uiPriority w:val="2"/>
    <w:name w:val="HTML Preformatted"/>
    <w:basedOn w:val="Normal"/>
    <w:semiHidden/>
    <w:rsid w:val="21B297ED"/>
    <w:rPr>
      <w:rFonts w:ascii="Courier New" w:hAnsi="Courier New" w:cs="Courier New"/>
      <w:sz w:val="20"/>
      <w:szCs w:val="20"/>
    </w:rPr>
  </w:style>
  <w:style w:type="character" w:styleId="HTMLSample">
    <w:name w:val="HTML Sample"/>
    <w:basedOn w:val="DefaultParagraphFont"/>
    <w:uiPriority w:val="2"/>
    <w:semiHidden/>
    <w:rsid w:val="00FD6B81"/>
    <w:rPr>
      <w:rFonts w:ascii="Courier New" w:hAnsi="Courier New" w:cs="Courier New"/>
    </w:rPr>
  </w:style>
  <w:style w:type="character" w:styleId="HTMLTypewriter">
    <w:name w:val="HTML Typewriter"/>
    <w:basedOn w:val="DefaultParagraphFont"/>
    <w:uiPriority w:val="2"/>
    <w:semiHidden/>
    <w:rsid w:val="00FD6B81"/>
    <w:rPr>
      <w:rFonts w:ascii="Courier New" w:hAnsi="Courier New" w:cs="Courier New"/>
      <w:sz w:val="20"/>
      <w:szCs w:val="20"/>
    </w:rPr>
  </w:style>
  <w:style w:type="character" w:styleId="HTMLVariable">
    <w:name w:val="HTML Variable"/>
    <w:basedOn w:val="DefaultParagraphFont"/>
    <w:uiPriority w:val="2"/>
    <w:semiHidden/>
    <w:rsid w:val="00FD6B81"/>
    <w:rPr>
      <w:i/>
      <w:iCs/>
    </w:rPr>
  </w:style>
  <w:style w:type="character" w:styleId="LineNumber">
    <w:name w:val="line number"/>
    <w:basedOn w:val="DefaultParagraphFont"/>
    <w:uiPriority w:val="2"/>
    <w:semiHidden/>
    <w:rsid w:val="00FD6B81"/>
  </w:style>
  <w:style w:type="paragraph" w:styleId="List">
    <w:uiPriority w:val="2"/>
    <w:name w:val="List"/>
    <w:basedOn w:val="Normal"/>
    <w:semiHidden/>
    <w:rsid w:val="21B297ED"/>
    <w:pPr>
      <w:ind w:left="283" w:hanging="283"/>
    </w:pPr>
  </w:style>
  <w:style w:type="paragraph" w:styleId="List2">
    <w:uiPriority w:val="2"/>
    <w:name w:val="List 2"/>
    <w:basedOn w:val="Normal"/>
    <w:semiHidden/>
    <w:rsid w:val="21B297ED"/>
    <w:pPr>
      <w:ind w:left="566" w:hanging="283"/>
    </w:pPr>
  </w:style>
  <w:style w:type="paragraph" w:styleId="List3">
    <w:uiPriority w:val="2"/>
    <w:name w:val="List 3"/>
    <w:basedOn w:val="Normal"/>
    <w:semiHidden/>
    <w:rsid w:val="21B297ED"/>
    <w:pPr>
      <w:ind w:left="849" w:hanging="283"/>
    </w:pPr>
  </w:style>
  <w:style w:type="paragraph" w:styleId="List4">
    <w:uiPriority w:val="2"/>
    <w:name w:val="List 4"/>
    <w:basedOn w:val="Normal"/>
    <w:semiHidden/>
    <w:rsid w:val="21B297ED"/>
    <w:pPr>
      <w:ind w:left="1132" w:hanging="283"/>
    </w:pPr>
  </w:style>
  <w:style w:type="paragraph" w:styleId="List5">
    <w:uiPriority w:val="2"/>
    <w:name w:val="List 5"/>
    <w:basedOn w:val="Normal"/>
    <w:semiHidden/>
    <w:rsid w:val="21B297ED"/>
    <w:pPr>
      <w:ind w:left="1415" w:hanging="283"/>
    </w:pPr>
  </w:style>
  <w:style w:type="paragraph" w:styleId="ListBullet">
    <w:uiPriority w:val="2"/>
    <w:name w:val="List Bullet"/>
    <w:basedOn w:val="Normal"/>
    <w:semiHidden/>
    <w:rsid w:val="21B297ED"/>
    <w:pPr>
      <w:numPr>
        <w:numId w:val="1"/>
      </w:numPr>
    </w:pPr>
  </w:style>
  <w:style w:type="paragraph" w:styleId="ListBullet2">
    <w:uiPriority w:val="2"/>
    <w:name w:val="List Bullet 2"/>
    <w:basedOn w:val="Normal"/>
    <w:semiHidden/>
    <w:unhideWhenUsed/>
    <w:rsid w:val="21B297ED"/>
    <w:pPr>
      <w:numPr>
        <w:numId w:val="2"/>
      </w:numPr>
    </w:pPr>
  </w:style>
  <w:style w:type="paragraph" w:styleId="ListBullet3">
    <w:uiPriority w:val="2"/>
    <w:name w:val="List Bullet 3"/>
    <w:basedOn w:val="Normal"/>
    <w:semiHidden/>
    <w:rsid w:val="21B297ED"/>
    <w:pPr>
      <w:numPr>
        <w:numId w:val="3"/>
      </w:numPr>
    </w:pPr>
  </w:style>
  <w:style w:type="paragraph" w:styleId="ListBullet4">
    <w:uiPriority w:val="2"/>
    <w:name w:val="List Bullet 4"/>
    <w:basedOn w:val="Normal"/>
    <w:semiHidden/>
    <w:rsid w:val="21B297ED"/>
    <w:pPr>
      <w:numPr>
        <w:numId w:val="4"/>
      </w:numPr>
    </w:pPr>
  </w:style>
  <w:style w:type="paragraph" w:styleId="ListBullet5">
    <w:uiPriority w:val="2"/>
    <w:name w:val="List Bullet 5"/>
    <w:basedOn w:val="Normal"/>
    <w:semiHidden/>
    <w:rsid w:val="21B297ED"/>
    <w:pPr>
      <w:numPr>
        <w:numId w:val="5"/>
      </w:numPr>
    </w:pPr>
  </w:style>
  <w:style w:type="paragraph" w:styleId="ListContinue">
    <w:uiPriority w:val="2"/>
    <w:name w:val="List Continue"/>
    <w:basedOn w:val="Normal"/>
    <w:semiHidden/>
    <w:rsid w:val="21B297ED"/>
    <w:pPr>
      <w:spacing w:after="120"/>
      <w:ind w:left="283"/>
    </w:pPr>
  </w:style>
  <w:style w:type="paragraph" w:styleId="ListContinue2">
    <w:uiPriority w:val="2"/>
    <w:name w:val="List Continue 2"/>
    <w:basedOn w:val="Normal"/>
    <w:semiHidden/>
    <w:rsid w:val="21B297ED"/>
    <w:pPr>
      <w:spacing w:after="120"/>
      <w:ind w:left="566"/>
    </w:pPr>
  </w:style>
  <w:style w:type="paragraph" w:styleId="ListContinue3">
    <w:uiPriority w:val="2"/>
    <w:name w:val="List Continue 3"/>
    <w:basedOn w:val="Normal"/>
    <w:semiHidden/>
    <w:rsid w:val="21B297ED"/>
    <w:pPr>
      <w:spacing w:after="120"/>
      <w:ind w:left="849"/>
    </w:pPr>
  </w:style>
  <w:style w:type="paragraph" w:styleId="ListContinue4">
    <w:uiPriority w:val="2"/>
    <w:name w:val="List Continue 4"/>
    <w:basedOn w:val="Normal"/>
    <w:semiHidden/>
    <w:rsid w:val="21B297ED"/>
    <w:pPr>
      <w:spacing w:after="120"/>
      <w:ind w:left="1132"/>
    </w:pPr>
  </w:style>
  <w:style w:type="paragraph" w:styleId="ListContinue5">
    <w:uiPriority w:val="2"/>
    <w:name w:val="List Continue 5"/>
    <w:basedOn w:val="Normal"/>
    <w:semiHidden/>
    <w:rsid w:val="21B297ED"/>
    <w:pPr>
      <w:spacing w:after="120"/>
      <w:ind w:left="1415"/>
    </w:pPr>
  </w:style>
  <w:style w:type="paragraph" w:styleId="ListNumber">
    <w:uiPriority w:val="2"/>
    <w:name w:val="List Number"/>
    <w:basedOn w:val="Normal"/>
    <w:semiHidden/>
    <w:unhideWhenUsed/>
    <w:rsid w:val="21B297ED"/>
    <w:pPr>
      <w:numPr>
        <w:numId w:val="6"/>
      </w:numPr>
    </w:pPr>
  </w:style>
  <w:style w:type="paragraph" w:styleId="ListNumber2">
    <w:uiPriority w:val="2"/>
    <w:name w:val="List Number 2"/>
    <w:basedOn w:val="Normal"/>
    <w:semiHidden/>
    <w:rsid w:val="21B297ED"/>
    <w:pPr>
      <w:numPr>
        <w:numId w:val="7"/>
      </w:numPr>
    </w:pPr>
  </w:style>
  <w:style w:type="paragraph" w:styleId="ListNumber3">
    <w:uiPriority w:val="2"/>
    <w:name w:val="List Number 3"/>
    <w:basedOn w:val="Normal"/>
    <w:semiHidden/>
    <w:rsid w:val="21B297ED"/>
    <w:pPr>
      <w:numPr>
        <w:numId w:val="8"/>
      </w:numPr>
    </w:pPr>
  </w:style>
  <w:style w:type="paragraph" w:styleId="ListNumber4">
    <w:uiPriority w:val="2"/>
    <w:name w:val="List Number 4"/>
    <w:basedOn w:val="Normal"/>
    <w:semiHidden/>
    <w:rsid w:val="21B297ED"/>
    <w:pPr>
      <w:numPr>
        <w:numId w:val="9"/>
      </w:numPr>
    </w:pPr>
  </w:style>
  <w:style w:type="paragraph" w:styleId="ListNumber5">
    <w:uiPriority w:val="2"/>
    <w:name w:val="List Number 5"/>
    <w:basedOn w:val="Normal"/>
    <w:semiHidden/>
    <w:rsid w:val="21B297ED"/>
    <w:pPr>
      <w:numPr>
        <w:numId w:val="10"/>
      </w:numPr>
    </w:pPr>
  </w:style>
  <w:style w:type="paragraph" w:styleId="MessageHeader">
    <w:uiPriority w:val="2"/>
    <w:name w:val="Message Header"/>
    <w:basedOn w:val="Normal"/>
    <w:semiHidden/>
    <w:rsid w:val="21B297ED"/>
    <w:rPr>
      <w:rFonts w:cs="Arial"/>
      <w:sz w:val="24"/>
      <w:szCs w:val="24"/>
    </w:rPr>
    <w:pPr>
      <w:pBdr>
        <w:top w:val="single" w:color="FF000000" w:sz="6" w:space="1"/>
        <w:left w:val="single" w:color="FF000000" w:sz="6" w:space="1"/>
        <w:bottom w:val="single" w:color="FF000000" w:sz="6" w:space="1"/>
        <w:right w:val="single" w:color="FF000000" w:sz="6" w:space="1"/>
      </w:pBdr>
      <w:shd w:val="clear" w:color="auto" w:fill="auto"/>
      <w:ind w:left="1134" w:hanging="1134"/>
    </w:pPr>
  </w:style>
  <w:style w:type="paragraph" w:styleId="NormalWeb">
    <w:uiPriority w:val="99"/>
    <w:name w:val="Normal (Web)"/>
    <w:basedOn w:val="Normal"/>
    <w:semiHidden/>
    <w:rsid w:val="21B297ED"/>
    <w:rPr>
      <w:rFonts w:ascii="Times New Roman" w:hAnsi="Times New Roman"/>
      <w:sz w:val="24"/>
      <w:szCs w:val="24"/>
    </w:rPr>
  </w:style>
  <w:style w:type="paragraph" w:styleId="NormalIndent">
    <w:uiPriority w:val="2"/>
    <w:name w:val="Normal Indent"/>
    <w:basedOn w:val="Normal"/>
    <w:semiHidden/>
    <w:rsid w:val="21B297ED"/>
    <w:pPr>
      <w:ind w:left="1304"/>
    </w:pPr>
  </w:style>
  <w:style w:type="paragraph" w:styleId="NoteHeading">
    <w:uiPriority w:val="2"/>
    <w:name w:val="Note Heading"/>
    <w:basedOn w:val="Normal"/>
    <w:next w:val="Normal"/>
    <w:semiHidden/>
    <w:rsid w:val="21B297ED"/>
  </w:style>
  <w:style w:type="paragraph" w:styleId="PlainText">
    <w:uiPriority w:val="2"/>
    <w:name w:val="Plain Text"/>
    <w:basedOn w:val="Normal"/>
    <w:semiHidden/>
    <w:rsid w:val="21B297ED"/>
    <w:rPr>
      <w:rFonts w:ascii="Courier New" w:hAnsi="Courier New" w:cs="Courier New"/>
      <w:sz w:val="20"/>
      <w:szCs w:val="20"/>
    </w:rPr>
  </w:style>
  <w:style w:type="paragraph" w:styleId="Salutation">
    <w:uiPriority w:val="2"/>
    <w:name w:val="Salutation"/>
    <w:basedOn w:val="Normal"/>
    <w:next w:val="Normal"/>
    <w:semiHidden/>
    <w:rsid w:val="21B297ED"/>
  </w:style>
  <w:style w:type="paragraph" w:styleId="Signature">
    <w:uiPriority w:val="2"/>
    <w:name w:val="Signature"/>
    <w:basedOn w:val="Normal"/>
    <w:semiHidden/>
    <w:rsid w:val="21B297ED"/>
    <w:pPr>
      <w:ind w:left="4252"/>
    </w:pPr>
  </w:style>
  <w:style w:type="character" w:styleId="Strong">
    <w:name w:val="Strong"/>
    <w:basedOn w:val="DefaultParagraphFont"/>
    <w:uiPriority w:val="22"/>
    <w:qFormat/>
    <w:rsid w:val="00456E35"/>
    <w:rPr>
      <w:b/>
      <w:bCs/>
      <w:color w:val="auto"/>
    </w:rPr>
  </w:style>
  <w:style w:type="paragraph" w:styleId="Subtitle">
    <w:uiPriority w:val="11"/>
    <w:name w:val="Subtitle"/>
    <w:basedOn w:val="Normal"/>
    <w:next w:val="Normal"/>
    <w:link w:val="SubtitleChar"/>
    <w:qFormat/>
    <w:rsid w:val="21B297ED"/>
    <w:rPr>
      <w:rFonts w:ascii="Verdana" w:hAnsi="Verdana" w:eastAsia="" w:cs="" w:asciiTheme="majorAscii" w:hAnsiTheme="majorAscii" w:eastAsiaTheme="majorEastAsia" w:cstheme="majorBidi"/>
      <w:sz w:val="24"/>
      <w:szCs w:val="24"/>
    </w:rPr>
    <w:pPr>
      <w:spacing w:after="240"/>
      <w:jc w:val="center"/>
    </w:pPr>
  </w:style>
  <w:style w:type="table" w:styleId="Table3Deffects1">
    <w:name w:val="Table 3D effects 1"/>
    <w:basedOn w:val="TableNormal"/>
    <w:semiHidden/>
    <w:rsid w:val="00FD6B81"/>
    <w:pPr>
      <w:spacing w:line="26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Table3Deffects2">
    <w:name w:val="Table 3D effects 2"/>
    <w:basedOn w:val="TableNormal"/>
    <w:semiHidden/>
    <w:rsid w:val="00FD6B81"/>
    <w:pPr>
      <w:spacing w:line="26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semiHidden/>
    <w:rsid w:val="00FD6B81"/>
    <w:pPr>
      <w:spacing w:line="26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1">
    <w:name w:val="Table Classic 1"/>
    <w:basedOn w:val="TableNormal"/>
    <w:semiHidden/>
    <w:rsid w:val="00FD6B81"/>
    <w:pPr>
      <w:spacing w:line="260" w:lineRule="atLeast"/>
    </w:pPr>
    <w:tblPr>
      <w:tblInd w:w="0" w:type="dxa"/>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2">
    <w:name w:val="Table Classic 2"/>
    <w:basedOn w:val="TableNormal"/>
    <w:semiHidden/>
    <w:rsid w:val="00FD6B81"/>
    <w:pPr>
      <w:spacing w:line="260" w:lineRule="atLeast"/>
    </w:pPr>
    <w:tblPr>
      <w:tblInd w:w="0" w:type="dxa"/>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leClassic3">
    <w:name w:val="Table Classic 3"/>
    <w:basedOn w:val="TableNormal"/>
    <w:semiHidden/>
    <w:rsid w:val="00FD6B81"/>
    <w:pPr>
      <w:spacing w:line="260" w:lineRule="atLeast"/>
    </w:pPr>
    <w:rPr>
      <w:color w:val="000080"/>
    </w:rPr>
    <w:tblPr>
      <w:tblInd w:w="0" w:type="dxa"/>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TableClassic4">
    <w:name w:val="Table Classic 4"/>
    <w:basedOn w:val="TableNormal"/>
    <w:semiHidden/>
    <w:rsid w:val="00FD6B81"/>
    <w:pPr>
      <w:spacing w:line="260" w:lineRule="atLeast"/>
    </w:pPr>
    <w:tblPr>
      <w:tblInd w:w="0" w:type="dxa"/>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Colorful1">
    <w:name w:val="Table Colorful 1"/>
    <w:basedOn w:val="TableNormal"/>
    <w:semiHidden/>
    <w:rsid w:val="00FD6B81"/>
    <w:pPr>
      <w:spacing w:line="260" w:lineRule="atLeast"/>
    </w:pPr>
    <w:rPr>
      <w:color w:val="FFFFFF"/>
    </w:rPr>
    <w:tblPr>
      <w:tblInd w:w="0" w:type="dxa"/>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TableColorful2">
    <w:name w:val="Table Colorful 2"/>
    <w:basedOn w:val="TableNormal"/>
    <w:semiHidden/>
    <w:rsid w:val="00FD6B81"/>
    <w:pPr>
      <w:spacing w:line="260" w:lineRule="atLeast"/>
    </w:pPr>
    <w:tblPr>
      <w:tblInd w:w="0" w:type="dxa"/>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TableColorful3">
    <w:name w:val="Table Colorful 3"/>
    <w:basedOn w:val="TableNormal"/>
    <w:semiHidden/>
    <w:rsid w:val="00FD6B81"/>
    <w:pPr>
      <w:spacing w:line="260" w:lineRule="atLeast"/>
    </w:pPr>
    <w:tblPr>
      <w:tblInd w:w="0" w:type="dxa"/>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leColumns1">
    <w:name w:val="Table Columns 1"/>
    <w:basedOn w:val="TableNormal"/>
    <w:semiHidden/>
    <w:rsid w:val="00FD6B81"/>
    <w:pPr>
      <w:spacing w:line="260" w:lineRule="atLeast"/>
    </w:pPr>
    <w:rPr>
      <w:b/>
      <w:bCs/>
    </w:rPr>
    <w:tblPr>
      <w:tblStyleColBandSize w:val="1"/>
      <w:tblInd w:w="0" w:type="dxa"/>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2">
    <w:name w:val="Table Columns 2"/>
    <w:basedOn w:val="TableNormal"/>
    <w:semiHidden/>
    <w:rsid w:val="00FD6B81"/>
    <w:pPr>
      <w:spacing w:line="26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3">
    <w:name w:val="Table Columns 3"/>
    <w:basedOn w:val="TableNormal"/>
    <w:semiHidden/>
    <w:rsid w:val="00FD6B81"/>
    <w:pPr>
      <w:spacing w:line="260" w:lineRule="atLeast"/>
    </w:pPr>
    <w:rPr>
      <w:b/>
      <w:bCs/>
    </w:rPr>
    <w:tblPr>
      <w:tblStyleColBandSize w:val="1"/>
      <w:tblInd w:w="0" w:type="dxa"/>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leColumns4">
    <w:name w:val="Table Columns 4"/>
    <w:basedOn w:val="TableNormal"/>
    <w:semiHidden/>
    <w:rsid w:val="00FD6B81"/>
    <w:pPr>
      <w:spacing w:line="26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FD6B81"/>
    <w:pPr>
      <w:spacing w:line="260" w:lineRule="atLeast"/>
    </w:pPr>
    <w:tblPr>
      <w:tblStyleColBandSize w:val="1"/>
      <w:tblInd w:w="0" w:type="dxa"/>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FD6B81"/>
    <w:pPr>
      <w:spacing w:line="260" w:lineRule="atLeast"/>
    </w:pPr>
    <w:tblPr>
      <w:tblStyleRowBandSize w:val="1"/>
      <w:tblInd w:w="0" w:type="dxa"/>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TableElegant">
    <w:name w:val="Table Elegant"/>
    <w:basedOn w:val="TableNormal"/>
    <w:semiHidden/>
    <w:rsid w:val="00FD6B81"/>
    <w:pPr>
      <w:spacing w:line="260" w:lineRule="atLeast"/>
    </w:pPr>
    <w:tblPr>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TableGrid">
    <w:name w:val="Table Grid"/>
    <w:basedOn w:val="TableNormal"/>
    <w:rsid w:val="00FD6B81"/>
    <w:pPr>
      <w:spacing w:line="260" w:lineRule="atLeast"/>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TableGrid1">
    <w:name w:val="Table Grid 1"/>
    <w:basedOn w:val="TableNormal"/>
    <w:semiHidden/>
    <w:rsid w:val="00FD6B81"/>
    <w:pPr>
      <w:spacing w:line="260" w:lineRule="atLeast"/>
    </w:pPr>
    <w:tblP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Grid2">
    <w:name w:val="Table Grid 2"/>
    <w:basedOn w:val="TableNormal"/>
    <w:semiHidden/>
    <w:rsid w:val="00FD6B81"/>
    <w:pPr>
      <w:spacing w:line="260" w:lineRule="atLeast"/>
    </w:pPr>
    <w:tblPr>
      <w:tblInd w:w="0" w:type="dxa"/>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3">
    <w:name w:val="Table Grid 3"/>
    <w:basedOn w:val="TableNormal"/>
    <w:semiHidden/>
    <w:rsid w:val="00FD6B81"/>
    <w:pPr>
      <w:spacing w:line="260" w:lineRule="atLeast"/>
    </w:pPr>
    <w:tblPr>
      <w:tblInd w:w="0" w:type="dxa"/>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4">
    <w:name w:val="Table Grid 4"/>
    <w:basedOn w:val="TableNormal"/>
    <w:semiHidden/>
    <w:rsid w:val="00FD6B81"/>
    <w:pPr>
      <w:spacing w:line="260" w:lineRule="atLeast"/>
    </w:pPr>
    <w:tblPr>
      <w:tblInd w:w="0" w:type="dxa"/>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leGrid5">
    <w:name w:val="Table Grid 5"/>
    <w:basedOn w:val="TableNormal"/>
    <w:semiHidden/>
    <w:rsid w:val="00FD6B81"/>
    <w:pPr>
      <w:spacing w:line="260" w:lineRule="atLeast"/>
    </w:pPr>
    <w:tblP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6">
    <w:name w:val="Table Grid 6"/>
    <w:basedOn w:val="TableNormal"/>
    <w:semiHidden/>
    <w:rsid w:val="00FD6B81"/>
    <w:pPr>
      <w:spacing w:line="260" w:lineRule="atLeast"/>
    </w:pPr>
    <w:tblPr>
      <w:tblInd w:w="0" w:type="dxa"/>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7">
    <w:name w:val="Table Grid 7"/>
    <w:basedOn w:val="TableNormal"/>
    <w:semiHidden/>
    <w:rsid w:val="00FD6B81"/>
    <w:pPr>
      <w:spacing w:line="260" w:lineRule="atLeast"/>
    </w:pPr>
    <w:rPr>
      <w:b/>
      <w:bCs/>
    </w:rPr>
    <w:tblP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8">
    <w:name w:val="Table Grid 8"/>
    <w:basedOn w:val="TableNormal"/>
    <w:semiHidden/>
    <w:rsid w:val="00FD6B81"/>
    <w:pPr>
      <w:spacing w:line="260" w:lineRule="atLeast"/>
    </w:pPr>
    <w:tblPr>
      <w:tblInd w:w="0" w:type="dxa"/>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leList1">
    <w:name w:val="Table List 1"/>
    <w:basedOn w:val="TableNormal"/>
    <w:semiHidden/>
    <w:rsid w:val="00FD6B81"/>
    <w:pPr>
      <w:spacing w:line="260" w:lineRule="atLeast"/>
    </w:pPr>
    <w:tblPr>
      <w:tblStyleRowBandSize w:val="1"/>
      <w:tblInd w:w="0" w:type="dxa"/>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2">
    <w:name w:val="Table List 2"/>
    <w:basedOn w:val="TableNormal"/>
    <w:semiHidden/>
    <w:rsid w:val="00FD6B81"/>
    <w:pPr>
      <w:spacing w:line="260" w:lineRule="atLeast"/>
    </w:pPr>
    <w:tblPr>
      <w:tblStyleRowBandSize w:val="2"/>
      <w:tblInd w:w="0" w:type="dxa"/>
      <w:tblBorders>
        <w:bottom w:val="single" w:color="808080" w:sz="12" w:space="0"/>
      </w:tblBorders>
      <w:tblCellMar>
        <w:top w:w="0" w:type="dxa"/>
        <w:left w:w="108" w:type="dxa"/>
        <w:bottom w:w="0" w:type="dxa"/>
        <w:right w:w="108" w:type="dxa"/>
      </w:tblCellMar>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3">
    <w:name w:val="Table List 3"/>
    <w:basedOn w:val="TableNormal"/>
    <w:semiHidden/>
    <w:rsid w:val="00FD6B81"/>
    <w:pPr>
      <w:spacing w:line="260" w:lineRule="atLeast"/>
    </w:pPr>
    <w:tblPr>
      <w:tblInd w:w="0" w:type="dxa"/>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TableList4">
    <w:name w:val="Table List 4"/>
    <w:basedOn w:val="TableNormal"/>
    <w:semiHidden/>
    <w:rsid w:val="00FD6B81"/>
    <w:pPr>
      <w:spacing w:line="260" w:lineRule="atLeast"/>
    </w:pPr>
    <w:tblPr>
      <w:tblInd w:w="0" w:type="dxa"/>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leList5">
    <w:name w:val="Table List 5"/>
    <w:basedOn w:val="TableNormal"/>
    <w:semiHidden/>
    <w:rsid w:val="00FD6B81"/>
    <w:pPr>
      <w:spacing w:line="260" w:lineRule="atLeast"/>
    </w:pPr>
    <w:tblPr>
      <w:tblInd w:w="0" w:type="dxa"/>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leList6">
    <w:name w:val="Table List 6"/>
    <w:basedOn w:val="TableNormal"/>
    <w:semiHidden/>
    <w:rsid w:val="00FD6B81"/>
    <w:pPr>
      <w:spacing w:line="260" w:lineRule="atLeast"/>
    </w:pPr>
    <w:tblPr>
      <w:tblStyleRowBandSize w:val="1"/>
      <w:tblInd w:w="0" w:type="dxa"/>
      <w:tblBorders>
        <w:top w:val="single" w:color="000000" w:sz="6" w:space="0"/>
        <w:left w:val="single" w:color="000000" w:sz="6" w:space="0"/>
        <w:bottom w:val="single" w:color="000000" w:sz="6" w:space="0"/>
        <w:right w:val="single" w:color="000000" w:sz="6" w:space="0"/>
      </w:tblBorders>
      <w:tblCellMar>
        <w:top w:w="0" w:type="dxa"/>
        <w:left w:w="108" w:type="dxa"/>
        <w:bottom w:w="0" w:type="dxa"/>
        <w:right w:w="108" w:type="dxa"/>
      </w:tblCellMar>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leList7">
    <w:name w:val="Table List 7"/>
    <w:basedOn w:val="TableNormal"/>
    <w:semiHidden/>
    <w:rsid w:val="00FD6B81"/>
    <w:pPr>
      <w:spacing w:line="260" w:lineRule="atLeast"/>
    </w:pPr>
    <w:tblPr>
      <w:tblStyleRowBandSize w:val="1"/>
      <w:tblInd w:w="0" w:type="dxa"/>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leList8">
    <w:name w:val="Table List 8"/>
    <w:basedOn w:val="TableNormal"/>
    <w:semiHidden/>
    <w:rsid w:val="00FD6B81"/>
    <w:pPr>
      <w:spacing w:line="260" w:lineRule="atLeast"/>
    </w:pPr>
    <w:tblPr>
      <w:tblStyleRowBandSize w:val="1"/>
      <w:tblInd w:w="0" w:type="dxa"/>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table" w:styleId="TableProfessional">
    <w:name w:val="Table Professional"/>
    <w:basedOn w:val="TableNormal"/>
    <w:semiHidden/>
    <w:rsid w:val="00FD6B81"/>
    <w:pPr>
      <w:spacing w:line="260" w:lineRule="atLeast"/>
    </w:pPr>
    <w:tblP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TableSimple1">
    <w:name w:val="Table Simple 1"/>
    <w:basedOn w:val="TableNormal"/>
    <w:semiHidden/>
    <w:rsid w:val="00FD6B81"/>
    <w:pPr>
      <w:spacing w:line="260" w:lineRule="atLeast"/>
    </w:pPr>
    <w:tblPr>
      <w:tblInd w:w="0" w:type="dxa"/>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TableSimple2">
    <w:name w:val="Table Simple 2"/>
    <w:basedOn w:val="TableNormal"/>
    <w:semiHidden/>
    <w:rsid w:val="00FD6B81"/>
    <w:pPr>
      <w:spacing w:line="260" w:lineRule="atLeast"/>
    </w:pPr>
    <w:tblPr>
      <w:tblInd w:w="0" w:type="dxa"/>
      <w:tblCellMar>
        <w:top w:w="0" w:type="dxa"/>
        <w:left w:w="108" w:type="dxa"/>
        <w:bottom w:w="0" w:type="dxa"/>
        <w:right w:w="108" w:type="dxa"/>
      </w:tblCellMar>
    </w:tbl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imple3">
    <w:name w:val="Table Simple 3"/>
    <w:basedOn w:val="TableNormal"/>
    <w:semiHidden/>
    <w:rsid w:val="00FD6B81"/>
    <w:pPr>
      <w:spacing w:line="260" w:lineRule="atLeast"/>
    </w:pPr>
    <w:tblPr>
      <w:tblInd w:w="0" w:type="dxa"/>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TableSubtle1">
    <w:name w:val="Table Subtle 1"/>
    <w:basedOn w:val="TableNormal"/>
    <w:semiHidden/>
    <w:rsid w:val="00FD6B81"/>
    <w:pPr>
      <w:spacing w:line="260" w:lineRule="atLeast"/>
    </w:pPr>
    <w:tblPr>
      <w:tblStyleRowBandSize w:val="1"/>
      <w:tblInd w:w="0" w:type="dxa"/>
      <w:tblCellMar>
        <w:top w:w="0" w:type="dxa"/>
        <w:left w:w="108" w:type="dxa"/>
        <w:bottom w:w="0" w:type="dxa"/>
        <w:right w:w="108" w:type="dxa"/>
      </w:tblCellMar>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ubtle2">
    <w:name w:val="Table Subtle 2"/>
    <w:basedOn w:val="TableNormal"/>
    <w:semiHidden/>
    <w:rsid w:val="00FD6B81"/>
    <w:pPr>
      <w:spacing w:line="260" w:lineRule="atLeast"/>
    </w:pPr>
    <w:tblPr>
      <w:tblInd w:w="0" w:type="dxa"/>
      <w:tblBorders>
        <w:left w:val="single" w:color="000000" w:sz="6" w:space="0"/>
        <w:right w:val="single" w:color="000000" w:sz="6" w:space="0"/>
      </w:tblBorders>
      <w:tblCellMar>
        <w:top w:w="0" w:type="dxa"/>
        <w:left w:w="108" w:type="dxa"/>
        <w:bottom w:w="0" w:type="dxa"/>
        <w:right w:w="108" w:type="dxa"/>
      </w:tblCellMar>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Theme">
    <w:name w:val="Table Theme"/>
    <w:basedOn w:val="TableNormal"/>
    <w:semiHidden/>
    <w:rsid w:val="00FD6B81"/>
    <w:pPr>
      <w:spacing w:line="260" w:lineRule="atLeast"/>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TableWeb1">
    <w:name w:val="Table Web 1"/>
    <w:basedOn w:val="TableNormal"/>
    <w:semiHidden/>
    <w:rsid w:val="00FD6B81"/>
    <w:pPr>
      <w:spacing w:line="260" w:lineRule="atLeast"/>
    </w:pPr>
    <w:tblPr>
      <w:tblCellSpacing w:w="2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2">
    <w:name w:val="Table Web 2"/>
    <w:basedOn w:val="TableNormal"/>
    <w:semiHidden/>
    <w:rsid w:val="00FD6B81"/>
    <w:pPr>
      <w:spacing w:line="260" w:lineRule="atLeast"/>
    </w:pPr>
    <w:tblPr>
      <w:tblCellSpacing w:w="20" w:type="dxa"/>
      <w:tblInd w:w="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3">
    <w:name w:val="Table Web 3"/>
    <w:basedOn w:val="TableNormal"/>
    <w:semiHidden/>
    <w:rsid w:val="00FD6B81"/>
    <w:pPr>
      <w:spacing w:line="260" w:lineRule="atLeast"/>
    </w:pPr>
    <w:tblPr>
      <w:tblCellSpacing w:w="20" w:type="dxa"/>
      <w:tblInd w:w="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paragraph" w:styleId="Title">
    <w:uiPriority w:val="10"/>
    <w:name w:val="Title"/>
    <w:basedOn w:val="Normal"/>
    <w:next w:val="Normal"/>
    <w:link w:val="TitleChar"/>
    <w:qFormat/>
    <w:rsid w:val="21B297ED"/>
    <w:rPr>
      <w:rFonts w:ascii="Verdana" w:hAnsi="Verdana" w:eastAsia="" w:cs="" w:asciiTheme="majorAscii" w:hAnsiTheme="majorAscii" w:eastAsiaTheme="majorEastAsia" w:cstheme="majorBidi"/>
      <w:b w:val="1"/>
      <w:bCs w:val="1"/>
      <w:sz w:val="48"/>
      <w:szCs w:val="48"/>
    </w:rPr>
    <w:pPr>
      <w:spacing w:after="0" w:line="240" w:lineRule="auto"/>
      <w:contextualSpacing/>
      <w:jc w:val="center"/>
    </w:pPr>
  </w:style>
  <w:style w:type="paragraph" w:styleId="TOC1">
    <w:uiPriority w:val="39"/>
    <w:name w:val="toc 1"/>
    <w:basedOn w:val="Normal"/>
    <w:next w:val="Normal"/>
    <w:rsid w:val="21B297ED"/>
    <w:rPr>
      <w:b w:val="1"/>
      <w:bCs w:val="1"/>
      <w:caps w:val="1"/>
    </w:rPr>
    <w:pPr>
      <w:spacing w:before="60" w:after="60"/>
      <w:ind w:left="709" w:hanging="709"/>
    </w:pPr>
  </w:style>
  <w:style w:type="paragraph" w:styleId="TOC2">
    <w:uiPriority w:val="39"/>
    <w:name w:val="toc 2"/>
    <w:basedOn w:val="Normal"/>
    <w:next w:val="Normal"/>
    <w:rsid w:val="21B297ED"/>
    <w:pPr>
      <w:ind w:left="709" w:hanging="709"/>
    </w:pPr>
  </w:style>
  <w:style w:type="paragraph" w:styleId="TOC3">
    <w:uiPriority w:val="39"/>
    <w:name w:val="toc 3"/>
    <w:basedOn w:val="Normal"/>
    <w:next w:val="Normal"/>
    <w:rsid w:val="21B297ED"/>
    <w:pPr>
      <w:spacing w:after="0"/>
      <w:ind w:left="709" w:hanging="709"/>
    </w:pPr>
  </w:style>
  <w:style w:type="paragraph" w:styleId="TOC4">
    <w:uiPriority w:val="1"/>
    <w:name w:val="toc 4"/>
    <w:basedOn w:val="Normal"/>
    <w:next w:val="Normal"/>
    <w:link w:val="TOC4Char"/>
    <w:rsid w:val="21B297ED"/>
    <w:pPr>
      <w:spacing w:after="0"/>
      <w:ind w:left="540"/>
    </w:pPr>
  </w:style>
  <w:style w:type="paragraph" w:styleId="TOC5">
    <w:uiPriority w:val="1"/>
    <w:name w:val="toc 5"/>
    <w:basedOn w:val="Normal"/>
    <w:next w:val="Normal"/>
    <w:rsid w:val="21B297ED"/>
    <w:pPr>
      <w:spacing w:after="0"/>
      <w:ind w:left="720"/>
    </w:pPr>
  </w:style>
  <w:style w:type="numbering" w:styleId="111111">
    <w:name w:val="Outline List 2"/>
    <w:basedOn w:val="NoList"/>
    <w:semiHidden/>
    <w:rsid w:val="00FD6B81"/>
    <w:pPr>
      <w:numPr>
        <w:numId w:val="11"/>
      </w:numPr>
    </w:pPr>
  </w:style>
  <w:style w:type="numbering" w:styleId="1ai">
    <w:name w:val="Outline List 1"/>
    <w:basedOn w:val="NoList"/>
    <w:semiHidden/>
    <w:rsid w:val="00FD6B81"/>
    <w:pPr>
      <w:numPr>
        <w:numId w:val="12"/>
      </w:numPr>
    </w:pPr>
  </w:style>
  <w:style w:type="numbering" w:styleId="ArticleSection">
    <w:name w:val="Outline List 3"/>
    <w:basedOn w:val="NoList"/>
    <w:semiHidden/>
    <w:rsid w:val="00FD6B81"/>
    <w:pPr>
      <w:numPr>
        <w:numId w:val="13"/>
      </w:numPr>
    </w:pPr>
  </w:style>
  <w:style w:type="paragraph" w:styleId="BlockText">
    <w:uiPriority w:val="2"/>
    <w:name w:val="Block Text"/>
    <w:basedOn w:val="Normal"/>
    <w:semiHidden/>
    <w:rsid w:val="21B297ED"/>
    <w:pPr>
      <w:spacing w:after="120"/>
      <w:ind w:left="1440" w:right="1440"/>
    </w:pPr>
  </w:style>
  <w:style w:type="paragraph" w:styleId="BodyText">
    <w:uiPriority w:val="1"/>
    <w:name w:val="Body Text"/>
    <w:basedOn w:val="Normal"/>
    <w:link w:val="BodyTextChar"/>
    <w:rsid w:val="21B297ED"/>
    <w:pPr>
      <w:spacing w:after="120"/>
    </w:pPr>
  </w:style>
  <w:style w:type="paragraph" w:styleId="BodyText2">
    <w:uiPriority w:val="2"/>
    <w:name w:val="Body Text 2"/>
    <w:basedOn w:val="Normal"/>
    <w:semiHidden/>
    <w:rsid w:val="21B297ED"/>
    <w:pPr>
      <w:spacing w:after="120" w:line="480" w:lineRule="auto"/>
    </w:pPr>
  </w:style>
  <w:style w:type="paragraph" w:styleId="BodyText3">
    <w:uiPriority w:val="2"/>
    <w:name w:val="Body Text 3"/>
    <w:basedOn w:val="Normal"/>
    <w:semiHidden/>
    <w:rsid w:val="21B297ED"/>
    <w:rPr>
      <w:sz w:val="16"/>
      <w:szCs w:val="16"/>
    </w:rPr>
    <w:pPr>
      <w:spacing w:after="120"/>
    </w:pPr>
  </w:style>
  <w:style w:type="paragraph" w:styleId="BodyTextFirstIndent">
    <w:name w:val="Body Text First Indent"/>
    <w:basedOn w:val="BodyText"/>
    <w:uiPriority w:val="2"/>
    <w:semiHidden/>
    <w:rsid w:val="00FD6B81"/>
    <w:pPr>
      <w:ind w:firstLine="210"/>
    </w:pPr>
  </w:style>
  <w:style w:type="paragraph" w:styleId="BodyTextIndent">
    <w:uiPriority w:val="2"/>
    <w:name w:val="Body Text Indent"/>
    <w:basedOn w:val="Normal"/>
    <w:semiHidden/>
    <w:rsid w:val="21B297ED"/>
    <w:pPr>
      <w:spacing w:after="120"/>
      <w:ind w:left="283"/>
    </w:pPr>
  </w:style>
  <w:style w:type="paragraph" w:styleId="BodyTextFirstIndent2">
    <w:name w:val="Body Text First Indent 2"/>
    <w:basedOn w:val="BodyTextIndent"/>
    <w:uiPriority w:val="2"/>
    <w:semiHidden/>
    <w:rsid w:val="00FD6B81"/>
    <w:pPr>
      <w:ind w:firstLine="210"/>
    </w:pPr>
  </w:style>
  <w:style w:type="paragraph" w:styleId="BodyTextIndent2">
    <w:uiPriority w:val="2"/>
    <w:name w:val="Body Text Indent 2"/>
    <w:basedOn w:val="Normal"/>
    <w:semiHidden/>
    <w:rsid w:val="21B297ED"/>
    <w:pPr>
      <w:spacing w:after="120" w:line="480" w:lineRule="auto"/>
      <w:ind w:left="283"/>
    </w:pPr>
  </w:style>
  <w:style w:type="paragraph" w:styleId="BodyTextIndent3">
    <w:uiPriority w:val="2"/>
    <w:name w:val="Body Text Indent 3"/>
    <w:basedOn w:val="Normal"/>
    <w:semiHidden/>
    <w:rsid w:val="21B297ED"/>
    <w:rPr>
      <w:sz w:val="16"/>
      <w:szCs w:val="16"/>
    </w:rPr>
    <w:pPr>
      <w:spacing w:after="120"/>
      <w:ind w:left="283"/>
    </w:pPr>
  </w:style>
  <w:style w:type="paragraph" w:styleId="Closing">
    <w:uiPriority w:val="2"/>
    <w:name w:val="Closing"/>
    <w:basedOn w:val="Normal"/>
    <w:semiHidden/>
    <w:rsid w:val="21B297ED"/>
    <w:pPr>
      <w:ind w:left="4252"/>
    </w:pPr>
  </w:style>
  <w:style w:type="paragraph" w:styleId="Date">
    <w:uiPriority w:val="2"/>
    <w:name w:val="Date"/>
    <w:basedOn w:val="Normal"/>
    <w:next w:val="Normal"/>
    <w:semiHidden/>
    <w:rsid w:val="21B297ED"/>
  </w:style>
  <w:style w:type="paragraph" w:styleId="E-mailSignature">
    <w:uiPriority w:val="2"/>
    <w:name w:val="E-mail Signature"/>
    <w:basedOn w:val="Normal"/>
    <w:semiHidden/>
    <w:rsid w:val="21B297ED"/>
  </w:style>
  <w:style w:type="character" w:styleId="Emphasis">
    <w:name w:val="Emphasis"/>
    <w:basedOn w:val="DefaultParagraphFont"/>
    <w:uiPriority w:val="20"/>
    <w:qFormat/>
    <w:rsid w:val="00456E35"/>
    <w:rPr>
      <w:i/>
      <w:iCs/>
      <w:color w:val="auto"/>
    </w:rPr>
  </w:style>
  <w:style w:type="paragraph" w:styleId="EnvelopeAddress">
    <w:uiPriority w:val="2"/>
    <w:name w:val="envelope address"/>
    <w:basedOn w:val="Normal"/>
    <w:semiHidden/>
    <w:unhideWhenUsed/>
    <w:rsid w:val="21B297ED"/>
    <w:rPr>
      <w:rFonts w:cs="Arial"/>
      <w:sz w:val="24"/>
      <w:szCs w:val="24"/>
    </w:rPr>
    <w:pPr>
      <w:ind w:left="2880"/>
    </w:pPr>
  </w:style>
  <w:style w:type="paragraph" w:styleId="EnvelopeReturn">
    <w:uiPriority w:val="2"/>
    <w:name w:val="envelope return"/>
    <w:basedOn w:val="Normal"/>
    <w:semiHidden/>
    <w:unhideWhenUsed/>
    <w:rsid w:val="21B297ED"/>
    <w:rPr>
      <w:rFonts w:cs="Arial"/>
      <w:sz w:val="20"/>
      <w:szCs w:val="20"/>
    </w:rPr>
  </w:style>
  <w:style w:type="paragraph" w:styleId="Footer">
    <w:uiPriority w:val="1"/>
    <w:name w:val="footer"/>
    <w:basedOn w:val="Normal"/>
    <w:link w:val="FooterChar"/>
    <w:rsid w:val="21B297ED"/>
    <w:rPr>
      <w:caps w:val="1"/>
      <w:sz w:val="13"/>
      <w:szCs w:val="13"/>
    </w:rPr>
    <w:pPr>
      <w:tabs>
        <w:tab w:val="right" w:leader="none" w:pos="9509"/>
      </w:tabs>
      <w:spacing w:line="210" w:lineRule="atLeast"/>
    </w:pPr>
  </w:style>
  <w:style w:type="paragraph" w:styleId="Header">
    <w:uiPriority w:val="2"/>
    <w:name w:val="header"/>
    <w:basedOn w:val="Normal"/>
    <w:rsid w:val="21B297ED"/>
    <w:rPr>
      <w:caps w:val="1"/>
      <w:sz w:val="13"/>
      <w:szCs w:val="13"/>
    </w:rPr>
    <w:pPr>
      <w:tabs>
        <w:tab w:val="right" w:leader="none" w:pos="8902"/>
      </w:tabs>
      <w:spacing w:line="160" w:lineRule="atLeast"/>
      <w:ind w:left="-624"/>
    </w:pPr>
  </w:style>
  <w:style w:type="character" w:styleId="FollowedHyperlink">
    <w:name w:val="FollowedHyperlink"/>
    <w:basedOn w:val="DefaultParagraphFont"/>
    <w:uiPriority w:val="2"/>
    <w:semiHidden/>
    <w:unhideWhenUsed/>
    <w:rsid w:val="00A07BBE"/>
    <w:rPr>
      <w:rFonts w:ascii="Verdana" w:hAnsi="Verdana"/>
      <w:color w:val="808080"/>
      <w:sz w:val="18"/>
      <w:u w:val="none"/>
    </w:rPr>
  </w:style>
  <w:style w:type="character" w:styleId="Hyperlink">
    <w:name w:val="Hyperlink"/>
    <w:basedOn w:val="DefaultParagraphFont"/>
    <w:uiPriority w:val="99"/>
    <w:unhideWhenUsed/>
    <w:rsid w:val="00A07BBE"/>
    <w:rPr>
      <w:rFonts w:ascii="Verdana" w:hAnsi="Verdana"/>
      <w:color w:val="auto"/>
      <w:sz w:val="18"/>
      <w:u w:val="none"/>
    </w:rPr>
  </w:style>
  <w:style w:type="character" w:styleId="PageNumber">
    <w:name w:val="page number"/>
    <w:basedOn w:val="DefaultParagraphFont"/>
    <w:uiPriority w:val="2"/>
    <w:rsid w:val="00D85E54"/>
    <w:rPr>
      <w:rFonts w:ascii="Verdana" w:hAnsi="Verdana"/>
      <w:sz w:val="15"/>
    </w:rPr>
  </w:style>
  <w:style w:type="paragraph" w:styleId="Normal-Intentedfor" w:customStyle="1">
    <w:name w:val="Normal - Intented for"/>
    <w:basedOn w:val="Normal-Documentdatatext"/>
    <w:uiPriority w:val="2"/>
    <w:rsid w:val="00940A0B"/>
  </w:style>
  <w:style w:type="paragraph" w:styleId="Normal-TOCHeading" w:customStyle="true">
    <w:uiPriority w:val="2"/>
    <w:name w:val="Normal - TOC Heading"/>
    <w:basedOn w:val="Normal"/>
    <w:next w:val="Normal"/>
    <w:rsid w:val="21B297ED"/>
    <w:rPr>
      <w:b w:val="1"/>
      <w:bCs w:val="1"/>
      <w:caps w:val="1"/>
      <w:color w:val="009DE0"/>
    </w:rPr>
    <w:pPr>
      <w:spacing w:before="60" w:after="60" w:line="280" w:lineRule="atLeast"/>
    </w:pPr>
  </w:style>
  <w:style w:type="paragraph" w:styleId="Normal-Headnote" w:customStyle="true">
    <w:uiPriority w:val="2"/>
    <w:name w:val="Normal - Head note"/>
    <w:basedOn w:val="Normal"/>
    <w:rsid w:val="21B297ED"/>
    <w:rPr>
      <w:b w:val="1"/>
      <w:bCs w:val="1"/>
      <w:color w:val="4D4D4D"/>
      <w:sz w:val="21"/>
      <w:szCs w:val="21"/>
    </w:rPr>
    <w:pPr>
      <w:spacing w:line="270" w:lineRule="atLeast"/>
      <w:ind w:left="624"/>
    </w:pPr>
  </w:style>
  <w:style w:type="paragraph" w:styleId="Template" w:customStyle="1">
    <w:name w:val="Template"/>
    <w:link w:val="TemplateChar"/>
    <w:uiPriority w:val="2"/>
    <w:semiHidden/>
    <w:rsid w:val="00484A78"/>
    <w:pPr>
      <w:tabs>
        <w:tab w:val="left" w:pos="198"/>
      </w:tabs>
      <w:spacing w:line="200" w:lineRule="atLeast"/>
    </w:pPr>
    <w:rPr>
      <w:rFonts w:ascii="Verdana" w:hAnsi="Verdana"/>
      <w:noProof/>
      <w:sz w:val="14"/>
      <w:szCs w:val="24"/>
      <w:lang w:val="en-GB"/>
    </w:rPr>
  </w:style>
  <w:style w:type="paragraph" w:styleId="Template-Adresse" w:customStyle="1">
    <w:name w:val="Template - Adresse"/>
    <w:basedOn w:val="Template"/>
    <w:uiPriority w:val="2"/>
    <w:semiHidden/>
    <w:rsid w:val="00985E2A"/>
  </w:style>
  <w:style w:type="paragraph" w:styleId="Normal-FrontpageHeading1" w:customStyle="true">
    <w:uiPriority w:val="2"/>
    <w:name w:val="Normal - Frontpage Heading 1"/>
    <w:basedOn w:val="Normal"/>
    <w:link w:val="Normal-FrontpageHeading1Char"/>
    <w:rsid w:val="21B297ED"/>
    <w:rPr>
      <w:b w:val="1"/>
      <w:bCs w:val="1"/>
      <w:caps w:val="1"/>
      <w:color w:val="4D4D4D"/>
      <w:sz w:val="52"/>
      <w:szCs w:val="52"/>
    </w:rPr>
    <w:pPr>
      <w:spacing w:before="60" w:after="60"/>
    </w:pPr>
  </w:style>
  <w:style w:type="paragraph" w:styleId="Normal-FrontpageHeading2" w:customStyle="1">
    <w:name w:val="Normal - Frontpage Heading 2"/>
    <w:basedOn w:val="Normal-FrontpageHeading1"/>
    <w:link w:val="Normal-FrontpageHeading2Char"/>
    <w:uiPriority w:val="2"/>
    <w:rsid w:val="004C02AC"/>
    <w:rPr>
      <w:color w:val="009DE0"/>
    </w:rPr>
  </w:style>
  <w:style w:type="paragraph" w:styleId="Normal-Documentdataleadtext" w:customStyle="true">
    <w:uiPriority w:val="2"/>
    <w:name w:val="Normal - Document data leadtext"/>
    <w:basedOn w:val="Normal"/>
    <w:rsid w:val="21B297ED"/>
    <w:rPr>
      <w:sz w:val="16"/>
      <w:szCs w:val="16"/>
    </w:rPr>
  </w:style>
  <w:style w:type="paragraph" w:styleId="Normal-Documentdatatext" w:customStyle="true">
    <w:uiPriority w:val="2"/>
    <w:name w:val="Normal - Document data text"/>
    <w:basedOn w:val="Normal"/>
    <w:rsid w:val="21B297ED"/>
    <w:rPr>
      <w:b w:val="1"/>
      <w:bCs w:val="1"/>
    </w:rPr>
  </w:style>
  <w:style w:type="paragraph" w:styleId="Template-ReftoFrontpageheading1" w:customStyle="1">
    <w:name w:val="Template - Ref to Frontpage heading 1"/>
    <w:basedOn w:val="Template"/>
    <w:link w:val="Template-ReftoFrontpageheading1Char"/>
    <w:uiPriority w:val="2"/>
    <w:semiHidden/>
    <w:rsid w:val="009C1AC6"/>
    <w:pPr>
      <w:spacing w:line="280" w:lineRule="atLeast"/>
    </w:pPr>
    <w:rPr>
      <w:b/>
      <w:caps/>
      <w:color w:val="009DE0"/>
      <w:sz w:val="22"/>
    </w:rPr>
  </w:style>
  <w:style w:type="paragraph" w:styleId="Normal-FactBoxHeading1-White" w:customStyle="true">
    <w:uiPriority w:val="1"/>
    <w:name w:val="Normal - Fact Box Heading 1 -  White"/>
    <w:basedOn w:val="Normal"/>
    <w:next w:val="Normal-FactBoxHeading2-Black"/>
    <w:rsid w:val="21B297ED"/>
    <w:rPr>
      <w:b w:val="1"/>
      <w:bCs w:val="1"/>
      <w:caps w:val="1"/>
      <w:color w:val="FFFFFF" w:themeColor="background1" w:themeTint="FF" w:themeShade="FF"/>
      <w:sz w:val="30"/>
      <w:szCs w:val="30"/>
    </w:rPr>
    <w:pPr>
      <w:spacing w:line="320" w:lineRule="atLeast"/>
    </w:pPr>
  </w:style>
  <w:style w:type="paragraph" w:styleId="Normal-FactBoxHeading1-Black" w:customStyle="true">
    <w:uiPriority w:val="1"/>
    <w:name w:val="Normal - Fact Box Heading 1 - Black"/>
    <w:basedOn w:val="Normal"/>
    <w:rsid w:val="21B297ED"/>
    <w:rPr>
      <w:b w:val="1"/>
      <w:bCs w:val="1"/>
      <w:caps w:val="1"/>
    </w:rPr>
  </w:style>
  <w:style w:type="paragraph" w:styleId="Normal-FactBoxHeading2-White" w:customStyle="true">
    <w:uiPriority w:val="1"/>
    <w:name w:val="Normal - Fact Box Heading 2 - White"/>
    <w:basedOn w:val="Normal"/>
    <w:next w:val="Normal-FactBoxBodytext-White"/>
    <w:rsid w:val="21B297ED"/>
    <w:rPr>
      <w:b w:val="1"/>
      <w:bCs w:val="1"/>
      <w:color w:val="FFFFFF" w:themeColor="background1" w:themeTint="FF" w:themeShade="FF"/>
    </w:rPr>
    <w:pPr>
      <w:spacing w:after="100" w:line="220" w:lineRule="atLeast"/>
    </w:pPr>
  </w:style>
  <w:style w:type="paragraph" w:styleId="Normal-FactBoxHeading2-Black" w:customStyle="true">
    <w:uiPriority w:val="1"/>
    <w:name w:val="Normal - Fact Box Heading 2 - Black"/>
    <w:basedOn w:val="Normal"/>
    <w:next w:val="Normal-FactBoxBodytext-Black"/>
    <w:rsid w:val="21B297ED"/>
    <w:rPr>
      <w:b w:val="1"/>
      <w:bCs w:val="1"/>
    </w:rPr>
    <w:pPr>
      <w:spacing w:line="220" w:lineRule="atLeast"/>
    </w:pPr>
  </w:style>
  <w:style w:type="paragraph" w:styleId="Normal-FactBoxBodytext-White" w:customStyle="true">
    <w:uiPriority w:val="1"/>
    <w:name w:val="Normal - Fact Box Body text - White"/>
    <w:basedOn w:val="Normal"/>
    <w:rsid w:val="21B297ED"/>
    <w:rPr>
      <w:color w:val="FFFFFF" w:themeColor="background1" w:themeTint="FF" w:themeShade="FF"/>
    </w:rPr>
    <w:pPr>
      <w:spacing w:line="280" w:lineRule="atLeast"/>
    </w:pPr>
  </w:style>
  <w:style w:type="paragraph" w:styleId="Normal-FactBoxBodytext-Black" w:customStyle="true">
    <w:uiPriority w:val="1"/>
    <w:name w:val="Normal - Fact Box Body text - Black"/>
    <w:basedOn w:val="Normal"/>
    <w:rsid w:val="21B297ED"/>
    <w:pPr>
      <w:spacing w:line="220" w:lineRule="atLeast"/>
    </w:pPr>
  </w:style>
  <w:style w:type="character" w:styleId="Normal-FrontpageHeading1Char" w:customStyle="1">
    <w:name w:val="Normal - Frontpage Heading 1 Char"/>
    <w:basedOn w:val="DefaultParagraphFont"/>
    <w:link w:val="Normal-FrontpageHeading1"/>
    <w:uiPriority w:val="2"/>
    <w:rsid w:val="00DD7BC5"/>
    <w:rPr>
      <w:rFonts w:ascii="Verdana" w:hAnsi="Verdana"/>
      <w:b/>
      <w:caps/>
      <w:color w:val="4D4D4D"/>
      <w:sz w:val="52"/>
      <w:szCs w:val="24"/>
      <w:lang w:val="et-EE"/>
    </w:rPr>
  </w:style>
  <w:style w:type="paragraph" w:styleId="Normal-NoteHeading" w:customStyle="true">
    <w:uiPriority w:val="2"/>
    <w:name w:val="Normal - Note Heading"/>
    <w:basedOn w:val="Normal"/>
    <w:rsid w:val="21B297ED"/>
    <w:rPr>
      <w:b w:val="1"/>
      <w:bCs w:val="1"/>
      <w:color w:val="009DE0"/>
      <w:sz w:val="15"/>
      <w:szCs w:val="15"/>
    </w:rPr>
    <w:pPr>
      <w:spacing w:after="100" w:line="170" w:lineRule="atLeast"/>
    </w:pPr>
  </w:style>
  <w:style w:type="paragraph" w:styleId="Normal-Note" w:customStyle="true">
    <w:uiPriority w:val="2"/>
    <w:name w:val="Normal - Note"/>
    <w:basedOn w:val="Normal"/>
    <w:rsid w:val="21B297ED"/>
    <w:rPr>
      <w:sz w:val="15"/>
      <w:szCs w:val="15"/>
    </w:rPr>
    <w:pPr>
      <w:spacing w:line="170" w:lineRule="atLeast"/>
    </w:pPr>
  </w:style>
  <w:style w:type="paragraph" w:styleId="Caption-Text" w:customStyle="true">
    <w:uiPriority w:val="1"/>
    <w:name w:val="Caption - Text"/>
    <w:basedOn w:val="Normal"/>
    <w:rsid w:val="21B297ED"/>
    <w:rPr>
      <w:sz w:val="13"/>
      <w:szCs w:val="13"/>
    </w:rPr>
    <w:pPr>
      <w:spacing w:line="170" w:lineRule="atLeast"/>
    </w:pPr>
  </w:style>
  <w:style w:type="paragraph" w:styleId="Normal-LeadingAfterCaption" w:customStyle="true">
    <w:uiPriority w:val="2"/>
    <w:name w:val="Normal - Leading After Caption"/>
    <w:basedOn w:val="Normal"/>
    <w:rsid w:val="21B297ED"/>
    <w:rPr>
      <w:sz w:val="10"/>
      <w:szCs w:val="10"/>
      <w:lang w:val="it-IT"/>
    </w:rPr>
    <w:pPr>
      <w:spacing w:line="100" w:lineRule="exact"/>
    </w:pPr>
  </w:style>
  <w:style w:type="paragraph" w:styleId="Template-ReftoFrontpageheading2" w:customStyle="1">
    <w:name w:val="Template - Ref to Frontpage heading 2"/>
    <w:basedOn w:val="Template-ReftoFrontpageheading1"/>
    <w:link w:val="Template-ReftoFrontpageheading2Char"/>
    <w:uiPriority w:val="2"/>
    <w:semiHidden/>
    <w:rsid w:val="009C1AC6"/>
  </w:style>
  <w:style w:type="paragraph" w:styleId="Normal-RevisionData" w:customStyle="true">
    <w:uiPriority w:val="2"/>
    <w:name w:val="Normal - Revision Data"/>
    <w:basedOn w:val="Normal"/>
    <w:rsid w:val="21B297ED"/>
    <w:rPr>
      <w:sz w:val="16"/>
      <w:szCs w:val="16"/>
    </w:rPr>
  </w:style>
  <w:style w:type="paragraph" w:styleId="Normal-RevisionDataText" w:customStyle="true">
    <w:uiPriority w:val="2"/>
    <w:name w:val="Normal - Revision Data Text"/>
    <w:basedOn w:val="Normal"/>
    <w:rsid w:val="21B297ED"/>
    <w:rPr>
      <w:b w:val="1"/>
      <w:bCs w:val="1"/>
    </w:rPr>
  </w:style>
  <w:style w:type="character" w:styleId="Normal-FrontpageHeading2Char" w:customStyle="1">
    <w:name w:val="Normal - Frontpage Heading 2 Char"/>
    <w:basedOn w:val="Normal-FrontpageHeading1Char"/>
    <w:link w:val="Normal-FrontpageHeading2"/>
    <w:uiPriority w:val="2"/>
    <w:rsid w:val="00A01080"/>
    <w:rPr>
      <w:rFonts w:ascii="Verdana" w:hAnsi="Verdana"/>
      <w:b/>
      <w:caps/>
      <w:color w:val="009DE0"/>
      <w:sz w:val="52"/>
      <w:szCs w:val="24"/>
      <w:lang w:val="et-EE"/>
    </w:rPr>
  </w:style>
  <w:style w:type="character" w:styleId="TemplateChar" w:customStyle="1">
    <w:name w:val="Template Char"/>
    <w:basedOn w:val="DefaultParagraphFont"/>
    <w:link w:val="Template"/>
    <w:uiPriority w:val="2"/>
    <w:semiHidden/>
    <w:rsid w:val="00A01080"/>
    <w:rPr>
      <w:rFonts w:ascii="Verdana" w:hAnsi="Verdana"/>
      <w:noProof/>
      <w:sz w:val="14"/>
      <w:szCs w:val="24"/>
      <w:lang w:val="en-GB"/>
    </w:rPr>
  </w:style>
  <w:style w:type="character" w:styleId="Template-ReftoFrontpageheading1Char" w:customStyle="1">
    <w:name w:val="Template - Ref to Frontpage heading 1 Char"/>
    <w:basedOn w:val="TemplateChar"/>
    <w:link w:val="Template-ReftoFrontpageheading1"/>
    <w:uiPriority w:val="2"/>
    <w:semiHidden/>
    <w:rsid w:val="00A01080"/>
    <w:rPr>
      <w:rFonts w:ascii="Verdana" w:hAnsi="Verdana"/>
      <w:b/>
      <w:caps/>
      <w:noProof/>
      <w:color w:val="009DE0"/>
      <w:sz w:val="22"/>
      <w:szCs w:val="24"/>
      <w:lang w:val="en-GB"/>
    </w:rPr>
  </w:style>
  <w:style w:type="character" w:styleId="Template-ReftoFrontpageheading2Char" w:customStyle="1">
    <w:name w:val="Template - Ref to Frontpage heading 2 Char"/>
    <w:basedOn w:val="Template-ReftoFrontpageheading1Char"/>
    <w:link w:val="Template-ReftoFrontpageheading2"/>
    <w:uiPriority w:val="2"/>
    <w:semiHidden/>
    <w:rsid w:val="00A01080"/>
    <w:rPr>
      <w:rFonts w:ascii="Verdana" w:hAnsi="Verdana"/>
      <w:b/>
      <w:caps/>
      <w:noProof/>
      <w:color w:val="009DE0"/>
      <w:sz w:val="22"/>
      <w:szCs w:val="24"/>
      <w:lang w:val="en-GB"/>
    </w:rPr>
  </w:style>
  <w:style w:type="paragraph" w:styleId="Template-Stylerefheader" w:customStyle="1">
    <w:name w:val="Template - Styleref header"/>
    <w:basedOn w:val="Header"/>
    <w:semiHidden/>
    <w:rsid w:val="00D85E54"/>
    <w:pPr>
      <w:ind w:left="0"/>
    </w:pPr>
  </w:style>
  <w:style w:type="paragraph" w:styleId="Normal-Ref" w:customStyle="true">
    <w:uiPriority w:val="2"/>
    <w:name w:val="Normal - Ref"/>
    <w:basedOn w:val="Normal"/>
    <w:rsid w:val="21B297ED"/>
  </w:style>
  <w:style w:type="paragraph" w:styleId="Normal-Optional1" w:customStyle="1">
    <w:name w:val="Normal - Optional 1"/>
    <w:basedOn w:val="Normal-RevisionDataText"/>
    <w:uiPriority w:val="2"/>
    <w:rsid w:val="0020412A"/>
  </w:style>
  <w:style w:type="paragraph" w:styleId="Normal-Optional2" w:customStyle="1">
    <w:name w:val="Normal - Optional 2"/>
    <w:basedOn w:val="Normal-RevisionDataText"/>
    <w:uiPriority w:val="2"/>
    <w:rsid w:val="0020412A"/>
  </w:style>
  <w:style w:type="paragraph" w:styleId="Normal-SupplementTOC1" w:customStyle="true">
    <w:uiPriority w:val="2"/>
    <w:name w:val="Normal - Supplement TOC1"/>
    <w:basedOn w:val="Normal"/>
    <w:next w:val="Normal-SupplementsTOC2"/>
    <w:rsid w:val="21B297ED"/>
    <w:rPr>
      <w:b w:val="1"/>
      <w:bCs w:val="1"/>
    </w:rPr>
  </w:style>
  <w:style w:type="paragraph" w:styleId="Normal-SupplementsTOC2" w:customStyle="true">
    <w:uiPriority w:val="2"/>
    <w:name w:val="Normal - Supplements TOC2"/>
    <w:basedOn w:val="Normal"/>
    <w:rsid w:val="21B297ED"/>
  </w:style>
  <w:style w:type="paragraph" w:styleId="TOC6">
    <w:uiPriority w:val="1"/>
    <w:name w:val="toc 6"/>
    <w:basedOn w:val="Normal"/>
    <w:next w:val="Normal"/>
    <w:rsid w:val="21B297ED"/>
    <w:pPr>
      <w:spacing w:after="0"/>
      <w:ind w:left="900"/>
    </w:pPr>
  </w:style>
  <w:style w:type="paragraph" w:styleId="Normal-Bullet" w:customStyle="true">
    <w:uiPriority w:val="2"/>
    <w:name w:val="Normal - Bullet"/>
    <w:basedOn w:val="Normal"/>
    <w:rsid w:val="21B297ED"/>
    <w:pPr>
      <w:numPr>
        <w:numId w:val="15"/>
      </w:numPr>
    </w:pPr>
  </w:style>
  <w:style w:type="paragraph" w:styleId="Normal-Numbering" w:customStyle="1">
    <w:name w:val="Normal - Numbering"/>
    <w:basedOn w:val="Normal-Bullet"/>
    <w:uiPriority w:val="2"/>
    <w:rsid w:val="00C07812"/>
    <w:pPr>
      <w:numPr>
        <w:numId w:val="14"/>
      </w:numPr>
    </w:pPr>
  </w:style>
  <w:style w:type="paragraph" w:styleId="Normal-SupplementNumber" w:customStyle="true">
    <w:uiPriority w:val="2"/>
    <w:name w:val="Normal - Supplement Number"/>
    <w:basedOn w:val="Normal"/>
    <w:next w:val="Normal-Supplementstitle"/>
    <w:rsid w:val="21B297ED"/>
    <w:rPr>
      <w:b w:val="1"/>
      <w:bCs w:val="1"/>
      <w:caps w:val="1"/>
      <w:color w:val="009DE0"/>
    </w:rPr>
    <w:pPr>
      <w:pageBreakBefore w:val="1"/>
      <w:spacing w:before="2560" w:line="280" w:lineRule="atLeast"/>
    </w:pPr>
  </w:style>
  <w:style w:type="paragraph" w:styleId="Normal-Supplementstitle" w:customStyle="1">
    <w:name w:val="Normal - Supplements title"/>
    <w:basedOn w:val="Normal-SupplementNumber"/>
    <w:next w:val="Normal"/>
    <w:uiPriority w:val="2"/>
    <w:rsid w:val="00810248"/>
    <w:pPr>
      <w:pageBreakBefore w:val="0"/>
      <w:spacing w:before="0"/>
    </w:pPr>
  </w:style>
  <w:style w:type="paragraph" w:styleId="Normal-Optional1leadtext" w:customStyle="1">
    <w:name w:val="Normal - Optional 1 leadtext"/>
    <w:basedOn w:val="Normal-Documentdataleadtext"/>
    <w:uiPriority w:val="2"/>
    <w:rsid w:val="00C23F7D"/>
  </w:style>
  <w:style w:type="paragraph" w:styleId="Normal-Optional2leadtext" w:customStyle="1">
    <w:name w:val="Normal - Optional 2 leadtext"/>
    <w:basedOn w:val="Normal-Optional1leadtext"/>
    <w:uiPriority w:val="2"/>
    <w:rsid w:val="00C23F7D"/>
  </w:style>
  <w:style w:type="character" w:styleId="TOC4Char" w:customStyle="1">
    <w:name w:val="TOC 4 Char"/>
    <w:basedOn w:val="DefaultParagraphFont"/>
    <w:link w:val="TOC4"/>
    <w:rsid w:val="00024055"/>
    <w:rPr>
      <w:rFonts w:asciiTheme="minorHAnsi" w:hAnsiTheme="minorHAnsi"/>
      <w:sz w:val="18"/>
      <w:szCs w:val="18"/>
      <w:lang w:val="et-EE"/>
    </w:rPr>
  </w:style>
  <w:style w:type="paragraph" w:styleId="DocumentMap">
    <w:uiPriority w:val="2"/>
    <w:name w:val="Document Map"/>
    <w:basedOn w:val="Normal"/>
    <w:semiHidden/>
    <w:rsid w:val="21B297ED"/>
    <w:rPr>
      <w:rFonts w:ascii="Tahoma" w:hAnsi="Tahoma" w:cs="Tahoma"/>
      <w:sz w:val="20"/>
      <w:szCs w:val="20"/>
    </w:rPr>
    <w:pPr>
      <w:shd w:val="clear" w:color="auto" w:fill="000080"/>
    </w:pPr>
  </w:style>
  <w:style w:type="paragraph" w:styleId="Heading1-NOTTOC" w:customStyle="true">
    <w:uiPriority w:val="1"/>
    <w:name w:val="Heading 1 - NOT TOC"/>
    <w:basedOn w:val="Heading1"/>
    <w:rsid w:val="21B297ED"/>
  </w:style>
  <w:style w:type="paragraph" w:styleId="Heading2-NOTTOC" w:customStyle="true">
    <w:uiPriority w:val="1"/>
    <w:name w:val="Heading 2 - NOT TOC"/>
    <w:basedOn w:val="Heading2"/>
    <w:rsid w:val="21B297ED"/>
  </w:style>
  <w:style w:type="paragraph" w:styleId="Heading3-NOTTOC" w:customStyle="1">
    <w:name w:val="Heading 3 - NOT TOC"/>
    <w:basedOn w:val="Heading3"/>
    <w:rsid w:val="000561E5"/>
    <w:pPr>
      <w:outlineLvl w:val="9"/>
    </w:pPr>
  </w:style>
  <w:style w:type="paragraph" w:styleId="Heading4-NOTTOC" w:customStyle="1">
    <w:name w:val="Heading 4 - NOT TOC"/>
    <w:basedOn w:val="Heading4"/>
    <w:rsid w:val="000561E5"/>
    <w:pPr>
      <w:outlineLvl w:val="9"/>
    </w:pPr>
  </w:style>
  <w:style w:type="paragraph" w:styleId="Normal-SupplementNumber-NOTTOC" w:customStyle="1">
    <w:name w:val="Normal - Supplement Number - NOT TOC"/>
    <w:basedOn w:val="Normal-SupplementNumber"/>
    <w:rsid w:val="000561E5"/>
  </w:style>
  <w:style w:type="paragraph" w:styleId="Normal-SupplementsTitle-NOTTOC" w:customStyle="1">
    <w:name w:val="Normal - Supplements Title - NOT TOC"/>
    <w:basedOn w:val="Normal-Supplementstitle"/>
    <w:rsid w:val="000561E5"/>
  </w:style>
  <w:style w:type="character" w:styleId="FooterChar" w:customStyle="1">
    <w:name w:val="Footer Char"/>
    <w:basedOn w:val="DefaultParagraphFont"/>
    <w:link w:val="Footer"/>
    <w:rsid w:val="00774C89"/>
    <w:rPr>
      <w:rFonts w:ascii="Verdana" w:hAnsi="Verdana"/>
      <w:caps/>
      <w:sz w:val="13"/>
      <w:szCs w:val="24"/>
      <w:lang w:val="en-GB"/>
    </w:rPr>
  </w:style>
  <w:style w:type="paragraph" w:styleId="TOC7">
    <w:uiPriority w:val="39"/>
    <w:name w:val="toc 7"/>
    <w:basedOn w:val="Normal"/>
    <w:next w:val="Normal"/>
    <w:rsid w:val="21B297ED"/>
    <w:rPr>
      <w:noProof/>
    </w:rPr>
    <w:pPr>
      <w:tabs>
        <w:tab w:val="right" w:leader="none" w:pos="7218"/>
      </w:tabs>
      <w:spacing w:after="0"/>
    </w:pPr>
  </w:style>
  <w:style w:type="paragraph" w:styleId="TOC8">
    <w:uiPriority w:val="39"/>
    <w:name w:val="toc 8"/>
    <w:basedOn w:val="Normal"/>
    <w:next w:val="Normal"/>
    <w:rsid w:val="21B297ED"/>
    <w:pPr>
      <w:spacing w:after="0"/>
    </w:pPr>
  </w:style>
  <w:style w:type="paragraph" w:styleId="TOC9">
    <w:uiPriority w:val="1"/>
    <w:name w:val="toc 9"/>
    <w:basedOn w:val="Normal"/>
    <w:next w:val="Normal"/>
    <w:rsid w:val="21B297ED"/>
    <w:pPr>
      <w:spacing w:after="0"/>
      <w:ind w:left="1440"/>
    </w:pPr>
  </w:style>
  <w:style w:type="paragraph" w:styleId="BalloonText">
    <w:uiPriority w:val="2"/>
    <w:name w:val="Balloon Text"/>
    <w:basedOn w:val="Normal"/>
    <w:link w:val="BalloonTextChar"/>
    <w:rsid w:val="21B297ED"/>
    <w:rPr>
      <w:rFonts w:ascii="Tahoma" w:hAnsi="Tahoma" w:cs="Tahoma"/>
      <w:sz w:val="16"/>
      <w:szCs w:val="16"/>
    </w:rPr>
    <w:pPr>
      <w:spacing w:after="0" w:line="240" w:lineRule="auto"/>
    </w:pPr>
  </w:style>
  <w:style w:type="character" w:styleId="BalloonTextChar" w:customStyle="1">
    <w:name w:val="Balloon Text Char"/>
    <w:basedOn w:val="DefaultParagraphFont"/>
    <w:link w:val="BalloonText"/>
    <w:uiPriority w:val="2"/>
    <w:rsid w:val="00111231"/>
    <w:rPr>
      <w:rFonts w:ascii="Tahoma" w:hAnsi="Tahoma" w:cs="Tahoma"/>
      <w:sz w:val="16"/>
      <w:szCs w:val="16"/>
      <w:lang w:val="et-EE"/>
    </w:rPr>
  </w:style>
  <w:style w:type="table" w:styleId="Ramboll2" w:customStyle="1">
    <w:name w:val="Ramboll2"/>
    <w:basedOn w:val="TableNormal"/>
    <w:uiPriority w:val="99"/>
    <w:qFormat/>
    <w:rsid w:val="001B692D"/>
    <w:rPr>
      <w:rFonts w:ascii="Verdana" w:hAnsi="Verdana"/>
    </w:rPr>
    <w:tblPr>
      <w:tblInd w:w="0" w:type="dxa"/>
      <w:tblBorders>
        <w:top w:val="single" w:color="549E39" w:themeColor="accent1" w:sz="4" w:space="0"/>
        <w:left w:val="single" w:color="549E39" w:themeColor="accent1" w:sz="4" w:space="0"/>
        <w:bottom w:val="single" w:color="549E39" w:themeColor="accent1" w:sz="4" w:space="0"/>
        <w:right w:val="single" w:color="549E39" w:themeColor="accent1" w:sz="4" w:space="0"/>
        <w:insideH w:val="single" w:color="549E39" w:themeColor="accent1" w:sz="4" w:space="0"/>
        <w:insideV w:val="single" w:color="549E39" w:themeColor="accent1" w:sz="4" w:space="0"/>
      </w:tblBorders>
      <w:tblCellMar>
        <w:top w:w="0" w:type="dxa"/>
        <w:left w:w="108" w:type="dxa"/>
        <w:bottom w:w="0" w:type="dxa"/>
        <w:right w:w="108" w:type="dxa"/>
      </w:tblCellMar>
    </w:tblPr>
    <w:tblStylePr w:type="firstRow">
      <w:pPr>
        <w:keepNext/>
        <w:wordWrap/>
        <w:jc w:val="left"/>
      </w:pPr>
      <w:rPr>
        <w:rFonts w:ascii="Verdana" w:hAnsi="Verdana"/>
        <w:b/>
        <w:color w:val="FFFFFF" w:themeColor="background1"/>
      </w:rPr>
      <w:tblPr/>
      <w:trPr>
        <w:cantSplit/>
        <w:tblHeader/>
      </w:trPr>
      <w:tcPr>
        <w:shd w:val="clear" w:color="auto" w:fill="455F51" w:themeFill="text2"/>
        <w:vAlign w:val="center"/>
      </w:tcPr>
    </w:tblStylePr>
  </w:style>
  <w:style w:type="paragraph" w:styleId="ListParagraph">
    <w:uiPriority w:val="34"/>
    <w:name w:val="List Paragraph"/>
    <w:basedOn w:val="Normal"/>
    <w:qFormat/>
    <w:rsid w:val="21B297ED"/>
    <w:pPr>
      <w:spacing/>
      <w:ind w:left="720"/>
      <w:contextualSpacing/>
    </w:pPr>
  </w:style>
  <w:style w:type="paragraph" w:styleId="Loendilik1" w:customStyle="true">
    <w:uiPriority w:val="1"/>
    <w:name w:val="Loendi lõik1"/>
    <w:basedOn w:val="Normal"/>
    <w:rsid w:val="21B297ED"/>
    <w:rPr>
      <w:rFonts w:ascii="Calibri" w:hAnsi="Calibri" w:eastAsia="Lucida Sans Unicode" w:cs="font420"/>
      <w:lang w:eastAsia="ar-SA"/>
    </w:rPr>
    <w:pPr>
      <w:spacing w:after="200"/>
      <w:ind w:left="720"/>
      <w:jc w:val="left"/>
    </w:pPr>
  </w:style>
  <w:style w:type="paragraph" w:styleId="AStyle2" w:customStyle="true">
    <w:uiPriority w:val="99"/>
    <w:name w:val="A Style 2"/>
    <w:basedOn w:val="Normal"/>
    <w:rsid w:val="21B297ED"/>
    <w:rPr>
      <w:b w:val="1"/>
      <w:bCs w:val="1"/>
    </w:rPr>
    <w:pPr>
      <w:keepNext w:val="1"/>
      <w:keepLines w:val="1"/>
      <w:tabs>
        <w:tab w:val="num" w:leader="none" w:pos="1080"/>
      </w:tabs>
      <w:spacing w:before="360" w:after="120" w:line="240" w:lineRule="auto"/>
      <w:ind w:left="792" w:hanging="432"/>
      <w:jc w:val="left"/>
      <w:outlineLvl w:val="1"/>
    </w:pPr>
  </w:style>
  <w:style w:type="paragraph" w:styleId="AStyle3" w:customStyle="true">
    <w:uiPriority w:val="1"/>
    <w:name w:val="A Style 3"/>
    <w:basedOn w:val="Normal"/>
    <w:rsid w:val="21B297ED"/>
    <w:rPr>
      <w:rFonts w:cs="Arial"/>
      <w:b w:val="1"/>
      <w:bCs w:val="1"/>
      <w:i w:val="1"/>
      <w:iCs w:val="1"/>
    </w:rPr>
    <w:pPr>
      <w:tabs>
        <w:tab w:val="num" w:leader="none" w:pos="1800"/>
      </w:tabs>
      <w:spacing w:before="240" w:after="120" w:line="240" w:lineRule="auto"/>
      <w:ind w:left="1224" w:hanging="504"/>
      <w:jc w:val="left"/>
      <w:outlineLvl w:val="2"/>
    </w:pPr>
  </w:style>
  <w:style w:type="paragraph" w:styleId="AStyle4" w:customStyle="true">
    <w:uiPriority w:val="1"/>
    <w:name w:val="A Style 4"/>
    <w:basedOn w:val="Normal"/>
    <w:rsid w:val="21B297ED"/>
    <w:rPr>
      <w:b w:val="1"/>
      <w:bCs w:val="1"/>
      <w:i w:val="1"/>
      <w:iCs w:val="1"/>
      <w:sz w:val="20"/>
      <w:szCs w:val="20"/>
    </w:rPr>
    <w:pPr>
      <w:tabs>
        <w:tab w:val="num" w:leader="none" w:pos="2880"/>
      </w:tabs>
      <w:spacing w:before="240" w:after="120" w:line="240" w:lineRule="auto"/>
      <w:ind w:left="2448" w:hanging="648"/>
      <w:jc w:val="left"/>
      <w:outlineLvl w:val="3"/>
    </w:pPr>
  </w:style>
  <w:style w:type="paragraph" w:styleId="AStyle1" w:customStyle="true">
    <w:uiPriority w:val="1"/>
    <w:name w:val="A Style 1"/>
    <w:basedOn w:val="Normal"/>
    <w:rsid w:val="21B297ED"/>
    <w:rPr>
      <w:b w:val="1"/>
      <w:bCs w:val="1"/>
      <w:caps w:val="1"/>
      <w:sz w:val="24"/>
      <w:szCs w:val="24"/>
      <w:lang w:val="en-GB"/>
    </w:rPr>
    <w:pPr>
      <w:keepNext w:val="1"/>
      <w:tabs>
        <w:tab w:val="num" w:leader="none" w:pos="360"/>
      </w:tabs>
      <w:spacing w:before="360" w:after="120" w:line="240" w:lineRule="auto"/>
      <w:ind w:left="360" w:hanging="360"/>
      <w:jc w:val="left"/>
      <w:outlineLvl w:val="0"/>
    </w:pPr>
  </w:style>
  <w:style w:type="character" w:styleId="Heading2Char" w:customStyle="true">
    <w:uiPriority w:val="9"/>
    <w:name w:val="Heading 2 Char"/>
    <w:basedOn w:val="DefaultParagraphFont"/>
    <w:link w:val="Heading2"/>
    <w:rsid w:val="21B297ED"/>
    <w:rPr>
      <w:rFonts w:ascii="Arial" w:hAnsi="Arial" w:eastAsia="" w:cs="" w:asciiTheme="minorAscii" w:hAnsiTheme="minorAscii" w:eastAsiaTheme="majorEastAsia" w:cstheme="majorBidi"/>
      <w:b w:val="1"/>
      <w:bCs w:val="1"/>
      <w:sz w:val="28"/>
      <w:szCs w:val="28"/>
      <w:lang w:val="et-EE"/>
    </w:rPr>
  </w:style>
  <w:style w:type="character" w:styleId="BodyTextChar" w:customStyle="1">
    <w:name w:val="Body Text Char"/>
    <w:basedOn w:val="DefaultParagraphFont"/>
    <w:link w:val="BodyText"/>
    <w:rsid w:val="00845695"/>
    <w:rPr>
      <w:rFonts w:ascii="Verdana" w:hAnsi="Verdana"/>
      <w:sz w:val="18"/>
      <w:szCs w:val="24"/>
      <w:lang w:val="et-EE"/>
    </w:rPr>
  </w:style>
  <w:style w:type="paragraph" w:styleId="Default" w:customStyle="1">
    <w:name w:val="Default"/>
    <w:rsid w:val="009F4CB7"/>
    <w:pPr>
      <w:autoSpaceDE w:val="0"/>
      <w:autoSpaceDN w:val="0"/>
      <w:adjustRightInd w:val="0"/>
      <w:spacing w:after="0" w:line="240" w:lineRule="auto"/>
      <w:jc w:val="left"/>
    </w:pPr>
    <w:rPr>
      <w:color w:val="000000"/>
      <w:sz w:val="24"/>
      <w:szCs w:val="24"/>
      <w:lang w:val="et-EE"/>
    </w:rPr>
  </w:style>
  <w:style w:type="character" w:styleId="CommentReference">
    <w:name w:val="annotation reference"/>
    <w:basedOn w:val="DefaultParagraphFont"/>
    <w:uiPriority w:val="99"/>
    <w:rsid w:val="00EE5CA7"/>
    <w:rPr>
      <w:sz w:val="16"/>
      <w:szCs w:val="16"/>
    </w:rPr>
  </w:style>
  <w:style w:type="paragraph" w:styleId="CommentText">
    <w:uiPriority w:val="99"/>
    <w:name w:val="annotation text"/>
    <w:basedOn w:val="Normal"/>
    <w:link w:val="CommentTextChar"/>
    <w:rsid w:val="21B297ED"/>
    <w:rPr>
      <w:sz w:val="20"/>
      <w:szCs w:val="20"/>
    </w:rPr>
    <w:pPr>
      <w:spacing w:line="240" w:lineRule="auto"/>
    </w:pPr>
  </w:style>
  <w:style w:type="character" w:styleId="CommentTextChar" w:customStyle="1">
    <w:name w:val="Comment Text Char"/>
    <w:basedOn w:val="DefaultParagraphFont"/>
    <w:link w:val="CommentText"/>
    <w:uiPriority w:val="99"/>
    <w:rsid w:val="00EE5CA7"/>
    <w:rPr>
      <w:rFonts w:ascii="Verdana" w:hAnsi="Verdana"/>
      <w:lang w:val="et-EE"/>
    </w:rPr>
  </w:style>
  <w:style w:type="paragraph" w:styleId="CommentSubject">
    <w:name w:val="annotation subject"/>
    <w:basedOn w:val="CommentText"/>
    <w:next w:val="CommentText"/>
    <w:link w:val="CommentSubjectChar"/>
    <w:uiPriority w:val="2"/>
    <w:rsid w:val="00EE5CA7"/>
    <w:rPr>
      <w:b/>
      <w:bCs/>
    </w:rPr>
  </w:style>
  <w:style w:type="character" w:styleId="CommentSubjectChar" w:customStyle="1">
    <w:name w:val="Comment Subject Char"/>
    <w:basedOn w:val="CommentTextChar"/>
    <w:link w:val="CommentSubject"/>
    <w:uiPriority w:val="2"/>
    <w:rsid w:val="00EE5CA7"/>
    <w:rPr>
      <w:rFonts w:ascii="Verdana" w:hAnsi="Verdana"/>
      <w:b/>
      <w:bCs/>
      <w:lang w:val="et-EE"/>
    </w:rPr>
  </w:style>
  <w:style w:type="character" w:styleId="WW-DefaultParagraphFont" w:customStyle="1">
    <w:name w:val="WW-Default Paragraph Font"/>
    <w:uiPriority w:val="99"/>
    <w:rsid w:val="005E78B3"/>
  </w:style>
  <w:style w:type="paragraph" w:styleId="Textbody" w:customStyle="true">
    <w:uiPriority w:val="1"/>
    <w:name w:val="Text body"/>
    <w:basedOn w:val="Normal"/>
    <w:rsid w:val="21B297ED"/>
    <w:rPr>
      <w:rFonts w:hAnsi="Courier New" w:cs="Arial"/>
      <w:b w:val="1"/>
      <w:bCs w:val="1"/>
      <w:sz w:val="20"/>
      <w:szCs w:val="20"/>
      <w:lang w:eastAsia="en-US" w:bidi="hi-IN"/>
    </w:rPr>
    <w:pPr>
      <w:widowControl w:val="0"/>
      <w:tabs>
        <w:tab w:val="left" w:leader="none" w:pos="2268"/>
      </w:tabs>
      <w:spacing w:after="0" w:line="240" w:lineRule="auto"/>
    </w:pPr>
  </w:style>
  <w:style w:type="paragraph" w:styleId="ETPGrupp" w:customStyle="1">
    <w:name w:val="ETP Grupp"/>
    <w:uiPriority w:val="99"/>
    <w:rsid w:val="000706B8"/>
    <w:pPr>
      <w:autoSpaceDE w:val="0"/>
      <w:autoSpaceDN w:val="0"/>
      <w:adjustRightInd w:val="0"/>
      <w:spacing w:after="0" w:line="240" w:lineRule="auto"/>
    </w:pPr>
    <w:rPr>
      <w:rFonts w:ascii="Arial" w:hAnsi="Arial" w:cs="Arial"/>
      <w:b/>
      <w:bCs/>
      <w:kern w:val="1"/>
      <w:sz w:val="24"/>
      <w:szCs w:val="24"/>
      <w:lang w:val="et-EE" w:eastAsia="en-US" w:bidi="hi-IN"/>
    </w:rPr>
  </w:style>
  <w:style w:type="paragraph" w:styleId="Body2" w:customStyle="1">
    <w:name w:val="Body2"/>
    <w:aliases w:val="Text2"/>
    <w:uiPriority w:val="99"/>
    <w:rsid w:val="000706B8"/>
    <w:pPr>
      <w:autoSpaceDE w:val="0"/>
      <w:autoSpaceDN w:val="0"/>
      <w:adjustRightInd w:val="0"/>
      <w:spacing w:after="0" w:line="240" w:lineRule="auto"/>
    </w:pPr>
    <w:rPr>
      <w:rFonts w:ascii="Arial" w:hAnsi="Arial" w:cs="Arial"/>
      <w:b/>
      <w:bCs/>
      <w:kern w:val="1"/>
      <w:lang w:val="et-EE" w:eastAsia="en-US" w:bidi="hi-IN"/>
    </w:rPr>
  </w:style>
  <w:style w:type="paragraph" w:styleId="NoSpacing">
    <w:name w:val="No Spacing"/>
    <w:uiPriority w:val="1"/>
    <w:qFormat/>
    <w:rsid w:val="00456E35"/>
    <w:pPr>
      <w:spacing w:after="0" w:line="240" w:lineRule="auto"/>
    </w:pPr>
  </w:style>
  <w:style w:type="character" w:styleId="apple-converted-space" w:customStyle="1">
    <w:name w:val="apple-converted-space"/>
    <w:basedOn w:val="DefaultParagraphFont"/>
    <w:rsid w:val="0090729C"/>
  </w:style>
  <w:style w:type="character" w:styleId="Heading1Char" w:customStyle="true">
    <w:uiPriority w:val="9"/>
    <w:name w:val="Heading 1 Char"/>
    <w:basedOn w:val="DefaultParagraphFont"/>
    <w:link w:val="Heading1"/>
    <w:rsid w:val="21B297ED"/>
    <w:rPr>
      <w:rFonts w:ascii="Arial" w:hAnsi="Arial" w:eastAsia="" w:cs="" w:asciiTheme="minorAscii" w:hAnsiTheme="minorAscii" w:eastAsiaTheme="majorEastAsia" w:cstheme="majorBidi"/>
      <w:b w:val="1"/>
      <w:bCs w:val="1"/>
      <w:caps w:val="1"/>
      <w:color w:val="00B050"/>
      <w:sz w:val="28"/>
      <w:szCs w:val="28"/>
      <w:lang w:val="et-EE"/>
    </w:rPr>
  </w:style>
  <w:style w:type="character" w:styleId="Heading3Char" w:customStyle="1">
    <w:name w:val="Heading 3 Char"/>
    <w:basedOn w:val="DefaultParagraphFont"/>
    <w:link w:val="Heading3"/>
    <w:uiPriority w:val="9"/>
    <w:rsid w:val="005F234A"/>
    <w:rPr>
      <w:rFonts w:ascii="Arial" w:hAnsi="Arial" w:eastAsiaTheme="majorEastAsia" w:cstheme="majorBidi"/>
      <w:spacing w:val="4"/>
      <w:sz w:val="24"/>
      <w:szCs w:val="24"/>
    </w:rPr>
  </w:style>
  <w:style w:type="character" w:styleId="Heading4Char" w:customStyle="1">
    <w:name w:val="Heading 4 Char"/>
    <w:basedOn w:val="DefaultParagraphFont"/>
    <w:link w:val="Heading4"/>
    <w:uiPriority w:val="9"/>
    <w:rsid w:val="00456E35"/>
    <w:rPr>
      <w:rFonts w:asciiTheme="majorHAnsi" w:hAnsiTheme="majorHAnsi" w:eastAsiaTheme="majorEastAsia" w:cstheme="majorBidi"/>
      <w:i/>
      <w:iCs/>
      <w:sz w:val="24"/>
      <w:szCs w:val="24"/>
    </w:rPr>
  </w:style>
  <w:style w:type="character" w:styleId="Heading5Char" w:customStyle="1">
    <w:name w:val="Heading 5 Char"/>
    <w:basedOn w:val="DefaultParagraphFont"/>
    <w:link w:val="Heading5"/>
    <w:uiPriority w:val="9"/>
    <w:rsid w:val="00456E35"/>
    <w:rPr>
      <w:rFonts w:asciiTheme="majorHAnsi" w:hAnsiTheme="majorHAnsi" w:eastAsiaTheme="majorEastAsia" w:cstheme="majorBidi"/>
      <w:b/>
      <w:bCs/>
    </w:rPr>
  </w:style>
  <w:style w:type="character" w:styleId="Heading6Char" w:customStyle="1">
    <w:name w:val="Heading 6 Char"/>
    <w:basedOn w:val="DefaultParagraphFont"/>
    <w:link w:val="Heading6"/>
    <w:uiPriority w:val="9"/>
    <w:rsid w:val="00456E35"/>
    <w:rPr>
      <w:rFonts w:asciiTheme="majorHAnsi" w:hAnsiTheme="majorHAnsi" w:eastAsiaTheme="majorEastAsia" w:cstheme="majorBidi"/>
      <w:b/>
      <w:bCs/>
      <w:i/>
      <w:iCs/>
    </w:rPr>
  </w:style>
  <w:style w:type="character" w:styleId="Heading7Char" w:customStyle="1">
    <w:name w:val="Heading 7 Char"/>
    <w:basedOn w:val="DefaultParagraphFont"/>
    <w:link w:val="Heading7"/>
    <w:uiPriority w:val="9"/>
    <w:rsid w:val="00456E35"/>
    <w:rPr>
      <w:i/>
      <w:iCs/>
    </w:rPr>
  </w:style>
  <w:style w:type="character" w:styleId="Heading8Char" w:customStyle="1">
    <w:name w:val="Heading 8 Char"/>
    <w:basedOn w:val="DefaultParagraphFont"/>
    <w:link w:val="Heading8"/>
    <w:uiPriority w:val="9"/>
    <w:rsid w:val="00456E35"/>
    <w:rPr>
      <w:b/>
      <w:bCs/>
    </w:rPr>
  </w:style>
  <w:style w:type="character" w:styleId="Heading9Char" w:customStyle="1">
    <w:name w:val="Heading 9 Char"/>
    <w:basedOn w:val="DefaultParagraphFont"/>
    <w:link w:val="Heading9"/>
    <w:uiPriority w:val="9"/>
    <w:rsid w:val="00456E35"/>
    <w:rPr>
      <w:i/>
      <w:iCs/>
    </w:rPr>
  </w:style>
  <w:style w:type="character" w:styleId="TitleChar" w:customStyle="1">
    <w:name w:val="Title Char"/>
    <w:basedOn w:val="DefaultParagraphFont"/>
    <w:link w:val="Title"/>
    <w:uiPriority w:val="10"/>
    <w:rsid w:val="00456E35"/>
    <w:rPr>
      <w:rFonts w:asciiTheme="majorHAnsi" w:hAnsiTheme="majorHAnsi" w:eastAsiaTheme="majorEastAsia" w:cstheme="majorBidi"/>
      <w:b/>
      <w:bCs/>
      <w:spacing w:val="-7"/>
      <w:sz w:val="48"/>
      <w:szCs w:val="48"/>
    </w:rPr>
  </w:style>
  <w:style w:type="character" w:styleId="SubtitleChar" w:customStyle="1">
    <w:name w:val="Subtitle Char"/>
    <w:basedOn w:val="DefaultParagraphFont"/>
    <w:link w:val="Subtitle"/>
    <w:uiPriority w:val="11"/>
    <w:rsid w:val="00456E35"/>
    <w:rPr>
      <w:rFonts w:asciiTheme="majorHAnsi" w:hAnsiTheme="majorHAnsi" w:eastAsiaTheme="majorEastAsia" w:cstheme="majorBidi"/>
      <w:sz w:val="24"/>
      <w:szCs w:val="24"/>
    </w:rPr>
  </w:style>
  <w:style w:type="paragraph" w:styleId="Quote">
    <w:uiPriority w:val="29"/>
    <w:name w:val="Quote"/>
    <w:basedOn w:val="Normal"/>
    <w:next w:val="Normal"/>
    <w:link w:val="QuoteChar"/>
    <w:qFormat/>
    <w:rsid w:val="21B297ED"/>
    <w:rPr>
      <w:rFonts w:ascii="Verdana" w:hAnsi="Verdana" w:eastAsia="" w:cs="" w:asciiTheme="majorAscii" w:hAnsiTheme="majorAscii" w:eastAsiaTheme="majorEastAsia" w:cstheme="majorBidi"/>
      <w:i w:val="1"/>
      <w:iCs w:val="1"/>
      <w:sz w:val="24"/>
      <w:szCs w:val="24"/>
    </w:rPr>
    <w:pPr>
      <w:spacing w:before="200" w:line="264" w:lineRule="auto"/>
      <w:ind w:left="864" w:right="864"/>
      <w:jc w:val="center"/>
    </w:pPr>
  </w:style>
  <w:style w:type="character" w:styleId="QuoteChar" w:customStyle="1">
    <w:name w:val="Quote Char"/>
    <w:basedOn w:val="DefaultParagraphFont"/>
    <w:link w:val="Quote"/>
    <w:uiPriority w:val="29"/>
    <w:rsid w:val="00456E35"/>
    <w:rPr>
      <w:rFonts w:asciiTheme="majorHAnsi" w:hAnsiTheme="majorHAnsi" w:eastAsiaTheme="majorEastAsia" w:cstheme="majorBidi"/>
      <w:i/>
      <w:iCs/>
      <w:sz w:val="24"/>
      <w:szCs w:val="24"/>
    </w:rPr>
  </w:style>
  <w:style w:type="paragraph" w:styleId="IntenseQuote">
    <w:uiPriority w:val="30"/>
    <w:name w:val="Intense Quote"/>
    <w:basedOn w:val="Normal"/>
    <w:next w:val="Normal"/>
    <w:link w:val="IntenseQuoteChar"/>
    <w:qFormat/>
    <w:rsid w:val="21B297ED"/>
    <w:rPr>
      <w:rFonts w:ascii="Verdana" w:hAnsi="Verdana" w:eastAsia="" w:cs="" w:asciiTheme="majorAscii" w:hAnsiTheme="majorAscii" w:eastAsiaTheme="majorEastAsia" w:cstheme="majorBidi"/>
      <w:sz w:val="26"/>
      <w:szCs w:val="26"/>
    </w:rPr>
    <w:pPr>
      <w:spacing w:beforeAutospacing="on" w:after="240"/>
      <w:ind w:left="936" w:right="936"/>
      <w:jc w:val="center"/>
    </w:pPr>
  </w:style>
  <w:style w:type="character" w:styleId="IntenseQuoteChar" w:customStyle="1">
    <w:name w:val="Intense Quote Char"/>
    <w:basedOn w:val="DefaultParagraphFont"/>
    <w:link w:val="IntenseQuote"/>
    <w:uiPriority w:val="30"/>
    <w:rsid w:val="00456E35"/>
    <w:rPr>
      <w:rFonts w:asciiTheme="majorHAnsi" w:hAnsiTheme="majorHAnsi" w:eastAsiaTheme="majorEastAsia" w:cstheme="majorBidi"/>
      <w:sz w:val="26"/>
      <w:szCs w:val="26"/>
    </w:rPr>
  </w:style>
  <w:style w:type="character" w:styleId="SubtleEmphasis">
    <w:name w:val="Subtle Emphasis"/>
    <w:basedOn w:val="DefaultParagraphFont"/>
    <w:uiPriority w:val="19"/>
    <w:qFormat/>
    <w:rsid w:val="00456E35"/>
    <w:rPr>
      <w:i/>
      <w:iCs/>
      <w:color w:val="auto"/>
    </w:rPr>
  </w:style>
  <w:style w:type="character" w:styleId="IntenseEmphasis">
    <w:name w:val="Intense Emphasis"/>
    <w:basedOn w:val="DefaultParagraphFont"/>
    <w:uiPriority w:val="21"/>
    <w:qFormat/>
    <w:rsid w:val="00456E35"/>
    <w:rPr>
      <w:b/>
      <w:bCs/>
      <w:i/>
      <w:iCs/>
      <w:color w:val="auto"/>
    </w:rPr>
  </w:style>
  <w:style w:type="character" w:styleId="SubtleReference">
    <w:name w:val="Subtle Reference"/>
    <w:basedOn w:val="DefaultParagraphFont"/>
    <w:uiPriority w:val="31"/>
    <w:qFormat/>
    <w:rsid w:val="00456E35"/>
    <w:rPr>
      <w:smallCaps/>
      <w:color w:val="auto"/>
      <w:u w:val="single" w:color="7F7F7F" w:themeColor="text1" w:themeTint="80"/>
    </w:rPr>
  </w:style>
  <w:style w:type="character" w:styleId="IntenseReference">
    <w:name w:val="Intense Reference"/>
    <w:basedOn w:val="DefaultParagraphFont"/>
    <w:uiPriority w:val="32"/>
    <w:qFormat/>
    <w:rsid w:val="00456E35"/>
    <w:rPr>
      <w:b/>
      <w:bCs/>
      <w:smallCaps/>
      <w:color w:val="auto"/>
      <w:u w:val="single"/>
    </w:rPr>
  </w:style>
  <w:style w:type="character" w:styleId="BookTitle">
    <w:name w:val="Book Title"/>
    <w:basedOn w:val="DefaultParagraphFont"/>
    <w:uiPriority w:val="33"/>
    <w:qFormat/>
    <w:rsid w:val="00456E35"/>
    <w:rPr>
      <w:b/>
      <w:bCs/>
      <w:smallCaps/>
      <w:color w:val="auto"/>
    </w:rPr>
  </w:style>
  <w:style w:type="paragraph" w:styleId="TOCHeading">
    <w:uiPriority w:val="39"/>
    <w:name w:val="TOC Heading"/>
    <w:basedOn w:val="Heading1"/>
    <w:next w:val="Normal"/>
    <w:semiHidden/>
    <w:unhideWhenUsed/>
    <w:qFormat/>
    <w:rsid w:val="21B297ED"/>
  </w:style>
  <w:style w:type="character" w:styleId="c1" w:customStyle="1">
    <w:name w:val="c1"/>
    <w:basedOn w:val="DefaultParagraphFont"/>
    <w:rsid w:val="004E5E95"/>
  </w:style>
  <w:style w:type="paragraph" w:styleId="Standard" w:customStyle="1">
    <w:name w:val="Standard"/>
    <w:rsid w:val="005E7876"/>
    <w:pPr>
      <w:suppressAutoHyphens/>
      <w:autoSpaceDN w:val="0"/>
      <w:spacing w:after="0" w:line="240" w:lineRule="auto"/>
      <w:jc w:val="left"/>
      <w:textAlignment w:val="baseline"/>
    </w:pPr>
    <w:rPr>
      <w:rFonts w:ascii="Arial" w:hAnsi="Arial" w:eastAsia="SimSun" w:cs="Tahoma"/>
      <w:color w:val="000000"/>
      <w:kern w:val="3"/>
      <w:sz w:val="24"/>
      <w:szCs w:val="24"/>
      <w:lang w:val="et-EE"/>
    </w:rPr>
  </w:style>
  <w:style w:type="character" w:styleId="UnresolvedMention" w:customStyle="1">
    <w:name w:val="Unresolved Mention"/>
    <w:basedOn w:val="DefaultParagraphFont"/>
    <w:uiPriority w:val="99"/>
    <w:semiHidden/>
    <w:unhideWhenUsed/>
    <w:rsid w:val="00C25E9E"/>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45241703">
      <w:bodyDiv w:val="1"/>
      <w:marLeft w:val="0"/>
      <w:marRight w:val="0"/>
      <w:marTop w:val="0"/>
      <w:marBottom w:val="0"/>
      <w:divBdr>
        <w:top w:val="none" w:sz="0" w:space="0" w:color="auto"/>
        <w:left w:val="none" w:sz="0" w:space="0" w:color="auto"/>
        <w:bottom w:val="none" w:sz="0" w:space="0" w:color="auto"/>
        <w:right w:val="none" w:sz="0" w:space="0" w:color="auto"/>
      </w:divBdr>
    </w:div>
    <w:div w:id="201862843">
      <w:bodyDiv w:val="1"/>
      <w:marLeft w:val="0"/>
      <w:marRight w:val="0"/>
      <w:marTop w:val="0"/>
      <w:marBottom w:val="0"/>
      <w:divBdr>
        <w:top w:val="none" w:sz="0" w:space="0" w:color="auto"/>
        <w:left w:val="none" w:sz="0" w:space="0" w:color="auto"/>
        <w:bottom w:val="none" w:sz="0" w:space="0" w:color="auto"/>
        <w:right w:val="none" w:sz="0" w:space="0" w:color="auto"/>
      </w:divBdr>
    </w:div>
    <w:div w:id="220332831">
      <w:bodyDiv w:val="1"/>
      <w:marLeft w:val="0"/>
      <w:marRight w:val="0"/>
      <w:marTop w:val="0"/>
      <w:marBottom w:val="0"/>
      <w:divBdr>
        <w:top w:val="none" w:sz="0" w:space="0" w:color="auto"/>
        <w:left w:val="none" w:sz="0" w:space="0" w:color="auto"/>
        <w:bottom w:val="none" w:sz="0" w:space="0" w:color="auto"/>
        <w:right w:val="none" w:sz="0" w:space="0" w:color="auto"/>
      </w:divBdr>
      <w:divsChild>
        <w:div w:id="1797869971">
          <w:marLeft w:val="0"/>
          <w:marRight w:val="0"/>
          <w:marTop w:val="0"/>
          <w:marBottom w:val="0"/>
          <w:divBdr>
            <w:top w:val="none" w:sz="0" w:space="0" w:color="auto"/>
            <w:left w:val="none" w:sz="0" w:space="0" w:color="auto"/>
            <w:bottom w:val="none" w:sz="0" w:space="0" w:color="auto"/>
            <w:right w:val="none" w:sz="0" w:space="0" w:color="auto"/>
          </w:divBdr>
          <w:divsChild>
            <w:div w:id="1526942214">
              <w:marLeft w:val="0"/>
              <w:marRight w:val="0"/>
              <w:marTop w:val="0"/>
              <w:marBottom w:val="0"/>
              <w:divBdr>
                <w:top w:val="none" w:sz="0" w:space="0" w:color="auto"/>
                <w:left w:val="none" w:sz="0" w:space="0" w:color="auto"/>
                <w:bottom w:val="none" w:sz="0" w:space="0" w:color="auto"/>
                <w:right w:val="none" w:sz="0" w:space="0" w:color="auto"/>
              </w:divBdr>
              <w:divsChild>
                <w:div w:id="691953209">
                  <w:marLeft w:val="0"/>
                  <w:marRight w:val="0"/>
                  <w:marTop w:val="0"/>
                  <w:marBottom w:val="0"/>
                  <w:divBdr>
                    <w:top w:val="none" w:sz="0" w:space="0" w:color="auto"/>
                    <w:left w:val="none" w:sz="0" w:space="0" w:color="auto"/>
                    <w:bottom w:val="none" w:sz="0" w:space="0" w:color="auto"/>
                    <w:right w:val="none" w:sz="0" w:space="0" w:color="auto"/>
                  </w:divBdr>
                  <w:divsChild>
                    <w:div w:id="8969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422678">
      <w:bodyDiv w:val="1"/>
      <w:marLeft w:val="0"/>
      <w:marRight w:val="0"/>
      <w:marTop w:val="0"/>
      <w:marBottom w:val="0"/>
      <w:divBdr>
        <w:top w:val="none" w:sz="0" w:space="0" w:color="auto"/>
        <w:left w:val="none" w:sz="0" w:space="0" w:color="auto"/>
        <w:bottom w:val="none" w:sz="0" w:space="0" w:color="auto"/>
        <w:right w:val="none" w:sz="0" w:space="0" w:color="auto"/>
      </w:divBdr>
    </w:div>
    <w:div w:id="447622812">
      <w:bodyDiv w:val="1"/>
      <w:marLeft w:val="0"/>
      <w:marRight w:val="0"/>
      <w:marTop w:val="0"/>
      <w:marBottom w:val="0"/>
      <w:divBdr>
        <w:top w:val="none" w:sz="0" w:space="0" w:color="auto"/>
        <w:left w:val="none" w:sz="0" w:space="0" w:color="auto"/>
        <w:bottom w:val="none" w:sz="0" w:space="0" w:color="auto"/>
        <w:right w:val="none" w:sz="0" w:space="0" w:color="auto"/>
      </w:divBdr>
      <w:divsChild>
        <w:div w:id="1658218043">
          <w:marLeft w:val="0"/>
          <w:marRight w:val="0"/>
          <w:marTop w:val="0"/>
          <w:marBottom w:val="0"/>
          <w:divBdr>
            <w:top w:val="none" w:sz="0" w:space="0" w:color="auto"/>
            <w:left w:val="none" w:sz="0" w:space="0" w:color="auto"/>
            <w:bottom w:val="none" w:sz="0" w:space="0" w:color="auto"/>
            <w:right w:val="none" w:sz="0" w:space="0" w:color="auto"/>
          </w:divBdr>
          <w:divsChild>
            <w:div w:id="595677002">
              <w:marLeft w:val="0"/>
              <w:marRight w:val="0"/>
              <w:marTop w:val="0"/>
              <w:marBottom w:val="0"/>
              <w:divBdr>
                <w:top w:val="none" w:sz="0" w:space="0" w:color="auto"/>
                <w:left w:val="none" w:sz="0" w:space="0" w:color="auto"/>
                <w:bottom w:val="none" w:sz="0" w:space="0" w:color="auto"/>
                <w:right w:val="none" w:sz="0" w:space="0" w:color="auto"/>
              </w:divBdr>
              <w:divsChild>
                <w:div w:id="1222790237">
                  <w:marLeft w:val="0"/>
                  <w:marRight w:val="0"/>
                  <w:marTop w:val="0"/>
                  <w:marBottom w:val="0"/>
                  <w:divBdr>
                    <w:top w:val="none" w:sz="0" w:space="0" w:color="auto"/>
                    <w:left w:val="none" w:sz="0" w:space="0" w:color="auto"/>
                    <w:bottom w:val="none" w:sz="0" w:space="0" w:color="auto"/>
                    <w:right w:val="none" w:sz="0" w:space="0" w:color="auto"/>
                  </w:divBdr>
                  <w:divsChild>
                    <w:div w:id="87912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380598">
      <w:bodyDiv w:val="1"/>
      <w:marLeft w:val="0"/>
      <w:marRight w:val="0"/>
      <w:marTop w:val="0"/>
      <w:marBottom w:val="0"/>
      <w:divBdr>
        <w:top w:val="none" w:sz="0" w:space="0" w:color="auto"/>
        <w:left w:val="none" w:sz="0" w:space="0" w:color="auto"/>
        <w:bottom w:val="none" w:sz="0" w:space="0" w:color="auto"/>
        <w:right w:val="none" w:sz="0" w:space="0" w:color="auto"/>
      </w:divBdr>
    </w:div>
    <w:div w:id="752825647">
      <w:bodyDiv w:val="1"/>
      <w:marLeft w:val="0"/>
      <w:marRight w:val="0"/>
      <w:marTop w:val="0"/>
      <w:marBottom w:val="0"/>
      <w:divBdr>
        <w:top w:val="none" w:sz="0" w:space="0" w:color="auto"/>
        <w:left w:val="none" w:sz="0" w:space="0" w:color="auto"/>
        <w:bottom w:val="none" w:sz="0" w:space="0" w:color="auto"/>
        <w:right w:val="none" w:sz="0" w:space="0" w:color="auto"/>
      </w:divBdr>
    </w:div>
    <w:div w:id="833641015">
      <w:bodyDiv w:val="1"/>
      <w:marLeft w:val="0"/>
      <w:marRight w:val="0"/>
      <w:marTop w:val="0"/>
      <w:marBottom w:val="0"/>
      <w:divBdr>
        <w:top w:val="none" w:sz="0" w:space="0" w:color="auto"/>
        <w:left w:val="none" w:sz="0" w:space="0" w:color="auto"/>
        <w:bottom w:val="none" w:sz="0" w:space="0" w:color="auto"/>
        <w:right w:val="none" w:sz="0" w:space="0" w:color="auto"/>
      </w:divBdr>
    </w:div>
    <w:div w:id="844594152">
      <w:bodyDiv w:val="1"/>
      <w:marLeft w:val="0"/>
      <w:marRight w:val="0"/>
      <w:marTop w:val="0"/>
      <w:marBottom w:val="0"/>
      <w:divBdr>
        <w:top w:val="none" w:sz="0" w:space="0" w:color="auto"/>
        <w:left w:val="none" w:sz="0" w:space="0" w:color="auto"/>
        <w:bottom w:val="none" w:sz="0" w:space="0" w:color="auto"/>
        <w:right w:val="none" w:sz="0" w:space="0" w:color="auto"/>
      </w:divBdr>
      <w:divsChild>
        <w:div w:id="1264848121">
          <w:marLeft w:val="0"/>
          <w:marRight w:val="0"/>
          <w:marTop w:val="0"/>
          <w:marBottom w:val="0"/>
          <w:divBdr>
            <w:top w:val="none" w:sz="0" w:space="0" w:color="auto"/>
            <w:left w:val="none" w:sz="0" w:space="0" w:color="auto"/>
            <w:bottom w:val="none" w:sz="0" w:space="0" w:color="auto"/>
            <w:right w:val="none" w:sz="0" w:space="0" w:color="auto"/>
          </w:divBdr>
          <w:divsChild>
            <w:div w:id="1793598031">
              <w:marLeft w:val="0"/>
              <w:marRight w:val="0"/>
              <w:marTop w:val="0"/>
              <w:marBottom w:val="0"/>
              <w:divBdr>
                <w:top w:val="none" w:sz="0" w:space="0" w:color="auto"/>
                <w:left w:val="none" w:sz="0" w:space="0" w:color="auto"/>
                <w:bottom w:val="none" w:sz="0" w:space="0" w:color="auto"/>
                <w:right w:val="none" w:sz="0" w:space="0" w:color="auto"/>
              </w:divBdr>
              <w:divsChild>
                <w:div w:id="1286624044">
                  <w:marLeft w:val="0"/>
                  <w:marRight w:val="0"/>
                  <w:marTop w:val="0"/>
                  <w:marBottom w:val="0"/>
                  <w:divBdr>
                    <w:top w:val="none" w:sz="0" w:space="0" w:color="auto"/>
                    <w:left w:val="none" w:sz="0" w:space="0" w:color="auto"/>
                    <w:bottom w:val="none" w:sz="0" w:space="0" w:color="auto"/>
                    <w:right w:val="none" w:sz="0" w:space="0" w:color="auto"/>
                  </w:divBdr>
                  <w:divsChild>
                    <w:div w:id="70205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854291">
      <w:bodyDiv w:val="1"/>
      <w:marLeft w:val="0"/>
      <w:marRight w:val="0"/>
      <w:marTop w:val="0"/>
      <w:marBottom w:val="0"/>
      <w:divBdr>
        <w:top w:val="none" w:sz="0" w:space="0" w:color="auto"/>
        <w:left w:val="none" w:sz="0" w:space="0" w:color="auto"/>
        <w:bottom w:val="none" w:sz="0" w:space="0" w:color="auto"/>
        <w:right w:val="none" w:sz="0" w:space="0" w:color="auto"/>
      </w:divBdr>
      <w:divsChild>
        <w:div w:id="851840599">
          <w:marLeft w:val="0"/>
          <w:marRight w:val="0"/>
          <w:marTop w:val="0"/>
          <w:marBottom w:val="0"/>
          <w:divBdr>
            <w:top w:val="none" w:sz="0" w:space="0" w:color="auto"/>
            <w:left w:val="none" w:sz="0" w:space="0" w:color="auto"/>
            <w:bottom w:val="none" w:sz="0" w:space="0" w:color="auto"/>
            <w:right w:val="none" w:sz="0" w:space="0" w:color="auto"/>
          </w:divBdr>
          <w:divsChild>
            <w:div w:id="310597669">
              <w:marLeft w:val="0"/>
              <w:marRight w:val="0"/>
              <w:marTop w:val="0"/>
              <w:marBottom w:val="0"/>
              <w:divBdr>
                <w:top w:val="none" w:sz="0" w:space="0" w:color="auto"/>
                <w:left w:val="none" w:sz="0" w:space="0" w:color="auto"/>
                <w:bottom w:val="none" w:sz="0" w:space="0" w:color="auto"/>
                <w:right w:val="none" w:sz="0" w:space="0" w:color="auto"/>
              </w:divBdr>
              <w:divsChild>
                <w:div w:id="1187602546">
                  <w:marLeft w:val="0"/>
                  <w:marRight w:val="0"/>
                  <w:marTop w:val="0"/>
                  <w:marBottom w:val="0"/>
                  <w:divBdr>
                    <w:top w:val="none" w:sz="0" w:space="0" w:color="auto"/>
                    <w:left w:val="none" w:sz="0" w:space="0" w:color="auto"/>
                    <w:bottom w:val="none" w:sz="0" w:space="0" w:color="auto"/>
                    <w:right w:val="none" w:sz="0" w:space="0" w:color="auto"/>
                  </w:divBdr>
                  <w:divsChild>
                    <w:div w:id="59359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179119">
      <w:bodyDiv w:val="1"/>
      <w:marLeft w:val="0"/>
      <w:marRight w:val="0"/>
      <w:marTop w:val="0"/>
      <w:marBottom w:val="0"/>
      <w:divBdr>
        <w:top w:val="none" w:sz="0" w:space="0" w:color="auto"/>
        <w:left w:val="none" w:sz="0" w:space="0" w:color="auto"/>
        <w:bottom w:val="none" w:sz="0" w:space="0" w:color="auto"/>
        <w:right w:val="none" w:sz="0" w:space="0" w:color="auto"/>
      </w:divBdr>
    </w:div>
    <w:div w:id="910040351">
      <w:bodyDiv w:val="1"/>
      <w:marLeft w:val="0"/>
      <w:marRight w:val="0"/>
      <w:marTop w:val="0"/>
      <w:marBottom w:val="0"/>
      <w:divBdr>
        <w:top w:val="none" w:sz="0" w:space="0" w:color="auto"/>
        <w:left w:val="none" w:sz="0" w:space="0" w:color="auto"/>
        <w:bottom w:val="none" w:sz="0" w:space="0" w:color="auto"/>
        <w:right w:val="none" w:sz="0" w:space="0" w:color="auto"/>
      </w:divBdr>
    </w:div>
    <w:div w:id="927154616">
      <w:bodyDiv w:val="1"/>
      <w:marLeft w:val="0"/>
      <w:marRight w:val="0"/>
      <w:marTop w:val="0"/>
      <w:marBottom w:val="0"/>
      <w:divBdr>
        <w:top w:val="none" w:sz="0" w:space="0" w:color="auto"/>
        <w:left w:val="none" w:sz="0" w:space="0" w:color="auto"/>
        <w:bottom w:val="none" w:sz="0" w:space="0" w:color="auto"/>
        <w:right w:val="none" w:sz="0" w:space="0" w:color="auto"/>
      </w:divBdr>
    </w:div>
    <w:div w:id="930940166">
      <w:bodyDiv w:val="1"/>
      <w:marLeft w:val="0"/>
      <w:marRight w:val="0"/>
      <w:marTop w:val="0"/>
      <w:marBottom w:val="0"/>
      <w:divBdr>
        <w:top w:val="none" w:sz="0" w:space="0" w:color="auto"/>
        <w:left w:val="none" w:sz="0" w:space="0" w:color="auto"/>
        <w:bottom w:val="none" w:sz="0" w:space="0" w:color="auto"/>
        <w:right w:val="none" w:sz="0" w:space="0" w:color="auto"/>
      </w:divBdr>
    </w:div>
    <w:div w:id="934560465">
      <w:bodyDiv w:val="1"/>
      <w:marLeft w:val="0"/>
      <w:marRight w:val="0"/>
      <w:marTop w:val="0"/>
      <w:marBottom w:val="0"/>
      <w:divBdr>
        <w:top w:val="none" w:sz="0" w:space="0" w:color="auto"/>
        <w:left w:val="none" w:sz="0" w:space="0" w:color="auto"/>
        <w:bottom w:val="none" w:sz="0" w:space="0" w:color="auto"/>
        <w:right w:val="none" w:sz="0" w:space="0" w:color="auto"/>
      </w:divBdr>
      <w:divsChild>
        <w:div w:id="2101482879">
          <w:marLeft w:val="0"/>
          <w:marRight w:val="0"/>
          <w:marTop w:val="0"/>
          <w:marBottom w:val="0"/>
          <w:divBdr>
            <w:top w:val="none" w:sz="0" w:space="0" w:color="auto"/>
            <w:left w:val="none" w:sz="0" w:space="0" w:color="auto"/>
            <w:bottom w:val="none" w:sz="0" w:space="0" w:color="auto"/>
            <w:right w:val="none" w:sz="0" w:space="0" w:color="auto"/>
          </w:divBdr>
          <w:divsChild>
            <w:div w:id="700663870">
              <w:marLeft w:val="0"/>
              <w:marRight w:val="0"/>
              <w:marTop w:val="0"/>
              <w:marBottom w:val="0"/>
              <w:divBdr>
                <w:top w:val="none" w:sz="0" w:space="0" w:color="auto"/>
                <w:left w:val="none" w:sz="0" w:space="0" w:color="auto"/>
                <w:bottom w:val="none" w:sz="0" w:space="0" w:color="auto"/>
                <w:right w:val="none" w:sz="0" w:space="0" w:color="auto"/>
              </w:divBdr>
              <w:divsChild>
                <w:div w:id="1357543984">
                  <w:marLeft w:val="0"/>
                  <w:marRight w:val="0"/>
                  <w:marTop w:val="0"/>
                  <w:marBottom w:val="0"/>
                  <w:divBdr>
                    <w:top w:val="none" w:sz="0" w:space="0" w:color="auto"/>
                    <w:left w:val="none" w:sz="0" w:space="0" w:color="auto"/>
                    <w:bottom w:val="none" w:sz="0" w:space="0" w:color="auto"/>
                    <w:right w:val="none" w:sz="0" w:space="0" w:color="auto"/>
                  </w:divBdr>
                  <w:divsChild>
                    <w:div w:id="102474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158595">
      <w:bodyDiv w:val="1"/>
      <w:marLeft w:val="0"/>
      <w:marRight w:val="0"/>
      <w:marTop w:val="0"/>
      <w:marBottom w:val="0"/>
      <w:divBdr>
        <w:top w:val="none" w:sz="0" w:space="0" w:color="auto"/>
        <w:left w:val="none" w:sz="0" w:space="0" w:color="auto"/>
        <w:bottom w:val="none" w:sz="0" w:space="0" w:color="auto"/>
        <w:right w:val="none" w:sz="0" w:space="0" w:color="auto"/>
      </w:divBdr>
      <w:divsChild>
        <w:div w:id="1277373978">
          <w:marLeft w:val="0"/>
          <w:marRight w:val="0"/>
          <w:marTop w:val="0"/>
          <w:marBottom w:val="0"/>
          <w:divBdr>
            <w:top w:val="none" w:sz="0" w:space="0" w:color="auto"/>
            <w:left w:val="none" w:sz="0" w:space="0" w:color="auto"/>
            <w:bottom w:val="none" w:sz="0" w:space="0" w:color="auto"/>
            <w:right w:val="none" w:sz="0" w:space="0" w:color="auto"/>
          </w:divBdr>
          <w:divsChild>
            <w:div w:id="555168450">
              <w:marLeft w:val="0"/>
              <w:marRight w:val="0"/>
              <w:marTop w:val="0"/>
              <w:marBottom w:val="0"/>
              <w:divBdr>
                <w:top w:val="none" w:sz="0" w:space="0" w:color="auto"/>
                <w:left w:val="none" w:sz="0" w:space="0" w:color="auto"/>
                <w:bottom w:val="none" w:sz="0" w:space="0" w:color="auto"/>
                <w:right w:val="none" w:sz="0" w:space="0" w:color="auto"/>
              </w:divBdr>
              <w:divsChild>
                <w:div w:id="2080901085">
                  <w:marLeft w:val="0"/>
                  <w:marRight w:val="0"/>
                  <w:marTop w:val="0"/>
                  <w:marBottom w:val="0"/>
                  <w:divBdr>
                    <w:top w:val="none" w:sz="0" w:space="0" w:color="auto"/>
                    <w:left w:val="none" w:sz="0" w:space="0" w:color="auto"/>
                    <w:bottom w:val="none" w:sz="0" w:space="0" w:color="auto"/>
                    <w:right w:val="none" w:sz="0" w:space="0" w:color="auto"/>
                  </w:divBdr>
                  <w:divsChild>
                    <w:div w:id="27657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912330">
      <w:bodyDiv w:val="1"/>
      <w:marLeft w:val="0"/>
      <w:marRight w:val="0"/>
      <w:marTop w:val="0"/>
      <w:marBottom w:val="0"/>
      <w:divBdr>
        <w:top w:val="none" w:sz="0" w:space="0" w:color="auto"/>
        <w:left w:val="none" w:sz="0" w:space="0" w:color="auto"/>
        <w:bottom w:val="none" w:sz="0" w:space="0" w:color="auto"/>
        <w:right w:val="none" w:sz="0" w:space="0" w:color="auto"/>
      </w:divBdr>
    </w:div>
    <w:div w:id="1099443930">
      <w:bodyDiv w:val="1"/>
      <w:marLeft w:val="0"/>
      <w:marRight w:val="0"/>
      <w:marTop w:val="0"/>
      <w:marBottom w:val="0"/>
      <w:divBdr>
        <w:top w:val="none" w:sz="0" w:space="0" w:color="auto"/>
        <w:left w:val="none" w:sz="0" w:space="0" w:color="auto"/>
        <w:bottom w:val="none" w:sz="0" w:space="0" w:color="auto"/>
        <w:right w:val="none" w:sz="0" w:space="0" w:color="auto"/>
      </w:divBdr>
    </w:div>
    <w:div w:id="1113405877">
      <w:bodyDiv w:val="1"/>
      <w:marLeft w:val="0"/>
      <w:marRight w:val="0"/>
      <w:marTop w:val="0"/>
      <w:marBottom w:val="0"/>
      <w:divBdr>
        <w:top w:val="none" w:sz="0" w:space="0" w:color="auto"/>
        <w:left w:val="none" w:sz="0" w:space="0" w:color="auto"/>
        <w:bottom w:val="none" w:sz="0" w:space="0" w:color="auto"/>
        <w:right w:val="none" w:sz="0" w:space="0" w:color="auto"/>
      </w:divBdr>
      <w:divsChild>
        <w:div w:id="929049468">
          <w:marLeft w:val="0"/>
          <w:marRight w:val="0"/>
          <w:marTop w:val="0"/>
          <w:marBottom w:val="0"/>
          <w:divBdr>
            <w:top w:val="none" w:sz="0" w:space="0" w:color="auto"/>
            <w:left w:val="none" w:sz="0" w:space="0" w:color="auto"/>
            <w:bottom w:val="none" w:sz="0" w:space="0" w:color="auto"/>
            <w:right w:val="none" w:sz="0" w:space="0" w:color="auto"/>
          </w:divBdr>
          <w:divsChild>
            <w:div w:id="1358197823">
              <w:marLeft w:val="0"/>
              <w:marRight w:val="0"/>
              <w:marTop w:val="0"/>
              <w:marBottom w:val="0"/>
              <w:divBdr>
                <w:top w:val="none" w:sz="0" w:space="0" w:color="auto"/>
                <w:left w:val="none" w:sz="0" w:space="0" w:color="auto"/>
                <w:bottom w:val="none" w:sz="0" w:space="0" w:color="auto"/>
                <w:right w:val="none" w:sz="0" w:space="0" w:color="auto"/>
              </w:divBdr>
              <w:divsChild>
                <w:div w:id="1178811462">
                  <w:marLeft w:val="0"/>
                  <w:marRight w:val="0"/>
                  <w:marTop w:val="0"/>
                  <w:marBottom w:val="0"/>
                  <w:divBdr>
                    <w:top w:val="none" w:sz="0" w:space="0" w:color="auto"/>
                    <w:left w:val="none" w:sz="0" w:space="0" w:color="auto"/>
                    <w:bottom w:val="none" w:sz="0" w:space="0" w:color="auto"/>
                    <w:right w:val="none" w:sz="0" w:space="0" w:color="auto"/>
                  </w:divBdr>
                  <w:divsChild>
                    <w:div w:id="90599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157867">
      <w:bodyDiv w:val="1"/>
      <w:marLeft w:val="0"/>
      <w:marRight w:val="0"/>
      <w:marTop w:val="0"/>
      <w:marBottom w:val="0"/>
      <w:divBdr>
        <w:top w:val="none" w:sz="0" w:space="0" w:color="auto"/>
        <w:left w:val="none" w:sz="0" w:space="0" w:color="auto"/>
        <w:bottom w:val="none" w:sz="0" w:space="0" w:color="auto"/>
        <w:right w:val="none" w:sz="0" w:space="0" w:color="auto"/>
      </w:divBdr>
    </w:div>
    <w:div w:id="1124494739">
      <w:bodyDiv w:val="1"/>
      <w:marLeft w:val="0"/>
      <w:marRight w:val="0"/>
      <w:marTop w:val="0"/>
      <w:marBottom w:val="0"/>
      <w:divBdr>
        <w:top w:val="none" w:sz="0" w:space="0" w:color="auto"/>
        <w:left w:val="none" w:sz="0" w:space="0" w:color="auto"/>
        <w:bottom w:val="none" w:sz="0" w:space="0" w:color="auto"/>
        <w:right w:val="none" w:sz="0" w:space="0" w:color="auto"/>
      </w:divBdr>
    </w:div>
    <w:div w:id="1169757641">
      <w:bodyDiv w:val="1"/>
      <w:marLeft w:val="0"/>
      <w:marRight w:val="0"/>
      <w:marTop w:val="0"/>
      <w:marBottom w:val="0"/>
      <w:divBdr>
        <w:top w:val="none" w:sz="0" w:space="0" w:color="auto"/>
        <w:left w:val="none" w:sz="0" w:space="0" w:color="auto"/>
        <w:bottom w:val="none" w:sz="0" w:space="0" w:color="auto"/>
        <w:right w:val="none" w:sz="0" w:space="0" w:color="auto"/>
      </w:divBdr>
    </w:div>
    <w:div w:id="1185051966">
      <w:bodyDiv w:val="1"/>
      <w:marLeft w:val="0"/>
      <w:marRight w:val="0"/>
      <w:marTop w:val="0"/>
      <w:marBottom w:val="0"/>
      <w:divBdr>
        <w:top w:val="none" w:sz="0" w:space="0" w:color="auto"/>
        <w:left w:val="none" w:sz="0" w:space="0" w:color="auto"/>
        <w:bottom w:val="none" w:sz="0" w:space="0" w:color="auto"/>
        <w:right w:val="none" w:sz="0" w:space="0" w:color="auto"/>
      </w:divBdr>
    </w:div>
    <w:div w:id="1186410649">
      <w:bodyDiv w:val="1"/>
      <w:marLeft w:val="0"/>
      <w:marRight w:val="0"/>
      <w:marTop w:val="0"/>
      <w:marBottom w:val="0"/>
      <w:divBdr>
        <w:top w:val="none" w:sz="0" w:space="0" w:color="auto"/>
        <w:left w:val="none" w:sz="0" w:space="0" w:color="auto"/>
        <w:bottom w:val="none" w:sz="0" w:space="0" w:color="auto"/>
        <w:right w:val="none" w:sz="0" w:space="0" w:color="auto"/>
      </w:divBdr>
    </w:div>
    <w:div w:id="1199201589">
      <w:bodyDiv w:val="1"/>
      <w:marLeft w:val="0"/>
      <w:marRight w:val="0"/>
      <w:marTop w:val="0"/>
      <w:marBottom w:val="0"/>
      <w:divBdr>
        <w:top w:val="none" w:sz="0" w:space="0" w:color="auto"/>
        <w:left w:val="none" w:sz="0" w:space="0" w:color="auto"/>
        <w:bottom w:val="none" w:sz="0" w:space="0" w:color="auto"/>
        <w:right w:val="none" w:sz="0" w:space="0" w:color="auto"/>
      </w:divBdr>
    </w:div>
    <w:div w:id="1201893462">
      <w:bodyDiv w:val="1"/>
      <w:marLeft w:val="0"/>
      <w:marRight w:val="0"/>
      <w:marTop w:val="0"/>
      <w:marBottom w:val="0"/>
      <w:divBdr>
        <w:top w:val="none" w:sz="0" w:space="0" w:color="auto"/>
        <w:left w:val="none" w:sz="0" w:space="0" w:color="auto"/>
        <w:bottom w:val="none" w:sz="0" w:space="0" w:color="auto"/>
        <w:right w:val="none" w:sz="0" w:space="0" w:color="auto"/>
      </w:divBdr>
      <w:divsChild>
        <w:div w:id="1809282325">
          <w:marLeft w:val="0"/>
          <w:marRight w:val="0"/>
          <w:marTop w:val="0"/>
          <w:marBottom w:val="0"/>
          <w:divBdr>
            <w:top w:val="none" w:sz="0" w:space="0" w:color="auto"/>
            <w:left w:val="none" w:sz="0" w:space="0" w:color="auto"/>
            <w:bottom w:val="none" w:sz="0" w:space="0" w:color="auto"/>
            <w:right w:val="none" w:sz="0" w:space="0" w:color="auto"/>
          </w:divBdr>
          <w:divsChild>
            <w:div w:id="3476764">
              <w:marLeft w:val="0"/>
              <w:marRight w:val="0"/>
              <w:marTop w:val="0"/>
              <w:marBottom w:val="0"/>
              <w:divBdr>
                <w:top w:val="none" w:sz="0" w:space="0" w:color="auto"/>
                <w:left w:val="none" w:sz="0" w:space="0" w:color="auto"/>
                <w:bottom w:val="none" w:sz="0" w:space="0" w:color="auto"/>
                <w:right w:val="none" w:sz="0" w:space="0" w:color="auto"/>
              </w:divBdr>
              <w:divsChild>
                <w:div w:id="1062295928">
                  <w:marLeft w:val="0"/>
                  <w:marRight w:val="0"/>
                  <w:marTop w:val="0"/>
                  <w:marBottom w:val="0"/>
                  <w:divBdr>
                    <w:top w:val="none" w:sz="0" w:space="0" w:color="auto"/>
                    <w:left w:val="none" w:sz="0" w:space="0" w:color="auto"/>
                    <w:bottom w:val="none" w:sz="0" w:space="0" w:color="auto"/>
                    <w:right w:val="none" w:sz="0" w:space="0" w:color="auto"/>
                  </w:divBdr>
                  <w:divsChild>
                    <w:div w:id="11229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696030">
      <w:bodyDiv w:val="1"/>
      <w:marLeft w:val="0"/>
      <w:marRight w:val="0"/>
      <w:marTop w:val="0"/>
      <w:marBottom w:val="0"/>
      <w:divBdr>
        <w:top w:val="none" w:sz="0" w:space="0" w:color="auto"/>
        <w:left w:val="none" w:sz="0" w:space="0" w:color="auto"/>
        <w:bottom w:val="none" w:sz="0" w:space="0" w:color="auto"/>
        <w:right w:val="none" w:sz="0" w:space="0" w:color="auto"/>
      </w:divBdr>
      <w:divsChild>
        <w:div w:id="1346133284">
          <w:marLeft w:val="0"/>
          <w:marRight w:val="0"/>
          <w:marTop w:val="0"/>
          <w:marBottom w:val="0"/>
          <w:divBdr>
            <w:top w:val="none" w:sz="0" w:space="0" w:color="auto"/>
            <w:left w:val="none" w:sz="0" w:space="0" w:color="auto"/>
            <w:bottom w:val="none" w:sz="0" w:space="0" w:color="auto"/>
            <w:right w:val="none" w:sz="0" w:space="0" w:color="auto"/>
          </w:divBdr>
          <w:divsChild>
            <w:div w:id="1940483282">
              <w:marLeft w:val="0"/>
              <w:marRight w:val="0"/>
              <w:marTop w:val="0"/>
              <w:marBottom w:val="0"/>
              <w:divBdr>
                <w:top w:val="none" w:sz="0" w:space="0" w:color="auto"/>
                <w:left w:val="none" w:sz="0" w:space="0" w:color="auto"/>
                <w:bottom w:val="none" w:sz="0" w:space="0" w:color="auto"/>
                <w:right w:val="none" w:sz="0" w:space="0" w:color="auto"/>
              </w:divBdr>
              <w:divsChild>
                <w:div w:id="645209183">
                  <w:marLeft w:val="0"/>
                  <w:marRight w:val="0"/>
                  <w:marTop w:val="0"/>
                  <w:marBottom w:val="0"/>
                  <w:divBdr>
                    <w:top w:val="none" w:sz="0" w:space="0" w:color="auto"/>
                    <w:left w:val="none" w:sz="0" w:space="0" w:color="auto"/>
                    <w:bottom w:val="none" w:sz="0" w:space="0" w:color="auto"/>
                    <w:right w:val="none" w:sz="0" w:space="0" w:color="auto"/>
                  </w:divBdr>
                  <w:divsChild>
                    <w:div w:id="79051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195157">
      <w:bodyDiv w:val="1"/>
      <w:marLeft w:val="0"/>
      <w:marRight w:val="0"/>
      <w:marTop w:val="0"/>
      <w:marBottom w:val="0"/>
      <w:divBdr>
        <w:top w:val="none" w:sz="0" w:space="0" w:color="auto"/>
        <w:left w:val="none" w:sz="0" w:space="0" w:color="auto"/>
        <w:bottom w:val="none" w:sz="0" w:space="0" w:color="auto"/>
        <w:right w:val="none" w:sz="0" w:space="0" w:color="auto"/>
      </w:divBdr>
    </w:div>
    <w:div w:id="1325740844">
      <w:bodyDiv w:val="1"/>
      <w:marLeft w:val="0"/>
      <w:marRight w:val="0"/>
      <w:marTop w:val="0"/>
      <w:marBottom w:val="0"/>
      <w:divBdr>
        <w:top w:val="none" w:sz="0" w:space="0" w:color="auto"/>
        <w:left w:val="none" w:sz="0" w:space="0" w:color="auto"/>
        <w:bottom w:val="none" w:sz="0" w:space="0" w:color="auto"/>
        <w:right w:val="none" w:sz="0" w:space="0" w:color="auto"/>
      </w:divBdr>
      <w:divsChild>
        <w:div w:id="229076171">
          <w:marLeft w:val="0"/>
          <w:marRight w:val="0"/>
          <w:marTop w:val="0"/>
          <w:marBottom w:val="0"/>
          <w:divBdr>
            <w:top w:val="none" w:sz="0" w:space="0" w:color="auto"/>
            <w:left w:val="none" w:sz="0" w:space="0" w:color="auto"/>
            <w:bottom w:val="none" w:sz="0" w:space="0" w:color="auto"/>
            <w:right w:val="none" w:sz="0" w:space="0" w:color="auto"/>
          </w:divBdr>
          <w:divsChild>
            <w:div w:id="1089077735">
              <w:marLeft w:val="0"/>
              <w:marRight w:val="0"/>
              <w:marTop w:val="0"/>
              <w:marBottom w:val="0"/>
              <w:divBdr>
                <w:top w:val="none" w:sz="0" w:space="0" w:color="auto"/>
                <w:left w:val="none" w:sz="0" w:space="0" w:color="auto"/>
                <w:bottom w:val="none" w:sz="0" w:space="0" w:color="auto"/>
                <w:right w:val="none" w:sz="0" w:space="0" w:color="auto"/>
              </w:divBdr>
              <w:divsChild>
                <w:div w:id="1612742036">
                  <w:marLeft w:val="0"/>
                  <w:marRight w:val="0"/>
                  <w:marTop w:val="0"/>
                  <w:marBottom w:val="0"/>
                  <w:divBdr>
                    <w:top w:val="none" w:sz="0" w:space="0" w:color="auto"/>
                    <w:left w:val="none" w:sz="0" w:space="0" w:color="auto"/>
                    <w:bottom w:val="none" w:sz="0" w:space="0" w:color="auto"/>
                    <w:right w:val="none" w:sz="0" w:space="0" w:color="auto"/>
                  </w:divBdr>
                  <w:divsChild>
                    <w:div w:id="22256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649604">
      <w:bodyDiv w:val="1"/>
      <w:marLeft w:val="0"/>
      <w:marRight w:val="0"/>
      <w:marTop w:val="0"/>
      <w:marBottom w:val="0"/>
      <w:divBdr>
        <w:top w:val="none" w:sz="0" w:space="0" w:color="auto"/>
        <w:left w:val="none" w:sz="0" w:space="0" w:color="auto"/>
        <w:bottom w:val="none" w:sz="0" w:space="0" w:color="auto"/>
        <w:right w:val="none" w:sz="0" w:space="0" w:color="auto"/>
      </w:divBdr>
    </w:div>
    <w:div w:id="1425568864">
      <w:bodyDiv w:val="1"/>
      <w:marLeft w:val="0"/>
      <w:marRight w:val="0"/>
      <w:marTop w:val="0"/>
      <w:marBottom w:val="0"/>
      <w:divBdr>
        <w:top w:val="none" w:sz="0" w:space="0" w:color="auto"/>
        <w:left w:val="none" w:sz="0" w:space="0" w:color="auto"/>
        <w:bottom w:val="none" w:sz="0" w:space="0" w:color="auto"/>
        <w:right w:val="none" w:sz="0" w:space="0" w:color="auto"/>
      </w:divBdr>
    </w:div>
    <w:div w:id="1457941436">
      <w:bodyDiv w:val="1"/>
      <w:marLeft w:val="0"/>
      <w:marRight w:val="0"/>
      <w:marTop w:val="0"/>
      <w:marBottom w:val="0"/>
      <w:divBdr>
        <w:top w:val="none" w:sz="0" w:space="0" w:color="auto"/>
        <w:left w:val="none" w:sz="0" w:space="0" w:color="auto"/>
        <w:bottom w:val="none" w:sz="0" w:space="0" w:color="auto"/>
        <w:right w:val="none" w:sz="0" w:space="0" w:color="auto"/>
      </w:divBdr>
    </w:div>
    <w:div w:id="1514412593">
      <w:bodyDiv w:val="1"/>
      <w:marLeft w:val="0"/>
      <w:marRight w:val="0"/>
      <w:marTop w:val="0"/>
      <w:marBottom w:val="0"/>
      <w:divBdr>
        <w:top w:val="none" w:sz="0" w:space="0" w:color="auto"/>
        <w:left w:val="none" w:sz="0" w:space="0" w:color="auto"/>
        <w:bottom w:val="none" w:sz="0" w:space="0" w:color="auto"/>
        <w:right w:val="none" w:sz="0" w:space="0" w:color="auto"/>
      </w:divBdr>
      <w:divsChild>
        <w:div w:id="1478572892">
          <w:marLeft w:val="0"/>
          <w:marRight w:val="0"/>
          <w:marTop w:val="0"/>
          <w:marBottom w:val="0"/>
          <w:divBdr>
            <w:top w:val="none" w:sz="0" w:space="0" w:color="auto"/>
            <w:left w:val="none" w:sz="0" w:space="0" w:color="auto"/>
            <w:bottom w:val="none" w:sz="0" w:space="0" w:color="auto"/>
            <w:right w:val="none" w:sz="0" w:space="0" w:color="auto"/>
          </w:divBdr>
          <w:divsChild>
            <w:div w:id="6366756">
              <w:marLeft w:val="0"/>
              <w:marRight w:val="0"/>
              <w:marTop w:val="0"/>
              <w:marBottom w:val="0"/>
              <w:divBdr>
                <w:top w:val="none" w:sz="0" w:space="0" w:color="auto"/>
                <w:left w:val="none" w:sz="0" w:space="0" w:color="auto"/>
                <w:bottom w:val="none" w:sz="0" w:space="0" w:color="auto"/>
                <w:right w:val="none" w:sz="0" w:space="0" w:color="auto"/>
              </w:divBdr>
              <w:divsChild>
                <w:div w:id="1879272078">
                  <w:marLeft w:val="0"/>
                  <w:marRight w:val="0"/>
                  <w:marTop w:val="0"/>
                  <w:marBottom w:val="0"/>
                  <w:divBdr>
                    <w:top w:val="none" w:sz="0" w:space="0" w:color="auto"/>
                    <w:left w:val="none" w:sz="0" w:space="0" w:color="auto"/>
                    <w:bottom w:val="none" w:sz="0" w:space="0" w:color="auto"/>
                    <w:right w:val="none" w:sz="0" w:space="0" w:color="auto"/>
                  </w:divBdr>
                  <w:divsChild>
                    <w:div w:id="39670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678972">
      <w:bodyDiv w:val="1"/>
      <w:marLeft w:val="0"/>
      <w:marRight w:val="0"/>
      <w:marTop w:val="0"/>
      <w:marBottom w:val="0"/>
      <w:divBdr>
        <w:top w:val="none" w:sz="0" w:space="0" w:color="auto"/>
        <w:left w:val="none" w:sz="0" w:space="0" w:color="auto"/>
        <w:bottom w:val="none" w:sz="0" w:space="0" w:color="auto"/>
        <w:right w:val="none" w:sz="0" w:space="0" w:color="auto"/>
      </w:divBdr>
    </w:div>
    <w:div w:id="1634409686">
      <w:bodyDiv w:val="1"/>
      <w:marLeft w:val="0"/>
      <w:marRight w:val="0"/>
      <w:marTop w:val="0"/>
      <w:marBottom w:val="0"/>
      <w:divBdr>
        <w:top w:val="none" w:sz="0" w:space="0" w:color="auto"/>
        <w:left w:val="none" w:sz="0" w:space="0" w:color="auto"/>
        <w:bottom w:val="none" w:sz="0" w:space="0" w:color="auto"/>
        <w:right w:val="none" w:sz="0" w:space="0" w:color="auto"/>
      </w:divBdr>
    </w:div>
    <w:div w:id="1680043747">
      <w:bodyDiv w:val="1"/>
      <w:marLeft w:val="0"/>
      <w:marRight w:val="0"/>
      <w:marTop w:val="0"/>
      <w:marBottom w:val="0"/>
      <w:divBdr>
        <w:top w:val="none" w:sz="0" w:space="0" w:color="auto"/>
        <w:left w:val="none" w:sz="0" w:space="0" w:color="auto"/>
        <w:bottom w:val="none" w:sz="0" w:space="0" w:color="auto"/>
        <w:right w:val="none" w:sz="0" w:space="0" w:color="auto"/>
      </w:divBdr>
    </w:div>
    <w:div w:id="1731490200">
      <w:bodyDiv w:val="1"/>
      <w:marLeft w:val="0"/>
      <w:marRight w:val="0"/>
      <w:marTop w:val="0"/>
      <w:marBottom w:val="0"/>
      <w:divBdr>
        <w:top w:val="none" w:sz="0" w:space="0" w:color="auto"/>
        <w:left w:val="none" w:sz="0" w:space="0" w:color="auto"/>
        <w:bottom w:val="none" w:sz="0" w:space="0" w:color="auto"/>
        <w:right w:val="none" w:sz="0" w:space="0" w:color="auto"/>
      </w:divBdr>
      <w:divsChild>
        <w:div w:id="378820874">
          <w:marLeft w:val="0"/>
          <w:marRight w:val="0"/>
          <w:marTop w:val="0"/>
          <w:marBottom w:val="0"/>
          <w:divBdr>
            <w:top w:val="none" w:sz="0" w:space="0" w:color="auto"/>
            <w:left w:val="none" w:sz="0" w:space="0" w:color="auto"/>
            <w:bottom w:val="none" w:sz="0" w:space="0" w:color="auto"/>
            <w:right w:val="none" w:sz="0" w:space="0" w:color="auto"/>
          </w:divBdr>
          <w:divsChild>
            <w:div w:id="673990441">
              <w:marLeft w:val="0"/>
              <w:marRight w:val="0"/>
              <w:marTop w:val="0"/>
              <w:marBottom w:val="0"/>
              <w:divBdr>
                <w:top w:val="none" w:sz="0" w:space="0" w:color="auto"/>
                <w:left w:val="none" w:sz="0" w:space="0" w:color="auto"/>
                <w:bottom w:val="none" w:sz="0" w:space="0" w:color="auto"/>
                <w:right w:val="none" w:sz="0" w:space="0" w:color="auto"/>
              </w:divBdr>
              <w:divsChild>
                <w:div w:id="221596288">
                  <w:marLeft w:val="0"/>
                  <w:marRight w:val="0"/>
                  <w:marTop w:val="0"/>
                  <w:marBottom w:val="0"/>
                  <w:divBdr>
                    <w:top w:val="none" w:sz="0" w:space="0" w:color="auto"/>
                    <w:left w:val="none" w:sz="0" w:space="0" w:color="auto"/>
                    <w:bottom w:val="none" w:sz="0" w:space="0" w:color="auto"/>
                    <w:right w:val="none" w:sz="0" w:space="0" w:color="auto"/>
                  </w:divBdr>
                  <w:divsChild>
                    <w:div w:id="144684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260975">
      <w:bodyDiv w:val="1"/>
      <w:marLeft w:val="0"/>
      <w:marRight w:val="0"/>
      <w:marTop w:val="0"/>
      <w:marBottom w:val="0"/>
      <w:divBdr>
        <w:top w:val="none" w:sz="0" w:space="0" w:color="auto"/>
        <w:left w:val="none" w:sz="0" w:space="0" w:color="auto"/>
        <w:bottom w:val="none" w:sz="0" w:space="0" w:color="auto"/>
        <w:right w:val="none" w:sz="0" w:space="0" w:color="auto"/>
      </w:divBdr>
      <w:divsChild>
        <w:div w:id="284508204">
          <w:marLeft w:val="0"/>
          <w:marRight w:val="0"/>
          <w:marTop w:val="0"/>
          <w:marBottom w:val="0"/>
          <w:divBdr>
            <w:top w:val="none" w:sz="0" w:space="0" w:color="auto"/>
            <w:left w:val="none" w:sz="0" w:space="0" w:color="auto"/>
            <w:bottom w:val="none" w:sz="0" w:space="0" w:color="auto"/>
            <w:right w:val="none" w:sz="0" w:space="0" w:color="auto"/>
          </w:divBdr>
          <w:divsChild>
            <w:div w:id="1091972860">
              <w:marLeft w:val="0"/>
              <w:marRight w:val="0"/>
              <w:marTop w:val="0"/>
              <w:marBottom w:val="0"/>
              <w:divBdr>
                <w:top w:val="none" w:sz="0" w:space="0" w:color="auto"/>
                <w:left w:val="none" w:sz="0" w:space="0" w:color="auto"/>
                <w:bottom w:val="none" w:sz="0" w:space="0" w:color="auto"/>
                <w:right w:val="none" w:sz="0" w:space="0" w:color="auto"/>
              </w:divBdr>
              <w:divsChild>
                <w:div w:id="1930190219">
                  <w:marLeft w:val="0"/>
                  <w:marRight w:val="0"/>
                  <w:marTop w:val="0"/>
                  <w:marBottom w:val="0"/>
                  <w:divBdr>
                    <w:top w:val="none" w:sz="0" w:space="0" w:color="auto"/>
                    <w:left w:val="none" w:sz="0" w:space="0" w:color="auto"/>
                    <w:bottom w:val="none" w:sz="0" w:space="0" w:color="auto"/>
                    <w:right w:val="none" w:sz="0" w:space="0" w:color="auto"/>
                  </w:divBdr>
                  <w:divsChild>
                    <w:div w:id="144646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211482">
      <w:bodyDiv w:val="1"/>
      <w:marLeft w:val="0"/>
      <w:marRight w:val="0"/>
      <w:marTop w:val="0"/>
      <w:marBottom w:val="0"/>
      <w:divBdr>
        <w:top w:val="none" w:sz="0" w:space="0" w:color="auto"/>
        <w:left w:val="none" w:sz="0" w:space="0" w:color="auto"/>
        <w:bottom w:val="none" w:sz="0" w:space="0" w:color="auto"/>
        <w:right w:val="none" w:sz="0" w:space="0" w:color="auto"/>
      </w:divBdr>
    </w:div>
    <w:div w:id="1952544986">
      <w:bodyDiv w:val="1"/>
      <w:marLeft w:val="0"/>
      <w:marRight w:val="0"/>
      <w:marTop w:val="0"/>
      <w:marBottom w:val="0"/>
      <w:divBdr>
        <w:top w:val="none" w:sz="0" w:space="0" w:color="auto"/>
        <w:left w:val="none" w:sz="0" w:space="0" w:color="auto"/>
        <w:bottom w:val="none" w:sz="0" w:space="0" w:color="auto"/>
        <w:right w:val="none" w:sz="0" w:space="0" w:color="auto"/>
      </w:divBdr>
    </w:div>
    <w:div w:id="1971666840">
      <w:bodyDiv w:val="1"/>
      <w:marLeft w:val="0"/>
      <w:marRight w:val="0"/>
      <w:marTop w:val="0"/>
      <w:marBottom w:val="0"/>
      <w:divBdr>
        <w:top w:val="none" w:sz="0" w:space="0" w:color="auto"/>
        <w:left w:val="none" w:sz="0" w:space="0" w:color="auto"/>
        <w:bottom w:val="none" w:sz="0" w:space="0" w:color="auto"/>
        <w:right w:val="none" w:sz="0" w:space="0" w:color="auto"/>
      </w:divBdr>
      <w:divsChild>
        <w:div w:id="847788332">
          <w:marLeft w:val="0"/>
          <w:marRight w:val="0"/>
          <w:marTop w:val="0"/>
          <w:marBottom w:val="0"/>
          <w:divBdr>
            <w:top w:val="none" w:sz="0" w:space="0" w:color="auto"/>
            <w:left w:val="none" w:sz="0" w:space="0" w:color="auto"/>
            <w:bottom w:val="none" w:sz="0" w:space="0" w:color="auto"/>
            <w:right w:val="none" w:sz="0" w:space="0" w:color="auto"/>
          </w:divBdr>
          <w:divsChild>
            <w:div w:id="934554818">
              <w:marLeft w:val="0"/>
              <w:marRight w:val="0"/>
              <w:marTop w:val="0"/>
              <w:marBottom w:val="0"/>
              <w:divBdr>
                <w:top w:val="none" w:sz="0" w:space="0" w:color="auto"/>
                <w:left w:val="none" w:sz="0" w:space="0" w:color="auto"/>
                <w:bottom w:val="none" w:sz="0" w:space="0" w:color="auto"/>
                <w:right w:val="none" w:sz="0" w:space="0" w:color="auto"/>
              </w:divBdr>
              <w:divsChild>
                <w:div w:id="1867517794">
                  <w:marLeft w:val="0"/>
                  <w:marRight w:val="0"/>
                  <w:marTop w:val="0"/>
                  <w:marBottom w:val="0"/>
                  <w:divBdr>
                    <w:top w:val="none" w:sz="0" w:space="0" w:color="auto"/>
                    <w:left w:val="none" w:sz="0" w:space="0" w:color="auto"/>
                    <w:bottom w:val="none" w:sz="0" w:space="0" w:color="auto"/>
                    <w:right w:val="none" w:sz="0" w:space="0" w:color="auto"/>
                  </w:divBdr>
                  <w:divsChild>
                    <w:div w:id="76338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638508">
      <w:bodyDiv w:val="1"/>
      <w:marLeft w:val="0"/>
      <w:marRight w:val="0"/>
      <w:marTop w:val="0"/>
      <w:marBottom w:val="0"/>
      <w:divBdr>
        <w:top w:val="none" w:sz="0" w:space="0" w:color="auto"/>
        <w:left w:val="none" w:sz="0" w:space="0" w:color="auto"/>
        <w:bottom w:val="none" w:sz="0" w:space="0" w:color="auto"/>
        <w:right w:val="none" w:sz="0" w:space="0" w:color="auto"/>
      </w:divBdr>
      <w:divsChild>
        <w:div w:id="9795295">
          <w:marLeft w:val="0"/>
          <w:marRight w:val="0"/>
          <w:marTop w:val="0"/>
          <w:marBottom w:val="0"/>
          <w:divBdr>
            <w:top w:val="none" w:sz="0" w:space="0" w:color="auto"/>
            <w:left w:val="none" w:sz="0" w:space="0" w:color="auto"/>
            <w:bottom w:val="none" w:sz="0" w:space="0" w:color="auto"/>
            <w:right w:val="none" w:sz="0" w:space="0" w:color="auto"/>
          </w:divBdr>
          <w:divsChild>
            <w:div w:id="1383866494">
              <w:marLeft w:val="0"/>
              <w:marRight w:val="0"/>
              <w:marTop w:val="0"/>
              <w:marBottom w:val="0"/>
              <w:divBdr>
                <w:top w:val="none" w:sz="0" w:space="0" w:color="auto"/>
                <w:left w:val="none" w:sz="0" w:space="0" w:color="auto"/>
                <w:bottom w:val="none" w:sz="0" w:space="0" w:color="auto"/>
                <w:right w:val="none" w:sz="0" w:space="0" w:color="auto"/>
              </w:divBdr>
              <w:divsChild>
                <w:div w:id="1818103694">
                  <w:marLeft w:val="0"/>
                  <w:marRight w:val="0"/>
                  <w:marTop w:val="0"/>
                  <w:marBottom w:val="0"/>
                  <w:divBdr>
                    <w:top w:val="none" w:sz="0" w:space="0" w:color="auto"/>
                    <w:left w:val="none" w:sz="0" w:space="0" w:color="auto"/>
                    <w:bottom w:val="none" w:sz="0" w:space="0" w:color="auto"/>
                    <w:right w:val="none" w:sz="0" w:space="0" w:color="auto"/>
                  </w:divBdr>
                  <w:divsChild>
                    <w:div w:id="109493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306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&#65279;<?xml version="1.0" encoding="utf-8"?><Relationships xmlns="http://schemas.openxmlformats.org/package/2006/relationships"><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4.xml" Id="rId25"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2.xml" Id="rId11" /><Relationship Type="http://schemas.openxmlformats.org/officeDocument/2006/relationships/header" Target="header3.xml" Id="rId24" /><Relationship Type="http://schemas.openxmlformats.org/officeDocument/2006/relationships/webSettings" Target="webSettings.xml" Id="rId5" /><Relationship Type="http://schemas.openxmlformats.org/officeDocument/2006/relationships/footer" Target="footer3.xml" Id="rId23" /><Relationship Type="http://schemas.openxmlformats.org/officeDocument/2006/relationships/footer" Target="footer1.xml" Id="rId10" /><Relationship Type="http://schemas.openxmlformats.org/officeDocument/2006/relationships/settings" Target="settings.xml" Id="rId4" /><Relationship Type="http://schemas.openxmlformats.org/officeDocument/2006/relationships/header" Target="header1.xml" Id="rId9" /><Relationship Type="http://schemas.openxmlformats.org/officeDocument/2006/relationships/header" Target="header2.xml" Id="rId22" /><Relationship Type="http://schemas.openxmlformats.org/officeDocument/2006/relationships/theme" Target="theme/theme1.xml" Id="rId27" /><Relationship Type="http://schemas.openxmlformats.org/officeDocument/2006/relationships/header" Target="header4.xml" Id="Rb6974f9e49374dfc" /><Relationship Type="http://schemas.openxmlformats.org/officeDocument/2006/relationships/hyperlink" Target="mailto:ukukaljund@gmail.com" TargetMode="External" Id="R1ae02cca68e8417d" /><Relationship Type="http://schemas.openxmlformats.org/officeDocument/2006/relationships/image" Target="/media/imagea.png" Id="R300dd7ad7bf347a4" /><Relationship Type="http://schemas.openxmlformats.org/officeDocument/2006/relationships/image" Target="/media/imageb.png" Id="Rc4bd8fb16878479c" /><Relationship Type="http://schemas.openxmlformats.org/officeDocument/2006/relationships/image" Target="/media/imagec.png" Id="R7c7db6c0ddc44a4e" /><Relationship Type="http://schemas.openxmlformats.org/officeDocument/2006/relationships/image" Target="/media/imaged.png" Id="Rf0f2a8ad545b4276" /><Relationship Type="http://schemas.openxmlformats.org/officeDocument/2006/relationships/image" Target="/media/imagee.png" Id="R39d8e56b472542dd" /><Relationship Type="http://schemas.openxmlformats.org/officeDocument/2006/relationships/image" Target="/media/imagef.png" Id="R523687da392d40a7" /><Relationship Type="http://schemas.openxmlformats.org/officeDocument/2006/relationships/hyperlink" Target="https://map.rae.ee/gis" TargetMode="External" Id="R40f9b35cf9454449" /><Relationship Type="http://schemas.openxmlformats.org/officeDocument/2006/relationships/image" Target="/media/image10.png" Id="R5a858033fb504e27" /><Relationship Type="http://schemas.openxmlformats.org/officeDocument/2006/relationships/image" Target="/media/image11.png" Id="R3cdebcf5ec774d14" /><Relationship Type="http://schemas.openxmlformats.org/officeDocument/2006/relationships/image" Target="/media/image3.jpg" Id="Rd9799a05004e4c83" /><Relationship Type="http://schemas.openxmlformats.org/officeDocument/2006/relationships/image" Target="/media/image12.png" Id="R88500d69385548dd" /><Relationship Type="http://schemas.openxmlformats.org/officeDocument/2006/relationships/image" Target="/media/image13.png" Id="Rf146d56992454556" /></Relationships>
</file>

<file path=word/_rels/settings.xml.rels><?xml version="1.0" encoding="UTF-8" standalone="yes"?>
<Relationships xmlns="http://schemas.openxmlformats.org/package/2006/relationships"><Relationship Id="rId1" Type="http://schemas.openxmlformats.org/officeDocument/2006/relationships/attachedTemplate" Target="file:///J:\juhtimine\Infosysteem\Dokumendihaldus\Dokumendivormid\Dokumendiplangid_ja_naidised\Planeeringu_vorm.dotx" TargetMode="External"/></Relationships>
</file>

<file path=word/theme/theme1.xml><?xml version="1.0" encoding="utf-8"?>
<a:theme xmlns:a="http://schemas.openxmlformats.org/drawingml/2006/main" name="Ramboll">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Ramboll">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26D038-BEF0-4362-A72B-A0C9A5F0092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Planeeringu_vorm</ap:Template>
  <ap:Application>Microsoft Word for the web</ap:Application>
  <ap:DocSecurity>0</ap:DocSecurity>
  <ap:ScaleCrop>false</ap:ScaleCrop>
  <ap:Company>Sala Terrena OÜ</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Planeeringu_plank</dc:title>
  <dc:creator>"Eneli Niinepuu" &lt;info@salaterrena.ee&gt;</dc:creator>
  <lastModifiedBy>Eneli Niinepuu</lastModifiedBy>
  <revision>54</revision>
  <lastPrinted>2022-09-28T13:57:00.0000000Z</lastPrinted>
  <dcterms:created xsi:type="dcterms:W3CDTF">2023-06-27T09:50:00.0000000Z</dcterms:created>
  <dcterms:modified xsi:type="dcterms:W3CDTF">2025-05-27T19:56:21.0069543Z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Ramboll Eesti AS</vt:lpwstr>
  </property>
</Properties>
</file>