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footnotes.xml" ContentType="application/vnd.openxmlformats-officedocument.wordprocessingml.footnotes+xml"/>
  <Override PartName="/customXml/itemProps1.xml" ContentType="application/vnd.openxmlformats-officedocument.customXmlProperti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xmlns:a14="http://schemas.microsoft.com/office/drawing/2010/main" mc:Ignorable="w14 wp14">
  <w:body>
    <w:tbl>
      <w:tblPr>
        <w:tblStyle w:val="TableGrid"/>
        <w:tblW w:w="9073" w:type="dxa"/>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1134" w:type="dxa"/>
        </w:tblCellMar>
        <w:tblLook w:val="01E0"/>
      </w:tblPr>
      <w:tblGrid>
        <w:gridCol w:w="9073"/>
      </w:tblGrid>
      <w:tr xmlns:wp14="http://schemas.microsoft.com/office/word/2010/wordml" w:rsidRPr="00FF716D" w:rsidR="00F826F8" w:rsidTr="21B297ED" w14:paraId="1DCBB3D7" wp14:textId="77777777">
        <w:trPr>
          <w:trHeight w:val="4231" w:hRule="exact"/>
        </w:trPr>
        <w:tc>
          <w:tcPr>
            <w:tcW w:w="9073" w:type="dxa"/>
            <w:tcMar/>
          </w:tcPr>
          <w:p w:rsidR="007074ED" w:rsidP="00455CAA" w:rsidRDefault="007074ED" w14:paraId="2EA198C5" wp14:textId="77777777">
            <w:pPr>
              <w:autoSpaceDE w:val="0"/>
              <w:autoSpaceDN w:val="0"/>
              <w:adjustRightInd w:val="0"/>
              <w:spacing w:after="0" w:line="240" w:lineRule="auto"/>
              <w:rPr>
                <w:rFonts w:ascii="Arial Narrow" w:hAnsi="Arial Narrow"/>
                <w:sz w:val="18"/>
                <w:szCs w:val="18"/>
                <w:u w:val="single"/>
                <w:lang w:val="et-EE"/>
              </w:rPr>
            </w:pPr>
            <w:r w:rsidRPr="21B297ED" w:rsidR="74D8C21E">
              <w:rPr>
                <w:rFonts w:ascii="Arial Narrow" w:hAnsi="Arial Narrow"/>
                <w:sz w:val="18"/>
                <w:szCs w:val="18"/>
                <w:u w:val="single"/>
              </w:rPr>
              <w:t>Tellija</w:t>
            </w:r>
          </w:p>
          <w:p w:rsidRPr="00734966" w:rsidR="007074ED" w:rsidP="21B297ED" w:rsidRDefault="007074ED" w14:paraId="62EA8E5F" wp14:textId="77777777">
            <w:pPr>
              <w:autoSpaceDE w:val="0"/>
              <w:autoSpaceDN w:val="0"/>
              <w:adjustRightInd w:val="0"/>
              <w:spacing w:after="0" w:line="240" w:lineRule="auto"/>
              <w:rPr>
                <w:rFonts w:ascii="Arial Narrow" w:hAnsi="Arial Narrow" w:cs="Arial"/>
                <w:b w:val="1"/>
                <w:bCs w:val="1"/>
                <w:color w:val="000000"/>
                <w:sz w:val="18"/>
                <w:szCs w:val="18"/>
                <w:lang w:val="et-EE"/>
              </w:rPr>
            </w:pPr>
            <w:r w:rsidRPr="21B297ED" w:rsidR="74D8C21E">
              <w:rPr>
                <w:rFonts w:ascii="Arial Narrow" w:hAnsi="Arial Narrow" w:cs="Arial"/>
                <w:b w:val="1"/>
                <w:bCs w:val="1"/>
                <w:color w:val="000000" w:themeColor="text1" w:themeTint="FF" w:themeShade="FF"/>
                <w:sz w:val="18"/>
                <w:szCs w:val="18"/>
              </w:rPr>
              <w:t>Rae</w:t>
            </w:r>
            <w:r w:rsidRPr="21B297ED" w:rsidR="74D8C21E">
              <w:rPr>
                <w:rFonts w:ascii="Arial Narrow" w:hAnsi="Arial Narrow" w:cs="Arial"/>
                <w:b w:val="1"/>
                <w:bCs w:val="1"/>
                <w:color w:val="000000" w:themeColor="text1" w:themeTint="FF" w:themeShade="FF"/>
                <w:sz w:val="18"/>
                <w:szCs w:val="18"/>
              </w:rPr>
              <w:t xml:space="preserve"> </w:t>
            </w:r>
            <w:r w:rsidRPr="21B297ED" w:rsidR="74D8C21E">
              <w:rPr>
                <w:rFonts w:ascii="Arial Narrow" w:hAnsi="Arial Narrow" w:cs="Arial"/>
                <w:b w:val="1"/>
                <w:bCs w:val="1"/>
                <w:color w:val="000000" w:themeColor="text1" w:themeTint="FF" w:themeShade="FF"/>
                <w:sz w:val="18"/>
                <w:szCs w:val="18"/>
              </w:rPr>
              <w:t>Vald</w:t>
            </w:r>
          </w:p>
          <w:p w:rsidRPr="00734966" w:rsidR="007074ED" w:rsidP="007074ED" w:rsidRDefault="007074ED" w14:paraId="0E7D6135" wp14:textId="77777777">
            <w:pPr>
              <w:autoSpaceDE w:val="0"/>
              <w:autoSpaceDN w:val="0"/>
              <w:adjustRightInd w:val="0"/>
              <w:spacing w:after="0" w:line="240" w:lineRule="auto"/>
              <w:rPr>
                <w:rFonts w:ascii="Arial Narrow" w:hAnsi="Arial Narrow" w:cs="Arial"/>
                <w:color w:val="000000"/>
                <w:sz w:val="18"/>
                <w:szCs w:val="18"/>
                <w:lang w:val="et-EE"/>
              </w:rPr>
            </w:pPr>
            <w:r w:rsidRPr="21B297ED" w:rsidR="74D8C21E">
              <w:rPr>
                <w:rFonts w:ascii="Arial Narrow" w:hAnsi="Arial Narrow" w:cs="Arial"/>
                <w:color w:val="000000" w:themeColor="text1" w:themeTint="FF" w:themeShade="FF"/>
                <w:sz w:val="18"/>
                <w:szCs w:val="18"/>
              </w:rPr>
              <w:t>Aruküla</w:t>
            </w:r>
            <w:r w:rsidRPr="21B297ED" w:rsidR="74D8C21E">
              <w:rPr>
                <w:rFonts w:ascii="Arial Narrow" w:hAnsi="Arial Narrow" w:cs="Arial"/>
                <w:color w:val="000000" w:themeColor="text1" w:themeTint="FF" w:themeShade="FF"/>
                <w:sz w:val="18"/>
                <w:szCs w:val="18"/>
              </w:rPr>
              <w:t xml:space="preserve"> tee 9, 75301 </w:t>
            </w:r>
            <w:r w:rsidRPr="21B297ED" w:rsidR="74D8C21E">
              <w:rPr>
                <w:rFonts w:ascii="Arial Narrow" w:hAnsi="Arial Narrow" w:cs="Arial"/>
                <w:color w:val="000000" w:themeColor="text1" w:themeTint="FF" w:themeShade="FF"/>
                <w:sz w:val="18"/>
                <w:szCs w:val="18"/>
              </w:rPr>
              <w:t>Jüri</w:t>
            </w:r>
            <w:r w:rsidRPr="21B297ED" w:rsidR="74D8C21E">
              <w:rPr>
                <w:rFonts w:ascii="Arial Narrow" w:hAnsi="Arial Narrow" w:cs="Arial"/>
                <w:color w:val="000000" w:themeColor="text1" w:themeTint="FF" w:themeShade="FF"/>
                <w:sz w:val="18"/>
                <w:szCs w:val="18"/>
              </w:rPr>
              <w:t xml:space="preserve"> </w:t>
            </w:r>
            <w:r w:rsidRPr="21B297ED" w:rsidR="74D8C21E">
              <w:rPr>
                <w:rFonts w:ascii="Arial Narrow" w:hAnsi="Arial Narrow" w:cs="Arial"/>
                <w:color w:val="000000" w:themeColor="text1" w:themeTint="FF" w:themeShade="FF"/>
                <w:sz w:val="18"/>
                <w:szCs w:val="18"/>
              </w:rPr>
              <w:t>alevik</w:t>
            </w:r>
          </w:p>
          <w:p w:rsidRPr="00734966" w:rsidR="007074ED" w:rsidP="007074ED" w:rsidRDefault="007074ED" w14:paraId="167AC732" wp14:textId="77777777">
            <w:pPr>
              <w:autoSpaceDE w:val="0"/>
              <w:autoSpaceDN w:val="0"/>
              <w:adjustRightInd w:val="0"/>
              <w:spacing w:after="0" w:line="240" w:lineRule="auto"/>
              <w:rPr>
                <w:rFonts w:ascii="Arial Narrow" w:hAnsi="Arial Narrow" w:cs="Arial"/>
                <w:color w:val="000000"/>
                <w:sz w:val="18"/>
                <w:szCs w:val="18"/>
                <w:lang w:val="et-EE"/>
              </w:rPr>
            </w:pPr>
            <w:r w:rsidRPr="21B297ED" w:rsidR="74D8C21E">
              <w:rPr>
                <w:rFonts w:ascii="Arial Narrow" w:hAnsi="Arial Narrow" w:cs="Arial"/>
                <w:color w:val="000000" w:themeColor="text1" w:themeTint="FF" w:themeShade="FF"/>
                <w:sz w:val="18"/>
                <w:szCs w:val="18"/>
              </w:rPr>
              <w:t>Rae</w:t>
            </w:r>
            <w:r w:rsidRPr="21B297ED" w:rsidR="74D8C21E">
              <w:rPr>
                <w:rFonts w:ascii="Arial Narrow" w:hAnsi="Arial Narrow" w:cs="Arial"/>
                <w:color w:val="000000" w:themeColor="text1" w:themeTint="FF" w:themeShade="FF"/>
                <w:sz w:val="18"/>
                <w:szCs w:val="18"/>
              </w:rPr>
              <w:t xml:space="preserve"> </w:t>
            </w:r>
            <w:r w:rsidRPr="21B297ED" w:rsidR="74D8C21E">
              <w:rPr>
                <w:rFonts w:ascii="Arial Narrow" w:hAnsi="Arial Narrow" w:cs="Arial"/>
                <w:color w:val="000000" w:themeColor="text1" w:themeTint="FF" w:themeShade="FF"/>
                <w:sz w:val="18"/>
                <w:szCs w:val="18"/>
              </w:rPr>
              <w:t>vald</w:t>
            </w:r>
            <w:r w:rsidRPr="21B297ED" w:rsidR="74D8C21E">
              <w:rPr>
                <w:rFonts w:ascii="Arial Narrow" w:hAnsi="Arial Narrow" w:cs="Arial"/>
                <w:color w:val="000000" w:themeColor="text1" w:themeTint="FF" w:themeShade="FF"/>
                <w:sz w:val="18"/>
                <w:szCs w:val="18"/>
              </w:rPr>
              <w:t xml:space="preserve">, </w:t>
            </w:r>
            <w:r w:rsidRPr="21B297ED" w:rsidR="74D8C21E">
              <w:rPr>
                <w:rFonts w:ascii="Arial Narrow" w:hAnsi="Arial Narrow" w:cs="Arial"/>
                <w:color w:val="000000" w:themeColor="text1" w:themeTint="FF" w:themeShade="FF"/>
                <w:sz w:val="18"/>
                <w:szCs w:val="18"/>
              </w:rPr>
              <w:t>Harju</w:t>
            </w:r>
            <w:r w:rsidRPr="21B297ED" w:rsidR="74D8C21E">
              <w:rPr>
                <w:rFonts w:ascii="Arial Narrow" w:hAnsi="Arial Narrow" w:cs="Arial"/>
                <w:color w:val="000000" w:themeColor="text1" w:themeTint="FF" w:themeShade="FF"/>
                <w:sz w:val="18"/>
                <w:szCs w:val="18"/>
              </w:rPr>
              <w:t xml:space="preserve"> </w:t>
            </w:r>
            <w:r w:rsidRPr="21B297ED" w:rsidR="74D8C21E">
              <w:rPr>
                <w:rFonts w:ascii="Arial Narrow" w:hAnsi="Arial Narrow" w:cs="Arial"/>
                <w:color w:val="000000" w:themeColor="text1" w:themeTint="FF" w:themeShade="FF"/>
                <w:sz w:val="18"/>
                <w:szCs w:val="18"/>
              </w:rPr>
              <w:t>maakond</w:t>
            </w:r>
          </w:p>
          <w:p w:rsidRPr="007074ED" w:rsidR="007074ED" w:rsidP="007074ED" w:rsidRDefault="007074ED" w14:paraId="0E2B8B15" wp14:textId="77777777">
            <w:pPr>
              <w:autoSpaceDE w:val="0"/>
              <w:autoSpaceDN w:val="0"/>
              <w:adjustRightInd w:val="0"/>
              <w:spacing w:after="0" w:line="240" w:lineRule="auto"/>
              <w:rPr>
                <w:rFonts w:ascii="Arial Narrow" w:hAnsi="Arial Narrow" w:cs="Arial"/>
                <w:color w:val="000000"/>
                <w:sz w:val="18"/>
                <w:szCs w:val="18"/>
                <w:lang w:val="et-EE"/>
              </w:rPr>
            </w:pPr>
            <w:r w:rsidRPr="21B297ED" w:rsidR="74D8C21E">
              <w:rPr>
                <w:rFonts w:ascii="Arial Narrow" w:hAnsi="Arial Narrow" w:cs="Arial"/>
                <w:color w:val="000000" w:themeColor="text1" w:themeTint="FF" w:themeShade="FF"/>
                <w:sz w:val="18"/>
                <w:szCs w:val="18"/>
              </w:rPr>
              <w:t xml:space="preserve">e-mail: info@rae.ee, </w:t>
            </w:r>
            <w:r w:rsidRPr="21B297ED" w:rsidR="74D8C21E">
              <w:rPr>
                <w:rFonts w:ascii="Arial Narrow" w:hAnsi="Arial Narrow" w:cs="Arial"/>
                <w:color w:val="000000" w:themeColor="text1" w:themeTint="FF" w:themeShade="FF"/>
                <w:sz w:val="18"/>
                <w:szCs w:val="18"/>
              </w:rPr>
              <w:t>tel</w:t>
            </w:r>
            <w:r w:rsidRPr="21B297ED" w:rsidR="74D8C21E">
              <w:rPr>
                <w:rFonts w:ascii="Arial Narrow" w:hAnsi="Arial Narrow" w:cs="Arial"/>
                <w:color w:val="000000" w:themeColor="text1" w:themeTint="FF" w:themeShade="FF"/>
                <w:sz w:val="18"/>
                <w:szCs w:val="18"/>
              </w:rPr>
              <w:t>. 605 6750</w:t>
            </w:r>
          </w:p>
          <w:p w:rsidRPr="007074ED" w:rsidR="007074ED" w:rsidP="00455CAA" w:rsidRDefault="007074ED" w14:paraId="672A6659" wp14:textId="77777777">
            <w:pPr>
              <w:autoSpaceDE w:val="0"/>
              <w:autoSpaceDN w:val="0"/>
              <w:adjustRightInd w:val="0"/>
              <w:spacing w:after="0" w:line="240" w:lineRule="auto"/>
              <w:rPr>
                <w:rFonts w:ascii="Arial Narrow" w:hAnsi="Arial Narrow"/>
                <w:sz w:val="18"/>
                <w:szCs w:val="18"/>
                <w:u w:val="single"/>
                <w:lang w:val="en-US"/>
              </w:rPr>
            </w:pPr>
          </w:p>
          <w:p w:rsidR="00455CAA" w:rsidP="00455CAA" w:rsidRDefault="004D52F1" w14:paraId="6C60ED63" wp14:textId="77777777">
            <w:pPr>
              <w:autoSpaceDE w:val="0"/>
              <w:autoSpaceDN w:val="0"/>
              <w:adjustRightInd w:val="0"/>
              <w:spacing w:after="0" w:line="240" w:lineRule="auto"/>
              <w:rPr>
                <w:rFonts w:ascii="Arial Narrow" w:hAnsi="Arial Narrow"/>
                <w:sz w:val="18"/>
                <w:szCs w:val="18"/>
                <w:u w:val="single"/>
                <w:lang w:val="et-EE"/>
              </w:rPr>
            </w:pPr>
            <w:r w:rsidRPr="21B297ED" w:rsidR="663FB6A3">
              <w:rPr>
                <w:rFonts w:ascii="Arial Narrow" w:hAnsi="Arial Narrow"/>
                <w:sz w:val="18"/>
                <w:szCs w:val="18"/>
                <w:u w:val="single"/>
              </w:rPr>
              <w:t>Huvitatud</w:t>
            </w:r>
            <w:r w:rsidRPr="21B297ED" w:rsidR="663FB6A3">
              <w:rPr>
                <w:rFonts w:ascii="Arial Narrow" w:hAnsi="Arial Narrow"/>
                <w:sz w:val="18"/>
                <w:szCs w:val="18"/>
                <w:u w:val="single"/>
              </w:rPr>
              <w:t xml:space="preserve"> </w:t>
            </w:r>
            <w:r w:rsidRPr="21B297ED" w:rsidR="663FB6A3">
              <w:rPr>
                <w:rFonts w:ascii="Arial Narrow" w:hAnsi="Arial Narrow"/>
                <w:sz w:val="18"/>
                <w:szCs w:val="18"/>
                <w:u w:val="single"/>
              </w:rPr>
              <w:t>isik</w:t>
            </w:r>
          </w:p>
          <w:p w:rsidR="00C25E9E" w:rsidP="21B297ED" w:rsidRDefault="00C25E9E" w14:paraId="7308F0AA" wp14:textId="77777777">
            <w:pPr>
              <w:autoSpaceDE w:val="0"/>
              <w:autoSpaceDN w:val="0"/>
              <w:adjustRightInd w:val="0"/>
              <w:spacing w:after="0" w:line="240" w:lineRule="auto"/>
              <w:rPr>
                <w:rFonts w:ascii="Arial Narrow" w:hAnsi="Arial Narrow" w:cs="Arial"/>
                <w:b w:val="1"/>
                <w:bCs w:val="1"/>
                <w:color w:val="000000"/>
                <w:sz w:val="18"/>
                <w:szCs w:val="18"/>
                <w:lang w:val="et-EE"/>
              </w:rPr>
            </w:pPr>
            <w:r w:rsidRPr="21B297ED" w:rsidR="61752848">
              <w:rPr>
                <w:rFonts w:ascii="Arial Narrow" w:hAnsi="Arial Narrow" w:cs="Arial"/>
                <w:b w:val="1"/>
                <w:bCs w:val="1"/>
                <w:color w:val="000000" w:themeColor="text1" w:themeTint="FF" w:themeShade="FF"/>
                <w:sz w:val="18"/>
                <w:szCs w:val="18"/>
              </w:rPr>
              <w:t>Uku</w:t>
            </w:r>
            <w:r w:rsidRPr="21B297ED" w:rsidR="61752848">
              <w:rPr>
                <w:rFonts w:ascii="Arial Narrow" w:hAnsi="Arial Narrow" w:cs="Arial"/>
                <w:b w:val="1"/>
                <w:bCs w:val="1"/>
                <w:color w:val="000000" w:themeColor="text1" w:themeTint="FF" w:themeShade="FF"/>
                <w:sz w:val="18"/>
                <w:szCs w:val="18"/>
              </w:rPr>
              <w:t xml:space="preserve"> </w:t>
            </w:r>
            <w:r w:rsidRPr="21B297ED" w:rsidR="61752848">
              <w:rPr>
                <w:rFonts w:ascii="Arial Narrow" w:hAnsi="Arial Narrow" w:cs="Arial"/>
                <w:b w:val="1"/>
                <w:bCs w:val="1"/>
                <w:color w:val="000000" w:themeColor="text1" w:themeTint="FF" w:themeShade="FF"/>
                <w:sz w:val="18"/>
                <w:szCs w:val="18"/>
              </w:rPr>
              <w:t>Kaljund</w:t>
            </w:r>
          </w:p>
          <w:p w:rsidR="00C25E9E" w:rsidP="00734966" w:rsidRDefault="003154A2" w14:paraId="17035563" wp14:textId="77777777">
            <w:pPr>
              <w:autoSpaceDE w:val="0"/>
              <w:autoSpaceDN w:val="0"/>
              <w:adjustRightInd w:val="0"/>
              <w:spacing w:after="0" w:line="240" w:lineRule="auto"/>
              <w:rPr>
                <w:rFonts w:ascii="Arial Narrow" w:hAnsi="Arial Narrow" w:cs="Arial"/>
                <w:color w:val="000000"/>
                <w:sz w:val="18"/>
                <w:szCs w:val="18"/>
                <w:lang w:val="et-EE"/>
              </w:rPr>
            </w:pPr>
            <w:hyperlink r:id="R1ae02cca68e8417d">
              <w:r w:rsidRPr="21B297ED" w:rsidR="61752848">
                <w:rPr>
                  <w:rStyle w:val="Hyperlink"/>
                  <w:rFonts w:ascii="Arial Narrow" w:hAnsi="Arial Narrow" w:cs="Arial"/>
                </w:rPr>
                <w:t>ukukaljund@gmail.com</w:t>
              </w:r>
            </w:hyperlink>
          </w:p>
          <w:p w:rsidRPr="00C25E9E" w:rsidR="00734966" w:rsidP="21B297ED" w:rsidRDefault="00C25E9E" w14:paraId="04C04596" wp14:textId="77777777">
            <w:pPr>
              <w:rPr>
                <w:rFonts w:ascii="Verdana" w:hAnsi="Verdana" w:eastAsia="Times New Roman" w:asciiTheme="minorAscii" w:hAnsiTheme="minorAscii"/>
              </w:rPr>
            </w:pPr>
            <w:r w:rsidRPr="21B297ED" w:rsidR="61752848">
              <w:rPr>
                <w:rFonts w:ascii="Arial Narrow" w:hAnsi="Arial Narrow" w:cs="Arial"/>
                <w:color w:val="000000" w:themeColor="text1" w:themeTint="FF" w:themeShade="FF"/>
                <w:sz w:val="18"/>
                <w:szCs w:val="18"/>
              </w:rPr>
              <w:t>tel</w:t>
            </w:r>
            <w:r w:rsidRPr="21B297ED" w:rsidR="61752848">
              <w:rPr>
                <w:rFonts w:ascii="Arial Narrow" w:hAnsi="Arial Narrow" w:cs="Arial"/>
                <w:color w:val="000000" w:themeColor="text1" w:themeTint="FF" w:themeShade="FF"/>
                <w:sz w:val="18"/>
                <w:szCs w:val="18"/>
              </w:rPr>
              <w:t xml:space="preserve">: </w:t>
            </w:r>
            <w:r w:rsidRPr="21B297ED" w:rsidR="61752848">
              <w:rPr>
                <w:rFonts w:ascii="Arial Narrow" w:hAnsi="Arial Narrow" w:cs="Arial"/>
                <w:color w:val="000000" w:themeColor="text1" w:themeTint="FF" w:themeShade="FF"/>
                <w:sz w:val="18"/>
                <w:szCs w:val="18"/>
              </w:rPr>
              <w:t>5860 6548</w:t>
            </w:r>
          </w:p>
          <w:p w:rsidRPr="006716D1" w:rsidR="00455CAA" w:rsidP="00455CAA" w:rsidRDefault="00455CAA" w14:paraId="52DBD049" wp14:textId="77777777">
            <w:pPr>
              <w:autoSpaceDE w:val="0"/>
              <w:autoSpaceDN w:val="0"/>
              <w:adjustRightInd w:val="0"/>
              <w:spacing w:after="0" w:line="240" w:lineRule="auto"/>
              <w:rPr>
                <w:rFonts w:ascii="Arial Narrow" w:hAnsi="Arial Narrow" w:cs="Arial"/>
                <w:color w:val="000000"/>
                <w:sz w:val="18"/>
                <w:szCs w:val="18"/>
                <w:u w:val="single"/>
                <w:lang w:val="et-EE"/>
              </w:rPr>
            </w:pPr>
            <w:r w:rsidRPr="21B297ED" w:rsidR="65F82275">
              <w:rPr>
                <w:rFonts w:ascii="Arial Narrow" w:hAnsi="Arial Narrow" w:cs="Arial"/>
                <w:color w:val="000000" w:themeColor="text1" w:themeTint="FF" w:themeShade="FF"/>
                <w:sz w:val="18"/>
                <w:szCs w:val="18"/>
                <w:u w:val="single"/>
              </w:rPr>
              <w:t>Koostaja</w:t>
            </w:r>
            <w:r w:rsidRPr="21B297ED" w:rsidR="65F82275">
              <w:rPr>
                <w:rFonts w:ascii="Arial Narrow" w:hAnsi="Arial Narrow" w:cs="Arial"/>
                <w:color w:val="000000" w:themeColor="text1" w:themeTint="FF" w:themeShade="FF"/>
                <w:sz w:val="18"/>
                <w:szCs w:val="18"/>
                <w:u w:val="single"/>
              </w:rPr>
              <w:t>:</w:t>
            </w:r>
          </w:p>
          <w:p w:rsidRPr="006716D1" w:rsidR="00455CAA" w:rsidP="21B297ED" w:rsidRDefault="00455CAA" w14:paraId="657E909A" wp14:textId="77777777">
            <w:pPr>
              <w:autoSpaceDE w:val="0"/>
              <w:autoSpaceDN w:val="0"/>
              <w:adjustRightInd w:val="0"/>
              <w:spacing w:after="0" w:line="240" w:lineRule="auto"/>
              <w:rPr>
                <w:rFonts w:ascii="Arial Narrow" w:hAnsi="Arial Narrow" w:cs="Arial"/>
                <w:b w:val="1"/>
                <w:bCs w:val="1"/>
                <w:color w:val="000000"/>
                <w:sz w:val="18"/>
                <w:szCs w:val="18"/>
                <w:lang w:val="et-EE"/>
              </w:rPr>
            </w:pPr>
            <w:r w:rsidRPr="21B297ED" w:rsidR="65F82275">
              <w:rPr>
                <w:rFonts w:ascii="Arial Narrow" w:hAnsi="Arial Narrow" w:cs="Arial"/>
                <w:b w:val="1"/>
                <w:bCs w:val="1"/>
                <w:color w:val="000000" w:themeColor="text1" w:themeTint="FF" w:themeShade="FF"/>
                <w:sz w:val="18"/>
                <w:szCs w:val="18"/>
              </w:rPr>
              <w:t xml:space="preserve">Sala </w:t>
            </w:r>
            <w:r w:rsidRPr="21B297ED" w:rsidR="65F82275">
              <w:rPr>
                <w:rFonts w:ascii="Arial Narrow" w:hAnsi="Arial Narrow" w:cs="Arial"/>
                <w:b w:val="1"/>
                <w:bCs w:val="1"/>
                <w:color w:val="000000" w:themeColor="text1" w:themeTint="FF" w:themeShade="FF"/>
                <w:sz w:val="18"/>
                <w:szCs w:val="18"/>
              </w:rPr>
              <w:t>Terrena</w:t>
            </w:r>
            <w:r w:rsidRPr="21B297ED" w:rsidR="65F82275">
              <w:rPr>
                <w:rFonts w:ascii="Arial Narrow" w:hAnsi="Arial Narrow" w:cs="Arial"/>
                <w:b w:val="1"/>
                <w:bCs w:val="1"/>
                <w:color w:val="000000" w:themeColor="text1" w:themeTint="FF" w:themeShade="FF"/>
                <w:sz w:val="18"/>
                <w:szCs w:val="18"/>
              </w:rPr>
              <w:t xml:space="preserve"> OÜ</w:t>
            </w:r>
          </w:p>
          <w:p w:rsidRPr="006716D1" w:rsidR="00455CAA" w:rsidP="00455CAA" w:rsidRDefault="00455CAA" w14:paraId="315DB63C" wp14:textId="77777777">
            <w:pPr>
              <w:autoSpaceDE w:val="0"/>
              <w:autoSpaceDN w:val="0"/>
              <w:adjustRightInd w:val="0"/>
              <w:spacing w:after="0" w:line="240" w:lineRule="auto"/>
              <w:rPr>
                <w:rFonts w:ascii="Arial Narrow" w:hAnsi="Arial Narrow" w:cs="Arial"/>
                <w:color w:val="000000"/>
                <w:sz w:val="18"/>
                <w:szCs w:val="18"/>
                <w:lang w:val="et-EE"/>
              </w:rPr>
            </w:pPr>
            <w:r w:rsidRPr="21B297ED" w:rsidR="65F82275">
              <w:rPr>
                <w:rFonts w:ascii="Arial Narrow" w:hAnsi="Arial Narrow" w:cs="Arial"/>
                <w:color w:val="000000" w:themeColor="text1" w:themeTint="FF" w:themeShade="FF"/>
                <w:sz w:val="18"/>
                <w:szCs w:val="18"/>
              </w:rPr>
              <w:t>Liiva</w:t>
            </w:r>
            <w:r w:rsidRPr="21B297ED" w:rsidR="65F82275">
              <w:rPr>
                <w:rFonts w:ascii="Arial Narrow" w:hAnsi="Arial Narrow" w:cs="Arial"/>
                <w:color w:val="000000" w:themeColor="text1" w:themeTint="FF" w:themeShade="FF"/>
                <w:sz w:val="18"/>
                <w:szCs w:val="18"/>
              </w:rPr>
              <w:t xml:space="preserve"> tee 2, 75303 </w:t>
            </w:r>
            <w:r w:rsidRPr="21B297ED" w:rsidR="65F82275">
              <w:rPr>
                <w:rFonts w:ascii="Arial Narrow" w:hAnsi="Arial Narrow" w:cs="Arial"/>
                <w:color w:val="000000" w:themeColor="text1" w:themeTint="FF" w:themeShade="FF"/>
                <w:sz w:val="18"/>
                <w:szCs w:val="18"/>
              </w:rPr>
              <w:t>Lagedi</w:t>
            </w:r>
          </w:p>
          <w:p w:rsidRPr="006716D1" w:rsidR="00455CAA" w:rsidP="00455CAA" w:rsidRDefault="00455CAA" w14:paraId="69117BD6" wp14:textId="77777777">
            <w:pPr>
              <w:autoSpaceDE w:val="0"/>
              <w:autoSpaceDN w:val="0"/>
              <w:adjustRightInd w:val="0"/>
              <w:spacing w:after="0" w:line="240" w:lineRule="auto"/>
              <w:rPr>
                <w:rFonts w:ascii="Arial Narrow" w:hAnsi="Arial Narrow" w:cs="Arial"/>
                <w:color w:val="000000"/>
                <w:sz w:val="18"/>
                <w:szCs w:val="18"/>
                <w:lang w:val="et-EE"/>
              </w:rPr>
            </w:pPr>
            <w:r w:rsidRPr="21B297ED" w:rsidR="65F82275">
              <w:rPr>
                <w:rFonts w:ascii="Arial Narrow" w:hAnsi="Arial Narrow" w:cs="Arial"/>
                <w:color w:val="000000" w:themeColor="text1" w:themeTint="FF" w:themeShade="FF"/>
                <w:sz w:val="18"/>
                <w:szCs w:val="18"/>
              </w:rPr>
              <w:t>Rae</w:t>
            </w:r>
            <w:r w:rsidRPr="21B297ED" w:rsidR="65F82275">
              <w:rPr>
                <w:rFonts w:ascii="Arial Narrow" w:hAnsi="Arial Narrow" w:cs="Arial"/>
                <w:color w:val="000000" w:themeColor="text1" w:themeTint="FF" w:themeShade="FF"/>
                <w:sz w:val="18"/>
                <w:szCs w:val="18"/>
              </w:rPr>
              <w:t xml:space="preserve"> </w:t>
            </w:r>
            <w:r w:rsidRPr="21B297ED" w:rsidR="65F82275">
              <w:rPr>
                <w:rFonts w:ascii="Arial Narrow" w:hAnsi="Arial Narrow" w:cs="Arial"/>
                <w:color w:val="000000" w:themeColor="text1" w:themeTint="FF" w:themeShade="FF"/>
                <w:sz w:val="18"/>
                <w:szCs w:val="18"/>
              </w:rPr>
              <w:t>vald</w:t>
            </w:r>
            <w:r w:rsidRPr="21B297ED" w:rsidR="65F82275">
              <w:rPr>
                <w:rFonts w:ascii="Arial Narrow" w:hAnsi="Arial Narrow" w:cs="Arial"/>
                <w:color w:val="000000" w:themeColor="text1" w:themeTint="FF" w:themeShade="FF"/>
                <w:sz w:val="18"/>
                <w:szCs w:val="18"/>
              </w:rPr>
              <w:t xml:space="preserve">, </w:t>
            </w:r>
            <w:r w:rsidRPr="21B297ED" w:rsidR="65F82275">
              <w:rPr>
                <w:rFonts w:ascii="Arial Narrow" w:hAnsi="Arial Narrow" w:cs="Arial"/>
                <w:color w:val="000000" w:themeColor="text1" w:themeTint="FF" w:themeShade="FF"/>
                <w:sz w:val="18"/>
                <w:szCs w:val="18"/>
              </w:rPr>
              <w:t>Harju</w:t>
            </w:r>
            <w:r w:rsidRPr="21B297ED" w:rsidR="65F82275">
              <w:rPr>
                <w:rFonts w:ascii="Arial Narrow" w:hAnsi="Arial Narrow" w:cs="Arial"/>
                <w:color w:val="000000" w:themeColor="text1" w:themeTint="FF" w:themeShade="FF"/>
                <w:sz w:val="18"/>
                <w:szCs w:val="18"/>
              </w:rPr>
              <w:t xml:space="preserve"> </w:t>
            </w:r>
            <w:r w:rsidRPr="21B297ED" w:rsidR="65F82275">
              <w:rPr>
                <w:rFonts w:ascii="Arial Narrow" w:hAnsi="Arial Narrow" w:cs="Arial"/>
                <w:color w:val="000000" w:themeColor="text1" w:themeTint="FF" w:themeShade="FF"/>
                <w:sz w:val="18"/>
                <w:szCs w:val="18"/>
              </w:rPr>
              <w:t>maakond</w:t>
            </w:r>
          </w:p>
          <w:p w:rsidRPr="00FF716D" w:rsidR="00500003" w:rsidP="5B1D1021" w:rsidRDefault="00500003" w14:paraId="5DAB6C7B" wp14:textId="2369DDD8">
            <w:pPr>
              <w:spacing w:after="0" w:line="240" w:lineRule="auto"/>
              <w:rPr>
                <w:rFonts w:ascii="Arial Narrow" w:hAnsi="Arial Narrow" w:cs="Arial"/>
                <w:color w:val="000000" w:themeColor="text1" w:themeTint="FF" w:themeShade="FF"/>
                <w:sz w:val="18"/>
                <w:szCs w:val="18"/>
                <w:lang w:val="et-EE"/>
              </w:rPr>
            </w:pPr>
            <w:r w:rsidRPr="21B297ED" w:rsidR="6A084CDF">
              <w:rPr>
                <w:rFonts w:ascii="Arial Narrow" w:hAnsi="Arial Narrow" w:cs="Arial"/>
                <w:color w:val="000000" w:themeColor="text1" w:themeTint="FF" w:themeShade="FF"/>
                <w:sz w:val="18"/>
                <w:szCs w:val="18"/>
              </w:rPr>
              <w:t xml:space="preserve">info@salaterrena.ee, </w:t>
            </w:r>
            <w:r w:rsidRPr="21B297ED" w:rsidR="6A084CDF">
              <w:rPr>
                <w:rFonts w:ascii="Arial Narrow" w:hAnsi="Arial Narrow" w:cs="Arial"/>
                <w:color w:val="000000" w:themeColor="text1" w:themeTint="FF" w:themeShade="FF"/>
                <w:sz w:val="18"/>
                <w:szCs w:val="18"/>
              </w:rPr>
              <w:t>tel</w:t>
            </w:r>
            <w:r w:rsidRPr="21B297ED" w:rsidR="6A084CDF">
              <w:rPr>
                <w:rFonts w:ascii="Arial Narrow" w:hAnsi="Arial Narrow" w:cs="Arial"/>
                <w:color w:val="000000" w:themeColor="text1" w:themeTint="FF" w:themeShade="FF"/>
                <w:sz w:val="18"/>
                <w:szCs w:val="18"/>
              </w:rPr>
              <w:t> 5110394</w:t>
            </w:r>
          </w:p>
        </w:tc>
      </w:tr>
      <w:tr xmlns:wp14="http://schemas.microsoft.com/office/word/2010/wordml" w:rsidRPr="00FF716D" w:rsidR="00075EC2" w:rsidTr="21B297ED" w14:paraId="61AF19BD" wp14:textId="77777777">
        <w:trPr>
          <w:trHeight w:val="3589" w:hRule="exact"/>
        </w:trPr>
        <w:tc>
          <w:tcPr>
            <w:tcW w:w="9073" w:type="dxa"/>
            <w:tcMar/>
            <w:vAlign w:val="bottom"/>
          </w:tcPr>
          <w:p w:rsidR="004D52F1" w:rsidP="00B7776E" w:rsidRDefault="00C25E9E" w14:paraId="7607AB9D" wp14:textId="77777777">
            <w:pPr>
              <w:pStyle w:val="Normal-FrontpageHeading2"/>
              <w:tabs>
                <w:tab w:val="left" w:pos="4962"/>
              </w:tabs>
              <w:ind w:right="-539"/>
              <w:jc w:val="left"/>
              <w:rPr>
                <w:rFonts w:ascii="Arial Narrow" w:hAnsi="Arial Narrow" w:cs="Arial"/>
                <w:color w:val="000000" w:themeColor="text1"/>
                <w:sz w:val="56"/>
                <w:szCs w:val="56"/>
                <w:lang w:val="et-EE"/>
              </w:rPr>
            </w:pPr>
            <w:bookmarkStart w:name="_Hlk123032942" w:id="1"/>
            <w:r w:rsidRPr="21B297ED" w:rsidR="61752848">
              <w:rPr>
                <w:rFonts w:ascii="Arial Narrow" w:hAnsi="Arial Narrow" w:cs="Arial"/>
                <w:color w:val="000000" w:themeColor="text1" w:themeTint="FF" w:themeShade="FF"/>
                <w:sz w:val="56"/>
                <w:szCs w:val="56"/>
              </w:rPr>
              <w:t>Vaskjala</w:t>
            </w:r>
            <w:r w:rsidRPr="21B297ED" w:rsidR="61752848">
              <w:rPr>
                <w:rFonts w:ascii="Arial Narrow" w:hAnsi="Arial Narrow" w:cs="Arial"/>
                <w:color w:val="000000" w:themeColor="text1" w:themeTint="FF" w:themeShade="FF"/>
                <w:sz w:val="56"/>
                <w:szCs w:val="56"/>
              </w:rPr>
              <w:t xml:space="preserve"> </w:t>
            </w:r>
            <w:r w:rsidRPr="21B297ED" w:rsidR="663FB6A3">
              <w:rPr>
                <w:rFonts w:ascii="Arial Narrow" w:hAnsi="Arial Narrow" w:cs="Arial"/>
                <w:color w:val="000000" w:themeColor="text1" w:themeTint="FF" w:themeShade="FF"/>
                <w:sz w:val="56"/>
                <w:szCs w:val="56"/>
              </w:rPr>
              <w:t>küla</w:t>
            </w:r>
            <w:r w:rsidRPr="21B297ED" w:rsidR="663FB6A3">
              <w:rPr>
                <w:rFonts w:ascii="Arial Narrow" w:hAnsi="Arial Narrow" w:cs="Arial"/>
                <w:color w:val="000000" w:themeColor="text1" w:themeTint="FF" w:themeShade="FF"/>
                <w:sz w:val="56"/>
                <w:szCs w:val="56"/>
              </w:rPr>
              <w:t xml:space="preserve"> </w:t>
            </w:r>
            <w:r w:rsidRPr="21B297ED" w:rsidR="61752848">
              <w:rPr>
                <w:rFonts w:ascii="Arial Narrow" w:hAnsi="Arial Narrow" w:cs="Arial"/>
                <w:color w:val="000000" w:themeColor="text1" w:themeTint="FF" w:themeShade="FF"/>
                <w:sz w:val="56"/>
                <w:szCs w:val="56"/>
              </w:rPr>
              <w:t>Pärna</w:t>
            </w:r>
            <w:r w:rsidRPr="21B297ED" w:rsidR="61752848">
              <w:rPr>
                <w:rFonts w:ascii="Arial Narrow" w:hAnsi="Arial Narrow" w:cs="Arial"/>
                <w:color w:val="000000" w:themeColor="text1" w:themeTint="FF" w:themeShade="FF"/>
                <w:sz w:val="56"/>
                <w:szCs w:val="56"/>
              </w:rPr>
              <w:t xml:space="preserve"> </w:t>
            </w:r>
            <w:r w:rsidRPr="21B297ED" w:rsidR="663FB6A3">
              <w:rPr>
                <w:rFonts w:ascii="Arial Narrow" w:hAnsi="Arial Narrow" w:cs="Arial"/>
                <w:color w:val="000000" w:themeColor="text1" w:themeTint="FF" w:themeShade="FF"/>
                <w:sz w:val="56"/>
                <w:szCs w:val="56"/>
              </w:rPr>
              <w:t>t</w:t>
            </w:r>
            <w:r w:rsidRPr="21B297ED" w:rsidR="61752848">
              <w:rPr>
                <w:rFonts w:ascii="Arial Narrow" w:hAnsi="Arial Narrow" w:cs="Arial"/>
                <w:color w:val="000000" w:themeColor="text1" w:themeTint="FF" w:themeShade="FF"/>
                <w:sz w:val="56"/>
                <w:szCs w:val="56"/>
              </w:rPr>
              <w:t>ee</w:t>
            </w:r>
            <w:r w:rsidRPr="21B297ED" w:rsidR="1C45AF0F">
              <w:rPr>
                <w:rFonts w:ascii="Arial Narrow" w:hAnsi="Arial Narrow" w:cs="Arial"/>
                <w:color w:val="000000" w:themeColor="text1" w:themeTint="FF" w:themeShade="FF"/>
                <w:sz w:val="56"/>
                <w:szCs w:val="56"/>
              </w:rPr>
              <w:t xml:space="preserve"> </w:t>
            </w:r>
            <w:r w:rsidRPr="21B297ED" w:rsidR="61752848">
              <w:rPr>
                <w:rFonts w:ascii="Arial Narrow" w:hAnsi="Arial Narrow" w:cs="Arial"/>
                <w:color w:val="000000" w:themeColor="text1" w:themeTint="FF" w:themeShade="FF"/>
                <w:sz w:val="56"/>
                <w:szCs w:val="56"/>
              </w:rPr>
              <w:t>6</w:t>
            </w:r>
          </w:p>
          <w:p w:rsidRPr="006716D1" w:rsidR="00B639CD" w:rsidP="00B7776E" w:rsidRDefault="00E01B55" w14:paraId="004F6BC2" wp14:textId="77777777">
            <w:pPr>
              <w:pStyle w:val="Normal-FrontpageHeading2"/>
              <w:tabs>
                <w:tab w:val="left" w:pos="4962"/>
              </w:tabs>
              <w:ind w:right="-539"/>
              <w:jc w:val="left"/>
              <w:rPr>
                <w:rFonts w:ascii="Arial Narrow" w:hAnsi="Arial Narrow" w:cs="Arial"/>
                <w:color w:val="000000" w:themeColor="text1"/>
                <w:sz w:val="56"/>
                <w:szCs w:val="56"/>
                <w:lang w:val="et-EE"/>
              </w:rPr>
            </w:pPr>
            <w:r w:rsidRPr="21B297ED" w:rsidR="36D76C2E">
              <w:rPr>
                <w:rFonts w:ascii="Arial Narrow" w:hAnsi="Arial Narrow" w:cs="Arial"/>
                <w:color w:val="000000" w:themeColor="text1" w:themeTint="FF" w:themeShade="FF"/>
                <w:sz w:val="56"/>
                <w:szCs w:val="56"/>
              </w:rPr>
              <w:t>kinnistu</w:t>
            </w:r>
            <w:r w:rsidRPr="21B297ED" w:rsidR="36D76C2E">
              <w:rPr>
                <w:rFonts w:ascii="Arial Narrow" w:hAnsi="Arial Narrow" w:cs="Arial"/>
                <w:color w:val="000000" w:themeColor="text1" w:themeTint="FF" w:themeShade="FF"/>
                <w:sz w:val="56"/>
                <w:szCs w:val="56"/>
              </w:rPr>
              <w:t xml:space="preserve"> </w:t>
            </w:r>
            <w:r w:rsidRPr="21B297ED" w:rsidR="77D2A74A">
              <w:rPr>
                <w:rFonts w:ascii="Arial Narrow" w:hAnsi="Arial Narrow" w:cs="Arial"/>
                <w:color w:val="000000" w:themeColor="text1" w:themeTint="FF" w:themeShade="FF"/>
                <w:sz w:val="56"/>
                <w:szCs w:val="56"/>
              </w:rPr>
              <w:t xml:space="preserve">JA LÄHIALA </w:t>
            </w:r>
            <w:r w:rsidRPr="21B297ED" w:rsidR="5EEA14FC">
              <w:rPr>
                <w:rFonts w:ascii="Arial Narrow" w:hAnsi="Arial Narrow" w:cs="Arial"/>
                <w:color w:val="000000" w:themeColor="text1" w:themeTint="FF" w:themeShade="FF"/>
                <w:sz w:val="56"/>
                <w:szCs w:val="56"/>
              </w:rPr>
              <w:t>de</w:t>
            </w:r>
            <w:r w:rsidRPr="21B297ED" w:rsidR="4E0AC9E6">
              <w:rPr>
                <w:rFonts w:ascii="Arial Narrow" w:hAnsi="Arial Narrow" w:cs="Arial"/>
                <w:color w:val="000000" w:themeColor="text1" w:themeTint="FF" w:themeShade="FF"/>
                <w:sz w:val="56"/>
                <w:szCs w:val="56"/>
              </w:rPr>
              <w:t>tailplaneering</w:t>
            </w:r>
            <w:bookmarkEnd w:id="1"/>
          </w:p>
          <w:p w:rsidR="5DB3B7B8" w:rsidP="2EE21B98" w:rsidRDefault="5DB3B7B8" w14:paraId="7897DD60" w14:textId="4AFDB534">
            <w:pPr>
              <w:spacing w:line="240" w:lineRule="auto"/>
              <w:rPr>
                <w:b w:val="1"/>
                <w:bCs w:val="1"/>
                <w:lang w:val="et-EE"/>
              </w:rPr>
            </w:pPr>
            <w:r w:rsidRPr="21B297ED" w:rsidR="01115432">
              <w:rPr>
                <w:b w:val="1"/>
                <w:bCs w:val="1"/>
              </w:rPr>
              <w:t>DP1284</w:t>
            </w:r>
          </w:p>
          <w:p w:rsidR="2EE21B98" w:rsidP="2EE21B98" w:rsidRDefault="2EE21B98" w14:paraId="25228D9E" w14:textId="1A43BA33">
            <w:pPr>
              <w:pStyle w:val="Normal-FrontpageHeading2"/>
              <w:tabs>
                <w:tab w:val="left" w:leader="none" w:pos="4962"/>
              </w:tabs>
              <w:ind w:right="-539"/>
              <w:jc w:val="left"/>
              <w:rPr>
                <w:rFonts w:ascii="Arial Narrow" w:hAnsi="Arial Narrow" w:cs="Arial"/>
                <w:color w:val="000000" w:themeColor="text1" w:themeTint="FF" w:themeShade="FF"/>
                <w:sz w:val="56"/>
                <w:szCs w:val="56"/>
                <w:lang w:val="et-EE"/>
              </w:rPr>
            </w:pPr>
          </w:p>
          <w:p w:rsidRPr="00FF716D" w:rsidR="00372E4B" w:rsidP="00441B50" w:rsidRDefault="00372E4B" w14:paraId="02EB378F" wp14:textId="77777777">
            <w:pPr>
              <w:rPr>
                <w:lang w:val="et-EE"/>
              </w:rPr>
            </w:pPr>
          </w:p>
        </w:tc>
      </w:tr>
    </w:tbl>
    <w:p xmlns:wp14="http://schemas.microsoft.com/office/word/2010/wordml" w:rsidRPr="00FF716D" w:rsidR="00605AE9" w:rsidP="21B297ED" w:rsidRDefault="003154A2" w14:paraId="6A05A809" wp14:textId="1BD393C4">
      <w:pPr>
        <w:pStyle w:val="Normal"/>
        <w:tabs>
          <w:tab w:val="left" w:pos="1078"/>
        </w:tabs>
        <w:ind w:left="-360"/>
        <w:rPr>
          <w:lang w:val="et-EE"/>
        </w:rPr>
        <w:sectPr w:rsidRPr="00FF716D" w:rsidR="00605AE9" w:rsidSect="004241AA">
          <w:headerReference w:type="default" r:id="rId9"/>
          <w:footerReference w:type="default" r:id="rId10"/>
          <w:footerReference w:type="first" r:id="rId11"/>
          <w:type w:val="continuous"/>
          <w:pgSz w:w="11906" w:h="16838" w:orient="portrait" w:code="9"/>
          <w:pgMar w:top="1871" w:right="1191" w:bottom="1049" w:left="1814" w:header="851" w:footer="510" w:gutter="0"/>
          <w:cols w:space="708"/>
          <w:titlePg/>
          <w:docGrid w:linePitch="360"/>
          <w:headerReference w:type="first" r:id="Rb6974f9e49374dfc"/>
        </w:sectPr>
      </w:pPr>
      <w:r w:rsidR="74A64E4A">
        <w:drawing>
          <wp:inline xmlns:wp14="http://schemas.microsoft.com/office/word/2010/wordprocessingDrawing" wp14:editId="6F55A9DA" wp14:anchorId="0125796E">
            <wp:extent cx="5553758" cy="2925798"/>
            <wp:effectExtent l="9525" t="9525" r="9525" b="9525"/>
            <wp:docPr id="590715266" name="" title=""/>
            <wp:cNvGraphicFramePr>
              <a:graphicFrameLocks noChangeAspect="1"/>
            </wp:cNvGraphicFramePr>
            <a:graphic>
              <a:graphicData uri="http://schemas.openxmlformats.org/drawingml/2006/picture">
                <pic:pic>
                  <pic:nvPicPr>
                    <pic:cNvPr id="0" name=""/>
                    <pic:cNvPicPr/>
                  </pic:nvPicPr>
                  <pic:blipFill>
                    <a:blip r:embed="R300dd7ad7bf347a4">
                      <a:extLst>
                        <a:ext xmlns:a="http://schemas.openxmlformats.org/drawingml/2006/main" uri="{28A0092B-C50C-407E-A947-70E740481C1C}">
                          <a14:useLocalDpi val="0"/>
                        </a:ext>
                      </a:extLst>
                    </a:blip>
                    <a:stretch>
                      <a:fillRect/>
                    </a:stretch>
                  </pic:blipFill>
                  <pic:spPr>
                    <a:xfrm>
                      <a:off x="0" y="0"/>
                      <a:ext cx="5553758" cy="2925798"/>
                    </a:xfrm>
                    <a:prstGeom prst="rect">
                      <a:avLst/>
                    </a:prstGeom>
                    <a:ln w="9525">
                      <a:solidFill>
                        <a:schemeClr val="accent2">
                          <a:lumMod val="60000"/>
                          <a:lumOff val="40000"/>
                        </a:schemeClr>
                      </a:solidFill>
                      <a:prstDash val="solid"/>
                    </a:ln>
                  </pic:spPr>
                </pic:pic>
              </a:graphicData>
            </a:graphic>
          </wp:inline>
        </w:drawing>
      </w:r>
    </w:p>
    <w:p xmlns:wp14="http://schemas.microsoft.com/office/word/2010/wordml" w:rsidRPr="00FF716D" w:rsidR="000809D2" w:rsidP="000809D2" w:rsidRDefault="000809D2" w14:paraId="41C8F396" wp14:textId="77777777">
      <w:pPr>
        <w:pStyle w:val="Normal-RevisionData"/>
        <w:spacing w:line="20" w:lineRule="exact"/>
        <w:rPr>
          <w:sz w:val="2"/>
          <w:szCs w:val="2"/>
          <w:lang w:val="et-EE"/>
        </w:rPr>
      </w:pPr>
    </w:p>
    <w:tbl>
      <w:tblPr>
        <w:tblStyle w:val="TableGrid"/>
        <w:tblW w:w="89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1E0"/>
      </w:tblPr>
      <w:tblGrid>
        <w:gridCol w:w="1701"/>
        <w:gridCol w:w="7230"/>
      </w:tblGrid>
      <w:tr xmlns:wp14="http://schemas.microsoft.com/office/word/2010/wordml" w:rsidRPr="00FF716D" w:rsidR="008D1BF5" w:rsidTr="1304B156" w14:paraId="72A3D3EC" wp14:textId="77777777">
        <w:trPr>
          <w:trHeight w:val="2962"/>
        </w:trPr>
        <w:tc>
          <w:tcPr>
            <w:tcW w:w="1701" w:type="dxa"/>
            <w:tcMar/>
          </w:tcPr>
          <w:p w:rsidRPr="00FF716D" w:rsidR="008D1BF5" w:rsidP="003F5DC2" w:rsidRDefault="008D1BF5" w14:paraId="0D0B940D" wp14:textId="77777777">
            <w:pPr>
              <w:pStyle w:val="Normal-RevisionData"/>
              <w:rPr>
                <w:lang w:val="et-EE"/>
              </w:rPr>
            </w:pPr>
          </w:p>
        </w:tc>
        <w:tc>
          <w:tcPr>
            <w:tcW w:w="7230" w:type="dxa"/>
            <w:tcMar/>
          </w:tcPr>
          <w:p w:rsidRPr="00FF716D" w:rsidR="008D1BF5" w:rsidP="003F5DC2" w:rsidRDefault="008D1BF5" w14:paraId="0E27B00A" wp14:textId="77777777">
            <w:pPr>
              <w:pStyle w:val="Normal-RevisionDataText"/>
              <w:rPr>
                <w:lang w:val="et-EE"/>
              </w:rPr>
            </w:pPr>
          </w:p>
        </w:tc>
      </w:tr>
      <w:tr xmlns:wp14="http://schemas.microsoft.com/office/word/2010/wordml" w:rsidRPr="00FF716D" w:rsidR="000809D2" w:rsidTr="1304B156" w14:paraId="56124267" wp14:textId="77777777">
        <w:tc>
          <w:tcPr>
            <w:tcW w:w="1701" w:type="dxa"/>
            <w:tcMar/>
          </w:tcPr>
          <w:p w:rsidRPr="00FF716D" w:rsidR="000809D2" w:rsidP="00767D3B" w:rsidRDefault="00B83918" w14:paraId="5E57D54D" wp14:textId="77777777">
            <w:pPr>
              <w:pStyle w:val="Normal-RevisionData"/>
              <w:rPr>
                <w:lang w:val="et-EE"/>
              </w:rPr>
            </w:pPr>
            <w:r w:rsidR="58B85AE2">
              <w:rPr/>
              <w:t>Koostamise</w:t>
            </w:r>
            <w:r w:rsidR="24063E08">
              <w:rPr/>
              <w:t> </w:t>
            </w:r>
            <w:r w:rsidR="5F9D418F">
              <w:rPr/>
              <w:t>kuupäev</w:t>
            </w:r>
          </w:p>
        </w:tc>
        <w:tc>
          <w:tcPr>
            <w:tcW w:w="7230" w:type="dxa"/>
            <w:tcMar/>
          </w:tcPr>
          <w:p w:rsidRPr="00FF716D" w:rsidR="000809D2" w:rsidP="00367120" w:rsidRDefault="006716D1" w14:paraId="101DF770" wp14:textId="1C22C779">
            <w:pPr>
              <w:pStyle w:val="Normal-RevisionDataText"/>
            </w:pPr>
            <w:r w:rsidR="6A33163C">
              <w:rPr/>
              <w:t>20</w:t>
            </w:r>
            <w:r w:rsidR="36D76C2E">
              <w:rPr/>
              <w:t>2</w:t>
            </w:r>
            <w:r w:rsidR="7645AD11">
              <w:rPr/>
              <w:t>5</w:t>
            </w:r>
            <w:r w:rsidR="6A33163C">
              <w:rPr/>
              <w:t>/</w:t>
            </w:r>
            <w:r w:rsidR="3B5F66C7">
              <w:rPr/>
              <w:t>03</w:t>
            </w:r>
            <w:r w:rsidR="6DA9E3AE">
              <w:rPr/>
              <w:t>/</w:t>
            </w:r>
            <w:r w:rsidR="5DE199E3">
              <w:rPr/>
              <w:t>23</w:t>
            </w:r>
          </w:p>
        </w:tc>
      </w:tr>
      <w:tr xmlns:wp14="http://schemas.microsoft.com/office/word/2010/wordml" w:rsidRPr="00FF716D" w:rsidR="000809D2" w:rsidTr="1304B156" w14:paraId="661B9CDB" wp14:textId="77777777">
        <w:tc>
          <w:tcPr>
            <w:tcW w:w="1701" w:type="dxa"/>
            <w:tcMar/>
          </w:tcPr>
          <w:p w:rsidRPr="00FF716D" w:rsidR="000809D2" w:rsidP="003F5DC2" w:rsidRDefault="005F6268" w14:paraId="7889605A" wp14:textId="77777777">
            <w:pPr>
              <w:pStyle w:val="Normal-RevisionData"/>
              <w:rPr>
                <w:lang w:val="et-EE"/>
              </w:rPr>
            </w:pPr>
            <w:r w:rsidR="43FA0024">
              <w:rPr/>
              <w:t>Vastuvõetud</w:t>
            </w:r>
            <w:r w:rsidR="59663900">
              <w:rPr/>
              <w:t>:</w:t>
            </w:r>
          </w:p>
        </w:tc>
        <w:tc>
          <w:tcPr>
            <w:tcW w:w="7230" w:type="dxa"/>
            <w:tcMar/>
          </w:tcPr>
          <w:p w:rsidRPr="00FF716D" w:rsidR="000809D2" w:rsidP="003F5DC2" w:rsidRDefault="000809D2" w14:paraId="60061E4C" wp14:textId="77777777">
            <w:pPr>
              <w:pStyle w:val="Normal-RevisionDataText"/>
              <w:rPr>
                <w:lang w:val="et-EE"/>
              </w:rPr>
            </w:pPr>
          </w:p>
        </w:tc>
      </w:tr>
      <w:tr xmlns:wp14="http://schemas.microsoft.com/office/word/2010/wordml" w:rsidRPr="00FF716D" w:rsidR="000809D2" w:rsidTr="1304B156" w14:paraId="6804F7EF" wp14:textId="77777777">
        <w:tc>
          <w:tcPr>
            <w:tcW w:w="1701" w:type="dxa"/>
            <w:tcMar/>
          </w:tcPr>
          <w:p w:rsidRPr="00FF716D" w:rsidR="000809D2" w:rsidP="003F5DC2" w:rsidRDefault="005F6268" w14:paraId="10F8C7B9" wp14:textId="77777777">
            <w:pPr>
              <w:pStyle w:val="Normal-RevisionData"/>
              <w:rPr>
                <w:lang w:val="et-EE"/>
              </w:rPr>
            </w:pPr>
            <w:r w:rsidR="43FA0024">
              <w:rPr/>
              <w:t>Kehtestatud</w:t>
            </w:r>
            <w:r w:rsidR="656BF491">
              <w:rPr/>
              <w:t>:</w:t>
            </w:r>
          </w:p>
        </w:tc>
        <w:tc>
          <w:tcPr>
            <w:tcW w:w="7230" w:type="dxa"/>
            <w:tcMar/>
          </w:tcPr>
          <w:p w:rsidRPr="00FF716D" w:rsidR="000809D2" w:rsidP="003F5DC2" w:rsidRDefault="000809D2" w14:paraId="44EAFD9C" wp14:textId="77777777">
            <w:pPr>
              <w:pStyle w:val="Normal-RevisionDataText"/>
              <w:rPr>
                <w:lang w:val="et-EE"/>
              </w:rPr>
            </w:pPr>
          </w:p>
        </w:tc>
      </w:tr>
    </w:tbl>
    <w:p xmlns:wp14="http://schemas.microsoft.com/office/word/2010/wordml" w:rsidRPr="00FF716D" w:rsidR="0067174B" w:rsidP="0067174B" w:rsidRDefault="0067174B" w14:paraId="4B94D5A5" wp14:textId="77777777">
      <w:pPr>
        <w:rPr>
          <w:lang w:val="et-EE"/>
        </w:rPr>
      </w:pPr>
    </w:p>
    <w:p xmlns:wp14="http://schemas.microsoft.com/office/word/2010/wordml" w:rsidRPr="00FF716D" w:rsidR="00BF437F" w:rsidP="0067174B" w:rsidRDefault="00BF437F" w14:paraId="3DEEC669" wp14:textId="77777777">
      <w:pPr>
        <w:rPr>
          <w:lang w:val="et-EE"/>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1413"/>
        <w:gridCol w:w="2410"/>
      </w:tblGrid>
      <w:tr xmlns:wp14="http://schemas.microsoft.com/office/word/2010/wordml" w:rsidR="00C54AE4" w:rsidTr="21B297ED" w14:paraId="16E6D4B2" wp14:textId="77777777">
        <w:tc>
          <w:tcPr>
            <w:tcW w:w="1413" w:type="dxa"/>
            <w:tcMar/>
          </w:tcPr>
          <w:p w:rsidR="00C54AE4" w:rsidP="00336863" w:rsidRDefault="008669B5" w14:paraId="00AE21B3" wp14:textId="77777777">
            <w:pPr>
              <w:spacing w:line="240" w:lineRule="auto"/>
              <w:rPr>
                <w:lang w:val="et-EE"/>
              </w:rPr>
            </w:pPr>
            <w:r w:rsidR="7C8F9F83">
              <w:rPr/>
              <w:t>plan</w:t>
            </w:r>
            <w:r w:rsidR="368B7A37">
              <w:rPr/>
              <w:t>ID</w:t>
            </w:r>
          </w:p>
        </w:tc>
        <w:tc>
          <w:tcPr>
            <w:tcW w:w="2410" w:type="dxa"/>
            <w:tcMar/>
          </w:tcPr>
          <w:p w:rsidR="00C54AE4" w:rsidP="00336863" w:rsidRDefault="00C54AE4" w14:paraId="3656B9AB" wp14:textId="77777777">
            <w:pPr>
              <w:spacing w:line="240" w:lineRule="auto"/>
              <w:rPr>
                <w:lang w:val="et-EE"/>
              </w:rPr>
            </w:pPr>
          </w:p>
        </w:tc>
      </w:tr>
      <w:tr xmlns:wp14="http://schemas.microsoft.com/office/word/2010/wordml" w:rsidR="00C54AE4" w:rsidTr="21B297ED" w14:paraId="012F8562" wp14:textId="77777777">
        <w:tc>
          <w:tcPr>
            <w:tcW w:w="1413" w:type="dxa"/>
            <w:tcMar/>
          </w:tcPr>
          <w:p w:rsidR="00C54AE4" w:rsidP="00336863" w:rsidRDefault="008669B5" w14:paraId="258D8507" wp14:textId="77777777">
            <w:pPr>
              <w:spacing w:line="240" w:lineRule="auto"/>
              <w:rPr>
                <w:lang w:val="et-EE"/>
              </w:rPr>
            </w:pPr>
            <w:r w:rsidR="7C8F9F83">
              <w:rPr/>
              <w:t>kov</w:t>
            </w:r>
            <w:r w:rsidR="368B7A37">
              <w:rPr/>
              <w:t>ID</w:t>
            </w:r>
          </w:p>
        </w:tc>
        <w:tc>
          <w:tcPr>
            <w:tcW w:w="2410" w:type="dxa"/>
            <w:tcMar/>
          </w:tcPr>
          <w:p w:rsidR="00C54AE4" w:rsidP="5B1D1021" w:rsidRDefault="00C54AE4" w14:paraId="45FB0818" wp14:textId="4AFDB534">
            <w:pPr>
              <w:spacing w:line="240" w:lineRule="auto"/>
              <w:rPr>
                <w:b w:val="1"/>
                <w:bCs w:val="1"/>
                <w:lang w:val="et-EE"/>
              </w:rPr>
            </w:pPr>
            <w:r w:rsidRPr="21B297ED" w:rsidR="30BA54C5">
              <w:rPr>
                <w:b w:val="1"/>
                <w:bCs w:val="1"/>
              </w:rPr>
              <w:t>DP1284</w:t>
            </w:r>
          </w:p>
        </w:tc>
      </w:tr>
    </w:tbl>
    <w:p xmlns:wp14="http://schemas.microsoft.com/office/word/2010/wordml" w:rsidRPr="00FF716D" w:rsidR="00336863" w:rsidP="00336863" w:rsidRDefault="00336863" w14:paraId="049F31CB" wp14:textId="77777777">
      <w:pPr>
        <w:spacing w:line="240" w:lineRule="auto"/>
        <w:rPr>
          <w:lang w:val="et-EE"/>
        </w:rPr>
      </w:pPr>
    </w:p>
    <w:p w:rsidR="5B1D1021" w:rsidRDefault="5B1D1021" w14:paraId="1C85C710" w14:textId="29F07D65">
      <w:r>
        <w:br w:type="page"/>
      </w:r>
    </w:p>
    <w:p xmlns:wp14="http://schemas.microsoft.com/office/word/2010/wordml" w:rsidRPr="00FF716D" w:rsidR="00CB58F6" w:rsidP="21B297ED" w:rsidRDefault="00CB58F6" w14:paraId="3DD9B389" wp14:textId="56603DC9">
      <w:pPr>
        <w:pStyle w:val="Normal"/>
        <w:keepNext w:val="1"/>
        <w:rPr>
          <w:color w:val="auto"/>
          <w:sz w:val="20"/>
          <w:szCs w:val="20"/>
          <w:lang w:val="et-EE"/>
        </w:rPr>
      </w:pPr>
      <w:r w:rsidRPr="21B297ED" w:rsidR="28C18951">
        <w:rPr>
          <w:b w:val="1"/>
          <w:bCs w:val="1"/>
          <w:color w:val="auto"/>
          <w:sz w:val="20"/>
          <w:szCs w:val="20"/>
        </w:rPr>
        <w:t>SISUKORD</w:t>
      </w:r>
    </w:p>
    <w:sdt>
      <w:sdtPr>
        <w:id w:val="1341218547"/>
        <w:docPartObj>
          <w:docPartGallery w:val="Table of Contents"/>
          <w:docPartUnique/>
        </w:docPartObj>
      </w:sdtPr>
      <w:sdtContent>
        <w:p xmlns:wp14="http://schemas.microsoft.com/office/word/2010/wordml" w:rsidRPr="00FF716D" w:rsidR="00CB58F6" w:rsidP="21B297ED" w:rsidRDefault="00CB58F6" w14:paraId="379A5054" wp14:textId="5FA34864">
          <w:pPr>
            <w:pStyle w:val="TOC1"/>
            <w:keepNext w:val="1"/>
            <w:tabs>
              <w:tab w:val="left" w:leader="none" w:pos="435"/>
              <w:tab w:val="right" w:leader="dot" w:pos="8295"/>
            </w:tabs>
            <w:bidi w:val="0"/>
            <w:rPr>
              <w:rStyle w:val="Hyperlink"/>
            </w:rPr>
          </w:pPr>
          <w:r>
            <w:fldChar w:fldCharType="begin"/>
          </w:r>
          <w:r>
            <w:instrText xml:space="preserve">TOC \o "1-9" \z \u \h</w:instrText>
          </w:r>
          <w:r>
            <w:fldChar w:fldCharType="separate"/>
          </w:r>
          <w:hyperlink w:anchor="_Toc266766274">
            <w:r w:rsidRPr="21B297ED" w:rsidR="21B297ED">
              <w:rPr>
                <w:rStyle w:val="Hyperlink"/>
              </w:rPr>
              <w:t>1.</w:t>
            </w:r>
            <w:r>
              <w:tab/>
            </w:r>
            <w:r w:rsidRPr="21B297ED" w:rsidR="21B297ED">
              <w:rPr>
                <w:rStyle w:val="Hyperlink"/>
              </w:rPr>
              <w:t>Planeeringu koostamise eesmärk ja alused</w:t>
            </w:r>
            <w:r>
              <w:tab/>
            </w:r>
            <w:r>
              <w:fldChar w:fldCharType="begin"/>
            </w:r>
            <w:r>
              <w:instrText xml:space="preserve">PAGEREF _Toc266766274 \h</w:instrText>
            </w:r>
            <w:r>
              <w:fldChar w:fldCharType="separate"/>
            </w:r>
            <w:r w:rsidRPr="21B297ED" w:rsidR="21B297ED">
              <w:rPr>
                <w:rStyle w:val="Hyperlink"/>
              </w:rPr>
              <w:t>3</w:t>
            </w:r>
            <w:r>
              <w:fldChar w:fldCharType="end"/>
            </w:r>
          </w:hyperlink>
        </w:p>
        <w:p xmlns:wp14="http://schemas.microsoft.com/office/word/2010/wordml" w:rsidRPr="00FF716D" w:rsidR="00CB58F6" w:rsidP="21B297ED" w:rsidRDefault="00CB58F6" w14:paraId="052FC662" wp14:textId="6104CEAB">
          <w:pPr>
            <w:pStyle w:val="TOC2"/>
            <w:keepNext w:val="1"/>
            <w:tabs>
              <w:tab w:val="left" w:leader="none" w:pos="660"/>
              <w:tab w:val="right" w:leader="dot" w:pos="8295"/>
            </w:tabs>
            <w:bidi w:val="0"/>
            <w:rPr>
              <w:rStyle w:val="Hyperlink"/>
            </w:rPr>
          </w:pPr>
          <w:hyperlink w:anchor="_Toc1841965229">
            <w:r w:rsidRPr="21B297ED" w:rsidR="21B297ED">
              <w:rPr>
                <w:rStyle w:val="Hyperlink"/>
              </w:rPr>
              <w:t>1.1.</w:t>
            </w:r>
            <w:r>
              <w:tab/>
            </w:r>
            <w:r w:rsidRPr="21B297ED" w:rsidR="21B297ED">
              <w:rPr>
                <w:rStyle w:val="Hyperlink"/>
              </w:rPr>
              <w:t>Planeeringu koostamise eesmärk</w:t>
            </w:r>
            <w:r>
              <w:tab/>
            </w:r>
            <w:r>
              <w:fldChar w:fldCharType="begin"/>
            </w:r>
            <w:r>
              <w:instrText xml:space="preserve">PAGEREF _Toc1841965229 \h</w:instrText>
            </w:r>
            <w:r>
              <w:fldChar w:fldCharType="separate"/>
            </w:r>
            <w:r w:rsidRPr="21B297ED" w:rsidR="21B297ED">
              <w:rPr>
                <w:rStyle w:val="Hyperlink"/>
              </w:rPr>
              <w:t>4</w:t>
            </w:r>
            <w:r>
              <w:fldChar w:fldCharType="end"/>
            </w:r>
          </w:hyperlink>
        </w:p>
        <w:p xmlns:wp14="http://schemas.microsoft.com/office/word/2010/wordml" w:rsidRPr="00FF716D" w:rsidR="00CB58F6" w:rsidP="21B297ED" w:rsidRDefault="00CB58F6" w14:paraId="5FAB6506" wp14:textId="65A13343">
          <w:pPr>
            <w:pStyle w:val="TOC2"/>
            <w:keepNext w:val="1"/>
            <w:tabs>
              <w:tab w:val="left" w:leader="none" w:pos="660"/>
              <w:tab w:val="right" w:leader="dot" w:pos="8295"/>
            </w:tabs>
            <w:bidi w:val="0"/>
            <w:rPr>
              <w:rStyle w:val="Hyperlink"/>
            </w:rPr>
          </w:pPr>
          <w:hyperlink w:anchor="_Toc759390251">
            <w:r w:rsidRPr="21B297ED" w:rsidR="21B297ED">
              <w:rPr>
                <w:rStyle w:val="Hyperlink"/>
              </w:rPr>
              <w:t>1.2.</w:t>
            </w:r>
            <w:r>
              <w:tab/>
            </w:r>
            <w:r w:rsidRPr="21B297ED" w:rsidR="21B297ED">
              <w:rPr>
                <w:rStyle w:val="Hyperlink"/>
              </w:rPr>
              <w:t>Rae valla Jüri aleviku ja sellega piirnevate Aaviku, Vaskjala ja Karla külaosade üldplaneering</w:t>
            </w:r>
            <w:r>
              <w:tab/>
            </w:r>
            <w:r>
              <w:fldChar w:fldCharType="begin"/>
            </w:r>
            <w:r>
              <w:instrText xml:space="preserve">PAGEREF _Toc759390251 \h</w:instrText>
            </w:r>
            <w:r>
              <w:fldChar w:fldCharType="separate"/>
            </w:r>
            <w:r w:rsidRPr="21B297ED" w:rsidR="21B297ED">
              <w:rPr>
                <w:rStyle w:val="Hyperlink"/>
              </w:rPr>
              <w:t>5</w:t>
            </w:r>
            <w:r>
              <w:fldChar w:fldCharType="end"/>
            </w:r>
          </w:hyperlink>
        </w:p>
        <w:p xmlns:wp14="http://schemas.microsoft.com/office/word/2010/wordml" w:rsidRPr="00FF716D" w:rsidR="00CB58F6" w:rsidP="21B297ED" w:rsidRDefault="00CB58F6" w14:paraId="0BDF076E" wp14:textId="53128FCC">
          <w:pPr>
            <w:pStyle w:val="TOC1"/>
            <w:keepNext w:val="1"/>
            <w:tabs>
              <w:tab w:val="left" w:leader="none" w:pos="435"/>
              <w:tab w:val="right" w:leader="dot" w:pos="8295"/>
            </w:tabs>
            <w:bidi w:val="0"/>
            <w:rPr>
              <w:rStyle w:val="Hyperlink"/>
            </w:rPr>
          </w:pPr>
          <w:hyperlink w:anchor="_Toc1332229015">
            <w:r w:rsidRPr="21B297ED" w:rsidR="21B297ED">
              <w:rPr>
                <w:rStyle w:val="Hyperlink"/>
              </w:rPr>
              <w:t>2.</w:t>
            </w:r>
            <w:r>
              <w:tab/>
            </w:r>
            <w:r w:rsidRPr="21B297ED" w:rsidR="21B297ED">
              <w:rPr>
                <w:rStyle w:val="Hyperlink"/>
              </w:rPr>
              <w:t>OLEMASOLEV OLUKORD</w:t>
            </w:r>
            <w:r>
              <w:tab/>
            </w:r>
            <w:r>
              <w:fldChar w:fldCharType="begin"/>
            </w:r>
            <w:r>
              <w:instrText xml:space="preserve">PAGEREF _Toc1332229015 \h</w:instrText>
            </w:r>
            <w:r>
              <w:fldChar w:fldCharType="separate"/>
            </w:r>
            <w:r w:rsidRPr="21B297ED" w:rsidR="21B297ED">
              <w:rPr>
                <w:rStyle w:val="Hyperlink"/>
              </w:rPr>
              <w:t>6</w:t>
            </w:r>
            <w:r>
              <w:fldChar w:fldCharType="end"/>
            </w:r>
          </w:hyperlink>
        </w:p>
        <w:p xmlns:wp14="http://schemas.microsoft.com/office/word/2010/wordml" w:rsidRPr="00FF716D" w:rsidR="00CB58F6" w:rsidP="21B297ED" w:rsidRDefault="00CB58F6" w14:paraId="528277A9" wp14:textId="78504C94">
          <w:pPr>
            <w:pStyle w:val="TOC2"/>
            <w:keepNext w:val="1"/>
            <w:tabs>
              <w:tab w:val="left" w:leader="none" w:pos="660"/>
              <w:tab w:val="right" w:leader="dot" w:pos="8295"/>
            </w:tabs>
            <w:bidi w:val="0"/>
            <w:rPr>
              <w:rStyle w:val="Hyperlink"/>
            </w:rPr>
          </w:pPr>
          <w:hyperlink w:anchor="_Toc692998443">
            <w:r w:rsidRPr="21B297ED" w:rsidR="21B297ED">
              <w:rPr>
                <w:rStyle w:val="Hyperlink"/>
              </w:rPr>
              <w:t>2.1.</w:t>
            </w:r>
            <w:r>
              <w:tab/>
            </w:r>
            <w:r w:rsidRPr="21B297ED" w:rsidR="21B297ED">
              <w:rPr>
                <w:rStyle w:val="Hyperlink"/>
              </w:rPr>
              <w:t>Planeeringuala üldine iseloomustus</w:t>
            </w:r>
            <w:r>
              <w:tab/>
            </w:r>
            <w:r>
              <w:fldChar w:fldCharType="begin"/>
            </w:r>
            <w:r>
              <w:instrText xml:space="preserve">PAGEREF _Toc692998443 \h</w:instrText>
            </w:r>
            <w:r>
              <w:fldChar w:fldCharType="separate"/>
            </w:r>
            <w:r w:rsidRPr="21B297ED" w:rsidR="21B297ED">
              <w:rPr>
                <w:rStyle w:val="Hyperlink"/>
              </w:rPr>
              <w:t>6</w:t>
            </w:r>
            <w:r>
              <w:fldChar w:fldCharType="end"/>
            </w:r>
          </w:hyperlink>
        </w:p>
        <w:p xmlns:wp14="http://schemas.microsoft.com/office/word/2010/wordml" w:rsidRPr="00FF716D" w:rsidR="00CB58F6" w:rsidP="21B297ED" w:rsidRDefault="00CB58F6" w14:paraId="3955F58E" wp14:textId="67CA05DC">
          <w:pPr>
            <w:pStyle w:val="TOC3"/>
            <w:keepNext w:val="1"/>
            <w:tabs>
              <w:tab w:val="left" w:leader="none" w:pos="1320"/>
              <w:tab w:val="right" w:leader="dot" w:pos="8295"/>
            </w:tabs>
            <w:bidi w:val="0"/>
            <w:rPr>
              <w:rStyle w:val="Hyperlink"/>
            </w:rPr>
          </w:pPr>
          <w:hyperlink w:anchor="_Toc68662553">
            <w:r w:rsidRPr="21B297ED" w:rsidR="21B297ED">
              <w:rPr>
                <w:rStyle w:val="Hyperlink"/>
              </w:rPr>
              <w:t>2.1.1.</w:t>
            </w:r>
            <w:r>
              <w:tab/>
            </w:r>
            <w:r w:rsidRPr="21B297ED" w:rsidR="21B297ED">
              <w:rPr>
                <w:rStyle w:val="Hyperlink"/>
              </w:rPr>
              <w:t>Planeeringuala asukoht ja iseloomustus</w:t>
            </w:r>
            <w:r>
              <w:tab/>
            </w:r>
            <w:r>
              <w:fldChar w:fldCharType="begin"/>
            </w:r>
            <w:r>
              <w:instrText xml:space="preserve">PAGEREF _Toc68662553 \h</w:instrText>
            </w:r>
            <w:r>
              <w:fldChar w:fldCharType="separate"/>
            </w:r>
            <w:r w:rsidRPr="21B297ED" w:rsidR="21B297ED">
              <w:rPr>
                <w:rStyle w:val="Hyperlink"/>
              </w:rPr>
              <w:t>6</w:t>
            </w:r>
            <w:r>
              <w:fldChar w:fldCharType="end"/>
            </w:r>
          </w:hyperlink>
        </w:p>
        <w:p xmlns:wp14="http://schemas.microsoft.com/office/word/2010/wordml" w:rsidRPr="00FF716D" w:rsidR="00CB58F6" w:rsidP="21B297ED" w:rsidRDefault="00CB58F6" w14:paraId="0E5FABAF" wp14:textId="1F36DF52">
          <w:pPr>
            <w:pStyle w:val="TOC3"/>
            <w:keepNext w:val="1"/>
            <w:tabs>
              <w:tab w:val="left" w:leader="none" w:pos="1320"/>
              <w:tab w:val="right" w:leader="dot" w:pos="8295"/>
            </w:tabs>
            <w:bidi w:val="0"/>
            <w:rPr>
              <w:rStyle w:val="Hyperlink"/>
            </w:rPr>
          </w:pPr>
          <w:hyperlink w:anchor="_Toc962052679">
            <w:r w:rsidRPr="21B297ED" w:rsidR="21B297ED">
              <w:rPr>
                <w:rStyle w:val="Hyperlink"/>
              </w:rPr>
              <w:t>2.1.2.</w:t>
            </w:r>
            <w:r>
              <w:tab/>
            </w:r>
            <w:r w:rsidRPr="21B297ED" w:rsidR="21B297ED">
              <w:rPr>
                <w:rStyle w:val="Hyperlink"/>
              </w:rPr>
              <w:t>Maaomand planeeritaval alal</w:t>
            </w:r>
            <w:r>
              <w:tab/>
            </w:r>
            <w:r>
              <w:fldChar w:fldCharType="begin"/>
            </w:r>
            <w:r>
              <w:instrText xml:space="preserve">PAGEREF _Toc962052679 \h</w:instrText>
            </w:r>
            <w:r>
              <w:fldChar w:fldCharType="separate"/>
            </w:r>
            <w:r w:rsidRPr="21B297ED" w:rsidR="21B297ED">
              <w:rPr>
                <w:rStyle w:val="Hyperlink"/>
              </w:rPr>
              <w:t>6</w:t>
            </w:r>
            <w:r>
              <w:fldChar w:fldCharType="end"/>
            </w:r>
          </w:hyperlink>
        </w:p>
        <w:p xmlns:wp14="http://schemas.microsoft.com/office/word/2010/wordml" w:rsidRPr="00FF716D" w:rsidR="00CB58F6" w:rsidP="21B297ED" w:rsidRDefault="00CB58F6" w14:paraId="1BA94296" wp14:textId="08AF0D6D">
          <w:pPr>
            <w:pStyle w:val="TOC3"/>
            <w:keepNext w:val="1"/>
            <w:tabs>
              <w:tab w:val="left" w:leader="none" w:pos="1320"/>
              <w:tab w:val="right" w:leader="dot" w:pos="8295"/>
            </w:tabs>
            <w:bidi w:val="0"/>
            <w:rPr>
              <w:rStyle w:val="Hyperlink"/>
            </w:rPr>
          </w:pPr>
          <w:hyperlink w:anchor="_Toc1363250160">
            <w:r w:rsidRPr="21B297ED" w:rsidR="21B297ED">
              <w:rPr>
                <w:rStyle w:val="Hyperlink"/>
              </w:rPr>
              <w:t>2.1.3.</w:t>
            </w:r>
            <w:r>
              <w:tab/>
            </w:r>
            <w:r w:rsidRPr="21B297ED" w:rsidR="21B297ED">
              <w:rPr>
                <w:rStyle w:val="Hyperlink"/>
              </w:rPr>
              <w:t>Maa-ala üldiseloomustus</w:t>
            </w:r>
            <w:r>
              <w:tab/>
            </w:r>
            <w:r>
              <w:fldChar w:fldCharType="begin"/>
            </w:r>
            <w:r>
              <w:instrText xml:space="preserve">PAGEREF _Toc1363250160 \h</w:instrText>
            </w:r>
            <w:r>
              <w:fldChar w:fldCharType="separate"/>
            </w:r>
            <w:r w:rsidRPr="21B297ED" w:rsidR="21B297ED">
              <w:rPr>
                <w:rStyle w:val="Hyperlink"/>
              </w:rPr>
              <w:t>6</w:t>
            </w:r>
            <w:r>
              <w:fldChar w:fldCharType="end"/>
            </w:r>
          </w:hyperlink>
        </w:p>
        <w:p xmlns:wp14="http://schemas.microsoft.com/office/word/2010/wordml" w:rsidRPr="00FF716D" w:rsidR="00CB58F6" w:rsidP="21B297ED" w:rsidRDefault="00CB58F6" w14:paraId="1AB88E1C" wp14:textId="060E3736">
          <w:pPr>
            <w:pStyle w:val="TOC3"/>
            <w:keepNext w:val="1"/>
            <w:tabs>
              <w:tab w:val="left" w:leader="none" w:pos="1320"/>
              <w:tab w:val="right" w:leader="dot" w:pos="8295"/>
            </w:tabs>
            <w:bidi w:val="0"/>
            <w:rPr>
              <w:rStyle w:val="Hyperlink"/>
            </w:rPr>
          </w:pPr>
          <w:hyperlink w:anchor="_Toc2041053215">
            <w:r w:rsidRPr="21B297ED" w:rsidR="21B297ED">
              <w:rPr>
                <w:rStyle w:val="Hyperlink"/>
              </w:rPr>
              <w:t>2.1.4.</w:t>
            </w:r>
            <w:r>
              <w:tab/>
            </w:r>
            <w:r w:rsidRPr="21B297ED" w:rsidR="21B297ED">
              <w:rPr>
                <w:rStyle w:val="Hyperlink"/>
              </w:rPr>
              <w:t>Tehnovõrgud ja kitsendused</w:t>
            </w:r>
            <w:r>
              <w:tab/>
            </w:r>
            <w:r>
              <w:fldChar w:fldCharType="begin"/>
            </w:r>
            <w:r>
              <w:instrText xml:space="preserve">PAGEREF _Toc2041053215 \h</w:instrText>
            </w:r>
            <w:r>
              <w:fldChar w:fldCharType="separate"/>
            </w:r>
            <w:r w:rsidRPr="21B297ED" w:rsidR="21B297ED">
              <w:rPr>
                <w:rStyle w:val="Hyperlink"/>
              </w:rPr>
              <w:t>6</w:t>
            </w:r>
            <w:r>
              <w:fldChar w:fldCharType="end"/>
            </w:r>
          </w:hyperlink>
        </w:p>
        <w:p xmlns:wp14="http://schemas.microsoft.com/office/word/2010/wordml" w:rsidRPr="00FF716D" w:rsidR="00CB58F6" w:rsidP="21B297ED" w:rsidRDefault="00CB58F6" w14:paraId="26A432D0" wp14:textId="5EC23A25">
          <w:pPr>
            <w:pStyle w:val="TOC3"/>
            <w:keepNext w:val="1"/>
            <w:tabs>
              <w:tab w:val="left" w:leader="none" w:pos="1320"/>
              <w:tab w:val="right" w:leader="dot" w:pos="8295"/>
            </w:tabs>
            <w:bidi w:val="0"/>
            <w:rPr>
              <w:rStyle w:val="Hyperlink"/>
            </w:rPr>
          </w:pPr>
          <w:hyperlink w:anchor="_Toc617760561">
            <w:r w:rsidRPr="21B297ED" w:rsidR="21B297ED">
              <w:rPr>
                <w:rStyle w:val="Hyperlink"/>
              </w:rPr>
              <w:t>2.1.5.</w:t>
            </w:r>
            <w:r>
              <w:tab/>
            </w:r>
            <w:r w:rsidRPr="21B297ED" w:rsidR="21B297ED">
              <w:rPr>
                <w:rStyle w:val="Hyperlink"/>
              </w:rPr>
              <w:t>Teed</w:t>
            </w:r>
            <w:r>
              <w:tab/>
            </w:r>
            <w:r>
              <w:fldChar w:fldCharType="begin"/>
            </w:r>
            <w:r>
              <w:instrText xml:space="preserve">PAGEREF _Toc617760561 \h</w:instrText>
            </w:r>
            <w:r>
              <w:fldChar w:fldCharType="separate"/>
            </w:r>
            <w:r w:rsidRPr="21B297ED" w:rsidR="21B297ED">
              <w:rPr>
                <w:rStyle w:val="Hyperlink"/>
              </w:rPr>
              <w:t>6</w:t>
            </w:r>
            <w:r>
              <w:fldChar w:fldCharType="end"/>
            </w:r>
          </w:hyperlink>
        </w:p>
        <w:p xmlns:wp14="http://schemas.microsoft.com/office/word/2010/wordml" w:rsidRPr="00FF716D" w:rsidR="00CB58F6" w:rsidP="21B297ED" w:rsidRDefault="00CB58F6" w14:paraId="4394253C" wp14:textId="7CA0B538">
          <w:pPr>
            <w:pStyle w:val="TOC3"/>
            <w:keepNext w:val="1"/>
            <w:tabs>
              <w:tab w:val="left" w:leader="none" w:pos="1320"/>
              <w:tab w:val="right" w:leader="dot" w:pos="8295"/>
            </w:tabs>
            <w:bidi w:val="0"/>
            <w:rPr>
              <w:rStyle w:val="Hyperlink"/>
            </w:rPr>
          </w:pPr>
          <w:hyperlink w:anchor="_Toc1927919712">
            <w:r w:rsidRPr="21B297ED" w:rsidR="21B297ED">
              <w:rPr>
                <w:rStyle w:val="Hyperlink"/>
              </w:rPr>
              <w:t>2.1.6.</w:t>
            </w:r>
            <w:r>
              <w:tab/>
            </w:r>
            <w:r w:rsidRPr="21B297ED" w:rsidR="21B297ED">
              <w:rPr>
                <w:rStyle w:val="Hyperlink"/>
              </w:rPr>
              <w:t>Hooned</w:t>
            </w:r>
            <w:r>
              <w:tab/>
            </w:r>
            <w:r>
              <w:fldChar w:fldCharType="begin"/>
            </w:r>
            <w:r>
              <w:instrText xml:space="preserve">PAGEREF _Toc1927919712 \h</w:instrText>
            </w:r>
            <w:r>
              <w:fldChar w:fldCharType="separate"/>
            </w:r>
            <w:r w:rsidRPr="21B297ED" w:rsidR="21B297ED">
              <w:rPr>
                <w:rStyle w:val="Hyperlink"/>
              </w:rPr>
              <w:t>6</w:t>
            </w:r>
            <w:r>
              <w:fldChar w:fldCharType="end"/>
            </w:r>
          </w:hyperlink>
        </w:p>
        <w:p xmlns:wp14="http://schemas.microsoft.com/office/word/2010/wordml" w:rsidRPr="00FF716D" w:rsidR="00CB58F6" w:rsidP="21B297ED" w:rsidRDefault="00CB58F6" w14:paraId="293F8E15" wp14:textId="0162C5D3">
          <w:pPr>
            <w:pStyle w:val="TOC3"/>
            <w:keepNext w:val="1"/>
            <w:tabs>
              <w:tab w:val="right" w:leader="dot" w:pos="8295"/>
            </w:tabs>
            <w:bidi w:val="0"/>
            <w:rPr>
              <w:rStyle w:val="Hyperlink"/>
            </w:rPr>
          </w:pPr>
          <w:hyperlink w:anchor="_Toc2042969105">
            <w:r w:rsidRPr="21B297ED" w:rsidR="21B297ED">
              <w:rPr>
                <w:rStyle w:val="Hyperlink"/>
              </w:rPr>
              <w:t>Planeeringualal asub üks eluhoone, abihoone, kelder, ning kasvuhoone.</w:t>
            </w:r>
            <w:r>
              <w:tab/>
            </w:r>
            <w:r>
              <w:fldChar w:fldCharType="begin"/>
            </w:r>
            <w:r>
              <w:instrText xml:space="preserve">PAGEREF _Toc2042969105 \h</w:instrText>
            </w:r>
            <w:r>
              <w:fldChar w:fldCharType="separate"/>
            </w:r>
            <w:r w:rsidRPr="21B297ED" w:rsidR="21B297ED">
              <w:rPr>
                <w:rStyle w:val="Hyperlink"/>
              </w:rPr>
              <w:t>6</w:t>
            </w:r>
            <w:r>
              <w:fldChar w:fldCharType="end"/>
            </w:r>
          </w:hyperlink>
        </w:p>
        <w:p xmlns:wp14="http://schemas.microsoft.com/office/word/2010/wordml" w:rsidRPr="00FF716D" w:rsidR="00CB58F6" w:rsidP="21B297ED" w:rsidRDefault="00CB58F6" w14:paraId="7EED6643" wp14:textId="1D936EF7">
          <w:pPr>
            <w:pStyle w:val="TOC3"/>
            <w:keepNext w:val="1"/>
            <w:tabs>
              <w:tab w:val="left" w:leader="none" w:pos="1320"/>
              <w:tab w:val="right" w:leader="dot" w:pos="8295"/>
            </w:tabs>
            <w:bidi w:val="0"/>
            <w:rPr>
              <w:rStyle w:val="Hyperlink"/>
            </w:rPr>
          </w:pPr>
          <w:hyperlink w:anchor="_Toc2055948092">
            <w:r w:rsidRPr="21B297ED" w:rsidR="21B297ED">
              <w:rPr>
                <w:rStyle w:val="Hyperlink"/>
              </w:rPr>
              <w:t>2.1.7.</w:t>
            </w:r>
            <w:r>
              <w:tab/>
            </w:r>
            <w:r w:rsidRPr="21B297ED" w:rsidR="21B297ED">
              <w:rPr>
                <w:rStyle w:val="Hyperlink"/>
              </w:rPr>
              <w:t>Haljastus</w:t>
            </w:r>
            <w:r>
              <w:tab/>
            </w:r>
            <w:r>
              <w:fldChar w:fldCharType="begin"/>
            </w:r>
            <w:r>
              <w:instrText xml:space="preserve">PAGEREF _Toc2055948092 \h</w:instrText>
            </w:r>
            <w:r>
              <w:fldChar w:fldCharType="separate"/>
            </w:r>
            <w:r w:rsidRPr="21B297ED" w:rsidR="21B297ED">
              <w:rPr>
                <w:rStyle w:val="Hyperlink"/>
              </w:rPr>
              <w:t>6</w:t>
            </w:r>
            <w:r>
              <w:fldChar w:fldCharType="end"/>
            </w:r>
          </w:hyperlink>
        </w:p>
        <w:p xmlns:wp14="http://schemas.microsoft.com/office/word/2010/wordml" w:rsidRPr="00FF716D" w:rsidR="00CB58F6" w:rsidP="21B297ED" w:rsidRDefault="00CB58F6" w14:paraId="1ACC22C2" wp14:textId="65787A6E">
          <w:pPr>
            <w:pStyle w:val="TOC1"/>
            <w:keepNext w:val="1"/>
            <w:tabs>
              <w:tab w:val="left" w:leader="none" w:pos="435"/>
              <w:tab w:val="right" w:leader="dot" w:pos="8295"/>
            </w:tabs>
            <w:bidi w:val="0"/>
            <w:rPr>
              <w:rStyle w:val="Hyperlink"/>
            </w:rPr>
          </w:pPr>
          <w:hyperlink w:anchor="_Toc1194264716">
            <w:r w:rsidRPr="21B297ED" w:rsidR="21B297ED">
              <w:rPr>
                <w:rStyle w:val="Hyperlink"/>
              </w:rPr>
              <w:t>3.</w:t>
            </w:r>
            <w:r>
              <w:tab/>
            </w:r>
            <w:r w:rsidRPr="21B297ED" w:rsidR="21B297ED">
              <w:rPr>
                <w:rStyle w:val="Hyperlink"/>
              </w:rPr>
              <w:t>Planeerimisettepanek</w:t>
            </w:r>
            <w:r>
              <w:tab/>
            </w:r>
            <w:r>
              <w:fldChar w:fldCharType="begin"/>
            </w:r>
            <w:r>
              <w:instrText xml:space="preserve">PAGEREF _Toc1194264716 \h</w:instrText>
            </w:r>
            <w:r>
              <w:fldChar w:fldCharType="separate"/>
            </w:r>
            <w:r w:rsidRPr="21B297ED" w:rsidR="21B297ED">
              <w:rPr>
                <w:rStyle w:val="Hyperlink"/>
              </w:rPr>
              <w:t>6</w:t>
            </w:r>
            <w:r>
              <w:fldChar w:fldCharType="end"/>
            </w:r>
          </w:hyperlink>
        </w:p>
        <w:p xmlns:wp14="http://schemas.microsoft.com/office/word/2010/wordml" w:rsidRPr="00FF716D" w:rsidR="00CB58F6" w:rsidP="21B297ED" w:rsidRDefault="00CB58F6" w14:paraId="764458B5" wp14:textId="0BC53DFA">
          <w:pPr>
            <w:pStyle w:val="TOC2"/>
            <w:keepNext w:val="1"/>
            <w:tabs>
              <w:tab w:val="left" w:leader="none" w:pos="660"/>
              <w:tab w:val="right" w:leader="dot" w:pos="8295"/>
            </w:tabs>
            <w:bidi w:val="0"/>
            <w:rPr>
              <w:rStyle w:val="Hyperlink"/>
            </w:rPr>
          </w:pPr>
          <w:hyperlink w:anchor="_Toc2136784605">
            <w:r w:rsidRPr="21B297ED" w:rsidR="21B297ED">
              <w:rPr>
                <w:rStyle w:val="Hyperlink"/>
              </w:rPr>
              <w:t>3.1.</w:t>
            </w:r>
            <w:r>
              <w:tab/>
            </w:r>
            <w:r w:rsidRPr="21B297ED" w:rsidR="21B297ED">
              <w:rPr>
                <w:rStyle w:val="Hyperlink"/>
              </w:rPr>
              <w:t>Alale ehitiste rajamiseks esitatavad nõuded</w:t>
            </w:r>
            <w:r>
              <w:tab/>
            </w:r>
            <w:r>
              <w:fldChar w:fldCharType="begin"/>
            </w:r>
            <w:r>
              <w:instrText xml:space="preserve">PAGEREF _Toc2136784605 \h</w:instrText>
            </w:r>
            <w:r>
              <w:fldChar w:fldCharType="separate"/>
            </w:r>
            <w:r w:rsidRPr="21B297ED" w:rsidR="21B297ED">
              <w:rPr>
                <w:rStyle w:val="Hyperlink"/>
              </w:rPr>
              <w:t>6</w:t>
            </w:r>
            <w:r>
              <w:fldChar w:fldCharType="end"/>
            </w:r>
          </w:hyperlink>
        </w:p>
        <w:p xmlns:wp14="http://schemas.microsoft.com/office/word/2010/wordml" w:rsidRPr="00FF716D" w:rsidR="00CB58F6" w:rsidP="21B297ED" w:rsidRDefault="00CB58F6" w14:paraId="22DC724C" wp14:textId="43CC33AE">
          <w:pPr>
            <w:pStyle w:val="TOC2"/>
            <w:keepNext w:val="1"/>
            <w:tabs>
              <w:tab w:val="left" w:leader="none" w:pos="660"/>
              <w:tab w:val="right" w:leader="dot" w:pos="8295"/>
            </w:tabs>
            <w:bidi w:val="0"/>
            <w:rPr>
              <w:rStyle w:val="Hyperlink"/>
            </w:rPr>
          </w:pPr>
          <w:hyperlink w:anchor="_Toc1053349019">
            <w:r w:rsidRPr="21B297ED" w:rsidR="21B297ED">
              <w:rPr>
                <w:rStyle w:val="Hyperlink"/>
              </w:rPr>
              <w:t>3.2.</w:t>
            </w:r>
            <w:r>
              <w:tab/>
            </w:r>
            <w:r w:rsidRPr="21B297ED" w:rsidR="21B297ED">
              <w:rPr>
                <w:rStyle w:val="Hyperlink"/>
              </w:rPr>
              <w:t>Teed ja parkimine</w:t>
            </w:r>
            <w:r>
              <w:tab/>
            </w:r>
            <w:r>
              <w:fldChar w:fldCharType="begin"/>
            </w:r>
            <w:r>
              <w:instrText xml:space="preserve">PAGEREF _Toc1053349019 \h</w:instrText>
            </w:r>
            <w:r>
              <w:fldChar w:fldCharType="separate"/>
            </w:r>
            <w:r w:rsidRPr="21B297ED" w:rsidR="21B297ED">
              <w:rPr>
                <w:rStyle w:val="Hyperlink"/>
              </w:rPr>
              <w:t>6</w:t>
            </w:r>
            <w:r>
              <w:fldChar w:fldCharType="end"/>
            </w:r>
          </w:hyperlink>
        </w:p>
        <w:p xmlns:wp14="http://schemas.microsoft.com/office/word/2010/wordml" w:rsidRPr="00FF716D" w:rsidR="00CB58F6" w:rsidP="21B297ED" w:rsidRDefault="00CB58F6" w14:paraId="50659264" wp14:textId="1055EFFA">
          <w:pPr>
            <w:pStyle w:val="TOC2"/>
            <w:keepNext w:val="1"/>
            <w:tabs>
              <w:tab w:val="left" w:leader="none" w:pos="660"/>
              <w:tab w:val="right" w:leader="dot" w:pos="8295"/>
            </w:tabs>
            <w:bidi w:val="0"/>
            <w:rPr>
              <w:rStyle w:val="Hyperlink"/>
            </w:rPr>
          </w:pPr>
          <w:hyperlink w:anchor="_Toc1851542299">
            <w:r w:rsidRPr="21B297ED" w:rsidR="21B297ED">
              <w:rPr>
                <w:rStyle w:val="Hyperlink"/>
              </w:rPr>
              <w:t>3.3.</w:t>
            </w:r>
            <w:r>
              <w:tab/>
            </w:r>
            <w:r w:rsidRPr="21B297ED" w:rsidR="21B297ED">
              <w:rPr>
                <w:rStyle w:val="Hyperlink"/>
              </w:rPr>
              <w:t>Vesi ja kanalisatsioon</w:t>
            </w:r>
            <w:r>
              <w:tab/>
            </w:r>
            <w:r>
              <w:fldChar w:fldCharType="begin"/>
            </w:r>
            <w:r>
              <w:instrText xml:space="preserve">PAGEREF _Toc1851542299 \h</w:instrText>
            </w:r>
            <w:r>
              <w:fldChar w:fldCharType="separate"/>
            </w:r>
            <w:r w:rsidRPr="21B297ED" w:rsidR="21B297ED">
              <w:rPr>
                <w:rStyle w:val="Hyperlink"/>
              </w:rPr>
              <w:t>6</w:t>
            </w:r>
            <w:r>
              <w:fldChar w:fldCharType="end"/>
            </w:r>
          </w:hyperlink>
        </w:p>
        <w:p xmlns:wp14="http://schemas.microsoft.com/office/word/2010/wordml" w:rsidRPr="00FF716D" w:rsidR="00CB58F6" w:rsidP="21B297ED" w:rsidRDefault="00CB58F6" w14:paraId="1DB79873" wp14:textId="0B6C60CC">
          <w:pPr>
            <w:pStyle w:val="TOC3"/>
            <w:keepNext w:val="1"/>
            <w:tabs>
              <w:tab w:val="left" w:leader="none" w:pos="1320"/>
              <w:tab w:val="right" w:leader="dot" w:pos="8295"/>
            </w:tabs>
            <w:bidi w:val="0"/>
            <w:rPr>
              <w:rStyle w:val="Hyperlink"/>
            </w:rPr>
          </w:pPr>
          <w:hyperlink w:anchor="_Toc1872938922">
            <w:r w:rsidRPr="21B297ED" w:rsidR="21B297ED">
              <w:rPr>
                <w:rStyle w:val="Hyperlink"/>
              </w:rPr>
              <w:t>3.3.1.</w:t>
            </w:r>
            <w:r>
              <w:tab/>
            </w:r>
            <w:r w:rsidRPr="21B297ED" w:rsidR="21B297ED">
              <w:rPr>
                <w:rStyle w:val="Hyperlink"/>
              </w:rPr>
              <w:t>Veevarustus</w:t>
            </w:r>
            <w:r>
              <w:tab/>
            </w:r>
            <w:r>
              <w:fldChar w:fldCharType="begin"/>
            </w:r>
            <w:r>
              <w:instrText xml:space="preserve">PAGEREF _Toc1872938922 \h</w:instrText>
            </w:r>
            <w:r>
              <w:fldChar w:fldCharType="separate"/>
            </w:r>
            <w:r w:rsidRPr="21B297ED" w:rsidR="21B297ED">
              <w:rPr>
                <w:rStyle w:val="Hyperlink"/>
              </w:rPr>
              <w:t>6</w:t>
            </w:r>
            <w:r>
              <w:fldChar w:fldCharType="end"/>
            </w:r>
          </w:hyperlink>
        </w:p>
        <w:p xmlns:wp14="http://schemas.microsoft.com/office/word/2010/wordml" w:rsidRPr="00FF716D" w:rsidR="00CB58F6" w:rsidP="21B297ED" w:rsidRDefault="00CB58F6" w14:paraId="011D973E" wp14:textId="06193B9F">
          <w:pPr>
            <w:pStyle w:val="TOC3"/>
            <w:keepNext w:val="1"/>
            <w:tabs>
              <w:tab w:val="left" w:leader="none" w:pos="1320"/>
              <w:tab w:val="right" w:leader="dot" w:pos="8295"/>
            </w:tabs>
            <w:bidi w:val="0"/>
            <w:rPr>
              <w:rStyle w:val="Hyperlink"/>
            </w:rPr>
          </w:pPr>
          <w:hyperlink w:anchor="_Toc405414885">
            <w:r w:rsidRPr="21B297ED" w:rsidR="21B297ED">
              <w:rPr>
                <w:rStyle w:val="Hyperlink"/>
              </w:rPr>
              <w:t>3.3.2.</w:t>
            </w:r>
            <w:r>
              <w:tab/>
            </w:r>
            <w:r w:rsidRPr="21B297ED" w:rsidR="21B297ED">
              <w:rPr>
                <w:rStyle w:val="Hyperlink"/>
              </w:rPr>
              <w:t>Kanalisatsioon</w:t>
            </w:r>
            <w:r>
              <w:tab/>
            </w:r>
            <w:r>
              <w:fldChar w:fldCharType="begin"/>
            </w:r>
            <w:r>
              <w:instrText xml:space="preserve">PAGEREF _Toc405414885 \h</w:instrText>
            </w:r>
            <w:r>
              <w:fldChar w:fldCharType="separate"/>
            </w:r>
            <w:r w:rsidRPr="21B297ED" w:rsidR="21B297ED">
              <w:rPr>
                <w:rStyle w:val="Hyperlink"/>
              </w:rPr>
              <w:t>6</w:t>
            </w:r>
            <w:r>
              <w:fldChar w:fldCharType="end"/>
            </w:r>
          </w:hyperlink>
        </w:p>
        <w:p xmlns:wp14="http://schemas.microsoft.com/office/word/2010/wordml" w:rsidRPr="00FF716D" w:rsidR="00CB58F6" w:rsidP="21B297ED" w:rsidRDefault="00CB58F6" w14:paraId="2710A938" wp14:textId="733A8450">
          <w:pPr>
            <w:pStyle w:val="TOC2"/>
            <w:keepNext w:val="1"/>
            <w:tabs>
              <w:tab w:val="left" w:leader="none" w:pos="660"/>
              <w:tab w:val="right" w:leader="dot" w:pos="8295"/>
            </w:tabs>
            <w:bidi w:val="0"/>
            <w:rPr>
              <w:rStyle w:val="Hyperlink"/>
            </w:rPr>
          </w:pPr>
          <w:hyperlink w:anchor="_Toc1126599618">
            <w:r w:rsidRPr="21B297ED" w:rsidR="21B297ED">
              <w:rPr>
                <w:rStyle w:val="Hyperlink"/>
              </w:rPr>
              <w:t>3.4.</w:t>
            </w:r>
            <w:r>
              <w:tab/>
            </w:r>
            <w:r w:rsidRPr="21B297ED" w:rsidR="21B297ED">
              <w:rPr>
                <w:rStyle w:val="Hyperlink"/>
              </w:rPr>
              <w:t>Küttesüsteem</w:t>
            </w:r>
            <w:r>
              <w:tab/>
            </w:r>
            <w:r>
              <w:fldChar w:fldCharType="begin"/>
            </w:r>
            <w:r>
              <w:instrText xml:space="preserve">PAGEREF _Toc1126599618 \h</w:instrText>
            </w:r>
            <w:r>
              <w:fldChar w:fldCharType="separate"/>
            </w:r>
            <w:r w:rsidRPr="21B297ED" w:rsidR="21B297ED">
              <w:rPr>
                <w:rStyle w:val="Hyperlink"/>
              </w:rPr>
              <w:t>6</w:t>
            </w:r>
            <w:r>
              <w:fldChar w:fldCharType="end"/>
            </w:r>
          </w:hyperlink>
        </w:p>
        <w:p xmlns:wp14="http://schemas.microsoft.com/office/word/2010/wordml" w:rsidRPr="00FF716D" w:rsidR="00CB58F6" w:rsidP="21B297ED" w:rsidRDefault="00CB58F6" w14:paraId="5D35B016" wp14:textId="0CDBFDC8">
          <w:pPr>
            <w:pStyle w:val="TOC2"/>
            <w:keepNext w:val="1"/>
            <w:tabs>
              <w:tab w:val="left" w:leader="none" w:pos="660"/>
              <w:tab w:val="right" w:leader="dot" w:pos="8295"/>
            </w:tabs>
            <w:bidi w:val="0"/>
            <w:rPr>
              <w:rStyle w:val="Hyperlink"/>
            </w:rPr>
          </w:pPr>
          <w:hyperlink w:anchor="_Toc1897621675">
            <w:r w:rsidRPr="21B297ED" w:rsidR="21B297ED">
              <w:rPr>
                <w:rStyle w:val="Hyperlink"/>
              </w:rPr>
              <w:t>3.5.</w:t>
            </w:r>
            <w:r>
              <w:tab/>
            </w:r>
            <w:r w:rsidRPr="21B297ED" w:rsidR="21B297ED">
              <w:rPr>
                <w:rStyle w:val="Hyperlink"/>
              </w:rPr>
              <w:t>Elektrivarustus</w:t>
            </w:r>
            <w:r>
              <w:tab/>
            </w:r>
            <w:r>
              <w:fldChar w:fldCharType="begin"/>
            </w:r>
            <w:r>
              <w:instrText xml:space="preserve">PAGEREF _Toc1897621675 \h</w:instrText>
            </w:r>
            <w:r>
              <w:fldChar w:fldCharType="separate"/>
            </w:r>
            <w:r w:rsidRPr="21B297ED" w:rsidR="21B297ED">
              <w:rPr>
                <w:rStyle w:val="Hyperlink"/>
              </w:rPr>
              <w:t>6</w:t>
            </w:r>
            <w:r>
              <w:fldChar w:fldCharType="end"/>
            </w:r>
          </w:hyperlink>
        </w:p>
        <w:p xmlns:wp14="http://schemas.microsoft.com/office/word/2010/wordml" w:rsidRPr="00FF716D" w:rsidR="00CB58F6" w:rsidP="21B297ED" w:rsidRDefault="00CB58F6" w14:paraId="79C03AA0" wp14:textId="212EB2CE">
          <w:pPr>
            <w:pStyle w:val="TOC2"/>
            <w:keepNext w:val="1"/>
            <w:tabs>
              <w:tab w:val="left" w:leader="none" w:pos="660"/>
              <w:tab w:val="right" w:leader="dot" w:pos="8295"/>
            </w:tabs>
            <w:bidi w:val="0"/>
            <w:rPr>
              <w:rStyle w:val="Hyperlink"/>
            </w:rPr>
          </w:pPr>
          <w:hyperlink w:anchor="_Toc1563520241">
            <w:r w:rsidRPr="21B297ED" w:rsidR="21B297ED">
              <w:rPr>
                <w:rStyle w:val="Hyperlink"/>
              </w:rPr>
              <w:t>3.6.</w:t>
            </w:r>
            <w:r>
              <w:tab/>
            </w:r>
            <w:r w:rsidRPr="21B297ED" w:rsidR="21B297ED">
              <w:rPr>
                <w:rStyle w:val="Hyperlink"/>
              </w:rPr>
              <w:t>Telekommunikatsioon</w:t>
            </w:r>
            <w:r>
              <w:tab/>
            </w:r>
            <w:r>
              <w:fldChar w:fldCharType="begin"/>
            </w:r>
            <w:r>
              <w:instrText xml:space="preserve">PAGEREF _Toc1563520241 \h</w:instrText>
            </w:r>
            <w:r>
              <w:fldChar w:fldCharType="separate"/>
            </w:r>
            <w:r w:rsidRPr="21B297ED" w:rsidR="21B297ED">
              <w:rPr>
                <w:rStyle w:val="Hyperlink"/>
              </w:rPr>
              <w:t>6</w:t>
            </w:r>
            <w:r>
              <w:fldChar w:fldCharType="end"/>
            </w:r>
          </w:hyperlink>
        </w:p>
        <w:p xmlns:wp14="http://schemas.microsoft.com/office/word/2010/wordml" w:rsidRPr="00FF716D" w:rsidR="00CB58F6" w:rsidP="21B297ED" w:rsidRDefault="00CB58F6" w14:paraId="09F3FBB0" wp14:textId="2EFF6ED3">
          <w:pPr>
            <w:pStyle w:val="TOC2"/>
            <w:keepNext w:val="1"/>
            <w:tabs>
              <w:tab w:val="left" w:leader="none" w:pos="660"/>
              <w:tab w:val="right" w:leader="dot" w:pos="8295"/>
            </w:tabs>
            <w:bidi w:val="0"/>
            <w:rPr>
              <w:rStyle w:val="Hyperlink"/>
            </w:rPr>
          </w:pPr>
          <w:hyperlink w:anchor="_Toc389155741">
            <w:r w:rsidRPr="21B297ED" w:rsidR="21B297ED">
              <w:rPr>
                <w:rStyle w:val="Hyperlink"/>
              </w:rPr>
              <w:t>3.7.</w:t>
            </w:r>
            <w:r>
              <w:tab/>
            </w:r>
            <w:r w:rsidRPr="21B297ED" w:rsidR="21B297ED">
              <w:rPr>
                <w:rStyle w:val="Hyperlink"/>
              </w:rPr>
              <w:t>Sademevesi</w:t>
            </w:r>
            <w:r>
              <w:tab/>
            </w:r>
            <w:r>
              <w:fldChar w:fldCharType="begin"/>
            </w:r>
            <w:r>
              <w:instrText xml:space="preserve">PAGEREF _Toc389155741 \h</w:instrText>
            </w:r>
            <w:r>
              <w:fldChar w:fldCharType="separate"/>
            </w:r>
            <w:r w:rsidRPr="21B297ED" w:rsidR="21B297ED">
              <w:rPr>
                <w:rStyle w:val="Hyperlink"/>
              </w:rPr>
              <w:t>6</w:t>
            </w:r>
            <w:r>
              <w:fldChar w:fldCharType="end"/>
            </w:r>
          </w:hyperlink>
        </w:p>
        <w:p xmlns:wp14="http://schemas.microsoft.com/office/word/2010/wordml" w:rsidRPr="00FF716D" w:rsidR="00CB58F6" w:rsidP="21B297ED" w:rsidRDefault="00CB58F6" w14:paraId="2443D5E9" wp14:textId="0549FF4B">
          <w:pPr>
            <w:pStyle w:val="TOC2"/>
            <w:keepNext w:val="1"/>
            <w:tabs>
              <w:tab w:val="left" w:leader="none" w:pos="660"/>
              <w:tab w:val="right" w:leader="dot" w:pos="8295"/>
            </w:tabs>
            <w:bidi w:val="0"/>
            <w:rPr>
              <w:rStyle w:val="Hyperlink"/>
            </w:rPr>
          </w:pPr>
          <w:hyperlink w:anchor="_Toc1141225536">
            <w:r w:rsidRPr="21B297ED" w:rsidR="21B297ED">
              <w:rPr>
                <w:rStyle w:val="Hyperlink"/>
              </w:rPr>
              <w:t>3.8.</w:t>
            </w:r>
            <w:r>
              <w:tab/>
            </w:r>
            <w:r w:rsidRPr="21B297ED" w:rsidR="21B297ED">
              <w:rPr>
                <w:rStyle w:val="Hyperlink"/>
              </w:rPr>
              <w:t>Põhjavee kaitstus</w:t>
            </w:r>
            <w:r>
              <w:tab/>
            </w:r>
            <w:r>
              <w:fldChar w:fldCharType="begin"/>
            </w:r>
            <w:r>
              <w:instrText xml:space="preserve">PAGEREF _Toc1141225536 \h</w:instrText>
            </w:r>
            <w:r>
              <w:fldChar w:fldCharType="separate"/>
            </w:r>
            <w:r w:rsidRPr="21B297ED" w:rsidR="21B297ED">
              <w:rPr>
                <w:rStyle w:val="Hyperlink"/>
              </w:rPr>
              <w:t>6</w:t>
            </w:r>
            <w:r>
              <w:fldChar w:fldCharType="end"/>
            </w:r>
          </w:hyperlink>
        </w:p>
        <w:p xmlns:wp14="http://schemas.microsoft.com/office/word/2010/wordml" w:rsidRPr="00FF716D" w:rsidR="00CB58F6" w:rsidP="21B297ED" w:rsidRDefault="00CB58F6" w14:paraId="6DD557F3" wp14:textId="68306352">
          <w:pPr>
            <w:pStyle w:val="TOC2"/>
            <w:keepNext w:val="1"/>
            <w:tabs>
              <w:tab w:val="left" w:leader="none" w:pos="660"/>
              <w:tab w:val="right" w:leader="dot" w:pos="8295"/>
            </w:tabs>
            <w:bidi w:val="0"/>
            <w:rPr>
              <w:rStyle w:val="Hyperlink"/>
            </w:rPr>
          </w:pPr>
          <w:hyperlink w:anchor="_Toc861553526">
            <w:r w:rsidRPr="21B297ED" w:rsidR="21B297ED">
              <w:rPr>
                <w:rStyle w:val="Hyperlink"/>
              </w:rPr>
              <w:t>3.9.</w:t>
            </w:r>
            <w:r>
              <w:tab/>
            </w:r>
            <w:r w:rsidRPr="21B297ED" w:rsidR="21B297ED">
              <w:rPr>
                <w:rStyle w:val="Hyperlink"/>
              </w:rPr>
              <w:t>Tuleohutus</w:t>
            </w:r>
            <w:r>
              <w:tab/>
            </w:r>
            <w:r>
              <w:fldChar w:fldCharType="begin"/>
            </w:r>
            <w:r>
              <w:instrText xml:space="preserve">PAGEREF _Toc861553526 \h</w:instrText>
            </w:r>
            <w:r>
              <w:fldChar w:fldCharType="separate"/>
            </w:r>
            <w:r w:rsidRPr="21B297ED" w:rsidR="21B297ED">
              <w:rPr>
                <w:rStyle w:val="Hyperlink"/>
              </w:rPr>
              <w:t>6</w:t>
            </w:r>
            <w:r>
              <w:fldChar w:fldCharType="end"/>
            </w:r>
          </w:hyperlink>
        </w:p>
        <w:p xmlns:wp14="http://schemas.microsoft.com/office/word/2010/wordml" w:rsidRPr="00FF716D" w:rsidR="00CB58F6" w:rsidP="21B297ED" w:rsidRDefault="00CB58F6" w14:paraId="1C70BED7" wp14:textId="0AABFA1E">
          <w:pPr>
            <w:pStyle w:val="TOC2"/>
            <w:keepNext w:val="1"/>
            <w:tabs>
              <w:tab w:val="left" w:leader="none" w:pos="870"/>
              <w:tab w:val="right" w:leader="dot" w:pos="8295"/>
            </w:tabs>
            <w:bidi w:val="0"/>
            <w:rPr>
              <w:rStyle w:val="Hyperlink"/>
            </w:rPr>
          </w:pPr>
          <w:hyperlink w:anchor="_Toc369430499">
            <w:r w:rsidRPr="21B297ED" w:rsidR="21B297ED">
              <w:rPr>
                <w:rStyle w:val="Hyperlink"/>
              </w:rPr>
              <w:t>3.10.</w:t>
            </w:r>
            <w:r>
              <w:tab/>
            </w:r>
            <w:r w:rsidRPr="21B297ED" w:rsidR="21B297ED">
              <w:rPr>
                <w:rStyle w:val="Hyperlink"/>
              </w:rPr>
              <w:t>Vertikaalplaneerimine</w:t>
            </w:r>
            <w:r>
              <w:tab/>
            </w:r>
            <w:r>
              <w:fldChar w:fldCharType="begin"/>
            </w:r>
            <w:r>
              <w:instrText xml:space="preserve">PAGEREF _Toc369430499 \h</w:instrText>
            </w:r>
            <w:r>
              <w:fldChar w:fldCharType="separate"/>
            </w:r>
            <w:r w:rsidRPr="21B297ED" w:rsidR="21B297ED">
              <w:rPr>
                <w:rStyle w:val="Hyperlink"/>
              </w:rPr>
              <w:t>6</w:t>
            </w:r>
            <w:r>
              <w:fldChar w:fldCharType="end"/>
            </w:r>
          </w:hyperlink>
        </w:p>
        <w:p xmlns:wp14="http://schemas.microsoft.com/office/word/2010/wordml" w:rsidRPr="00FF716D" w:rsidR="00CB58F6" w:rsidP="21B297ED" w:rsidRDefault="00CB58F6" w14:paraId="45BCC396" wp14:textId="666F954B">
          <w:pPr>
            <w:pStyle w:val="TOC2"/>
            <w:keepNext w:val="1"/>
            <w:tabs>
              <w:tab w:val="left" w:leader="none" w:pos="870"/>
              <w:tab w:val="right" w:leader="dot" w:pos="8295"/>
            </w:tabs>
            <w:bidi w:val="0"/>
            <w:rPr>
              <w:rStyle w:val="Hyperlink"/>
            </w:rPr>
          </w:pPr>
          <w:hyperlink w:anchor="_Toc769372748">
            <w:r w:rsidRPr="21B297ED" w:rsidR="21B297ED">
              <w:rPr>
                <w:rStyle w:val="Hyperlink"/>
              </w:rPr>
              <w:t>3.11.</w:t>
            </w:r>
            <w:r>
              <w:tab/>
            </w:r>
            <w:r w:rsidRPr="21B297ED" w:rsidR="21B297ED">
              <w:rPr>
                <w:rStyle w:val="Hyperlink"/>
              </w:rPr>
              <w:t>Servituudi vajadus</w:t>
            </w:r>
            <w:r>
              <w:tab/>
            </w:r>
            <w:r>
              <w:fldChar w:fldCharType="begin"/>
            </w:r>
            <w:r>
              <w:instrText xml:space="preserve">PAGEREF _Toc769372748 \h</w:instrText>
            </w:r>
            <w:r>
              <w:fldChar w:fldCharType="separate"/>
            </w:r>
            <w:r w:rsidRPr="21B297ED" w:rsidR="21B297ED">
              <w:rPr>
                <w:rStyle w:val="Hyperlink"/>
              </w:rPr>
              <w:t>6</w:t>
            </w:r>
            <w:r>
              <w:fldChar w:fldCharType="end"/>
            </w:r>
          </w:hyperlink>
        </w:p>
        <w:p xmlns:wp14="http://schemas.microsoft.com/office/word/2010/wordml" w:rsidRPr="00FF716D" w:rsidR="00CB58F6" w:rsidP="21B297ED" w:rsidRDefault="00CB58F6" w14:paraId="610CE174" wp14:textId="27B8B965">
          <w:pPr>
            <w:pStyle w:val="TOC2"/>
            <w:keepNext w:val="1"/>
            <w:tabs>
              <w:tab w:val="left" w:leader="none" w:pos="870"/>
              <w:tab w:val="right" w:leader="dot" w:pos="8295"/>
            </w:tabs>
            <w:bidi w:val="0"/>
            <w:rPr>
              <w:rStyle w:val="Hyperlink"/>
            </w:rPr>
          </w:pPr>
          <w:hyperlink w:anchor="_Toc896669364">
            <w:r w:rsidRPr="21B297ED" w:rsidR="21B297ED">
              <w:rPr>
                <w:rStyle w:val="Hyperlink"/>
              </w:rPr>
              <w:t>3.12.</w:t>
            </w:r>
            <w:r>
              <w:tab/>
            </w:r>
            <w:r w:rsidRPr="21B297ED" w:rsidR="21B297ED">
              <w:rPr>
                <w:rStyle w:val="Hyperlink"/>
              </w:rPr>
              <w:t>Müra ja vibratsioon</w:t>
            </w:r>
            <w:r>
              <w:tab/>
            </w:r>
            <w:r>
              <w:fldChar w:fldCharType="begin"/>
            </w:r>
            <w:r>
              <w:instrText xml:space="preserve">PAGEREF _Toc896669364 \h</w:instrText>
            </w:r>
            <w:r>
              <w:fldChar w:fldCharType="separate"/>
            </w:r>
            <w:r w:rsidRPr="21B297ED" w:rsidR="21B297ED">
              <w:rPr>
                <w:rStyle w:val="Hyperlink"/>
              </w:rPr>
              <w:t>6</w:t>
            </w:r>
            <w:r>
              <w:fldChar w:fldCharType="end"/>
            </w:r>
          </w:hyperlink>
        </w:p>
        <w:p xmlns:wp14="http://schemas.microsoft.com/office/word/2010/wordml" w:rsidRPr="00FF716D" w:rsidR="00CB58F6" w:rsidP="21B297ED" w:rsidRDefault="00CB58F6" w14:paraId="532884B8" wp14:textId="750B0344">
          <w:pPr>
            <w:pStyle w:val="TOC2"/>
            <w:keepNext w:val="1"/>
            <w:tabs>
              <w:tab w:val="left" w:leader="none" w:pos="870"/>
              <w:tab w:val="right" w:leader="dot" w:pos="8295"/>
            </w:tabs>
            <w:bidi w:val="0"/>
            <w:rPr>
              <w:rStyle w:val="Hyperlink"/>
            </w:rPr>
          </w:pPr>
          <w:hyperlink w:anchor="_Toc1914043017">
            <w:r w:rsidRPr="21B297ED" w:rsidR="21B297ED">
              <w:rPr>
                <w:rStyle w:val="Hyperlink"/>
              </w:rPr>
              <w:t>3.13.</w:t>
            </w:r>
            <w:r>
              <w:tab/>
            </w:r>
            <w:r w:rsidRPr="21B297ED" w:rsidR="21B297ED">
              <w:rPr>
                <w:rStyle w:val="Hyperlink"/>
              </w:rPr>
              <w:t>Radooniohutus</w:t>
            </w:r>
            <w:r>
              <w:tab/>
            </w:r>
            <w:r>
              <w:fldChar w:fldCharType="begin"/>
            </w:r>
            <w:r>
              <w:instrText xml:space="preserve">PAGEREF _Toc1914043017 \h</w:instrText>
            </w:r>
            <w:r>
              <w:fldChar w:fldCharType="separate"/>
            </w:r>
            <w:r w:rsidRPr="21B297ED" w:rsidR="21B297ED">
              <w:rPr>
                <w:rStyle w:val="Hyperlink"/>
              </w:rPr>
              <w:t>6</w:t>
            </w:r>
            <w:r>
              <w:fldChar w:fldCharType="end"/>
            </w:r>
          </w:hyperlink>
        </w:p>
        <w:p xmlns:wp14="http://schemas.microsoft.com/office/word/2010/wordml" w:rsidRPr="00FF716D" w:rsidR="00CB58F6" w:rsidP="21B297ED" w:rsidRDefault="00CB58F6" w14:paraId="5AB5CC85" wp14:textId="7ACA5BA1">
          <w:pPr>
            <w:pStyle w:val="TOC2"/>
            <w:keepNext w:val="1"/>
            <w:tabs>
              <w:tab w:val="left" w:leader="none" w:pos="870"/>
              <w:tab w:val="right" w:leader="dot" w:pos="8295"/>
            </w:tabs>
            <w:bidi w:val="0"/>
            <w:rPr>
              <w:rStyle w:val="Hyperlink"/>
            </w:rPr>
          </w:pPr>
          <w:hyperlink w:anchor="_Toc748709254">
            <w:r w:rsidRPr="21B297ED" w:rsidR="21B297ED">
              <w:rPr>
                <w:rStyle w:val="Hyperlink"/>
              </w:rPr>
              <w:t>3.14.</w:t>
            </w:r>
            <w:r>
              <w:tab/>
            </w:r>
            <w:r w:rsidRPr="21B297ED" w:rsidR="21B297ED">
              <w:rPr>
                <w:rStyle w:val="Hyperlink"/>
              </w:rPr>
              <w:t>Insolatsioon ja valgustus</w:t>
            </w:r>
            <w:r>
              <w:tab/>
            </w:r>
            <w:r>
              <w:fldChar w:fldCharType="begin"/>
            </w:r>
            <w:r>
              <w:instrText xml:space="preserve">PAGEREF _Toc748709254 \h</w:instrText>
            </w:r>
            <w:r>
              <w:fldChar w:fldCharType="separate"/>
            </w:r>
            <w:r w:rsidRPr="21B297ED" w:rsidR="21B297ED">
              <w:rPr>
                <w:rStyle w:val="Hyperlink"/>
              </w:rPr>
              <w:t>6</w:t>
            </w:r>
            <w:r>
              <w:fldChar w:fldCharType="end"/>
            </w:r>
          </w:hyperlink>
        </w:p>
        <w:p xmlns:wp14="http://schemas.microsoft.com/office/word/2010/wordml" w:rsidRPr="00FF716D" w:rsidR="00CB58F6" w:rsidP="21B297ED" w:rsidRDefault="00CB58F6" w14:paraId="4A2B2F7A" wp14:textId="6E630718">
          <w:pPr>
            <w:pStyle w:val="TOC2"/>
            <w:keepNext w:val="1"/>
            <w:tabs>
              <w:tab w:val="left" w:leader="none" w:pos="870"/>
              <w:tab w:val="right" w:leader="dot" w:pos="8295"/>
            </w:tabs>
            <w:bidi w:val="0"/>
            <w:rPr>
              <w:rStyle w:val="Hyperlink"/>
            </w:rPr>
          </w:pPr>
          <w:hyperlink w:anchor="_Toc1288368304">
            <w:r w:rsidRPr="21B297ED" w:rsidR="21B297ED">
              <w:rPr>
                <w:rStyle w:val="Hyperlink"/>
              </w:rPr>
              <w:t>3.15.</w:t>
            </w:r>
            <w:r>
              <w:tab/>
            </w:r>
            <w:r w:rsidRPr="21B297ED" w:rsidR="21B297ED">
              <w:rPr>
                <w:rStyle w:val="Hyperlink"/>
              </w:rPr>
              <w:t>Rohevõrgustik</w:t>
            </w:r>
            <w:r>
              <w:tab/>
            </w:r>
            <w:r>
              <w:fldChar w:fldCharType="begin"/>
            </w:r>
            <w:r>
              <w:instrText xml:space="preserve">PAGEREF _Toc1288368304 \h</w:instrText>
            </w:r>
            <w:r>
              <w:fldChar w:fldCharType="separate"/>
            </w:r>
            <w:r w:rsidRPr="21B297ED" w:rsidR="21B297ED">
              <w:rPr>
                <w:rStyle w:val="Hyperlink"/>
              </w:rPr>
              <w:t>6</w:t>
            </w:r>
            <w:r>
              <w:fldChar w:fldCharType="end"/>
            </w:r>
          </w:hyperlink>
        </w:p>
        <w:p xmlns:wp14="http://schemas.microsoft.com/office/word/2010/wordml" w:rsidRPr="00FF716D" w:rsidR="00CB58F6" w:rsidP="21B297ED" w:rsidRDefault="00CB58F6" w14:paraId="35911FBF" wp14:textId="01EAE31A">
          <w:pPr>
            <w:pStyle w:val="TOC2"/>
            <w:keepNext w:val="1"/>
            <w:tabs>
              <w:tab w:val="left" w:leader="none" w:pos="870"/>
              <w:tab w:val="right" w:leader="dot" w:pos="8295"/>
            </w:tabs>
            <w:bidi w:val="0"/>
            <w:rPr>
              <w:rStyle w:val="Hyperlink"/>
            </w:rPr>
          </w:pPr>
          <w:hyperlink w:anchor="_Toc612581168">
            <w:r w:rsidRPr="21B297ED" w:rsidR="21B297ED">
              <w:rPr>
                <w:rStyle w:val="Hyperlink"/>
              </w:rPr>
              <w:t>3.16.</w:t>
            </w:r>
            <w:r>
              <w:tab/>
            </w:r>
            <w:r w:rsidRPr="21B297ED" w:rsidR="21B297ED">
              <w:rPr>
                <w:rStyle w:val="Hyperlink"/>
              </w:rPr>
              <w:t>Haljastus ja heakord</w:t>
            </w:r>
            <w:r>
              <w:tab/>
            </w:r>
            <w:r>
              <w:fldChar w:fldCharType="begin"/>
            </w:r>
            <w:r>
              <w:instrText xml:space="preserve">PAGEREF _Toc612581168 \h</w:instrText>
            </w:r>
            <w:r>
              <w:fldChar w:fldCharType="separate"/>
            </w:r>
            <w:r w:rsidRPr="21B297ED" w:rsidR="21B297ED">
              <w:rPr>
                <w:rStyle w:val="Hyperlink"/>
              </w:rPr>
              <w:t>6</w:t>
            </w:r>
            <w:r>
              <w:fldChar w:fldCharType="end"/>
            </w:r>
          </w:hyperlink>
        </w:p>
        <w:p xmlns:wp14="http://schemas.microsoft.com/office/word/2010/wordml" w:rsidRPr="00FF716D" w:rsidR="00CB58F6" w:rsidP="21B297ED" w:rsidRDefault="00CB58F6" w14:paraId="5808D840" wp14:textId="662AF3BE">
          <w:pPr>
            <w:pStyle w:val="TOC2"/>
            <w:keepNext w:val="1"/>
            <w:tabs>
              <w:tab w:val="left" w:leader="none" w:pos="870"/>
              <w:tab w:val="right" w:leader="dot" w:pos="8295"/>
            </w:tabs>
            <w:bidi w:val="0"/>
            <w:rPr>
              <w:rStyle w:val="Hyperlink"/>
            </w:rPr>
          </w:pPr>
          <w:hyperlink w:anchor="_Toc1709071845">
            <w:r w:rsidRPr="21B297ED" w:rsidR="21B297ED">
              <w:rPr>
                <w:rStyle w:val="Hyperlink"/>
              </w:rPr>
              <w:t>3.17.</w:t>
            </w:r>
            <w:r>
              <w:tab/>
            </w:r>
            <w:r w:rsidRPr="21B297ED" w:rsidR="21B297ED">
              <w:rPr>
                <w:rStyle w:val="Hyperlink"/>
              </w:rPr>
              <w:t>Invasiivse võõrliigi ohjamine</w:t>
            </w:r>
            <w:r>
              <w:tab/>
            </w:r>
            <w:r>
              <w:fldChar w:fldCharType="begin"/>
            </w:r>
            <w:r>
              <w:instrText xml:space="preserve">PAGEREF _Toc1709071845 \h</w:instrText>
            </w:r>
            <w:r>
              <w:fldChar w:fldCharType="separate"/>
            </w:r>
            <w:r w:rsidRPr="21B297ED" w:rsidR="21B297ED">
              <w:rPr>
                <w:rStyle w:val="Hyperlink"/>
              </w:rPr>
              <w:t>6</w:t>
            </w:r>
            <w:r>
              <w:fldChar w:fldCharType="end"/>
            </w:r>
          </w:hyperlink>
        </w:p>
        <w:p xmlns:wp14="http://schemas.microsoft.com/office/word/2010/wordml" w:rsidRPr="00FF716D" w:rsidR="00CB58F6" w:rsidP="21B297ED" w:rsidRDefault="00CB58F6" w14:paraId="49DE4D6A" wp14:textId="73630CE4">
          <w:pPr>
            <w:pStyle w:val="TOC2"/>
            <w:keepNext w:val="1"/>
            <w:tabs>
              <w:tab w:val="left" w:leader="none" w:pos="870"/>
              <w:tab w:val="right" w:leader="dot" w:pos="8295"/>
            </w:tabs>
            <w:bidi w:val="0"/>
            <w:rPr>
              <w:rStyle w:val="Hyperlink"/>
            </w:rPr>
          </w:pPr>
          <w:hyperlink w:anchor="_Toc822931789">
            <w:r w:rsidRPr="21B297ED" w:rsidR="21B297ED">
              <w:rPr>
                <w:rStyle w:val="Hyperlink"/>
              </w:rPr>
              <w:t>3.18.</w:t>
            </w:r>
            <w:r>
              <w:tab/>
            </w:r>
            <w:r w:rsidRPr="21B297ED" w:rsidR="21B297ED">
              <w:rPr>
                <w:rStyle w:val="Hyperlink"/>
              </w:rPr>
              <w:t>Jäätmemajandus</w:t>
            </w:r>
            <w:r>
              <w:tab/>
            </w:r>
            <w:r>
              <w:fldChar w:fldCharType="begin"/>
            </w:r>
            <w:r>
              <w:instrText xml:space="preserve">PAGEREF _Toc822931789 \h</w:instrText>
            </w:r>
            <w:r>
              <w:fldChar w:fldCharType="separate"/>
            </w:r>
            <w:r w:rsidRPr="21B297ED" w:rsidR="21B297ED">
              <w:rPr>
                <w:rStyle w:val="Hyperlink"/>
              </w:rPr>
              <w:t>6</w:t>
            </w:r>
            <w:r>
              <w:fldChar w:fldCharType="end"/>
            </w:r>
          </w:hyperlink>
        </w:p>
        <w:p xmlns:wp14="http://schemas.microsoft.com/office/word/2010/wordml" w:rsidRPr="00FF716D" w:rsidR="00CB58F6" w:rsidP="21B297ED" w:rsidRDefault="00CB58F6" w14:paraId="45863BAA" wp14:textId="4B6FED35">
          <w:pPr>
            <w:pStyle w:val="TOC2"/>
            <w:keepNext w:val="1"/>
            <w:tabs>
              <w:tab w:val="left" w:leader="none" w:pos="870"/>
              <w:tab w:val="right" w:leader="dot" w:pos="8295"/>
            </w:tabs>
            <w:bidi w:val="0"/>
            <w:rPr>
              <w:rStyle w:val="Hyperlink"/>
            </w:rPr>
          </w:pPr>
          <w:hyperlink w:anchor="_Toc1083997617">
            <w:r w:rsidRPr="21B297ED" w:rsidR="21B297ED">
              <w:rPr>
                <w:rStyle w:val="Hyperlink"/>
              </w:rPr>
              <w:t>3.19.</w:t>
            </w:r>
            <w:r>
              <w:tab/>
            </w:r>
            <w:r w:rsidRPr="21B297ED" w:rsidR="21B297ED">
              <w:rPr>
                <w:rStyle w:val="Hyperlink"/>
              </w:rPr>
              <w:t>Kuritegevuse riske vähendavad nõuded ja tingimused</w:t>
            </w:r>
            <w:r>
              <w:tab/>
            </w:r>
            <w:r>
              <w:fldChar w:fldCharType="begin"/>
            </w:r>
            <w:r>
              <w:instrText xml:space="preserve">PAGEREF _Toc1083997617 \h</w:instrText>
            </w:r>
            <w:r>
              <w:fldChar w:fldCharType="separate"/>
            </w:r>
            <w:r w:rsidRPr="21B297ED" w:rsidR="21B297ED">
              <w:rPr>
                <w:rStyle w:val="Hyperlink"/>
              </w:rPr>
              <w:t>6</w:t>
            </w:r>
            <w:r>
              <w:fldChar w:fldCharType="end"/>
            </w:r>
          </w:hyperlink>
        </w:p>
        <w:p xmlns:wp14="http://schemas.microsoft.com/office/word/2010/wordml" w:rsidRPr="00FF716D" w:rsidR="00CB58F6" w:rsidP="21B297ED" w:rsidRDefault="00CB58F6" w14:paraId="67E5580E" wp14:textId="23EB5906">
          <w:pPr>
            <w:pStyle w:val="TOC1"/>
            <w:keepNext w:val="1"/>
            <w:tabs>
              <w:tab w:val="left" w:leader="none" w:pos="435"/>
              <w:tab w:val="right" w:leader="dot" w:pos="8295"/>
            </w:tabs>
            <w:bidi w:val="0"/>
            <w:rPr>
              <w:rStyle w:val="Hyperlink"/>
            </w:rPr>
          </w:pPr>
          <w:hyperlink w:anchor="_Toc1994898807">
            <w:r w:rsidRPr="21B297ED" w:rsidR="21B297ED">
              <w:rPr>
                <w:rStyle w:val="Hyperlink"/>
              </w:rPr>
              <w:t>4.</w:t>
            </w:r>
            <w:r>
              <w:tab/>
            </w:r>
            <w:r w:rsidRPr="21B297ED" w:rsidR="21B297ED">
              <w:rPr>
                <w:rStyle w:val="Hyperlink"/>
              </w:rPr>
              <w:t>Planeeringu elluviimine</w:t>
            </w:r>
            <w:r>
              <w:tab/>
            </w:r>
            <w:r>
              <w:fldChar w:fldCharType="begin"/>
            </w:r>
            <w:r>
              <w:instrText xml:space="preserve">PAGEREF _Toc1994898807 \h</w:instrText>
            </w:r>
            <w:r>
              <w:fldChar w:fldCharType="separate"/>
            </w:r>
            <w:r w:rsidRPr="21B297ED" w:rsidR="21B297ED">
              <w:rPr>
                <w:rStyle w:val="Hyperlink"/>
              </w:rPr>
              <w:t>6</w:t>
            </w:r>
            <w:r>
              <w:fldChar w:fldCharType="end"/>
            </w:r>
          </w:hyperlink>
        </w:p>
        <w:p xmlns:wp14="http://schemas.microsoft.com/office/word/2010/wordml" w:rsidRPr="00FF716D" w:rsidR="00CB58F6" w:rsidP="21B297ED" w:rsidRDefault="00CB58F6" w14:paraId="2154C5E2" wp14:textId="5D33C30B">
          <w:pPr>
            <w:pStyle w:val="TOC2"/>
            <w:keepNext w:val="1"/>
            <w:tabs>
              <w:tab w:val="left" w:leader="none" w:pos="660"/>
              <w:tab w:val="right" w:leader="dot" w:pos="8295"/>
            </w:tabs>
            <w:bidi w:val="0"/>
            <w:rPr>
              <w:rStyle w:val="Hyperlink"/>
            </w:rPr>
          </w:pPr>
          <w:hyperlink w:anchor="_Toc1635988740">
            <w:r w:rsidRPr="21B297ED" w:rsidR="21B297ED">
              <w:rPr>
                <w:rStyle w:val="Hyperlink"/>
              </w:rPr>
              <w:t>4.1.</w:t>
            </w:r>
            <w:r>
              <w:tab/>
            </w:r>
            <w:r w:rsidRPr="21B297ED" w:rsidR="21B297ED">
              <w:rPr>
                <w:rStyle w:val="Hyperlink"/>
              </w:rPr>
              <w:t>Planeeringu elluviimisega kaasnevate asjakohaste majanduslike, kultuuriliste, sotsiaalsete ja looduskeskkonnale avalduvate mõjude hindamise kirjeldus</w:t>
            </w:r>
            <w:r>
              <w:tab/>
            </w:r>
            <w:r>
              <w:fldChar w:fldCharType="begin"/>
            </w:r>
            <w:r>
              <w:instrText xml:space="preserve">PAGEREF _Toc1635988740 \h</w:instrText>
            </w:r>
            <w:r>
              <w:fldChar w:fldCharType="separate"/>
            </w:r>
            <w:r w:rsidRPr="21B297ED" w:rsidR="21B297ED">
              <w:rPr>
                <w:rStyle w:val="Hyperlink"/>
              </w:rPr>
              <w:t>6</w:t>
            </w:r>
            <w:r>
              <w:fldChar w:fldCharType="end"/>
            </w:r>
          </w:hyperlink>
        </w:p>
        <w:p xmlns:wp14="http://schemas.microsoft.com/office/word/2010/wordml" w:rsidRPr="00FF716D" w:rsidR="00CB58F6" w:rsidP="21B297ED" w:rsidRDefault="00CB58F6" w14:paraId="6B474253" wp14:textId="33475FD8">
          <w:pPr>
            <w:pStyle w:val="TOC2"/>
            <w:keepNext w:val="1"/>
            <w:tabs>
              <w:tab w:val="left" w:leader="none" w:pos="660"/>
              <w:tab w:val="right" w:leader="dot" w:pos="8295"/>
            </w:tabs>
            <w:bidi w:val="0"/>
            <w:rPr>
              <w:rStyle w:val="Hyperlink"/>
            </w:rPr>
          </w:pPr>
          <w:hyperlink w:anchor="_Toc2082400794">
            <w:r w:rsidRPr="21B297ED" w:rsidR="21B297ED">
              <w:rPr>
                <w:rStyle w:val="Hyperlink"/>
              </w:rPr>
              <w:t>4.2.</w:t>
            </w:r>
            <w:r>
              <w:tab/>
            </w:r>
            <w:r w:rsidRPr="21B297ED" w:rsidR="21B297ED">
              <w:rPr>
                <w:rStyle w:val="Hyperlink"/>
              </w:rPr>
              <w:t>Planeeringu elluviimise tegevuskava</w:t>
            </w:r>
            <w:r>
              <w:tab/>
            </w:r>
            <w:r>
              <w:fldChar w:fldCharType="begin"/>
            </w:r>
            <w:r>
              <w:instrText xml:space="preserve">PAGEREF _Toc2082400794 \h</w:instrText>
            </w:r>
            <w:r>
              <w:fldChar w:fldCharType="separate"/>
            </w:r>
            <w:r w:rsidRPr="21B297ED" w:rsidR="21B297ED">
              <w:rPr>
                <w:rStyle w:val="Hyperlink"/>
              </w:rPr>
              <w:t>6</w:t>
            </w:r>
            <w:r>
              <w:fldChar w:fldCharType="end"/>
            </w:r>
          </w:hyperlink>
          <w:r>
            <w:fldChar w:fldCharType="end"/>
          </w:r>
        </w:p>
      </w:sdtContent>
    </w:sdt>
    <w:p xmlns:wp14="http://schemas.microsoft.com/office/word/2010/wordml" w:rsidRPr="00FF716D" w:rsidR="00CB58F6" w:rsidP="21B297ED" w:rsidRDefault="00CB58F6" w14:paraId="4F29A0D0" wp14:textId="209EAB8E">
      <w:pPr>
        <w:pStyle w:val="Normal"/>
        <w:keepNext w:val="1"/>
        <w:rPr>
          <w:b w:val="1"/>
          <w:bCs w:val="1"/>
          <w:color w:val="auto"/>
          <w:sz w:val="20"/>
          <w:szCs w:val="20"/>
        </w:rPr>
      </w:pPr>
    </w:p>
    <w:p xmlns:wp14="http://schemas.microsoft.com/office/word/2010/wordml" w:rsidRPr="00FF716D" w:rsidR="00CB58F6" w:rsidP="21B297ED" w:rsidRDefault="00CB58F6" w14:paraId="7EB146FF" wp14:textId="7E6397DF">
      <w:pPr>
        <w:keepNext w:val="1"/>
      </w:pPr>
    </w:p>
    <w:p xmlns:wp14="http://schemas.microsoft.com/office/word/2010/wordml" w:rsidRPr="00FF716D" w:rsidR="00CB58F6" w:rsidP="2EE21B98" w:rsidRDefault="00CB58F6" w14:paraId="0718BF1D" wp14:textId="79AD64F2">
      <w:pPr>
        <w:pStyle w:val="Normal"/>
        <w:keepNext w:val="1"/>
        <w:rPr>
          <w:color w:val="auto"/>
          <w:sz w:val="20"/>
          <w:szCs w:val="20"/>
          <w:lang w:val="et-EE"/>
        </w:rPr>
      </w:pPr>
      <w:r w:rsidRPr="21B297ED" w:rsidR="57F65C09">
        <w:rPr>
          <w:b w:val="1"/>
          <w:bCs w:val="1"/>
          <w:color w:val="auto"/>
          <w:sz w:val="20"/>
          <w:szCs w:val="20"/>
        </w:rPr>
        <w:t>JOONISED</w:t>
      </w:r>
    </w:p>
    <w:p xmlns:wp14="http://schemas.microsoft.com/office/word/2010/wordml" w:rsidRPr="00095614" w:rsidR="00AE2235" w:rsidP="00AA59B5" w:rsidRDefault="00AE2235" w14:paraId="02F729A4" wp14:textId="77777777">
      <w:pPr>
        <w:pStyle w:val="Normal-SupplementsTOC2"/>
        <w:numPr>
          <w:ilvl w:val="0"/>
          <w:numId w:val="18"/>
        </w:numPr>
        <w:rPr>
          <w:lang w:val="et-EE"/>
        </w:rPr>
      </w:pPr>
      <w:r w:rsidR="46EB469F">
        <w:rPr/>
        <w:t>Situatsiooni</w:t>
      </w:r>
      <w:r w:rsidR="46EB469F">
        <w:rPr/>
        <w:t xml:space="preserve"> </w:t>
      </w:r>
      <w:r w:rsidR="46EB469F">
        <w:rPr/>
        <w:t>skeem</w:t>
      </w:r>
      <w:r w:rsidR="46EB469F">
        <w:rPr/>
        <w:t xml:space="preserve"> </w:t>
      </w:r>
    </w:p>
    <w:p xmlns:wp14="http://schemas.microsoft.com/office/word/2010/wordml" w:rsidRPr="00095614" w:rsidR="00AE2235" w:rsidP="00AA59B5" w:rsidRDefault="00AE2235" w14:paraId="4653560C" wp14:textId="77777777">
      <w:pPr>
        <w:pStyle w:val="Normal-SupplementsTOC2"/>
        <w:numPr>
          <w:ilvl w:val="0"/>
          <w:numId w:val="18"/>
        </w:numPr>
        <w:rPr>
          <w:lang w:val="et-EE"/>
        </w:rPr>
      </w:pPr>
      <w:r w:rsidR="46EB469F">
        <w:rPr/>
        <w:t>Kontaktvööndi</w:t>
      </w:r>
      <w:r w:rsidR="46EB469F">
        <w:rPr/>
        <w:t xml:space="preserve"> </w:t>
      </w:r>
      <w:r w:rsidR="46EB469F">
        <w:rPr/>
        <w:t>skeem</w:t>
      </w:r>
    </w:p>
    <w:p xmlns:wp14="http://schemas.microsoft.com/office/word/2010/wordml" w:rsidRPr="00095614" w:rsidR="00AE2235" w:rsidP="00AA59B5" w:rsidRDefault="00AE2235" w14:paraId="7197B451" wp14:textId="77777777">
      <w:pPr>
        <w:pStyle w:val="Normal-SupplementsTOC2"/>
        <w:numPr>
          <w:ilvl w:val="0"/>
          <w:numId w:val="18"/>
        </w:numPr>
        <w:rPr>
          <w:lang w:val="et-EE"/>
        </w:rPr>
      </w:pPr>
      <w:r w:rsidR="46EB469F">
        <w:rPr/>
        <w:t>Tugiplaan</w:t>
      </w:r>
      <w:r w:rsidR="46EB469F">
        <w:rPr/>
        <w:t xml:space="preserve"> </w:t>
      </w:r>
      <w:r>
        <w:tab/>
      </w:r>
      <w:r>
        <w:tab/>
      </w:r>
      <w:r>
        <w:tab/>
      </w:r>
      <w:r>
        <w:tab/>
      </w:r>
      <w:r w:rsidR="46EB469F">
        <w:rPr/>
        <w:t>M1:</w:t>
      </w:r>
      <w:r w:rsidR="03FC27D9">
        <w:rPr/>
        <w:t>500</w:t>
      </w:r>
    </w:p>
    <w:p xmlns:wp14="http://schemas.microsoft.com/office/word/2010/wordml" w:rsidR="00AE2235" w:rsidP="00AA59B5" w:rsidRDefault="00095614" w14:paraId="757DAD50" wp14:textId="77777777">
      <w:pPr>
        <w:pStyle w:val="Normal-SupplementsTOC2"/>
        <w:numPr>
          <w:ilvl w:val="0"/>
          <w:numId w:val="18"/>
        </w:numPr>
        <w:rPr>
          <w:lang w:val="et-EE"/>
        </w:rPr>
      </w:pPr>
      <w:r w:rsidR="780CFD3F">
        <w:rPr/>
        <w:t>Põhijoonis</w:t>
      </w:r>
      <w:r>
        <w:tab/>
      </w:r>
      <w:r>
        <w:tab/>
      </w:r>
      <w:r>
        <w:tab/>
      </w:r>
      <w:r>
        <w:tab/>
      </w:r>
      <w:r w:rsidR="780CFD3F">
        <w:rPr/>
        <w:t>M 1:</w:t>
      </w:r>
      <w:r w:rsidR="57FA6952">
        <w:rPr/>
        <w:t>500</w:t>
      </w:r>
    </w:p>
    <w:p xmlns:wp14="http://schemas.microsoft.com/office/word/2010/wordml" w:rsidR="007A0C87" w:rsidP="007A0C87" w:rsidRDefault="007A0C87" w14:paraId="4B99056E" wp14:textId="77777777">
      <w:pPr>
        <w:pStyle w:val="Normal-SupplementsTOC2"/>
        <w:ind w:left="1305"/>
        <w:rPr>
          <w:lang w:val="et-EE"/>
        </w:rPr>
      </w:pPr>
    </w:p>
    <w:p xmlns:wp14="http://schemas.microsoft.com/office/word/2010/wordml" w:rsidR="00354C42" w:rsidP="007A0C87" w:rsidRDefault="00354C42" w14:paraId="1299C43A" wp14:textId="77777777">
      <w:pPr>
        <w:pStyle w:val="Normal-SupplementsTOC2"/>
        <w:ind w:left="1305"/>
        <w:rPr>
          <w:lang w:val="et-EE"/>
        </w:rPr>
      </w:pPr>
    </w:p>
    <w:p xmlns:wp14="http://schemas.microsoft.com/office/word/2010/wordml" w:rsidR="007A0C87" w:rsidP="007A0C87" w:rsidRDefault="007A0C87" w14:paraId="1DBD1427" wp14:textId="2F343393">
      <w:pPr>
        <w:pStyle w:val="Normal-TOCHeading"/>
        <w:keepNext w:val="1"/>
        <w:rPr>
          <w:strike w:val="0"/>
          <w:dstrike w:val="0"/>
          <w:color w:val="auto"/>
          <w:sz w:val="20"/>
          <w:szCs w:val="20"/>
          <w:lang w:val="et-EE"/>
        </w:rPr>
      </w:pPr>
      <w:r w:rsidRPr="21B297ED" w:rsidR="36F90536">
        <w:rPr>
          <w:strike w:val="0"/>
          <w:dstrike w:val="0"/>
          <w:color w:val="auto"/>
          <w:sz w:val="20"/>
          <w:szCs w:val="20"/>
        </w:rPr>
        <w:t>L</w:t>
      </w:r>
      <w:r w:rsidRPr="21B297ED" w:rsidR="4D6F8D32">
        <w:rPr>
          <w:strike w:val="0"/>
          <w:dstrike w:val="0"/>
          <w:color w:val="auto"/>
          <w:sz w:val="20"/>
          <w:szCs w:val="20"/>
        </w:rPr>
        <w:t>ISAD</w:t>
      </w:r>
    </w:p>
    <w:p xmlns:wp14="http://schemas.microsoft.com/office/word/2010/wordml" w:rsidRPr="00DB7274" w:rsidR="00681BFE" w:rsidP="21B297ED" w:rsidRDefault="00681BFE" w14:paraId="4DDBEF00" wp14:textId="084DDD57">
      <w:pPr>
        <w:pStyle w:val="Normal"/>
        <w:keepNext w:val="1"/>
        <w:rPr>
          <w:rFonts w:cs="Arial"/>
          <w:strike w:val="1"/>
          <w:color w:val="8AB833" w:themeColor="accent2" w:themeTint="FF" w:themeShade="FF"/>
          <w:sz w:val="28"/>
          <w:szCs w:val="28"/>
        </w:rPr>
      </w:pPr>
      <w:r w:rsidRPr="21B297ED">
        <w:rPr>
          <w:rFonts w:cs="Arial"/>
          <w:strike w:val="1"/>
          <w:color w:val="8AB833" w:themeColor="accent2" w:themeTint="FF" w:themeShade="FF"/>
          <w:sz w:val="28"/>
          <w:szCs w:val="28"/>
        </w:rPr>
        <w:br w:type="page"/>
      </w:r>
    </w:p>
    <w:p w:rsidR="5D3A19AE" w:rsidP="21B297ED" w:rsidRDefault="5D3A19AE" w14:paraId="6644FCAB" w14:textId="74BA2518">
      <w:pPr>
        <w:pStyle w:val="Heading1"/>
        <w:numPr>
          <w:ilvl w:val="0"/>
          <w:numId w:val="67"/>
        </w:numPr>
        <w:ind/>
        <w:rPr>
          <w:lang w:val="et-EE"/>
        </w:rPr>
      </w:pPr>
      <w:bookmarkStart w:name="_Toc1766085014" w:id="921863476"/>
      <w:bookmarkStart w:name="_Toc1869251832" w:id="1655264886"/>
      <w:bookmarkStart w:name="_Toc1737146922" w:id="793470601"/>
      <w:bookmarkStart w:name="_Toc266766274" w:id="884002837"/>
      <w:r w:rsidR="45CCD382">
        <w:rPr/>
        <w:t>Planeeringu koostamise eesmärk ja alused</w:t>
      </w:r>
      <w:bookmarkEnd w:id="921863476"/>
      <w:bookmarkEnd w:id="1655264886"/>
      <w:bookmarkEnd w:id="793470601"/>
      <w:bookmarkEnd w:id="884002837"/>
    </w:p>
    <w:p xmlns:wp14="http://schemas.microsoft.com/office/word/2010/wordml" w:rsidRPr="00FF716D" w:rsidR="00C45CBD" w:rsidP="009F1B68" w:rsidRDefault="008F0512" w14:paraId="0041B2A7" wp14:textId="47DD621E">
      <w:pPr>
        <w:pStyle w:val="BodyText"/>
        <w:spacing w:after="20"/>
        <w:rPr>
          <w:lang w:val="et-EE"/>
        </w:rPr>
      </w:pPr>
      <w:r w:rsidR="7D776EEB">
        <w:rPr/>
        <w:t>Pärna tee 6 kinnistu</w:t>
      </w:r>
      <w:r w:rsidR="663FB6A3">
        <w:rPr/>
        <w:t xml:space="preserve"> (tunnus:</w:t>
      </w:r>
      <w:r w:rsidR="4DE4CA23">
        <w:rPr/>
        <w:t xml:space="preserve"> </w:t>
      </w:r>
      <w:r w:rsidR="7D776EEB">
        <w:rPr/>
        <w:t>65301:003:0262</w:t>
      </w:r>
      <w:r w:rsidR="663FB6A3">
        <w:rPr/>
        <w:t xml:space="preserve">) asub Harju maakonnas, Rae vallas, </w:t>
      </w:r>
      <w:r w:rsidR="7D776EEB">
        <w:rPr/>
        <w:t xml:space="preserve">Vaskjala </w:t>
      </w:r>
      <w:r w:rsidR="663FB6A3">
        <w:rPr/>
        <w:t xml:space="preserve">külas. </w:t>
      </w:r>
      <w:r w:rsidR="0EA00427">
        <w:rPr/>
        <w:t>K</w:t>
      </w:r>
      <w:r w:rsidR="663FB6A3">
        <w:rPr/>
        <w:t xml:space="preserve">innistu sihtotstarve on 100% </w:t>
      </w:r>
      <w:r w:rsidR="7D776EEB">
        <w:rPr/>
        <w:t>maatulundus</w:t>
      </w:r>
      <w:r w:rsidR="663FB6A3">
        <w:rPr/>
        <w:t>maa.</w:t>
      </w:r>
    </w:p>
    <w:p xmlns:wp14="http://schemas.microsoft.com/office/word/2010/wordml" w:rsidRPr="00FF716D" w:rsidR="00983898" w:rsidP="21B297ED" w:rsidRDefault="00013CDA" w14:paraId="14F2B7CB" wp14:textId="77777777">
      <w:pPr>
        <w:pStyle w:val="Heading2"/>
        <w:suppressLineNumbers w:val="0"/>
        <w:bidi w:val="0"/>
        <w:spacing w:before="120" w:beforeAutospacing="off" w:after="100" w:afterAutospacing="off" w:line="252" w:lineRule="auto"/>
        <w:ind w:right="0"/>
        <w:jc w:val="both"/>
        <w:rPr/>
      </w:pPr>
      <w:bookmarkStart w:name="_Toc1239443757" w:id="803402914"/>
      <w:bookmarkStart w:name="_Toc223422722" w:id="509079268"/>
      <w:bookmarkStart w:name="_Toc138955138" w:id="1925069227"/>
      <w:bookmarkStart w:name="_Toc1841965229" w:id="1427669529"/>
      <w:r w:rsidR="57790586">
        <w:rPr/>
        <w:t>Planeeringu</w:t>
      </w:r>
      <w:r w:rsidR="57790586">
        <w:rPr/>
        <w:t xml:space="preserve"> koostamise eesmärk</w:t>
      </w:r>
      <w:bookmarkEnd w:id="803402914"/>
      <w:bookmarkEnd w:id="509079268"/>
      <w:bookmarkEnd w:id="1925069227"/>
      <w:bookmarkEnd w:id="1427669529"/>
    </w:p>
    <w:p xmlns:wp14="http://schemas.microsoft.com/office/word/2010/wordml" w:rsidR="00A8745A" w:rsidP="00EC518E" w:rsidRDefault="00A324A3" w14:paraId="7734A16A" wp14:textId="470692F4">
      <w:pPr>
        <w:pStyle w:val="BodyText"/>
        <w:spacing w:after="20"/>
        <w:rPr>
          <w:lang w:val="et-EE"/>
        </w:rPr>
      </w:pPr>
      <w:r w:rsidR="7C43617B">
        <w:rPr/>
        <w:t>Detailplaneeringu eesmärk on kinnistu jagamine viieks: kaheks elamumaa krundiks, kaheks maatulundusmaa krundiks, ja üheks (Pärna tee perspektiivse laienduse eesmärgil vallale üle antavaks) transpordimaa krundiks ning ehitusõiguse määramine elamumaale elamu ja abihoonete püstitamiseks.</w:t>
      </w:r>
      <w:r w:rsidR="35A8455C">
        <w:rPr/>
        <w:t xml:space="preserve"> Lisaks antakse detailplaneeringuga lahendus planeeringuala haljastusele, heakorrale, juurdepääsule, parkimiskorraldusele ja tehnovõrkudega varustamisele.</w:t>
      </w:r>
      <w:r w:rsidR="72B80E85">
        <w:rPr/>
        <w:t xml:space="preserve"> Planeeringuala suurus on ligikaudu 3,3 ha.</w:t>
      </w:r>
    </w:p>
    <w:p w:rsidR="45DC3506" w:rsidP="45DC3506" w:rsidRDefault="45DC3506" w14:paraId="18F6C44F" w14:textId="2AF9B16B">
      <w:pPr>
        <w:pStyle w:val="BodyText"/>
        <w:spacing w:after="20"/>
        <w:rPr>
          <w:lang w:val="et-EE"/>
        </w:rPr>
      </w:pPr>
    </w:p>
    <w:p w:rsidR="559F4D34" w:rsidP="45DC3506" w:rsidRDefault="559F4D34" w14:paraId="0FA2D8A4" w14:textId="5B5BC69E">
      <w:pPr>
        <w:pStyle w:val="BodyText"/>
        <w:spacing w:after="20"/>
        <w:rPr>
          <w:lang w:val="et-EE"/>
        </w:rPr>
      </w:pPr>
      <w:r w:rsidR="3BA6508B">
        <w:rPr/>
        <w:t>Rae</w:t>
      </w:r>
      <w:r w:rsidR="3BA6508B">
        <w:rPr/>
        <w:t xml:space="preserve"> </w:t>
      </w:r>
      <w:r w:rsidR="3BA6508B">
        <w:rPr/>
        <w:t>Vallavolikogu</w:t>
      </w:r>
      <w:r w:rsidR="3BA6508B">
        <w:rPr/>
        <w:t xml:space="preserve"> 20.09.2012 </w:t>
      </w:r>
      <w:r w:rsidR="3BA6508B">
        <w:rPr/>
        <w:t>otsusega</w:t>
      </w:r>
      <w:r w:rsidR="3BA6508B">
        <w:rPr/>
        <w:t xml:space="preserve"> </w:t>
      </w:r>
      <w:r w:rsidR="3BA6508B">
        <w:rPr/>
        <w:t>nr</w:t>
      </w:r>
      <w:r w:rsidR="3BA6508B">
        <w:rPr/>
        <w:t xml:space="preserve"> 390 </w:t>
      </w:r>
      <w:r w:rsidR="3BA6508B">
        <w:rPr/>
        <w:t>kehtestatud</w:t>
      </w:r>
      <w:r w:rsidR="3BA6508B">
        <w:rPr/>
        <w:t xml:space="preserve"> </w:t>
      </w:r>
      <w:r w:rsidR="3BA6508B">
        <w:rPr/>
        <w:t>Rae</w:t>
      </w:r>
      <w:r w:rsidR="3BA6508B">
        <w:rPr/>
        <w:t xml:space="preserve"> </w:t>
      </w:r>
      <w:r w:rsidR="3BA6508B">
        <w:rPr/>
        <w:t>valla</w:t>
      </w:r>
      <w:r w:rsidR="3BA6508B">
        <w:rPr/>
        <w:t xml:space="preserve"> </w:t>
      </w:r>
      <w:r w:rsidR="3BA6508B">
        <w:rPr/>
        <w:t>Jüri</w:t>
      </w:r>
      <w:r w:rsidR="3BA6508B">
        <w:rPr/>
        <w:t xml:space="preserve"> </w:t>
      </w:r>
      <w:r w:rsidR="3BA6508B">
        <w:rPr/>
        <w:t>aleviku</w:t>
      </w:r>
      <w:r w:rsidR="3BA6508B">
        <w:rPr/>
        <w:t xml:space="preserve"> ja </w:t>
      </w:r>
      <w:r w:rsidR="3BA6508B">
        <w:rPr/>
        <w:t>sellega</w:t>
      </w:r>
      <w:r w:rsidR="3BA6508B">
        <w:rPr/>
        <w:t xml:space="preserve"> </w:t>
      </w:r>
      <w:r w:rsidR="3BA6508B">
        <w:rPr/>
        <w:t>piirnevate</w:t>
      </w:r>
      <w:r w:rsidR="3BA6508B">
        <w:rPr/>
        <w:t xml:space="preserve"> </w:t>
      </w:r>
      <w:r w:rsidR="3BA6508B">
        <w:rPr/>
        <w:t>Aaviku</w:t>
      </w:r>
      <w:r w:rsidR="3BA6508B">
        <w:rPr/>
        <w:t xml:space="preserve">, </w:t>
      </w:r>
      <w:r w:rsidR="3BA6508B">
        <w:rPr/>
        <w:t>Vaskjala</w:t>
      </w:r>
      <w:r w:rsidR="3BA6508B">
        <w:rPr/>
        <w:t xml:space="preserve"> ja Karla </w:t>
      </w:r>
      <w:r w:rsidR="3BA6508B">
        <w:rPr/>
        <w:t>külaosade</w:t>
      </w:r>
      <w:r w:rsidR="3BA6508B">
        <w:rPr/>
        <w:t xml:space="preserve"> </w:t>
      </w:r>
      <w:r w:rsidR="3BA6508B">
        <w:rPr/>
        <w:t>üldplaneeringu</w:t>
      </w:r>
      <w:r w:rsidR="3BA6508B">
        <w:rPr/>
        <w:t xml:space="preserve"> </w:t>
      </w:r>
      <w:r w:rsidR="3BA6508B">
        <w:rPr/>
        <w:t>kohaselt</w:t>
      </w:r>
      <w:r w:rsidR="3BA6508B">
        <w:rPr/>
        <w:t xml:space="preserve"> </w:t>
      </w:r>
      <w:r w:rsidR="3BA6508B">
        <w:rPr/>
        <w:t>asub</w:t>
      </w:r>
      <w:r w:rsidR="3BA6508B">
        <w:rPr/>
        <w:t xml:space="preserve"> </w:t>
      </w:r>
      <w:r w:rsidR="3BA6508B">
        <w:rPr/>
        <w:t>planeeringuala</w:t>
      </w:r>
      <w:r w:rsidR="3BA6508B">
        <w:rPr/>
        <w:t xml:space="preserve"> </w:t>
      </w:r>
      <w:r w:rsidR="3BA6508B">
        <w:rPr/>
        <w:t>tiheasutusalal</w:t>
      </w:r>
      <w:r w:rsidR="3BA6508B">
        <w:rPr/>
        <w:t xml:space="preserve"> </w:t>
      </w:r>
      <w:r w:rsidR="3BA6508B">
        <w:rPr/>
        <w:t>ning</w:t>
      </w:r>
      <w:r w:rsidR="3BA6508B">
        <w:rPr/>
        <w:t xml:space="preserve"> </w:t>
      </w:r>
      <w:r w:rsidR="3BA6508B">
        <w:rPr/>
        <w:t>planeeritava</w:t>
      </w:r>
      <w:r w:rsidR="3BA6508B">
        <w:rPr/>
        <w:t xml:space="preserve"> </w:t>
      </w:r>
      <w:r w:rsidR="3BA6508B">
        <w:rPr/>
        <w:t>ala</w:t>
      </w:r>
      <w:r w:rsidR="3BA6508B">
        <w:rPr/>
        <w:t xml:space="preserve"> </w:t>
      </w:r>
      <w:r w:rsidR="3BA6508B">
        <w:rPr/>
        <w:t>maakasutuse</w:t>
      </w:r>
      <w:r w:rsidR="3BA6508B">
        <w:rPr/>
        <w:t xml:space="preserve"> </w:t>
      </w:r>
      <w:r w:rsidR="3BA6508B">
        <w:rPr/>
        <w:t>juhtotstarbeks</w:t>
      </w:r>
      <w:r w:rsidR="3BA6508B">
        <w:rPr/>
        <w:t xml:space="preserve"> on </w:t>
      </w:r>
      <w:r w:rsidR="3BA6508B">
        <w:rPr/>
        <w:t>määratud</w:t>
      </w:r>
      <w:r w:rsidR="3BA6508B">
        <w:rPr/>
        <w:t xml:space="preserve"> </w:t>
      </w:r>
      <w:r w:rsidR="3BA6508B">
        <w:rPr/>
        <w:t>osaliselt</w:t>
      </w:r>
      <w:r w:rsidR="3BA6508B">
        <w:rPr/>
        <w:t xml:space="preserve"> </w:t>
      </w:r>
      <w:r w:rsidR="3BA6508B">
        <w:rPr/>
        <w:t>olemasolev</w:t>
      </w:r>
      <w:r w:rsidR="3BA6508B">
        <w:rPr/>
        <w:t xml:space="preserve"> </w:t>
      </w:r>
      <w:r w:rsidR="3BA6508B">
        <w:rPr/>
        <w:t>väikeelamumaa</w:t>
      </w:r>
      <w:r w:rsidR="3BA6508B">
        <w:rPr/>
        <w:t xml:space="preserve">, </w:t>
      </w:r>
      <w:r w:rsidR="3BA6508B">
        <w:rPr/>
        <w:t>osaliselt</w:t>
      </w:r>
      <w:r w:rsidR="3BA6508B">
        <w:rPr/>
        <w:t xml:space="preserve"> </w:t>
      </w:r>
      <w:r w:rsidR="3BA6508B">
        <w:rPr/>
        <w:t>perspektiivne</w:t>
      </w:r>
      <w:r w:rsidR="3BA6508B">
        <w:rPr/>
        <w:t xml:space="preserve"> </w:t>
      </w:r>
      <w:r w:rsidR="3BA6508B">
        <w:rPr/>
        <w:t>väikeelamumaa</w:t>
      </w:r>
      <w:r w:rsidR="3BA6508B">
        <w:rPr/>
        <w:t xml:space="preserve"> ja </w:t>
      </w:r>
      <w:r w:rsidR="3BA6508B">
        <w:rPr/>
        <w:t>osaliselt</w:t>
      </w:r>
      <w:r w:rsidR="3BA6508B">
        <w:rPr/>
        <w:t xml:space="preserve"> </w:t>
      </w:r>
      <w:r w:rsidR="3BA6508B">
        <w:rPr/>
        <w:t>olemasolev</w:t>
      </w:r>
      <w:r w:rsidR="3BA6508B">
        <w:rPr/>
        <w:t xml:space="preserve"> </w:t>
      </w:r>
      <w:r w:rsidR="3BA6508B">
        <w:rPr/>
        <w:t>haljasmaa-parkmetsamaa</w:t>
      </w:r>
      <w:r w:rsidR="3BA6508B">
        <w:rPr/>
        <w:t xml:space="preserve">. </w:t>
      </w:r>
      <w:r w:rsidR="3BA6508B">
        <w:rPr/>
        <w:t>Üldplaneeringu</w:t>
      </w:r>
      <w:r w:rsidR="3BA6508B">
        <w:rPr/>
        <w:t xml:space="preserve"> </w:t>
      </w:r>
      <w:r w:rsidR="3BA6508B">
        <w:rPr/>
        <w:t>järgselt</w:t>
      </w:r>
      <w:r w:rsidR="3BA6508B">
        <w:rPr/>
        <w:t xml:space="preserve"> on </w:t>
      </w:r>
      <w:r w:rsidR="3BA6508B">
        <w:rPr/>
        <w:t>väikeelamumaa</w:t>
      </w:r>
      <w:r w:rsidR="3BA6508B">
        <w:rPr/>
        <w:t xml:space="preserve"> </w:t>
      </w:r>
      <w:r w:rsidR="3BA6508B">
        <w:rPr/>
        <w:t>eramute</w:t>
      </w:r>
      <w:r w:rsidR="3BA6508B">
        <w:rPr/>
        <w:t xml:space="preserve"> </w:t>
      </w:r>
      <w:r w:rsidR="3BA6508B">
        <w:rPr/>
        <w:t>maa</w:t>
      </w:r>
      <w:r w:rsidR="3BA6508B">
        <w:rPr/>
        <w:t xml:space="preserve">, </w:t>
      </w:r>
      <w:r w:rsidR="3BA6508B">
        <w:rPr/>
        <w:t>kaksikelamute</w:t>
      </w:r>
      <w:r w:rsidR="3BA6508B">
        <w:rPr/>
        <w:t xml:space="preserve"> (</w:t>
      </w:r>
      <w:r w:rsidR="3BA6508B">
        <w:rPr/>
        <w:t>paariselamute</w:t>
      </w:r>
      <w:r w:rsidR="3BA6508B">
        <w:rPr/>
        <w:t xml:space="preserve">) </w:t>
      </w:r>
      <w:r w:rsidR="3BA6508B">
        <w:rPr/>
        <w:t>maa</w:t>
      </w:r>
      <w:r w:rsidR="3BA6508B">
        <w:rPr/>
        <w:t xml:space="preserve">, </w:t>
      </w:r>
      <w:r w:rsidR="3BA6508B">
        <w:rPr/>
        <w:t>ridaelamute</w:t>
      </w:r>
      <w:r w:rsidR="3BA6508B">
        <w:rPr/>
        <w:t xml:space="preserve"> </w:t>
      </w:r>
      <w:r w:rsidR="3BA6508B">
        <w:rPr/>
        <w:t>maa</w:t>
      </w:r>
      <w:r w:rsidR="3BA6508B">
        <w:rPr/>
        <w:t xml:space="preserve">, </w:t>
      </w:r>
      <w:r w:rsidR="3BA6508B">
        <w:rPr/>
        <w:t>kuni</w:t>
      </w:r>
      <w:r w:rsidR="3BA6508B">
        <w:rPr/>
        <w:t xml:space="preserve"> </w:t>
      </w:r>
      <w:r w:rsidR="3BA6508B">
        <w:rPr/>
        <w:t>kahekorruseliste</w:t>
      </w:r>
      <w:r w:rsidR="3BA6508B">
        <w:rPr/>
        <w:t xml:space="preserve"> </w:t>
      </w:r>
      <w:r w:rsidR="3BA6508B">
        <w:rPr/>
        <w:t>korterelamute</w:t>
      </w:r>
      <w:r w:rsidR="3BA6508B">
        <w:rPr/>
        <w:t xml:space="preserve"> </w:t>
      </w:r>
      <w:r w:rsidR="3BA6508B">
        <w:rPr/>
        <w:t>maa</w:t>
      </w:r>
      <w:r w:rsidR="3BA6508B">
        <w:rPr/>
        <w:t xml:space="preserve"> ja </w:t>
      </w:r>
      <w:r w:rsidR="3BA6508B">
        <w:rPr/>
        <w:t>maapealsete</w:t>
      </w:r>
      <w:r w:rsidR="3BA6508B">
        <w:rPr/>
        <w:t xml:space="preserve"> </w:t>
      </w:r>
      <w:r w:rsidR="3BA6508B">
        <w:rPr/>
        <w:t>garaažide</w:t>
      </w:r>
      <w:r w:rsidR="3BA6508B">
        <w:rPr/>
        <w:t xml:space="preserve"> </w:t>
      </w:r>
      <w:r w:rsidR="3BA6508B">
        <w:rPr/>
        <w:t>maa</w:t>
      </w:r>
      <w:r w:rsidR="3BA6508B">
        <w:rPr/>
        <w:t xml:space="preserve">. </w:t>
      </w:r>
      <w:r w:rsidR="3BA6508B">
        <w:rPr/>
        <w:t>Haljasmaa-parkmetsamaa</w:t>
      </w:r>
      <w:r w:rsidR="3BA6508B">
        <w:rPr/>
        <w:t xml:space="preserve"> </w:t>
      </w:r>
      <w:r w:rsidR="3BA6508B">
        <w:rPr/>
        <w:t>alade</w:t>
      </w:r>
      <w:r w:rsidR="3BA6508B">
        <w:rPr/>
        <w:t xml:space="preserve"> </w:t>
      </w:r>
      <w:r w:rsidR="3BA6508B">
        <w:rPr/>
        <w:t>puhul</w:t>
      </w:r>
      <w:r w:rsidR="3BA6508B">
        <w:rPr/>
        <w:t xml:space="preserve"> on </w:t>
      </w:r>
      <w:r w:rsidR="3BA6508B">
        <w:rPr/>
        <w:t>tegemist</w:t>
      </w:r>
      <w:r w:rsidR="3BA6508B">
        <w:rPr/>
        <w:t xml:space="preserve"> </w:t>
      </w:r>
      <w:r w:rsidR="3BA6508B">
        <w:rPr/>
        <w:t>olemasolevate</w:t>
      </w:r>
      <w:r w:rsidR="3BA6508B">
        <w:rPr/>
        <w:t xml:space="preserve"> </w:t>
      </w:r>
      <w:r w:rsidR="3BA6508B">
        <w:rPr/>
        <w:t>terviklikuna</w:t>
      </w:r>
      <w:r w:rsidR="3BA6508B">
        <w:rPr/>
        <w:t xml:space="preserve"> </w:t>
      </w:r>
      <w:r w:rsidR="3BA6508B">
        <w:rPr/>
        <w:t>säilitatavate</w:t>
      </w:r>
      <w:r w:rsidR="3BA6508B">
        <w:rPr/>
        <w:t xml:space="preserve"> </w:t>
      </w:r>
      <w:r w:rsidR="3BA6508B">
        <w:rPr/>
        <w:t>parkmetsade</w:t>
      </w:r>
      <w:r w:rsidR="3BA6508B">
        <w:rPr/>
        <w:t xml:space="preserve">, </w:t>
      </w:r>
      <w:r w:rsidR="3BA6508B">
        <w:rPr/>
        <w:t>metsaparkide</w:t>
      </w:r>
      <w:r w:rsidR="3BA6508B">
        <w:rPr/>
        <w:t xml:space="preserve">, </w:t>
      </w:r>
      <w:r w:rsidR="3BA6508B">
        <w:rPr/>
        <w:t>puistute</w:t>
      </w:r>
      <w:r w:rsidR="3BA6508B">
        <w:rPr/>
        <w:t xml:space="preserve"> ja </w:t>
      </w:r>
      <w:r w:rsidR="3BA6508B">
        <w:rPr/>
        <w:t>üldkasutatavate</w:t>
      </w:r>
      <w:r w:rsidR="3BA6508B">
        <w:rPr/>
        <w:t xml:space="preserve"> </w:t>
      </w:r>
      <w:r w:rsidR="3BA6508B">
        <w:rPr/>
        <w:t>rohealade</w:t>
      </w:r>
      <w:r w:rsidR="3BA6508B">
        <w:rPr/>
        <w:t xml:space="preserve"> </w:t>
      </w:r>
      <w:r w:rsidR="3BA6508B">
        <w:rPr/>
        <w:t>maa</w:t>
      </w:r>
      <w:r w:rsidR="3BA6508B">
        <w:rPr/>
        <w:t xml:space="preserve">. </w:t>
      </w:r>
      <w:r w:rsidR="3BA6508B">
        <w:rPr/>
        <w:t>Planeeringuala</w:t>
      </w:r>
      <w:r w:rsidR="3BA6508B">
        <w:rPr/>
        <w:t xml:space="preserve"> paikneb </w:t>
      </w:r>
      <w:r w:rsidR="3BA6508B">
        <w:rPr/>
        <w:t>üldplaneeringu</w:t>
      </w:r>
      <w:r w:rsidR="3BA6508B">
        <w:rPr/>
        <w:t xml:space="preserve"> </w:t>
      </w:r>
      <w:r w:rsidR="3BA6508B">
        <w:rPr/>
        <w:t>järgselt</w:t>
      </w:r>
      <w:r w:rsidR="3BA6508B">
        <w:rPr/>
        <w:t xml:space="preserve"> </w:t>
      </w:r>
      <w:r w:rsidR="3BA6508B">
        <w:rPr/>
        <w:t>osaliselt</w:t>
      </w:r>
      <w:r w:rsidR="3BA6508B">
        <w:rPr/>
        <w:t xml:space="preserve"> </w:t>
      </w:r>
      <w:r w:rsidR="3BA6508B">
        <w:rPr/>
        <w:t>rohevõrgustikus</w:t>
      </w:r>
      <w:r w:rsidR="3BA6508B">
        <w:rPr/>
        <w:t xml:space="preserve">, mis </w:t>
      </w:r>
      <w:r w:rsidR="3BA6508B">
        <w:rPr/>
        <w:t>piirneb</w:t>
      </w:r>
      <w:r w:rsidR="3BA6508B">
        <w:rPr/>
        <w:t xml:space="preserve"> </w:t>
      </w:r>
      <w:r w:rsidR="3BA6508B">
        <w:rPr/>
        <w:t>idaküljel</w:t>
      </w:r>
      <w:r w:rsidR="3BA6508B">
        <w:rPr/>
        <w:t xml:space="preserve"> </w:t>
      </w:r>
      <w:r w:rsidR="3BA6508B">
        <w:rPr/>
        <w:t>Vaskjala-Ülemiste</w:t>
      </w:r>
      <w:r w:rsidR="3BA6508B">
        <w:rPr/>
        <w:t xml:space="preserve"> kanaliga. </w:t>
      </w:r>
      <w:r w:rsidR="3BA6508B">
        <w:rPr/>
        <w:t>Planeeringuala</w:t>
      </w:r>
      <w:r w:rsidR="3BA6508B">
        <w:rPr/>
        <w:t xml:space="preserve"> paikneb </w:t>
      </w:r>
      <w:r w:rsidR="3BA6508B">
        <w:rPr/>
        <w:t>väljakujunenud</w:t>
      </w:r>
      <w:r w:rsidR="3BA6508B">
        <w:rPr/>
        <w:t xml:space="preserve"> </w:t>
      </w:r>
      <w:r w:rsidR="3BA6508B">
        <w:rPr/>
        <w:t>elamualal</w:t>
      </w:r>
      <w:r w:rsidR="3BA6508B">
        <w:rPr/>
        <w:t xml:space="preserve"> </w:t>
      </w:r>
      <w:r w:rsidR="3BA6508B">
        <w:rPr/>
        <w:t>ning</w:t>
      </w:r>
      <w:r w:rsidR="3BA6508B">
        <w:rPr/>
        <w:t xml:space="preserve"> on </w:t>
      </w:r>
      <w:r w:rsidR="3BA6508B">
        <w:rPr/>
        <w:t>varasemalt</w:t>
      </w:r>
      <w:r w:rsidR="3BA6508B">
        <w:rPr/>
        <w:t xml:space="preserve"> </w:t>
      </w:r>
      <w:r w:rsidR="3BA6508B">
        <w:rPr/>
        <w:t>juba</w:t>
      </w:r>
      <w:r w:rsidR="3BA6508B">
        <w:rPr/>
        <w:t xml:space="preserve"> </w:t>
      </w:r>
      <w:r w:rsidR="3BA6508B">
        <w:rPr/>
        <w:t>hoonestatud</w:t>
      </w:r>
      <w:r w:rsidR="3BA6508B">
        <w:rPr/>
        <w:t xml:space="preserve">. Arvestades </w:t>
      </w:r>
      <w:r w:rsidR="3BA6508B">
        <w:rPr/>
        <w:t>asjaolu</w:t>
      </w:r>
      <w:r w:rsidR="3BA6508B">
        <w:rPr/>
        <w:t xml:space="preserve">, et </w:t>
      </w:r>
      <w:r w:rsidR="3BA6508B">
        <w:rPr/>
        <w:t>olemasolev</w:t>
      </w:r>
      <w:r w:rsidR="3BA6508B">
        <w:rPr/>
        <w:t xml:space="preserve"> </w:t>
      </w:r>
      <w:r w:rsidR="3BA6508B">
        <w:rPr/>
        <w:t>hoonestus</w:t>
      </w:r>
      <w:r w:rsidR="3BA6508B">
        <w:rPr/>
        <w:t xml:space="preserve"> </w:t>
      </w:r>
      <w:r w:rsidR="3BA6508B">
        <w:rPr/>
        <w:t>planeeringualal</w:t>
      </w:r>
      <w:r w:rsidR="3BA6508B">
        <w:rPr/>
        <w:t xml:space="preserve"> paikneb </w:t>
      </w:r>
      <w:r w:rsidR="3BA6508B">
        <w:rPr/>
        <w:t>väljaspool</w:t>
      </w:r>
      <w:r w:rsidR="3BA6508B">
        <w:rPr/>
        <w:t xml:space="preserve"> </w:t>
      </w:r>
      <w:r w:rsidR="3BA6508B">
        <w:rPr/>
        <w:t>rohevõrgustiku</w:t>
      </w:r>
      <w:r w:rsidR="3BA6508B">
        <w:rPr/>
        <w:t xml:space="preserve"> </w:t>
      </w:r>
      <w:r w:rsidR="3BA6508B">
        <w:rPr/>
        <w:t>ala</w:t>
      </w:r>
      <w:r w:rsidR="3BA6508B">
        <w:rPr/>
        <w:t xml:space="preserve"> </w:t>
      </w:r>
      <w:r w:rsidR="3BA6508B">
        <w:rPr/>
        <w:t>ning</w:t>
      </w:r>
      <w:r w:rsidR="3BA6508B">
        <w:rPr/>
        <w:t xml:space="preserve"> </w:t>
      </w:r>
      <w:r w:rsidR="3BA6508B">
        <w:rPr/>
        <w:t>detailplaneeringu</w:t>
      </w:r>
      <w:r w:rsidR="3BA6508B">
        <w:rPr/>
        <w:t xml:space="preserve"> </w:t>
      </w:r>
      <w:r w:rsidR="3BA6508B">
        <w:rPr/>
        <w:t>lahendusega</w:t>
      </w:r>
      <w:r w:rsidR="3BA6508B">
        <w:rPr/>
        <w:t xml:space="preserve"> </w:t>
      </w:r>
      <w:r w:rsidR="3BA6508B">
        <w:rPr/>
        <w:t>samuti</w:t>
      </w:r>
      <w:r w:rsidR="3BA6508B">
        <w:rPr/>
        <w:t xml:space="preserve"> </w:t>
      </w:r>
      <w:r w:rsidR="3BA6508B">
        <w:rPr/>
        <w:t>ehitustegevust</w:t>
      </w:r>
      <w:r w:rsidR="3BA6508B">
        <w:rPr/>
        <w:t xml:space="preserve"> </w:t>
      </w:r>
      <w:r w:rsidR="3BA6508B">
        <w:rPr/>
        <w:t>rohevõrgustiku</w:t>
      </w:r>
      <w:r w:rsidR="3BA6508B">
        <w:rPr/>
        <w:t xml:space="preserve"> </w:t>
      </w:r>
      <w:r w:rsidR="3BA6508B">
        <w:rPr/>
        <w:t>alale</w:t>
      </w:r>
      <w:r w:rsidR="3BA6508B">
        <w:rPr/>
        <w:t xml:space="preserve"> </w:t>
      </w:r>
      <w:r w:rsidR="3BA6508B">
        <w:rPr/>
        <w:t>ei</w:t>
      </w:r>
      <w:r w:rsidR="3BA6508B">
        <w:rPr/>
        <w:t xml:space="preserve"> </w:t>
      </w:r>
      <w:r w:rsidR="3BA6508B">
        <w:rPr/>
        <w:t>kavandata</w:t>
      </w:r>
      <w:r w:rsidR="3BA6508B">
        <w:rPr/>
        <w:t xml:space="preserve">, on </w:t>
      </w:r>
      <w:r w:rsidR="3BA6508B">
        <w:rPr/>
        <w:t>detailplaneeringu</w:t>
      </w:r>
      <w:r w:rsidR="3BA6508B">
        <w:rPr/>
        <w:t xml:space="preserve"> </w:t>
      </w:r>
      <w:r w:rsidR="3BA6508B">
        <w:rPr/>
        <w:t>algatamine</w:t>
      </w:r>
      <w:r w:rsidR="3BA6508B">
        <w:rPr/>
        <w:t xml:space="preserve"> </w:t>
      </w:r>
      <w:r w:rsidR="3BA6508B">
        <w:rPr/>
        <w:t>kooskõlas</w:t>
      </w:r>
      <w:r w:rsidR="3BA6508B">
        <w:rPr/>
        <w:t xml:space="preserve"> </w:t>
      </w:r>
      <w:r w:rsidR="3BA6508B">
        <w:rPr/>
        <w:t>Rae</w:t>
      </w:r>
      <w:r w:rsidR="3BA6508B">
        <w:rPr/>
        <w:t xml:space="preserve"> </w:t>
      </w:r>
      <w:r w:rsidR="3BA6508B">
        <w:rPr/>
        <w:t>valla</w:t>
      </w:r>
      <w:r w:rsidR="3BA6508B">
        <w:rPr/>
        <w:t xml:space="preserve"> </w:t>
      </w:r>
      <w:r w:rsidR="3BA6508B">
        <w:rPr/>
        <w:t>Jüri</w:t>
      </w:r>
      <w:r w:rsidR="3BA6508B">
        <w:rPr/>
        <w:t xml:space="preserve"> </w:t>
      </w:r>
      <w:r w:rsidR="3BA6508B">
        <w:rPr/>
        <w:t>aleviku</w:t>
      </w:r>
      <w:r w:rsidR="3BA6508B">
        <w:rPr/>
        <w:t xml:space="preserve"> ja </w:t>
      </w:r>
      <w:r w:rsidR="3BA6508B">
        <w:rPr/>
        <w:t>sellega</w:t>
      </w:r>
      <w:r w:rsidR="3BA6508B">
        <w:rPr/>
        <w:t xml:space="preserve"> </w:t>
      </w:r>
      <w:r w:rsidR="3BA6508B">
        <w:rPr/>
        <w:t>piirnevate</w:t>
      </w:r>
      <w:r w:rsidR="3BA6508B">
        <w:rPr/>
        <w:t xml:space="preserve"> </w:t>
      </w:r>
      <w:r w:rsidR="3BA6508B">
        <w:rPr/>
        <w:t>Aaviku</w:t>
      </w:r>
      <w:r w:rsidR="3BA6508B">
        <w:rPr/>
        <w:t xml:space="preserve">, </w:t>
      </w:r>
      <w:r w:rsidR="3BA6508B">
        <w:rPr/>
        <w:t>Vaskjala</w:t>
      </w:r>
      <w:r w:rsidR="3BA6508B">
        <w:rPr/>
        <w:t xml:space="preserve"> ja Karla </w:t>
      </w:r>
      <w:r w:rsidR="3BA6508B">
        <w:rPr/>
        <w:t>külaosade</w:t>
      </w:r>
      <w:r w:rsidR="3BA6508B">
        <w:rPr/>
        <w:t xml:space="preserve"> </w:t>
      </w:r>
      <w:r w:rsidR="3BA6508B">
        <w:rPr/>
        <w:t>üldplaneeringuga</w:t>
      </w:r>
      <w:r w:rsidR="3BA6508B">
        <w:rPr/>
        <w:t>.</w:t>
      </w:r>
    </w:p>
    <w:p xmlns:wp14="http://schemas.microsoft.com/office/word/2010/wordml" w:rsidRPr="00FF716D" w:rsidR="00A324A3" w:rsidP="00EC518E" w:rsidRDefault="00A324A3" w14:paraId="3461D779" wp14:textId="77777777">
      <w:pPr>
        <w:pStyle w:val="BodyText"/>
        <w:spacing w:after="20"/>
        <w:rPr>
          <w:lang w:val="et-EE"/>
        </w:rPr>
      </w:pPr>
    </w:p>
    <w:p xmlns:wp14="http://schemas.microsoft.com/office/word/2010/wordml" w:rsidRPr="00FF716D" w:rsidR="00BC1EA8" w:rsidP="00BC1EA8" w:rsidRDefault="00BC1EA8" w14:paraId="3BF2AF67" wp14:textId="77777777">
      <w:pPr>
        <w:rPr>
          <w:lang w:val="et-EE"/>
        </w:rPr>
      </w:pPr>
      <w:r w:rsidR="034E201A">
        <w:rPr/>
        <w:t>Arvestamisele</w:t>
      </w:r>
      <w:r w:rsidR="034E201A">
        <w:rPr/>
        <w:t xml:space="preserve"> </w:t>
      </w:r>
      <w:r w:rsidR="034E201A">
        <w:rPr/>
        <w:t>kuuluvad</w:t>
      </w:r>
      <w:r w:rsidR="034E201A">
        <w:rPr/>
        <w:t xml:space="preserve"> </w:t>
      </w:r>
      <w:r w:rsidR="034E201A">
        <w:rPr/>
        <w:t>planeeringud</w:t>
      </w:r>
      <w:r w:rsidR="034E201A">
        <w:rPr/>
        <w:t xml:space="preserve">, </w:t>
      </w:r>
      <w:r w:rsidR="034E201A">
        <w:rPr/>
        <w:t>projektid</w:t>
      </w:r>
      <w:r w:rsidR="034E201A">
        <w:rPr/>
        <w:t xml:space="preserve">, </w:t>
      </w:r>
      <w:r w:rsidR="034E201A">
        <w:rPr/>
        <w:t>dokumendid</w:t>
      </w:r>
      <w:r w:rsidR="034E201A">
        <w:rPr/>
        <w:t xml:space="preserve"> ja </w:t>
      </w:r>
      <w:r w:rsidR="034E201A">
        <w:rPr/>
        <w:t>uuringud</w:t>
      </w:r>
      <w:r w:rsidR="034E201A">
        <w:rPr/>
        <w:t xml:space="preserve">: </w:t>
      </w:r>
    </w:p>
    <w:p xmlns:wp14="http://schemas.microsoft.com/office/word/2010/wordml" w:rsidRPr="00E27341" w:rsidR="00E27341" w:rsidP="21B297ED" w:rsidRDefault="00E27341" w14:paraId="13EF5918" wp14:textId="77777777">
      <w:pPr>
        <w:pStyle w:val="ListParagraph"/>
        <w:numPr>
          <w:ilvl w:val="0"/>
          <w:numId w:val="208"/>
        </w:numPr>
        <w:rPr/>
      </w:pPr>
      <w:r w:rsidR="356484F0">
        <w:rPr/>
        <w:t>Ehitusseadustik</w:t>
      </w:r>
      <w:r w:rsidR="356484F0">
        <w:rPr/>
        <w:t>;</w:t>
      </w:r>
    </w:p>
    <w:p xmlns:wp14="http://schemas.microsoft.com/office/word/2010/wordml" w:rsidRPr="00E27786" w:rsidR="00E27786" w:rsidP="21B297ED" w:rsidRDefault="00E27786" w14:paraId="747E7450" wp14:textId="1660281D">
      <w:pPr>
        <w:pStyle w:val="ListParagraph"/>
        <w:numPr>
          <w:ilvl w:val="0"/>
          <w:numId w:val="208"/>
        </w:numPr>
        <w:rPr/>
      </w:pPr>
      <w:r w:rsidR="19854C65">
        <w:rPr/>
        <w:t>Planeerimisseadus</w:t>
      </w:r>
      <w:r w:rsidR="19854C65">
        <w:rPr/>
        <w:t>;</w:t>
      </w:r>
      <w:r w:rsidR="44336B35">
        <w:rPr/>
        <w:t xml:space="preserve"> </w:t>
      </w:r>
    </w:p>
    <w:p xmlns:wp14="http://schemas.microsoft.com/office/word/2010/wordml" w:rsidRPr="00E27786" w:rsidR="00E27786" w:rsidP="21B297ED" w:rsidRDefault="00E27786" w14:paraId="7844ABF4" wp14:textId="36D51737">
      <w:pPr>
        <w:pStyle w:val="ListParagraph"/>
        <w:numPr>
          <w:ilvl w:val="0"/>
          <w:numId w:val="208"/>
        </w:numPr>
        <w:rPr/>
      </w:pPr>
      <w:r w:rsidR="44336B35">
        <w:rPr/>
        <w:t>Rae</w:t>
      </w:r>
      <w:r w:rsidR="44336B35">
        <w:rPr/>
        <w:t xml:space="preserve"> </w:t>
      </w:r>
      <w:r w:rsidR="44336B35">
        <w:rPr/>
        <w:t>vallavalitsuse</w:t>
      </w:r>
      <w:r w:rsidR="44336B35">
        <w:rPr/>
        <w:t xml:space="preserve"> august 2024 </w:t>
      </w:r>
      <w:r w:rsidR="44336B35">
        <w:rPr/>
        <w:t>nr</w:t>
      </w:r>
      <w:r w:rsidR="44336B35">
        <w:rPr/>
        <w:t xml:space="preserve"> 1254 </w:t>
      </w:r>
      <w:r w:rsidR="44336B35">
        <w:rPr/>
        <w:t>korraldus</w:t>
      </w:r>
      <w:r w:rsidR="44336B35">
        <w:rPr/>
        <w:t xml:space="preserve"> „</w:t>
      </w:r>
      <w:r w:rsidR="44336B35">
        <w:rPr/>
        <w:t>Vaskjala</w:t>
      </w:r>
      <w:r w:rsidR="44336B35">
        <w:rPr/>
        <w:t xml:space="preserve"> </w:t>
      </w:r>
      <w:r w:rsidR="44336B35">
        <w:rPr/>
        <w:t>küla</w:t>
      </w:r>
      <w:r w:rsidR="44336B35">
        <w:rPr/>
        <w:t xml:space="preserve"> </w:t>
      </w:r>
      <w:r w:rsidR="44336B35">
        <w:rPr/>
        <w:t>Pärna</w:t>
      </w:r>
      <w:r w:rsidR="44336B35">
        <w:rPr/>
        <w:t xml:space="preserve"> tee 6 </w:t>
      </w:r>
      <w:r w:rsidR="44336B35">
        <w:rPr/>
        <w:t>kinnistu</w:t>
      </w:r>
      <w:r w:rsidR="44336B35">
        <w:rPr/>
        <w:t xml:space="preserve"> ja </w:t>
      </w:r>
      <w:r w:rsidR="44336B35">
        <w:rPr/>
        <w:t>lähiala</w:t>
      </w:r>
      <w:r w:rsidR="49A48339">
        <w:rPr/>
        <w:t xml:space="preserve"> </w:t>
      </w:r>
      <w:r w:rsidR="44336B35">
        <w:rPr/>
        <w:t>detailplaneeringu</w:t>
      </w:r>
      <w:r w:rsidR="44336B35">
        <w:rPr/>
        <w:t xml:space="preserve"> </w:t>
      </w:r>
      <w:r w:rsidR="44336B35">
        <w:rPr/>
        <w:t>algatamine</w:t>
      </w:r>
      <w:r w:rsidR="44336B35">
        <w:rPr/>
        <w:t xml:space="preserve"> ja </w:t>
      </w:r>
      <w:r w:rsidR="44336B35">
        <w:rPr/>
        <w:t>lähteseisukohtade</w:t>
      </w:r>
      <w:r w:rsidR="44336B35">
        <w:rPr/>
        <w:t xml:space="preserve"> </w:t>
      </w:r>
      <w:r w:rsidR="44336B35">
        <w:rPr/>
        <w:t>kinnitamine</w:t>
      </w:r>
      <w:r w:rsidR="730BAC7D">
        <w:rPr/>
        <w:t>“</w:t>
      </w:r>
      <w:r w:rsidR="44A9A78D">
        <w:rPr/>
        <w:t>;</w:t>
      </w:r>
    </w:p>
    <w:p xmlns:wp14="http://schemas.microsoft.com/office/word/2010/wordml" w:rsidRPr="003E6DF2" w:rsidR="003E6DF2" w:rsidP="21B297ED" w:rsidRDefault="004D52F1" w14:paraId="5E30915C" wp14:textId="28950931">
      <w:pPr>
        <w:pStyle w:val="ListParagraph"/>
        <w:numPr>
          <w:ilvl w:val="0"/>
          <w:numId w:val="208"/>
        </w:numPr>
        <w:rPr/>
      </w:pPr>
      <w:r w:rsidR="663FB6A3">
        <w:rPr/>
        <w:t>Rae</w:t>
      </w:r>
      <w:r w:rsidR="663FB6A3">
        <w:rPr/>
        <w:t xml:space="preserve"> </w:t>
      </w:r>
      <w:r w:rsidR="663FB6A3">
        <w:rPr/>
        <w:t>valla</w:t>
      </w:r>
      <w:r w:rsidR="663FB6A3">
        <w:rPr/>
        <w:t xml:space="preserve"> </w:t>
      </w:r>
      <w:r w:rsidR="663FB6A3">
        <w:rPr/>
        <w:t>Jüri</w:t>
      </w:r>
      <w:r w:rsidR="663FB6A3">
        <w:rPr/>
        <w:t xml:space="preserve"> </w:t>
      </w:r>
      <w:r w:rsidR="663FB6A3">
        <w:rPr/>
        <w:t>aleviku</w:t>
      </w:r>
      <w:r w:rsidR="663FB6A3">
        <w:rPr/>
        <w:t xml:space="preserve"> ja </w:t>
      </w:r>
      <w:r w:rsidR="663FB6A3">
        <w:rPr/>
        <w:t>sellega</w:t>
      </w:r>
      <w:r w:rsidR="663FB6A3">
        <w:rPr/>
        <w:t xml:space="preserve"> </w:t>
      </w:r>
      <w:r w:rsidR="663FB6A3">
        <w:rPr/>
        <w:t>piirnevate</w:t>
      </w:r>
      <w:r w:rsidR="663FB6A3">
        <w:rPr/>
        <w:t xml:space="preserve"> </w:t>
      </w:r>
      <w:r w:rsidR="663FB6A3">
        <w:rPr/>
        <w:t>Aaviku</w:t>
      </w:r>
      <w:r w:rsidR="663FB6A3">
        <w:rPr/>
        <w:t xml:space="preserve">, </w:t>
      </w:r>
      <w:r w:rsidR="663FB6A3">
        <w:rPr/>
        <w:t>Vaskjala</w:t>
      </w:r>
      <w:r w:rsidR="663FB6A3">
        <w:rPr/>
        <w:t xml:space="preserve"> ja Karla </w:t>
      </w:r>
      <w:r w:rsidR="663FB6A3">
        <w:rPr/>
        <w:t>külaosade</w:t>
      </w:r>
      <w:r w:rsidR="663FB6A3">
        <w:rPr/>
        <w:t xml:space="preserve"> </w:t>
      </w:r>
      <w:r w:rsidR="663FB6A3">
        <w:rPr/>
        <w:t>üldplaneering</w:t>
      </w:r>
      <w:r w:rsidR="663FB6A3">
        <w:rPr/>
        <w:t xml:space="preserve"> on </w:t>
      </w:r>
      <w:r w:rsidR="663FB6A3">
        <w:rPr/>
        <w:t>kehtestatud</w:t>
      </w:r>
      <w:r w:rsidR="663FB6A3">
        <w:rPr/>
        <w:t xml:space="preserve"> 20 september 2012 </w:t>
      </w:r>
      <w:r w:rsidR="663FB6A3">
        <w:rPr/>
        <w:t>Rae</w:t>
      </w:r>
      <w:r w:rsidR="663FB6A3">
        <w:rPr/>
        <w:t xml:space="preserve"> </w:t>
      </w:r>
      <w:r w:rsidR="663FB6A3">
        <w:rPr/>
        <w:t>Vallavolikogu</w:t>
      </w:r>
      <w:r w:rsidR="663FB6A3">
        <w:rPr/>
        <w:t xml:space="preserve"> </w:t>
      </w:r>
      <w:r w:rsidR="663FB6A3">
        <w:rPr/>
        <w:t>otsusega</w:t>
      </w:r>
      <w:r w:rsidR="663FB6A3">
        <w:rPr/>
        <w:t xml:space="preserve"> </w:t>
      </w:r>
      <w:r w:rsidR="663FB6A3">
        <w:rPr/>
        <w:t>nr</w:t>
      </w:r>
      <w:r w:rsidR="663FB6A3">
        <w:rPr/>
        <w:t xml:space="preserve"> 390</w:t>
      </w:r>
      <w:r w:rsidR="222250DC">
        <w:rPr/>
        <w:t>;</w:t>
      </w:r>
    </w:p>
    <w:p xmlns:wp14="http://schemas.microsoft.com/office/word/2010/wordml" w:rsidRPr="003E6DF2" w:rsidR="003E6DF2" w:rsidP="21B297ED" w:rsidRDefault="003E6DF2" w14:paraId="2B437E75" wp14:textId="339F8F4C">
      <w:pPr>
        <w:pStyle w:val="ListParagraph"/>
        <w:numPr>
          <w:ilvl w:val="0"/>
          <w:numId w:val="208"/>
        </w:numPr>
        <w:suppressLineNumbers w:val="0"/>
        <w:bidi w:val="0"/>
        <w:spacing w:before="0" w:beforeAutospacing="off" w:after="160" w:afterAutospacing="off" w:line="252" w:lineRule="auto"/>
        <w:ind w:left="720" w:right="0" w:hanging="360"/>
        <w:jc w:val="both"/>
        <w:rPr/>
      </w:pPr>
      <w:r w:rsidR="222250DC">
        <w:rPr/>
        <w:t>Rae</w:t>
      </w:r>
      <w:r w:rsidR="222250DC">
        <w:rPr/>
        <w:t xml:space="preserve"> </w:t>
      </w:r>
      <w:r w:rsidR="222250DC">
        <w:rPr/>
        <w:t>valla</w:t>
      </w:r>
      <w:r w:rsidR="222250DC">
        <w:rPr/>
        <w:t xml:space="preserve"> </w:t>
      </w:r>
      <w:r w:rsidR="222250DC">
        <w:rPr/>
        <w:t>ühisveevärgi</w:t>
      </w:r>
      <w:r w:rsidR="222250DC">
        <w:rPr/>
        <w:t xml:space="preserve"> ja –</w:t>
      </w:r>
      <w:r w:rsidR="222250DC">
        <w:rPr/>
        <w:t>kanalisatsiooni</w:t>
      </w:r>
      <w:r w:rsidR="222250DC">
        <w:rPr/>
        <w:t xml:space="preserve"> </w:t>
      </w:r>
      <w:r w:rsidR="222250DC">
        <w:rPr/>
        <w:t>ning</w:t>
      </w:r>
      <w:r w:rsidR="222250DC">
        <w:rPr/>
        <w:t xml:space="preserve"> </w:t>
      </w:r>
      <w:r w:rsidR="222250DC">
        <w:rPr/>
        <w:t>sademevee</w:t>
      </w:r>
      <w:r w:rsidR="222250DC">
        <w:rPr/>
        <w:t xml:space="preserve"> </w:t>
      </w:r>
      <w:r w:rsidR="222250DC">
        <w:rPr/>
        <w:t>ärajuhtimise</w:t>
      </w:r>
      <w:r w:rsidR="222250DC">
        <w:rPr/>
        <w:t xml:space="preserve"> </w:t>
      </w:r>
      <w:r w:rsidR="222250DC">
        <w:rPr/>
        <w:t>arendamise</w:t>
      </w:r>
      <w:r w:rsidR="222250DC">
        <w:rPr/>
        <w:t xml:space="preserve"> </w:t>
      </w:r>
      <w:r w:rsidR="222250DC">
        <w:rPr/>
        <w:t>kava</w:t>
      </w:r>
      <w:r w:rsidR="222250DC">
        <w:rPr/>
        <w:t xml:space="preserve"> </w:t>
      </w:r>
      <w:r w:rsidR="222250DC">
        <w:rPr/>
        <w:t>aastateks</w:t>
      </w:r>
      <w:r w:rsidR="222250DC">
        <w:rPr/>
        <w:t xml:space="preserve"> 2024-2035</w:t>
      </w:r>
      <w:r w:rsidR="03FEAA54">
        <w:rPr/>
        <w:t>;</w:t>
      </w:r>
    </w:p>
    <w:p xmlns:wp14="http://schemas.microsoft.com/office/word/2010/wordml" w:rsidRPr="005A0CF4" w:rsidR="003E6DF2" w:rsidP="21B297ED" w:rsidRDefault="003E6DF2" w14:paraId="25B79898" wp14:textId="77777777">
      <w:pPr>
        <w:pStyle w:val="ListParagraph"/>
        <w:numPr>
          <w:ilvl w:val="0"/>
          <w:numId w:val="208"/>
        </w:numPr>
        <w:rPr/>
      </w:pPr>
      <w:r w:rsidRPr="21B297ED" w:rsidR="03FEAA54">
        <w:rPr>
          <w:rFonts w:ascii="Arial" w:hAnsi="Arial" w:eastAsia="" w:cs="" w:asciiTheme="minorAscii" w:hAnsiTheme="minorAscii" w:eastAsiaTheme="minorEastAsia" w:cstheme="minorBidi"/>
          <w:color w:val="auto"/>
          <w:sz w:val="22"/>
          <w:szCs w:val="22"/>
        </w:rPr>
        <w:t>Rae</w:t>
      </w:r>
      <w:r w:rsidRPr="21B297ED" w:rsidR="03FEAA54">
        <w:rPr>
          <w:rFonts w:ascii="Arial" w:hAnsi="Arial" w:eastAsia="" w:cs="" w:asciiTheme="minorAscii" w:hAnsiTheme="minorAscii" w:eastAsiaTheme="minorEastAsia" w:cstheme="minorBidi"/>
          <w:color w:val="auto"/>
          <w:sz w:val="22"/>
          <w:szCs w:val="22"/>
        </w:rPr>
        <w:t xml:space="preserve"> </w:t>
      </w:r>
      <w:r w:rsidRPr="21B297ED" w:rsidR="03FEAA54">
        <w:rPr>
          <w:rFonts w:ascii="Arial" w:hAnsi="Arial" w:eastAsia="" w:cs="" w:asciiTheme="minorAscii" w:hAnsiTheme="minorAscii" w:eastAsiaTheme="minorEastAsia" w:cstheme="minorBidi"/>
          <w:color w:val="auto"/>
          <w:sz w:val="22"/>
          <w:szCs w:val="22"/>
        </w:rPr>
        <w:t>Vallavalitsuse</w:t>
      </w:r>
      <w:r w:rsidRPr="21B297ED" w:rsidR="03FEAA54">
        <w:rPr>
          <w:rFonts w:ascii="Arial" w:hAnsi="Arial" w:eastAsia="" w:cs="" w:asciiTheme="minorAscii" w:hAnsiTheme="minorAscii" w:eastAsiaTheme="minorEastAsia" w:cstheme="minorBidi"/>
          <w:color w:val="auto"/>
          <w:sz w:val="22"/>
          <w:szCs w:val="22"/>
        </w:rPr>
        <w:t xml:space="preserve"> 15.02.2011 </w:t>
      </w:r>
      <w:r w:rsidR="03FEAA54">
        <w:rPr/>
        <w:t>määrus</w:t>
      </w:r>
      <w:r w:rsidR="03FEAA54">
        <w:rPr/>
        <w:t xml:space="preserve"> 13 „</w:t>
      </w:r>
      <w:r w:rsidR="03FEAA54">
        <w:rPr/>
        <w:t>Digitaalselt</w:t>
      </w:r>
      <w:r w:rsidR="03FEAA54">
        <w:rPr/>
        <w:t xml:space="preserve"> </w:t>
      </w:r>
      <w:r w:rsidR="03FEAA54">
        <w:rPr/>
        <w:t>teostatavate</w:t>
      </w:r>
      <w:r w:rsidR="03FEAA54">
        <w:rPr/>
        <w:t xml:space="preserve"> </w:t>
      </w:r>
      <w:r w:rsidR="03FEAA54">
        <w:rPr/>
        <w:t>geodeetilist</w:t>
      </w:r>
      <w:r w:rsidR="52ABD847">
        <w:rPr/>
        <w:t>e</w:t>
      </w:r>
      <w:r w:rsidR="52ABD847">
        <w:rPr/>
        <w:t xml:space="preserve"> </w:t>
      </w:r>
      <w:r w:rsidR="03FEAA54">
        <w:rPr/>
        <w:t>alusplaanide</w:t>
      </w:r>
      <w:r w:rsidR="03FEAA54">
        <w:rPr/>
        <w:t xml:space="preserve">, </w:t>
      </w:r>
      <w:r w:rsidR="03FEAA54">
        <w:rPr/>
        <w:t>projektide</w:t>
      </w:r>
      <w:r w:rsidR="03FEAA54">
        <w:rPr/>
        <w:t xml:space="preserve">, </w:t>
      </w:r>
      <w:r w:rsidR="03FEAA54">
        <w:rPr/>
        <w:t>teostusjooniste</w:t>
      </w:r>
      <w:r w:rsidR="03FEAA54">
        <w:rPr/>
        <w:t xml:space="preserve"> ja </w:t>
      </w:r>
      <w:r w:rsidR="03FEAA54">
        <w:rPr/>
        <w:t>detailplaneeringute</w:t>
      </w:r>
      <w:r w:rsidR="03FEAA54">
        <w:rPr/>
        <w:t xml:space="preserve"> </w:t>
      </w:r>
      <w:r w:rsidR="03FEAA54">
        <w:rPr/>
        <w:t>esitamise</w:t>
      </w:r>
      <w:r w:rsidR="03FEAA54">
        <w:rPr/>
        <w:t xml:space="preserve"> </w:t>
      </w:r>
      <w:r w:rsidR="03FEAA54">
        <w:rPr/>
        <w:t>kord</w:t>
      </w:r>
      <w:r w:rsidR="03FEAA54">
        <w:rPr/>
        <w:t>”;</w:t>
      </w:r>
    </w:p>
    <w:p xmlns:wp14="http://schemas.microsoft.com/office/word/2010/wordml" w:rsidR="005A0CF4" w:rsidP="21B297ED" w:rsidRDefault="003E6DF2" w14:paraId="3A697EBB" wp14:textId="627CCCB9">
      <w:pPr>
        <w:pStyle w:val="ListParagraph"/>
        <w:numPr>
          <w:ilvl w:val="0"/>
          <w:numId w:val="208"/>
        </w:numPr>
        <w:rPr/>
      </w:pPr>
      <w:r w:rsidR="03FEAA54">
        <w:rPr/>
        <w:t>Rae</w:t>
      </w:r>
      <w:r w:rsidR="03FEAA54">
        <w:rPr/>
        <w:t xml:space="preserve"> </w:t>
      </w:r>
      <w:r w:rsidR="03FEAA54">
        <w:rPr/>
        <w:t>Vallavalitsuse</w:t>
      </w:r>
      <w:r w:rsidR="03FEAA54">
        <w:rPr/>
        <w:t xml:space="preserve"> 15.02.2011 </w:t>
      </w:r>
      <w:r w:rsidR="03FEAA54">
        <w:rPr/>
        <w:t>määrus</w:t>
      </w:r>
      <w:r w:rsidR="03FEAA54">
        <w:rPr/>
        <w:t xml:space="preserve"> 14 “</w:t>
      </w:r>
      <w:r w:rsidR="03FEAA54">
        <w:rPr/>
        <w:t>Detailplaneeringute</w:t>
      </w:r>
      <w:r w:rsidR="03FEAA54">
        <w:rPr/>
        <w:t xml:space="preserve"> </w:t>
      </w:r>
      <w:r w:rsidR="03FEAA54">
        <w:rPr/>
        <w:t>koostamise</w:t>
      </w:r>
      <w:r w:rsidR="03FEAA54">
        <w:rPr/>
        <w:t xml:space="preserve"> </w:t>
      </w:r>
      <w:r w:rsidR="03FEAA54">
        <w:rPr/>
        <w:t>ning</w:t>
      </w:r>
      <w:r w:rsidR="54C34168">
        <w:rPr/>
        <w:t xml:space="preserve"> </w:t>
      </w:r>
      <w:r w:rsidR="03FEAA54">
        <w:rPr/>
        <w:t>vormistamise</w:t>
      </w:r>
      <w:r w:rsidR="03FEAA54">
        <w:rPr/>
        <w:t xml:space="preserve"> </w:t>
      </w:r>
      <w:r w:rsidR="03FEAA54">
        <w:rPr/>
        <w:t>juhend</w:t>
      </w:r>
      <w:r w:rsidR="03FEAA54">
        <w:rPr/>
        <w:t>“;</w:t>
      </w:r>
    </w:p>
    <w:p xmlns:wp14="http://schemas.microsoft.com/office/word/2010/wordml" w:rsidRPr="00E27341" w:rsidR="00E27341" w:rsidP="21B297ED" w:rsidRDefault="003E6DF2" w14:paraId="68BC4942" wp14:textId="1E26D6DF">
      <w:pPr>
        <w:pStyle w:val="ListParagraph"/>
        <w:numPr>
          <w:ilvl w:val="0"/>
          <w:numId w:val="208"/>
        </w:numPr>
        <w:rPr/>
      </w:pPr>
      <w:r w:rsidR="03FEAA54">
        <w:rPr/>
        <w:t>Riigihalduse</w:t>
      </w:r>
      <w:r w:rsidR="03FEAA54">
        <w:rPr/>
        <w:t xml:space="preserve"> </w:t>
      </w:r>
      <w:r w:rsidR="03FEAA54">
        <w:rPr/>
        <w:t>ministri</w:t>
      </w:r>
      <w:r w:rsidR="03FEAA54">
        <w:rPr/>
        <w:t xml:space="preserve"> 17.10.2019 </w:t>
      </w:r>
      <w:r w:rsidR="03FEAA54">
        <w:rPr/>
        <w:t>määrus</w:t>
      </w:r>
      <w:r w:rsidR="03FEAA54">
        <w:rPr/>
        <w:t xml:space="preserve"> </w:t>
      </w:r>
      <w:r w:rsidR="03FEAA54">
        <w:rPr/>
        <w:t>nr</w:t>
      </w:r>
      <w:r w:rsidR="03FEAA54">
        <w:rPr/>
        <w:t xml:space="preserve"> 50 „</w:t>
      </w:r>
      <w:r w:rsidR="03FEAA54">
        <w:rPr/>
        <w:t>Planeeringu</w:t>
      </w:r>
      <w:r w:rsidR="03FEAA54">
        <w:rPr/>
        <w:t xml:space="preserve"> </w:t>
      </w:r>
      <w:r w:rsidR="03FEAA54">
        <w:rPr/>
        <w:t>vormistamisele</w:t>
      </w:r>
      <w:r w:rsidR="03FEAA54">
        <w:rPr/>
        <w:t xml:space="preserve"> </w:t>
      </w:r>
      <w:r w:rsidR="03FEAA54">
        <w:rPr/>
        <w:t>ja</w:t>
      </w:r>
      <w:r w:rsidR="2DD1F67F">
        <w:rPr/>
        <w:t xml:space="preserve"> </w:t>
      </w:r>
      <w:r w:rsidR="03FEAA54">
        <w:rPr/>
        <w:t>ülesehitusele</w:t>
      </w:r>
      <w:r w:rsidR="03FEAA54">
        <w:rPr/>
        <w:t xml:space="preserve"> </w:t>
      </w:r>
      <w:r w:rsidR="03FEAA54">
        <w:rPr/>
        <w:t>esitatavad</w:t>
      </w:r>
      <w:r w:rsidR="03FEAA54">
        <w:rPr/>
        <w:t xml:space="preserve"> </w:t>
      </w:r>
      <w:r w:rsidR="03FEAA54">
        <w:rPr/>
        <w:t>nõuded</w:t>
      </w:r>
      <w:r w:rsidR="03FEAA54">
        <w:rPr/>
        <w:t>“;</w:t>
      </w:r>
    </w:p>
    <w:p xmlns:wp14="http://schemas.microsoft.com/office/word/2010/wordml" w:rsidRPr="00E27341" w:rsidR="00E27341" w:rsidP="21B297ED" w:rsidRDefault="00E27341" w14:paraId="73A20919" wp14:textId="77777777">
      <w:pPr>
        <w:pStyle w:val="ListParagraph"/>
        <w:numPr>
          <w:ilvl w:val="0"/>
          <w:numId w:val="208"/>
        </w:numPr>
        <w:rPr/>
      </w:pPr>
      <w:r w:rsidR="356484F0">
        <w:rPr/>
        <w:t>Haljastusnõuded</w:t>
      </w:r>
      <w:r w:rsidR="356484F0">
        <w:rPr/>
        <w:t xml:space="preserve"> </w:t>
      </w:r>
      <w:r w:rsidR="356484F0">
        <w:rPr/>
        <w:t>projekteerimisel</w:t>
      </w:r>
      <w:r w:rsidR="356484F0">
        <w:rPr/>
        <w:t xml:space="preserve"> ja </w:t>
      </w:r>
      <w:r w:rsidR="356484F0">
        <w:rPr/>
        <w:t>ehitamisel</w:t>
      </w:r>
      <w:r w:rsidR="356484F0">
        <w:rPr/>
        <w:t xml:space="preserve"> </w:t>
      </w:r>
      <w:r w:rsidR="356484F0">
        <w:rPr/>
        <w:t>Rae</w:t>
      </w:r>
      <w:r w:rsidR="356484F0">
        <w:rPr/>
        <w:t xml:space="preserve"> </w:t>
      </w:r>
      <w:r w:rsidR="356484F0">
        <w:rPr/>
        <w:t>vallas</w:t>
      </w:r>
      <w:r w:rsidR="356484F0">
        <w:rPr/>
        <w:t xml:space="preserve"> (</w:t>
      </w:r>
      <w:r w:rsidR="356484F0">
        <w:rPr/>
        <w:t>Rae</w:t>
      </w:r>
      <w:r w:rsidR="356484F0">
        <w:rPr/>
        <w:t xml:space="preserve"> </w:t>
      </w:r>
      <w:r w:rsidR="356484F0">
        <w:rPr/>
        <w:t>Vallavolikogu</w:t>
      </w:r>
      <w:r w:rsidR="356484F0">
        <w:rPr/>
        <w:t xml:space="preserve"> 18.10.2022 </w:t>
      </w:r>
      <w:r w:rsidR="356484F0">
        <w:rPr/>
        <w:t>määrus</w:t>
      </w:r>
      <w:r w:rsidR="356484F0">
        <w:rPr/>
        <w:t xml:space="preserve"> </w:t>
      </w:r>
      <w:r w:rsidR="356484F0">
        <w:rPr/>
        <w:t>nr</w:t>
      </w:r>
      <w:r w:rsidR="356484F0">
        <w:rPr/>
        <w:t xml:space="preserve"> 11);</w:t>
      </w:r>
    </w:p>
    <w:p xmlns:wp14="http://schemas.microsoft.com/office/word/2010/wordml" w:rsidRPr="00E27341" w:rsidR="00E27341" w:rsidP="21B297ED" w:rsidRDefault="00E27341" w14:paraId="00C8551E" wp14:textId="77777777">
      <w:pPr>
        <w:pStyle w:val="ListParagraph"/>
        <w:numPr>
          <w:ilvl w:val="0"/>
          <w:numId w:val="208"/>
        </w:numPr>
        <w:rPr/>
      </w:pPr>
      <w:r w:rsidR="356484F0">
        <w:rPr/>
        <w:t>Haljastuse</w:t>
      </w:r>
      <w:r w:rsidR="356484F0">
        <w:rPr/>
        <w:t xml:space="preserve"> </w:t>
      </w:r>
      <w:r w:rsidR="356484F0">
        <w:rPr/>
        <w:t>hindamise</w:t>
      </w:r>
      <w:r w:rsidR="356484F0">
        <w:rPr/>
        <w:t xml:space="preserve"> </w:t>
      </w:r>
      <w:r w:rsidR="356484F0">
        <w:rPr/>
        <w:t>metoodika</w:t>
      </w:r>
      <w:r w:rsidR="356484F0">
        <w:rPr/>
        <w:t xml:space="preserve"> </w:t>
      </w:r>
      <w:r w:rsidR="356484F0">
        <w:rPr/>
        <w:t>ning</w:t>
      </w:r>
      <w:r w:rsidR="356484F0">
        <w:rPr/>
        <w:t xml:space="preserve"> </w:t>
      </w:r>
      <w:r w:rsidR="356484F0">
        <w:rPr/>
        <w:t>avaliku</w:t>
      </w:r>
      <w:r w:rsidR="356484F0">
        <w:rPr/>
        <w:t xml:space="preserve"> </w:t>
      </w:r>
      <w:r w:rsidR="356484F0">
        <w:rPr/>
        <w:t>ala</w:t>
      </w:r>
      <w:r w:rsidR="356484F0">
        <w:rPr/>
        <w:t xml:space="preserve"> </w:t>
      </w:r>
      <w:r w:rsidR="356484F0">
        <w:rPr/>
        <w:t>haljastuse</w:t>
      </w:r>
      <w:r w:rsidR="356484F0">
        <w:rPr/>
        <w:t xml:space="preserve"> </w:t>
      </w:r>
      <w:r w:rsidR="356484F0">
        <w:rPr/>
        <w:t>nõuded</w:t>
      </w:r>
      <w:r w:rsidR="356484F0">
        <w:rPr/>
        <w:t xml:space="preserve"> (</w:t>
      </w:r>
      <w:r w:rsidR="356484F0">
        <w:rPr/>
        <w:t>Rae</w:t>
      </w:r>
      <w:r w:rsidR="356484F0">
        <w:rPr/>
        <w:t xml:space="preserve"> </w:t>
      </w:r>
      <w:r w:rsidR="356484F0">
        <w:rPr/>
        <w:t>Vallavalitsuse</w:t>
      </w:r>
      <w:r w:rsidR="356484F0">
        <w:rPr/>
        <w:t xml:space="preserve"> 30.08.2022 </w:t>
      </w:r>
      <w:r w:rsidR="356484F0">
        <w:rPr/>
        <w:t>määrus</w:t>
      </w:r>
      <w:r w:rsidR="356484F0">
        <w:rPr/>
        <w:t xml:space="preserve"> </w:t>
      </w:r>
      <w:r w:rsidR="356484F0">
        <w:rPr/>
        <w:t>nr</w:t>
      </w:r>
      <w:r w:rsidR="356484F0">
        <w:rPr/>
        <w:t xml:space="preserve"> 18);</w:t>
      </w:r>
    </w:p>
    <w:p xmlns:wp14="http://schemas.microsoft.com/office/word/2010/wordml" w:rsidRPr="00E27341" w:rsidR="00E27341" w:rsidP="21B297ED" w:rsidRDefault="00E27341" w14:paraId="7FEA45A2" wp14:textId="77777777">
      <w:pPr>
        <w:pStyle w:val="ListParagraph"/>
        <w:numPr>
          <w:ilvl w:val="0"/>
          <w:numId w:val="208"/>
        </w:numPr>
        <w:rPr/>
      </w:pPr>
      <w:r w:rsidR="356484F0">
        <w:rPr/>
        <w:t>Välisõhus</w:t>
      </w:r>
      <w:r w:rsidR="356484F0">
        <w:rPr/>
        <w:t xml:space="preserve"> </w:t>
      </w:r>
      <w:r w:rsidR="356484F0">
        <w:rPr/>
        <w:t>leviva</w:t>
      </w:r>
      <w:r w:rsidR="356484F0">
        <w:rPr/>
        <w:t xml:space="preserve"> </w:t>
      </w:r>
      <w:r w:rsidR="356484F0">
        <w:rPr/>
        <w:t>müra</w:t>
      </w:r>
      <w:r w:rsidR="356484F0">
        <w:rPr/>
        <w:t xml:space="preserve"> </w:t>
      </w:r>
      <w:r w:rsidR="356484F0">
        <w:rPr/>
        <w:t>piiramise</w:t>
      </w:r>
      <w:r w:rsidR="356484F0">
        <w:rPr/>
        <w:t xml:space="preserve"> </w:t>
      </w:r>
      <w:r w:rsidR="356484F0">
        <w:rPr/>
        <w:t>eesmärgil</w:t>
      </w:r>
      <w:r w:rsidR="356484F0">
        <w:rPr/>
        <w:t xml:space="preserve"> </w:t>
      </w:r>
      <w:r w:rsidR="356484F0">
        <w:rPr/>
        <w:t>planeeringu</w:t>
      </w:r>
      <w:r w:rsidR="356484F0">
        <w:rPr/>
        <w:t xml:space="preserve"> </w:t>
      </w:r>
      <w:r w:rsidR="356484F0">
        <w:rPr/>
        <w:t>koostamise</w:t>
      </w:r>
      <w:r w:rsidR="356484F0">
        <w:rPr/>
        <w:t xml:space="preserve"> </w:t>
      </w:r>
      <w:r w:rsidR="356484F0">
        <w:rPr/>
        <w:t>kohta</w:t>
      </w:r>
      <w:r w:rsidR="356484F0">
        <w:rPr/>
        <w:t xml:space="preserve"> </w:t>
      </w:r>
      <w:r w:rsidR="356484F0">
        <w:rPr/>
        <w:t>esitatavad</w:t>
      </w:r>
      <w:r w:rsidR="356484F0">
        <w:rPr/>
        <w:t xml:space="preserve"> </w:t>
      </w:r>
      <w:r w:rsidR="356484F0">
        <w:rPr/>
        <w:t>nõuded</w:t>
      </w:r>
      <w:r w:rsidR="356484F0">
        <w:rPr/>
        <w:t xml:space="preserve"> (</w:t>
      </w:r>
      <w:r w:rsidR="356484F0">
        <w:rPr/>
        <w:t>keskkonnaministri</w:t>
      </w:r>
      <w:r w:rsidR="356484F0">
        <w:rPr/>
        <w:t xml:space="preserve"> 03.10.2016 </w:t>
      </w:r>
      <w:r w:rsidR="356484F0">
        <w:rPr/>
        <w:t>määrus</w:t>
      </w:r>
      <w:r w:rsidR="356484F0">
        <w:rPr/>
        <w:t xml:space="preserve"> </w:t>
      </w:r>
      <w:r w:rsidR="356484F0">
        <w:rPr/>
        <w:t>nr</w:t>
      </w:r>
      <w:r w:rsidR="356484F0">
        <w:rPr/>
        <w:t xml:space="preserve"> 32);</w:t>
      </w:r>
    </w:p>
    <w:p xmlns:wp14="http://schemas.microsoft.com/office/word/2010/wordml" w:rsidRPr="00E27341" w:rsidR="00E27341" w:rsidP="21B297ED" w:rsidRDefault="00E27341" w14:paraId="7AA10644" wp14:textId="77777777">
      <w:pPr>
        <w:pStyle w:val="ListParagraph"/>
        <w:numPr>
          <w:ilvl w:val="0"/>
          <w:numId w:val="208"/>
        </w:numPr>
        <w:rPr/>
      </w:pPr>
      <w:r w:rsidR="356484F0">
        <w:rPr/>
        <w:t>Rae</w:t>
      </w:r>
      <w:r w:rsidR="356484F0">
        <w:rPr/>
        <w:t xml:space="preserve"> </w:t>
      </w:r>
      <w:r w:rsidR="356484F0">
        <w:rPr/>
        <w:t>valla</w:t>
      </w:r>
      <w:r w:rsidR="356484F0">
        <w:rPr/>
        <w:t xml:space="preserve"> </w:t>
      </w:r>
      <w:r w:rsidR="356484F0">
        <w:rPr/>
        <w:t>arengukava</w:t>
      </w:r>
      <w:r w:rsidR="356484F0">
        <w:rPr/>
        <w:t xml:space="preserve"> </w:t>
      </w:r>
      <w:r w:rsidR="356484F0">
        <w:rPr/>
        <w:t>muutmine</w:t>
      </w:r>
      <w:r w:rsidR="356484F0">
        <w:rPr/>
        <w:t xml:space="preserve"> ja </w:t>
      </w:r>
      <w:r w:rsidR="356484F0">
        <w:rPr/>
        <w:t>vastuvõtmine</w:t>
      </w:r>
      <w:r w:rsidR="356484F0">
        <w:rPr/>
        <w:t xml:space="preserve"> (</w:t>
      </w:r>
      <w:r w:rsidR="356484F0">
        <w:rPr/>
        <w:t>Rae</w:t>
      </w:r>
      <w:r w:rsidR="356484F0">
        <w:rPr/>
        <w:t xml:space="preserve"> </w:t>
      </w:r>
      <w:r w:rsidR="356484F0">
        <w:rPr/>
        <w:t>Vallavolikogu</w:t>
      </w:r>
      <w:r w:rsidR="356484F0">
        <w:rPr/>
        <w:t xml:space="preserve"> 20.09.2016 </w:t>
      </w:r>
      <w:r w:rsidR="356484F0">
        <w:rPr/>
        <w:t>määrus</w:t>
      </w:r>
      <w:r w:rsidR="356484F0">
        <w:rPr/>
        <w:t xml:space="preserve"> </w:t>
      </w:r>
      <w:r w:rsidR="356484F0">
        <w:rPr/>
        <w:t>nr</w:t>
      </w:r>
      <w:r w:rsidR="356484F0">
        <w:rPr/>
        <w:t xml:space="preserve"> 58);</w:t>
      </w:r>
    </w:p>
    <w:p xmlns:wp14="http://schemas.microsoft.com/office/word/2010/wordml" w:rsidRPr="00E27341" w:rsidR="00E27341" w:rsidP="21B297ED" w:rsidRDefault="00E27341" w14:paraId="13E20F0E" wp14:textId="77777777">
      <w:pPr>
        <w:pStyle w:val="ListParagraph"/>
        <w:numPr>
          <w:ilvl w:val="0"/>
          <w:numId w:val="208"/>
        </w:numPr>
        <w:rPr/>
      </w:pPr>
      <w:r w:rsidR="356484F0">
        <w:rPr/>
        <w:t>Rae</w:t>
      </w:r>
      <w:r w:rsidR="356484F0">
        <w:rPr/>
        <w:t xml:space="preserve"> </w:t>
      </w:r>
      <w:r w:rsidR="356484F0">
        <w:rPr/>
        <w:t>valla</w:t>
      </w:r>
      <w:r w:rsidR="356484F0">
        <w:rPr/>
        <w:t xml:space="preserve"> </w:t>
      </w:r>
      <w:r w:rsidR="356484F0">
        <w:rPr/>
        <w:t>jäätmehoolduseeskiri</w:t>
      </w:r>
      <w:r w:rsidR="356484F0">
        <w:rPr/>
        <w:t xml:space="preserve"> (</w:t>
      </w:r>
      <w:r w:rsidR="356484F0">
        <w:rPr/>
        <w:t>Rae</w:t>
      </w:r>
      <w:r w:rsidR="356484F0">
        <w:rPr/>
        <w:t xml:space="preserve"> </w:t>
      </w:r>
      <w:r w:rsidR="356484F0">
        <w:rPr/>
        <w:t>Vallavolikogu</w:t>
      </w:r>
      <w:r w:rsidR="356484F0">
        <w:rPr/>
        <w:t xml:space="preserve"> 15.06.2021 </w:t>
      </w:r>
      <w:r w:rsidR="356484F0">
        <w:rPr/>
        <w:t>määrus</w:t>
      </w:r>
      <w:r w:rsidR="356484F0">
        <w:rPr/>
        <w:t xml:space="preserve"> </w:t>
      </w:r>
      <w:r w:rsidR="356484F0">
        <w:rPr/>
        <w:t>nr</w:t>
      </w:r>
      <w:r w:rsidR="356484F0">
        <w:rPr/>
        <w:t xml:space="preserve"> 73);</w:t>
      </w:r>
    </w:p>
    <w:p xmlns:wp14="http://schemas.microsoft.com/office/word/2010/wordml" w:rsidRPr="00E27341" w:rsidR="00E27341" w:rsidP="21B297ED" w:rsidRDefault="00E27341" w14:paraId="1FF21C08" wp14:textId="77777777">
      <w:pPr>
        <w:pStyle w:val="ListParagraph"/>
        <w:numPr>
          <w:ilvl w:val="0"/>
          <w:numId w:val="208"/>
        </w:numPr>
        <w:rPr/>
      </w:pPr>
      <w:r w:rsidR="356484F0">
        <w:rPr/>
        <w:t>Rae</w:t>
      </w:r>
      <w:r w:rsidR="356484F0">
        <w:rPr/>
        <w:t xml:space="preserve"> </w:t>
      </w:r>
      <w:r w:rsidR="356484F0">
        <w:rPr/>
        <w:t>valla</w:t>
      </w:r>
      <w:r w:rsidR="356484F0">
        <w:rPr/>
        <w:t xml:space="preserve"> </w:t>
      </w:r>
      <w:r w:rsidR="356484F0">
        <w:rPr/>
        <w:t>rajatiste</w:t>
      </w:r>
      <w:r w:rsidR="356484F0">
        <w:rPr/>
        <w:t xml:space="preserve"> </w:t>
      </w:r>
      <w:r w:rsidR="356484F0">
        <w:rPr/>
        <w:t>väljaehitamise</w:t>
      </w:r>
      <w:r w:rsidR="356484F0">
        <w:rPr/>
        <w:t xml:space="preserve"> ja </w:t>
      </w:r>
      <w:r w:rsidR="356484F0">
        <w:rPr/>
        <w:t>väljaehitamisega</w:t>
      </w:r>
      <w:r w:rsidR="356484F0">
        <w:rPr/>
        <w:t xml:space="preserve"> </w:t>
      </w:r>
      <w:r w:rsidR="356484F0">
        <w:rPr/>
        <w:t>seotud</w:t>
      </w:r>
      <w:r w:rsidR="356484F0">
        <w:rPr/>
        <w:t xml:space="preserve"> </w:t>
      </w:r>
      <w:r w:rsidR="356484F0">
        <w:rPr/>
        <w:t>kulude</w:t>
      </w:r>
      <w:r w:rsidR="356484F0">
        <w:rPr/>
        <w:t xml:space="preserve"> </w:t>
      </w:r>
      <w:r w:rsidR="356484F0">
        <w:rPr/>
        <w:t>kandmise</w:t>
      </w:r>
      <w:r w:rsidR="356484F0">
        <w:rPr/>
        <w:t xml:space="preserve"> </w:t>
      </w:r>
      <w:r w:rsidR="356484F0">
        <w:rPr/>
        <w:t>kokkuleppimise</w:t>
      </w:r>
      <w:r w:rsidR="356484F0">
        <w:rPr/>
        <w:t xml:space="preserve"> </w:t>
      </w:r>
      <w:r w:rsidR="356484F0">
        <w:rPr/>
        <w:t>kord</w:t>
      </w:r>
      <w:r w:rsidR="356484F0">
        <w:rPr/>
        <w:t xml:space="preserve"> (</w:t>
      </w:r>
      <w:r w:rsidR="356484F0">
        <w:rPr/>
        <w:t>Rae</w:t>
      </w:r>
      <w:r w:rsidR="356484F0">
        <w:rPr/>
        <w:t xml:space="preserve"> </w:t>
      </w:r>
      <w:r w:rsidR="356484F0">
        <w:rPr/>
        <w:t>Vallavalitsuse</w:t>
      </w:r>
      <w:r w:rsidR="356484F0">
        <w:rPr/>
        <w:t xml:space="preserve"> 25.10.2022 </w:t>
      </w:r>
      <w:r w:rsidR="356484F0">
        <w:rPr/>
        <w:t>määrus</w:t>
      </w:r>
      <w:r w:rsidR="356484F0">
        <w:rPr/>
        <w:t xml:space="preserve"> </w:t>
      </w:r>
      <w:r w:rsidR="356484F0">
        <w:rPr/>
        <w:t>nr</w:t>
      </w:r>
      <w:r w:rsidR="356484F0">
        <w:rPr/>
        <w:t xml:space="preserve"> 23);</w:t>
      </w:r>
    </w:p>
    <w:p w:rsidR="65F0A009" w:rsidP="21B297ED" w:rsidRDefault="65F0A009" w14:paraId="3B095C23" w14:textId="2E3F19D6">
      <w:pPr>
        <w:pStyle w:val="ListParagraph"/>
        <w:numPr>
          <w:ilvl w:val="0"/>
          <w:numId w:val="208"/>
        </w:numPr>
        <w:rPr/>
      </w:pPr>
      <w:r w:rsidR="310DCD98">
        <w:rPr/>
        <w:t>Kohaliku</w:t>
      </w:r>
      <w:r w:rsidR="310DCD98">
        <w:rPr/>
        <w:t xml:space="preserve"> </w:t>
      </w:r>
      <w:r w:rsidR="310DCD98">
        <w:rPr/>
        <w:t>omavalitsuse</w:t>
      </w:r>
      <w:r w:rsidR="310DCD98">
        <w:rPr/>
        <w:t xml:space="preserve"> </w:t>
      </w:r>
      <w:r w:rsidR="310DCD98">
        <w:rPr/>
        <w:t>korralduse</w:t>
      </w:r>
      <w:r w:rsidR="310DCD98">
        <w:rPr/>
        <w:t xml:space="preserve"> </w:t>
      </w:r>
      <w:r w:rsidR="310DCD98">
        <w:rPr/>
        <w:t>seadus</w:t>
      </w:r>
      <w:r w:rsidR="310DCD98">
        <w:rPr/>
        <w:t>;</w:t>
      </w:r>
    </w:p>
    <w:p w:rsidR="65F0A009" w:rsidP="21B297ED" w:rsidRDefault="65F0A009" w14:paraId="72FC4F82" w14:textId="65FC632B">
      <w:pPr>
        <w:pStyle w:val="ListParagraph"/>
        <w:numPr>
          <w:ilvl w:val="0"/>
          <w:numId w:val="208"/>
        </w:numPr>
        <w:rPr/>
      </w:pPr>
      <w:r w:rsidR="310DCD98">
        <w:rPr/>
        <w:t>Planeerimisseadus</w:t>
      </w:r>
      <w:r w:rsidR="310DCD98">
        <w:rPr/>
        <w:t>;</w:t>
      </w:r>
    </w:p>
    <w:p w:rsidR="65F0A009" w:rsidP="21B297ED" w:rsidRDefault="65F0A009" w14:paraId="6AB322B5" w14:textId="54706FFD">
      <w:pPr>
        <w:pStyle w:val="ListParagraph"/>
        <w:numPr>
          <w:ilvl w:val="0"/>
          <w:numId w:val="208"/>
        </w:numPr>
        <w:rPr/>
      </w:pPr>
      <w:r w:rsidR="310DCD98">
        <w:rPr/>
        <w:t>Keskkonnamõju</w:t>
      </w:r>
      <w:r w:rsidR="310DCD98">
        <w:rPr/>
        <w:t xml:space="preserve"> </w:t>
      </w:r>
      <w:r w:rsidR="310DCD98">
        <w:rPr/>
        <w:t>hindamise</w:t>
      </w:r>
      <w:r w:rsidR="310DCD98">
        <w:rPr/>
        <w:t xml:space="preserve"> ja </w:t>
      </w:r>
      <w:r w:rsidR="310DCD98">
        <w:rPr/>
        <w:t>keskkonnajuhtimissüsteemi</w:t>
      </w:r>
      <w:r w:rsidR="310DCD98">
        <w:rPr/>
        <w:t xml:space="preserve"> </w:t>
      </w:r>
      <w:r w:rsidR="310DCD98">
        <w:rPr/>
        <w:t>seadus</w:t>
      </w:r>
      <w:r w:rsidR="310DCD98">
        <w:rPr/>
        <w:t>;</w:t>
      </w:r>
    </w:p>
    <w:p w:rsidR="65F0A009" w:rsidP="21B297ED" w:rsidRDefault="65F0A009" w14:paraId="09DDD51F" w14:textId="56F61A89">
      <w:pPr>
        <w:pStyle w:val="ListParagraph"/>
        <w:numPr>
          <w:ilvl w:val="0"/>
          <w:numId w:val="208"/>
        </w:numPr>
        <w:rPr/>
      </w:pPr>
      <w:r w:rsidR="310DCD98">
        <w:rPr/>
        <w:t>Vabariigi</w:t>
      </w:r>
      <w:r w:rsidR="310DCD98">
        <w:rPr/>
        <w:t xml:space="preserve"> </w:t>
      </w:r>
      <w:r w:rsidR="310DCD98">
        <w:rPr/>
        <w:t>Valitsuse</w:t>
      </w:r>
      <w:r w:rsidR="310DCD98">
        <w:rPr/>
        <w:t xml:space="preserve"> 29.08.2005 </w:t>
      </w:r>
      <w:r w:rsidR="310DCD98">
        <w:rPr/>
        <w:t>määrus</w:t>
      </w:r>
      <w:r w:rsidR="310DCD98">
        <w:rPr/>
        <w:t xml:space="preserve"> </w:t>
      </w:r>
      <w:r w:rsidR="310DCD98">
        <w:rPr/>
        <w:t>nr</w:t>
      </w:r>
      <w:r w:rsidR="310DCD98">
        <w:rPr/>
        <w:t xml:space="preserve"> 224 „</w:t>
      </w:r>
      <w:r w:rsidR="310DCD98">
        <w:rPr/>
        <w:t>Tegevusvaldkondade</w:t>
      </w:r>
      <w:r w:rsidR="310DCD98">
        <w:rPr/>
        <w:t xml:space="preserve">, mille </w:t>
      </w:r>
      <w:r w:rsidR="310DCD98">
        <w:rPr/>
        <w:t>korral</w:t>
      </w:r>
      <w:r w:rsidR="310DCD98">
        <w:rPr/>
        <w:t xml:space="preserve"> </w:t>
      </w:r>
      <w:r w:rsidR="310DCD98">
        <w:rPr/>
        <w:t>tuleb</w:t>
      </w:r>
      <w:r w:rsidR="310DCD98">
        <w:rPr/>
        <w:t xml:space="preserve"> </w:t>
      </w:r>
      <w:r w:rsidR="310DCD98">
        <w:rPr/>
        <w:t>anda</w:t>
      </w:r>
      <w:r w:rsidR="310DCD98">
        <w:rPr/>
        <w:t xml:space="preserve"> </w:t>
      </w:r>
      <w:r w:rsidR="310DCD98">
        <w:rPr/>
        <w:t>keskkonnamõju</w:t>
      </w:r>
      <w:r w:rsidR="310DCD98">
        <w:rPr/>
        <w:t xml:space="preserve"> </w:t>
      </w:r>
      <w:r w:rsidR="310DCD98">
        <w:rPr/>
        <w:t>hindamise</w:t>
      </w:r>
      <w:r w:rsidR="310DCD98">
        <w:rPr/>
        <w:t xml:space="preserve"> </w:t>
      </w:r>
      <w:r w:rsidR="310DCD98">
        <w:rPr/>
        <w:t>vajalikkuse</w:t>
      </w:r>
      <w:r w:rsidR="310DCD98">
        <w:rPr/>
        <w:t xml:space="preserve"> </w:t>
      </w:r>
      <w:r w:rsidR="310DCD98">
        <w:rPr/>
        <w:t>eelhinnang</w:t>
      </w:r>
      <w:r w:rsidR="310DCD98">
        <w:rPr/>
        <w:t xml:space="preserve">, </w:t>
      </w:r>
      <w:r w:rsidR="310DCD98">
        <w:rPr/>
        <w:t>täpsustatud</w:t>
      </w:r>
      <w:r w:rsidR="310DCD98">
        <w:rPr/>
        <w:t xml:space="preserve"> </w:t>
      </w:r>
      <w:r w:rsidR="310DCD98">
        <w:rPr/>
        <w:t>loetelu</w:t>
      </w:r>
      <w:r w:rsidR="310DCD98">
        <w:rPr/>
        <w:t>“;</w:t>
      </w:r>
    </w:p>
    <w:p w:rsidR="68FAC893" w:rsidP="21B297ED" w:rsidRDefault="68FAC893" w14:paraId="42F6B2D8" w14:textId="2B80A025">
      <w:pPr>
        <w:pStyle w:val="ListParagraph"/>
        <w:numPr>
          <w:ilvl w:val="0"/>
          <w:numId w:val="208"/>
        </w:numPr>
        <w:rPr/>
      </w:pPr>
      <w:r w:rsidR="0D9C13E6">
        <w:rPr/>
        <w:t>Rae</w:t>
      </w:r>
      <w:r w:rsidR="0D9C13E6">
        <w:rPr/>
        <w:t xml:space="preserve"> </w:t>
      </w:r>
      <w:r w:rsidR="0D9C13E6">
        <w:rPr/>
        <w:t>Vallavolikogu</w:t>
      </w:r>
      <w:r w:rsidR="0D9C13E6">
        <w:rPr/>
        <w:t xml:space="preserve"> 19.11.2021 </w:t>
      </w:r>
      <w:r w:rsidR="0D9C13E6">
        <w:rPr/>
        <w:t>otsus</w:t>
      </w:r>
      <w:r w:rsidR="0D9C13E6">
        <w:rPr/>
        <w:t xml:space="preserve"> </w:t>
      </w:r>
      <w:r w:rsidR="0D9C13E6">
        <w:rPr/>
        <w:t>nr</w:t>
      </w:r>
      <w:r w:rsidR="0D9C13E6">
        <w:rPr/>
        <w:t xml:space="preserve"> 16 „</w:t>
      </w:r>
      <w:r w:rsidR="0D9C13E6">
        <w:rPr/>
        <w:t>Seadusega</w:t>
      </w:r>
      <w:r w:rsidR="0D9C13E6">
        <w:rPr/>
        <w:t xml:space="preserve"> </w:t>
      </w:r>
      <w:r w:rsidR="0D9C13E6">
        <w:rPr/>
        <w:t>kohaliku</w:t>
      </w:r>
      <w:r w:rsidR="0D9C13E6">
        <w:rPr/>
        <w:t xml:space="preserve"> </w:t>
      </w:r>
      <w:r w:rsidR="0D9C13E6">
        <w:rPr/>
        <w:t>omavalitsuse</w:t>
      </w:r>
      <w:r w:rsidR="0D9C13E6">
        <w:rPr/>
        <w:t xml:space="preserve"> </w:t>
      </w:r>
      <w:r w:rsidR="0D9C13E6">
        <w:rPr/>
        <w:t>pädevusse</w:t>
      </w:r>
      <w:r w:rsidR="0D9C13E6">
        <w:rPr/>
        <w:t xml:space="preserve"> </w:t>
      </w:r>
      <w:r w:rsidR="0D9C13E6">
        <w:rPr/>
        <w:t>antud</w:t>
      </w:r>
      <w:r w:rsidR="0D9C13E6">
        <w:rPr/>
        <w:t xml:space="preserve"> </w:t>
      </w:r>
      <w:r w:rsidR="0D9C13E6">
        <w:rPr/>
        <w:t>küsimuste</w:t>
      </w:r>
      <w:r w:rsidR="0D9C13E6">
        <w:rPr/>
        <w:t xml:space="preserve"> </w:t>
      </w:r>
      <w:r w:rsidR="0D9C13E6">
        <w:rPr/>
        <w:t>lahendamise</w:t>
      </w:r>
      <w:r w:rsidR="0D9C13E6">
        <w:rPr/>
        <w:t xml:space="preserve"> </w:t>
      </w:r>
      <w:r w:rsidR="0D9C13E6">
        <w:rPr/>
        <w:t>otsustusõiguse</w:t>
      </w:r>
      <w:r w:rsidR="0D9C13E6">
        <w:rPr/>
        <w:t xml:space="preserve"> </w:t>
      </w:r>
      <w:r w:rsidR="0D9C13E6">
        <w:rPr/>
        <w:t>delegeerimine</w:t>
      </w:r>
      <w:r w:rsidR="0D9C13E6">
        <w:rPr/>
        <w:t xml:space="preserve"> </w:t>
      </w:r>
      <w:r w:rsidR="0D9C13E6">
        <w:rPr/>
        <w:t>Rae</w:t>
      </w:r>
      <w:r w:rsidR="0D9C13E6">
        <w:rPr/>
        <w:t xml:space="preserve"> </w:t>
      </w:r>
      <w:r w:rsidR="0D9C13E6">
        <w:rPr/>
        <w:t>Vallavalitsusele</w:t>
      </w:r>
      <w:r w:rsidR="0D9C13E6">
        <w:rPr/>
        <w:t>“;</w:t>
      </w:r>
    </w:p>
    <w:p w:rsidR="68FAC893" w:rsidP="21B297ED" w:rsidRDefault="68FAC893" w14:paraId="14374A4B" w14:textId="756E6B73">
      <w:pPr>
        <w:pStyle w:val="ListParagraph"/>
        <w:numPr>
          <w:ilvl w:val="0"/>
          <w:numId w:val="208"/>
        </w:numPr>
        <w:rPr/>
      </w:pPr>
      <w:r w:rsidR="0D9C13E6">
        <w:rPr/>
        <w:t>Rae</w:t>
      </w:r>
      <w:r w:rsidR="0D9C13E6">
        <w:rPr/>
        <w:t xml:space="preserve"> </w:t>
      </w:r>
      <w:r w:rsidR="0D9C13E6">
        <w:rPr/>
        <w:t>Vallavolikogu</w:t>
      </w:r>
      <w:r w:rsidR="0D9C13E6">
        <w:rPr/>
        <w:t xml:space="preserve"> 20.09.2012 </w:t>
      </w:r>
      <w:r w:rsidR="0D9C13E6">
        <w:rPr/>
        <w:t>otsusega</w:t>
      </w:r>
      <w:r w:rsidR="0D9C13E6">
        <w:rPr/>
        <w:t xml:space="preserve"> </w:t>
      </w:r>
      <w:r w:rsidR="0D9C13E6">
        <w:rPr/>
        <w:t>nr</w:t>
      </w:r>
      <w:r w:rsidR="0D9C13E6">
        <w:rPr/>
        <w:t xml:space="preserve"> 390 </w:t>
      </w:r>
      <w:r w:rsidR="0D9C13E6">
        <w:rPr/>
        <w:t>kehtestatud</w:t>
      </w:r>
      <w:r w:rsidR="0D9C13E6">
        <w:rPr/>
        <w:t xml:space="preserve"> </w:t>
      </w:r>
      <w:r w:rsidR="0D9C13E6">
        <w:rPr/>
        <w:t>Rae</w:t>
      </w:r>
      <w:r w:rsidR="0D9C13E6">
        <w:rPr/>
        <w:t xml:space="preserve"> </w:t>
      </w:r>
      <w:r w:rsidR="0D9C13E6">
        <w:rPr/>
        <w:t>valla</w:t>
      </w:r>
      <w:r w:rsidR="0D9C13E6">
        <w:rPr/>
        <w:t xml:space="preserve"> </w:t>
      </w:r>
      <w:r w:rsidR="0D9C13E6">
        <w:rPr/>
        <w:t>Jüri</w:t>
      </w:r>
      <w:r w:rsidR="0D9C13E6">
        <w:rPr/>
        <w:t xml:space="preserve"> </w:t>
      </w:r>
      <w:r w:rsidR="0D9C13E6">
        <w:rPr/>
        <w:t>aleviku</w:t>
      </w:r>
      <w:r w:rsidR="0D9C13E6">
        <w:rPr/>
        <w:t xml:space="preserve"> ja </w:t>
      </w:r>
      <w:r w:rsidR="0D9C13E6">
        <w:rPr/>
        <w:t>sellega</w:t>
      </w:r>
      <w:r w:rsidR="0D9C13E6">
        <w:rPr/>
        <w:t xml:space="preserve"> </w:t>
      </w:r>
      <w:r w:rsidR="0D9C13E6">
        <w:rPr/>
        <w:t>piirnevate</w:t>
      </w:r>
      <w:r w:rsidR="0D9C13E6">
        <w:rPr/>
        <w:t xml:space="preserve"> </w:t>
      </w:r>
      <w:r w:rsidR="0D9C13E6">
        <w:rPr/>
        <w:t>Aaviku</w:t>
      </w:r>
      <w:r w:rsidR="0D9C13E6">
        <w:rPr/>
        <w:t xml:space="preserve">, </w:t>
      </w:r>
      <w:r w:rsidR="0D9C13E6">
        <w:rPr/>
        <w:t>Vaskjala</w:t>
      </w:r>
      <w:r w:rsidR="0D9C13E6">
        <w:rPr/>
        <w:t xml:space="preserve"> ja Karla </w:t>
      </w:r>
      <w:r w:rsidR="0D9C13E6">
        <w:rPr/>
        <w:t>külaosade</w:t>
      </w:r>
      <w:r w:rsidR="0D9C13E6">
        <w:rPr/>
        <w:t xml:space="preserve"> </w:t>
      </w:r>
      <w:r w:rsidR="0D9C13E6">
        <w:rPr/>
        <w:t>üldplaneering</w:t>
      </w:r>
      <w:r w:rsidR="0D9C13E6">
        <w:rPr/>
        <w:t>;</w:t>
      </w:r>
    </w:p>
    <w:p w:rsidR="68FAC893" w:rsidP="21B297ED" w:rsidRDefault="68FAC893" w14:paraId="60A647B6" w14:textId="7AF56F34">
      <w:pPr>
        <w:pStyle w:val="ListParagraph"/>
        <w:numPr>
          <w:ilvl w:val="0"/>
          <w:numId w:val="208"/>
        </w:numPr>
        <w:rPr/>
      </w:pPr>
      <w:r w:rsidR="0D9C13E6">
        <w:rPr/>
        <w:t>Rae</w:t>
      </w:r>
      <w:r w:rsidR="0D9C13E6">
        <w:rPr/>
        <w:t xml:space="preserve"> </w:t>
      </w:r>
      <w:r w:rsidR="0D9C13E6">
        <w:rPr/>
        <w:t>valla</w:t>
      </w:r>
      <w:r w:rsidR="0D9C13E6">
        <w:rPr/>
        <w:t xml:space="preserve">, </w:t>
      </w:r>
      <w:r w:rsidR="0D9C13E6">
        <w:rPr/>
        <w:t>huvitatud</w:t>
      </w:r>
      <w:r w:rsidR="0D9C13E6">
        <w:rPr/>
        <w:t xml:space="preserve"> </w:t>
      </w:r>
      <w:r w:rsidR="0D9C13E6">
        <w:rPr/>
        <w:t>isiku</w:t>
      </w:r>
      <w:r w:rsidR="0D9C13E6">
        <w:rPr/>
        <w:t xml:space="preserve">, </w:t>
      </w:r>
      <w:r w:rsidR="0D9C13E6">
        <w:rPr/>
        <w:t>puudutatud</w:t>
      </w:r>
      <w:r w:rsidR="0D9C13E6">
        <w:rPr/>
        <w:t xml:space="preserve"> </w:t>
      </w:r>
      <w:r w:rsidR="0D9C13E6">
        <w:rPr/>
        <w:t>isiku</w:t>
      </w:r>
      <w:r w:rsidR="0D9C13E6">
        <w:rPr/>
        <w:t xml:space="preserve"> ja </w:t>
      </w:r>
      <w:r w:rsidR="0D9C13E6">
        <w:rPr/>
        <w:t>detailplaneeringu</w:t>
      </w:r>
      <w:r w:rsidR="0D9C13E6">
        <w:rPr/>
        <w:t xml:space="preserve"> </w:t>
      </w:r>
      <w:r w:rsidR="0D9C13E6">
        <w:rPr/>
        <w:t>koostaja</w:t>
      </w:r>
      <w:r w:rsidR="0D9C13E6">
        <w:rPr/>
        <w:t xml:space="preserve"> </w:t>
      </w:r>
      <w:r w:rsidR="0D9C13E6">
        <w:rPr/>
        <w:t>vahel</w:t>
      </w:r>
      <w:r w:rsidR="0D9C13E6">
        <w:rPr/>
        <w:t xml:space="preserve"> </w:t>
      </w:r>
      <w:r w:rsidR="0D9C13E6">
        <w:rPr/>
        <w:t>sõlmitud</w:t>
      </w:r>
      <w:r w:rsidR="0D9C13E6">
        <w:rPr/>
        <w:t xml:space="preserve"> ja 24.05.2024 </w:t>
      </w:r>
      <w:r w:rsidR="0D9C13E6">
        <w:rPr/>
        <w:t>jõustunud</w:t>
      </w:r>
      <w:r w:rsidR="0D9C13E6">
        <w:rPr/>
        <w:t xml:space="preserve"> </w:t>
      </w:r>
      <w:r w:rsidR="0D9C13E6">
        <w:rPr/>
        <w:t>leping</w:t>
      </w:r>
      <w:r w:rsidR="0D9C13E6">
        <w:rPr/>
        <w:t xml:space="preserve"> „</w:t>
      </w:r>
      <w:r w:rsidR="0D9C13E6">
        <w:rPr/>
        <w:t>Haldusleping</w:t>
      </w:r>
      <w:r w:rsidR="0D9C13E6">
        <w:rPr/>
        <w:t xml:space="preserve"> (kovID1284)“;</w:t>
      </w:r>
    </w:p>
    <w:p xmlns:wp14="http://schemas.microsoft.com/office/word/2010/wordml" w:rsidRPr="00E27341" w:rsidR="00E27341" w:rsidP="21B297ED" w:rsidRDefault="00E27341" w14:paraId="7254EB2E" wp14:textId="77777777">
      <w:pPr>
        <w:pStyle w:val="ListParagraph"/>
        <w:numPr>
          <w:ilvl w:val="0"/>
          <w:numId w:val="208"/>
        </w:numPr>
        <w:rPr/>
      </w:pPr>
      <w:r w:rsidR="356484F0">
        <w:rPr/>
        <w:t>kontaktvööndis</w:t>
      </w:r>
      <w:r w:rsidR="356484F0">
        <w:rPr/>
        <w:t xml:space="preserve"> </w:t>
      </w:r>
      <w:r w:rsidR="356484F0">
        <w:rPr/>
        <w:t>kehtestatud</w:t>
      </w:r>
      <w:r w:rsidR="356484F0">
        <w:rPr/>
        <w:t xml:space="preserve"> </w:t>
      </w:r>
      <w:r w:rsidR="356484F0">
        <w:rPr/>
        <w:t>detailplaneeringud</w:t>
      </w:r>
      <w:r w:rsidR="356484F0">
        <w:rPr/>
        <w:t>;</w:t>
      </w:r>
    </w:p>
    <w:p xmlns:wp14="http://schemas.microsoft.com/office/word/2010/wordml" w:rsidR="003E6DF2" w:rsidP="21B297ED" w:rsidRDefault="00E27341" w14:paraId="0675CB89" wp14:textId="77777777">
      <w:pPr>
        <w:pStyle w:val="ListParagraph"/>
        <w:numPr>
          <w:ilvl w:val="0"/>
          <w:numId w:val="208"/>
        </w:numPr>
        <w:rPr/>
      </w:pPr>
      <w:r w:rsidR="356484F0">
        <w:rPr/>
        <w:t>muud</w:t>
      </w:r>
      <w:r w:rsidR="356484F0">
        <w:rPr/>
        <w:t xml:space="preserve"> </w:t>
      </w:r>
      <w:r w:rsidR="356484F0">
        <w:rPr/>
        <w:t>asjakohased</w:t>
      </w:r>
      <w:r w:rsidR="356484F0">
        <w:rPr/>
        <w:t xml:space="preserve"> </w:t>
      </w:r>
      <w:r w:rsidR="356484F0">
        <w:rPr/>
        <w:t>õigusaktid</w:t>
      </w:r>
      <w:r w:rsidR="356484F0">
        <w:rPr/>
        <w:t xml:space="preserve">, </w:t>
      </w:r>
      <w:r w:rsidR="356484F0">
        <w:rPr/>
        <w:t>standardid</w:t>
      </w:r>
      <w:r w:rsidR="356484F0">
        <w:rPr/>
        <w:t xml:space="preserve">, </w:t>
      </w:r>
      <w:r w:rsidR="356484F0">
        <w:rPr/>
        <w:t>normatiivid</w:t>
      </w:r>
      <w:r w:rsidR="356484F0">
        <w:rPr/>
        <w:t>;</w:t>
      </w:r>
    </w:p>
    <w:p w:rsidR="04FBD923" w:rsidP="21B297ED" w:rsidRDefault="04FBD923" w14:paraId="0768FE2D" w14:textId="5D0D8DFA">
      <w:pPr>
        <w:pStyle w:val="ListParagraph"/>
        <w:numPr>
          <w:ilvl w:val="0"/>
          <w:numId w:val="208"/>
        </w:numPr>
        <w:rPr/>
      </w:pPr>
      <w:r w:rsidR="04FBD923">
        <w:rPr/>
        <w:t xml:space="preserve">Pärna tee 6 </w:t>
      </w:r>
      <w:r w:rsidR="04FBD923">
        <w:rPr/>
        <w:t>topo</w:t>
      </w:r>
      <w:r w:rsidR="04FBD923">
        <w:rPr/>
        <w:t>-geodeetiline alusplaan;</w:t>
      </w:r>
    </w:p>
    <w:p w:rsidR="3A62149A" w:rsidP="21B297ED" w:rsidRDefault="3A62149A" w14:paraId="6842E818" w14:textId="5D78A993">
      <w:pPr>
        <w:pStyle w:val="ListParagraph"/>
        <w:numPr>
          <w:ilvl w:val="0"/>
          <w:numId w:val="208"/>
        </w:numPr>
        <w:suppressLineNumbers w:val="0"/>
        <w:bidi w:val="0"/>
        <w:spacing w:before="0" w:beforeAutospacing="off" w:after="0" w:afterAutospacing="off" w:line="252" w:lineRule="auto"/>
        <w:ind w:left="720" w:right="0" w:hanging="360"/>
        <w:jc w:val="both"/>
        <w:rPr/>
      </w:pPr>
      <w:r w:rsidR="3A62149A">
        <w:rPr/>
        <w:t>Haljastuse</w:t>
      </w:r>
      <w:r w:rsidR="3A62149A">
        <w:rPr/>
        <w:t xml:space="preserve"> </w:t>
      </w:r>
      <w:r w:rsidR="3A62149A">
        <w:rPr/>
        <w:t>hinnang</w:t>
      </w:r>
      <w:r w:rsidR="3A62149A">
        <w:rPr/>
        <w:t xml:space="preserve"> </w:t>
      </w:r>
      <w:r w:rsidR="3A62149A">
        <w:rPr/>
        <w:t>Pärna</w:t>
      </w:r>
      <w:r w:rsidR="3A62149A">
        <w:rPr/>
        <w:t xml:space="preserve"> tee 6 DP-Ala, </w:t>
      </w:r>
      <w:r w:rsidR="3A62149A">
        <w:rPr/>
        <w:t>Vaskjala</w:t>
      </w:r>
      <w:r w:rsidR="3A62149A">
        <w:rPr/>
        <w:t xml:space="preserve"> </w:t>
      </w:r>
      <w:r w:rsidR="3A62149A">
        <w:rPr/>
        <w:t>küla</w:t>
      </w:r>
      <w:r w:rsidR="3A62149A">
        <w:rPr/>
        <w:t xml:space="preserve">, </w:t>
      </w:r>
      <w:r w:rsidR="3A62149A">
        <w:rPr/>
        <w:t>Rae</w:t>
      </w:r>
      <w:r w:rsidR="3A62149A">
        <w:rPr/>
        <w:t xml:space="preserve"> </w:t>
      </w:r>
      <w:r w:rsidR="3A62149A">
        <w:rPr/>
        <w:t>vald</w:t>
      </w:r>
      <w:r w:rsidR="3A62149A">
        <w:rPr/>
        <w:t xml:space="preserve"> (</w:t>
      </w:r>
      <w:r w:rsidR="3A62149A">
        <w:rPr/>
        <w:t>Dendro</w:t>
      </w:r>
      <w:r w:rsidR="3A62149A">
        <w:rPr/>
        <w:t xml:space="preserve"> SJ O</w:t>
      </w:r>
      <w:r w:rsidR="62718D9D">
        <w:rPr/>
        <w:t>Ü, 2024)</w:t>
      </w:r>
      <w:r w:rsidR="04FBD923">
        <w:rPr/>
        <w:t>.</w:t>
      </w:r>
      <w:r>
        <w:tab/>
      </w:r>
    </w:p>
    <w:p xmlns:wp14="http://schemas.microsoft.com/office/word/2010/wordml" w:rsidR="00E81788" w:rsidP="21B297ED" w:rsidRDefault="00F375F1" w14:paraId="5B92A8CC" wp14:textId="0B3B4E2D">
      <w:pPr>
        <w:pStyle w:val="Heading2"/>
        <w:suppressLineNumbers w:val="0"/>
        <w:bidi w:val="0"/>
        <w:spacing w:before="120" w:beforeAutospacing="off" w:after="100" w:afterAutospacing="off" w:line="252" w:lineRule="auto"/>
        <w:ind w:right="0"/>
        <w:jc w:val="both"/>
        <w:rPr/>
      </w:pPr>
      <w:bookmarkStart w:name="_Toc783066257" w:id="403852851"/>
      <w:bookmarkStart w:name="_Toc296374534" w:id="62024729"/>
      <w:bookmarkStart w:name="_Toc1314723177" w:id="1008674050"/>
      <w:bookmarkStart w:name="_Toc759390251" w:id="699938724"/>
      <w:r w:rsidR="1A0B15BB">
        <w:rPr/>
        <w:t>Rae valla Jüri aleviku ja sellega piirnevate Aaviku, Vaskjala ja Karla külaosade üldplaneering</w:t>
      </w:r>
      <w:bookmarkEnd w:id="403852851"/>
      <w:bookmarkEnd w:id="62024729"/>
      <w:bookmarkEnd w:id="1008674050"/>
      <w:bookmarkEnd w:id="699938724"/>
    </w:p>
    <w:p w:rsidR="415949D4" w:rsidP="21B297ED" w:rsidRDefault="415949D4" w14:paraId="69D0DC9F" w14:textId="0744F3BA">
      <w:pPr>
        <w:pStyle w:val="Normal"/>
        <w:bidi w:val="0"/>
        <w:rPr>
          <w:lang w:val="et-EE"/>
        </w:rPr>
      </w:pPr>
      <w:r w:rsidR="415949D4">
        <w:rPr/>
        <w:t xml:space="preserve">Rae Vallavolikogu 20.09.2012 otsusega nr 390 kehtestatud Rae valla Jüri aleviku ja sellega piirnevate Aaviku, Vaskjala ja Karla külaosad üldplaneeringu kohaselt asub planeeringuala tiheasutusalal ning planeeritava ala maakasutuse juhtotstarbeks on määratud osaliselt olemasolev väikeelamumaa, osaliselt perspektiivne väikeelamumaa ja osaliselt olemasolev haljasmaa-parkmetsamaa. Üldplaneeringu  järgselt on väikeelamumaa eramute maa, kaksikelamute (paariselamute) maa, ridaelamute maa, kuni kahekorruseliste korterelamute maa ja maapealsete garaažide maa. Haljasmaa- parkmetsamaa alade  puhul </w:t>
      </w:r>
      <w:r w:rsidR="38A8F60B">
        <w:rPr/>
        <w:t>t</w:t>
      </w:r>
      <w:r w:rsidR="415949D4">
        <w:rPr/>
        <w:t>egemist olemasolevate terviklikuna  säilitatavate parkmetsade, metsaparkide, puistute ja üldkasutatavate rohealade maa. Planeeringuala paikneb üldplaneeringu järgselt osaliselt rohevõrgustikus, mis piirneb idaküljel Vaskjala- Ülemiste kanaliga. Üldplaneeringu seletuskirjas on märgitud, et asustuse kavandamisel ja ehitusalade valikul mitte läbi lõigata rohelise võrgustiku koridore ega seada ohtu rohelise võrgustiku säilimist. Ehitustegevust rohevõrgustiku aladel üldplaneeringu lahendusega ei kavandata ning see võib olla lubatud vaid  erandjuhtudel ja üldplaneeringut muutva detailplaneeringu alusel. Planeeringuala paikneb väljakujunenud elamualal ning on varasemalt juba hoonestatud. Arvestades asjaolu, et olemasolev hoonestus planeeringualal paikneb väljaspool rohevõrgustiku ala ning detailplaneeringu lahendusega ehitustegevust rohevõrgustiku alale ei kavandata, on detailplaneeringu algatamine kooskõlas Rae valla Jüri aleviku ja sellega piirnevate Aaviku, Vaskjala ja Karla külaosade üldplaneeringuga.</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8891"/>
      </w:tblGrid>
      <w:tr xmlns:wp14="http://schemas.microsoft.com/office/word/2010/wordml" w:rsidR="00D42EEF" w:rsidTr="21B297ED" w14:paraId="0FB78278" wp14:textId="77777777">
        <w:tc>
          <w:tcPr>
            <w:tcW w:w="8891" w:type="dxa"/>
            <w:tcMar/>
          </w:tcPr>
          <w:p w:rsidR="00D42EEF" w:rsidRDefault="00F03E6C" w14:paraId="1FC39945" wp14:textId="77777777">
            <w:pPr>
              <w:rPr>
                <w:lang w:val="et-EE"/>
              </w:rPr>
            </w:pPr>
            <w:r w:rsidR="32E70A6E">
              <w:drawing>
                <wp:inline xmlns:wp14="http://schemas.microsoft.com/office/word/2010/wordprocessingDrawing" wp14:editId="02915E44" wp14:anchorId="761F0DA6">
                  <wp:extent cx="3638550" cy="3886070"/>
                  <wp:effectExtent l="0" t="0" r="0" b="0"/>
                  <wp:docPr id="16" name="Picture 16" title=""/>
                  <wp:cNvGraphicFramePr>
                    <a:graphicFrameLocks noChangeAspect="1"/>
                  </wp:cNvGraphicFramePr>
                  <a:graphic>
                    <a:graphicData uri="http://schemas.openxmlformats.org/drawingml/2006/picture">
                      <pic:pic>
                        <pic:nvPicPr>
                          <pic:cNvPr id="0" name="Picture 16"/>
                          <pic:cNvPicPr/>
                        </pic:nvPicPr>
                        <pic:blipFill>
                          <a:blip r:embed="Rc4bd8fb16878479c">
                            <a:extLst>
                              <a:ext xmlns:a="http://schemas.openxmlformats.org/drawingml/2006/main" uri="{28A0092B-C50C-407E-A947-70E740481C1C}">
                                <a14:useLocalDpi val="0"/>
                              </a:ext>
                            </a:extLst>
                          </a:blip>
                          <a:stretch>
                            <a:fillRect/>
                          </a:stretch>
                        </pic:blipFill>
                        <pic:spPr>
                          <a:xfrm rot="0" flipH="0" flipV="0">
                            <a:off x="0" y="0"/>
                            <a:ext cx="3638550" cy="3886070"/>
                          </a:xfrm>
                          <a:prstGeom prst="rect">
                            <a:avLst/>
                          </a:prstGeom>
                        </pic:spPr>
                      </pic:pic>
                    </a:graphicData>
                  </a:graphic>
                </wp:inline>
              </w:drawing>
            </w:r>
            <w:r w:rsidR="32E70A6E">
              <w:drawing>
                <wp:inline xmlns:wp14="http://schemas.microsoft.com/office/word/2010/wordprocessingDrawing" wp14:editId="0126E04E" wp14:anchorId="7190ED16">
                  <wp:extent cx="1524000" cy="1181100"/>
                  <wp:effectExtent l="0" t="0" r="0" b="0"/>
                  <wp:docPr id="18" name="Picture 18" title=""/>
                  <wp:cNvGraphicFramePr>
                    <a:graphicFrameLocks noChangeAspect="1"/>
                  </wp:cNvGraphicFramePr>
                  <a:graphic>
                    <a:graphicData uri="http://schemas.openxmlformats.org/drawingml/2006/picture">
                      <pic:pic>
                        <pic:nvPicPr>
                          <pic:cNvPr id="0" name="Picture 18"/>
                          <pic:cNvPicPr/>
                        </pic:nvPicPr>
                        <pic:blipFill>
                          <a:blip r:embed="R7c7db6c0ddc44a4e">
                            <a:extLst>
                              <a:ext xmlns:a="http://schemas.openxmlformats.org/drawingml/2006/main" uri="{28A0092B-C50C-407E-A947-70E740481C1C}">
                                <a14:useLocalDpi val="0"/>
                              </a:ext>
                            </a:extLst>
                          </a:blip>
                          <a:stretch>
                            <a:fillRect/>
                          </a:stretch>
                        </pic:blipFill>
                        <pic:spPr>
                          <a:xfrm rot="0" flipH="0" flipV="0">
                            <a:off x="0" y="0"/>
                            <a:ext cx="1524000" cy="1181100"/>
                          </a:xfrm>
                          <a:prstGeom prst="rect">
                            <a:avLst/>
                          </a:prstGeom>
                        </pic:spPr>
                      </pic:pic>
                    </a:graphicData>
                  </a:graphic>
                </wp:inline>
              </w:drawing>
            </w:r>
          </w:p>
        </w:tc>
      </w:tr>
    </w:tbl>
    <w:p xmlns:wp14="http://schemas.microsoft.com/office/word/2010/wordml" w:rsidRPr="0050701B" w:rsidR="004B7A59" w:rsidP="004B7A59" w:rsidRDefault="004B7A59" w14:paraId="05EDAF5E" wp14:textId="77777777">
      <w:pPr>
        <w:pStyle w:val="Caption"/>
        <w:rPr>
          <w:lang w:val="et-EE"/>
        </w:rPr>
      </w:pPr>
      <w:r w:rsidR="3FB9E33B">
        <w:rPr/>
        <w:t>Skeem</w:t>
      </w:r>
      <w:r w:rsidR="3FB9E33B">
        <w:rPr/>
        <w:t xml:space="preserve"> </w:t>
      </w:r>
      <w:r w:rsidRPr="21B297ED">
        <w:rPr>
          <w:lang w:val="et-EE"/>
        </w:rPr>
        <w:fldChar w:fldCharType="begin"/>
      </w:r>
      <w:r w:rsidRPr="21B297ED">
        <w:rPr>
          <w:lang w:val="et-EE"/>
        </w:rPr>
        <w:instrText xml:space="preserve"> SEQ Skeem \* ARABIC </w:instrText>
      </w:r>
      <w:r w:rsidRPr="21B297ED">
        <w:rPr>
          <w:lang w:val="et-EE"/>
        </w:rPr>
        <w:fldChar w:fldCharType="separate"/>
      </w:r>
      <w:r w:rsidR="2503D4E4">
        <w:rPr/>
        <w:t>1</w:t>
      </w:r>
      <w:r w:rsidRPr="21B297ED">
        <w:rPr>
          <w:lang w:val="et-EE"/>
        </w:rPr>
        <w:fldChar w:fldCharType="end"/>
      </w:r>
      <w:r w:rsidR="3FB9E33B">
        <w:rPr/>
        <w:t xml:space="preserve">. </w:t>
      </w:r>
      <w:r w:rsidR="3FB9E33B">
        <w:rPr/>
        <w:t>Väljavõte</w:t>
      </w:r>
      <w:r w:rsidR="3FB9E33B">
        <w:rPr/>
        <w:t xml:space="preserve"> </w:t>
      </w:r>
      <w:r w:rsidR="3FB9E33B">
        <w:rPr/>
        <w:t>Rae</w:t>
      </w:r>
      <w:r w:rsidR="3FB9E33B">
        <w:rPr/>
        <w:t xml:space="preserve"> </w:t>
      </w:r>
      <w:r w:rsidR="3FB9E33B">
        <w:rPr/>
        <w:t>valla</w:t>
      </w:r>
      <w:r w:rsidR="3FB9E33B">
        <w:rPr/>
        <w:t xml:space="preserve"> </w:t>
      </w:r>
      <w:r w:rsidR="3FB9E33B">
        <w:rPr/>
        <w:t>üldplaneeringu</w:t>
      </w:r>
      <w:r w:rsidR="3FB9E33B">
        <w:rPr/>
        <w:t xml:space="preserve"> </w:t>
      </w:r>
      <w:r w:rsidR="3FB9E33B">
        <w:rPr/>
        <w:t>rohevõrgustiku</w:t>
      </w:r>
      <w:r w:rsidR="3FB9E33B">
        <w:rPr/>
        <w:t xml:space="preserve"> </w:t>
      </w:r>
      <w:r w:rsidR="3FB9E33B">
        <w:rPr/>
        <w:t>joonisest</w:t>
      </w:r>
      <w:r w:rsidR="3FB9E33B">
        <w:rPr/>
        <w:t xml:space="preserve"> </w:t>
      </w:r>
      <w:r w:rsidR="3FB9E33B">
        <w:rPr/>
        <w:t>(</w:t>
      </w:r>
      <w:r w:rsidR="3FB9E33B">
        <w:rPr/>
        <w:t>allikas:</w:t>
      </w:r>
      <w:r w:rsidR="32E70A6E">
        <w:rPr/>
        <w:t>https</w:t>
      </w:r>
      <w:r w:rsidR="32E70A6E">
        <w:rPr/>
        <w:t>://rae.ee/</w:t>
      </w:r>
      <w:r w:rsidR="32E70A6E">
        <w:rPr/>
        <w:t>documents</w:t>
      </w:r>
      <w:r w:rsidR="32E70A6E">
        <w:rPr/>
        <w:t>/823250/3890101/Jyri_yp_skeem_IV-2_rohevork_2012.pdf/caaa5406-4d12-4f0b-9504-9ca23be0137e</w:t>
      </w:r>
      <w:r w:rsidR="3FB9E33B">
        <w:rPr/>
        <w:t>)</w:t>
      </w:r>
    </w:p>
    <w:p xmlns:wp14="http://schemas.microsoft.com/office/word/2010/wordml" w:rsidRPr="00FF716D" w:rsidR="002E50E1" w:rsidRDefault="002E50E1" w14:paraId="0562CB0E" wp14:textId="77777777">
      <w:pPr>
        <w:rPr>
          <w:lang w:val="et-EE"/>
        </w:rPr>
      </w:pPr>
    </w:p>
    <w:tbl>
      <w:tblPr>
        <w:tblStyle w:val="TableGrid"/>
        <w:tblW w:w="8426" w:type="dxa"/>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ook w:val="04A0" w:firstRow="1" w:lastRow="0" w:firstColumn="1" w:lastColumn="0" w:noHBand="0" w:noVBand="1"/>
      </w:tblPr>
      <w:tblGrid>
        <w:gridCol w:w="4558"/>
        <w:gridCol w:w="1948"/>
        <w:gridCol w:w="1920"/>
      </w:tblGrid>
      <w:tr xmlns:wp14="http://schemas.microsoft.com/office/word/2010/wordml" w:rsidR="005E1D1A" w:rsidTr="21B297ED" w14:paraId="34CE0A41" wp14:textId="77777777">
        <w:trPr>
          <w:trHeight w:val="300"/>
        </w:trPr>
        <w:tc>
          <w:tcPr>
            <w:tcW w:w="4558" w:type="dxa"/>
            <w:tcMar/>
          </w:tcPr>
          <w:p w14:paraId="03EEDE9E">
            <w:r w:rsidR="3CC2FD0B">
              <w:drawing>
                <wp:inline xmlns:wp14="http://schemas.microsoft.com/office/word/2010/wordprocessingDrawing" wp14:editId="22967900" wp14:anchorId="3CAA1CAF">
                  <wp:extent cx="2663076" cy="2634945"/>
                  <wp:effectExtent l="0" t="0" r="0" b="0"/>
                  <wp:docPr id="13" name="Picture 13" title=""/>
                  <wp:cNvGraphicFramePr>
                    <a:graphicFrameLocks noChangeAspect="1"/>
                  </wp:cNvGraphicFramePr>
                  <a:graphic>
                    <a:graphicData uri="http://schemas.openxmlformats.org/drawingml/2006/picture">
                      <pic:pic>
                        <pic:nvPicPr>
                          <pic:cNvPr id="0" name="Picture 13"/>
                          <pic:cNvPicPr/>
                        </pic:nvPicPr>
                        <pic:blipFill>
                          <a:blip r:embed="Rf0f2a8ad545b4276">
                            <a:extLst>
                              <a:ext xmlns:a="http://schemas.openxmlformats.org/drawingml/2006/main" uri="{28A0092B-C50C-407E-A947-70E740481C1C}">
                                <a14:useLocalDpi val="0"/>
                              </a:ext>
                            </a:extLst>
                          </a:blip>
                          <a:stretch>
                            <a:fillRect/>
                          </a:stretch>
                        </pic:blipFill>
                        <pic:spPr>
                          <a:xfrm rot="0" flipH="0" flipV="0">
                            <a:off x="0" y="0"/>
                            <a:ext cx="2663076" cy="2634945"/>
                          </a:xfrm>
                          <a:prstGeom prst="rect">
                            <a:avLst/>
                          </a:prstGeom>
                        </pic:spPr>
                      </pic:pic>
                    </a:graphicData>
                  </a:graphic>
                </wp:inline>
              </w:drawing>
            </w:r>
          </w:p>
        </w:tc>
        <w:tc>
          <w:tcPr>
            <w:tcW w:w="1948" w:type="dxa"/>
            <w:tcMar/>
          </w:tcPr>
          <w:p w:rsidR="39FADD85" w:rsidP="21B297ED" w:rsidRDefault="39FADD85" w14:paraId="5D9753E5" w14:textId="13CCBC81">
            <w:pPr>
              <w:pStyle w:val="Normal"/>
            </w:pPr>
            <w:r w:rsidR="39FADD85">
              <w:drawing>
                <wp:inline xmlns:wp14="http://schemas.microsoft.com/office/word/2010/wordprocessingDrawing" wp14:editId="4000E5C5" wp14:anchorId="6AA67553">
                  <wp:extent cx="1066800" cy="1944029"/>
                  <wp:effectExtent l="0" t="0" r="0" b="635"/>
                  <wp:docPr id="385762534" name="Picture 4" title=""/>
                  <wp:cNvGraphicFramePr>
                    <a:graphicFrameLocks noChangeAspect="1"/>
                  </wp:cNvGraphicFramePr>
                  <a:graphic>
                    <a:graphicData uri="http://schemas.openxmlformats.org/drawingml/2006/picture">
                      <pic:pic>
                        <pic:nvPicPr>
                          <pic:cNvPr id="0" name="Picture 4"/>
                          <pic:cNvPicPr/>
                        </pic:nvPicPr>
                        <pic:blipFill>
                          <a:blip r:embed="R39d8e56b472542dd">
                            <a:extLst>
                              <a:ext xmlns:a="http://schemas.openxmlformats.org/drawingml/2006/main" uri="{28A0092B-C50C-407E-A947-70E740481C1C}">
                                <a14:useLocalDpi val="0"/>
                              </a:ext>
                            </a:extLst>
                          </a:blip>
                          <a:stretch>
                            <a:fillRect/>
                          </a:stretch>
                        </pic:blipFill>
                        <pic:spPr xmlns:pic="http://schemas.openxmlformats.org/drawingml/2006/picture">
                          <a:xfrm xmlns:a="http://schemas.openxmlformats.org/drawingml/2006/main" rot="0" flipH="0" flipV="0">
                            <a:off x="0" y="0"/>
                            <a:ext cx="1066800" cy="1944029"/>
                          </a:xfrm>
                          <a:prstGeom xmlns:a="http://schemas.openxmlformats.org/drawingml/2006/main" prst="rect">
                            <a:avLst/>
                          </a:prstGeom>
                        </pic:spPr>
                      </pic:pic>
                    </a:graphicData>
                  </a:graphic>
                </wp:inline>
              </w:drawing>
            </w:r>
          </w:p>
        </w:tc>
        <w:tc>
          <w:tcPr>
            <w:tcW w:w="1920" w:type="dxa"/>
            <w:tcBorders/>
            <w:tcMar/>
          </w:tcPr>
          <w:p w:rsidR="39FADD85" w:rsidP="21B297ED" w:rsidRDefault="39FADD85" w14:paraId="1BB3D075" w14:textId="5FDE33C3">
            <w:pPr>
              <w:pStyle w:val="Normal"/>
            </w:pPr>
            <w:r w:rsidR="39FADD85">
              <w:drawing>
                <wp:inline xmlns:wp14="http://schemas.microsoft.com/office/word/2010/wordprocessingDrawing" wp14:editId="52A154FB" wp14:anchorId="727165BC">
                  <wp:extent cx="1121664" cy="770666"/>
                  <wp:effectExtent l="0" t="0" r="0" b="5715"/>
                  <wp:docPr id="864786162" name="Picture 5" title=""/>
                  <wp:cNvGraphicFramePr>
                    <a:graphicFrameLocks noChangeAspect="1"/>
                  </wp:cNvGraphicFramePr>
                  <a:graphic>
                    <a:graphicData uri="http://schemas.openxmlformats.org/drawingml/2006/picture">
                      <pic:pic>
                        <pic:nvPicPr>
                          <pic:cNvPr id="0" name="Picture 5"/>
                          <pic:cNvPicPr/>
                        </pic:nvPicPr>
                        <pic:blipFill>
                          <a:blip r:embed="R523687da392d40a7">
                            <a:extLst>
                              <a:ext xmlns:a="http://schemas.openxmlformats.org/drawingml/2006/main" uri="{28A0092B-C50C-407E-A947-70E740481C1C}">
                                <a14:useLocalDpi val="0"/>
                              </a:ext>
                            </a:extLst>
                          </a:blip>
                          <a:stretch>
                            <a:fillRect/>
                          </a:stretch>
                        </pic:blipFill>
                        <pic:spPr xmlns:pic="http://schemas.openxmlformats.org/drawingml/2006/picture">
                          <a:xfrm xmlns:a="http://schemas.openxmlformats.org/drawingml/2006/main" rot="0" flipH="0" flipV="0">
                            <a:off x="0" y="0"/>
                            <a:ext cx="1121664" cy="770666"/>
                          </a:xfrm>
                          <a:prstGeom xmlns:a="http://schemas.openxmlformats.org/drawingml/2006/main" prst="rect">
                            <a:avLst/>
                          </a:prstGeom>
                        </pic:spPr>
                      </pic:pic>
                    </a:graphicData>
                  </a:graphic>
                </wp:inline>
              </w:drawing>
            </w:r>
          </w:p>
        </w:tc>
      </w:tr>
    </w:tbl>
    <w:p xmlns:wp14="http://schemas.microsoft.com/office/word/2010/wordml" w:rsidRPr="0050701B" w:rsidR="00FD1DB7" w:rsidP="00E45E2F" w:rsidRDefault="00E45E2F" w14:paraId="7A0D785E" wp14:textId="77777777">
      <w:pPr>
        <w:pStyle w:val="Caption"/>
        <w:rPr>
          <w:lang w:val="et-EE"/>
        </w:rPr>
      </w:pPr>
      <w:r w:rsidR="5A544F33">
        <w:rPr/>
        <w:t>Skeem</w:t>
      </w:r>
      <w:r w:rsidRPr="21B297ED">
        <w:rPr>
          <w:lang w:val="et-EE"/>
        </w:rPr>
        <w:fldChar w:fldCharType="begin"/>
      </w:r>
      <w:r w:rsidRPr="21B297ED">
        <w:rPr>
          <w:lang w:val="et-EE"/>
        </w:rPr>
        <w:instrText xml:space="preserve"> SEQ Skeem \* ARABIC </w:instrText>
      </w:r>
      <w:r w:rsidRPr="21B297ED">
        <w:rPr>
          <w:lang w:val="et-EE"/>
        </w:rPr>
        <w:fldChar w:fldCharType="separate"/>
      </w:r>
      <w:r w:rsidR="2503D4E4">
        <w:rPr/>
        <w:t>2</w:t>
      </w:r>
      <w:r w:rsidRPr="21B297ED">
        <w:rPr>
          <w:lang w:val="et-EE"/>
        </w:rPr>
        <w:fldChar w:fldCharType="end"/>
      </w:r>
      <w:r w:rsidR="7A1DF322">
        <w:rPr/>
        <w:t xml:space="preserve">. </w:t>
      </w:r>
      <w:r w:rsidR="7A1DF322">
        <w:rPr/>
        <w:t>Väljavõte</w:t>
      </w:r>
      <w:r w:rsidR="7A1DF322">
        <w:rPr/>
        <w:t xml:space="preserve"> </w:t>
      </w:r>
      <w:r w:rsidR="5F3D6451">
        <w:rPr/>
        <w:t>Rae</w:t>
      </w:r>
      <w:r w:rsidR="5F3D6451">
        <w:rPr/>
        <w:t xml:space="preserve"> </w:t>
      </w:r>
      <w:r w:rsidR="5F3D6451">
        <w:rPr/>
        <w:t>valla</w:t>
      </w:r>
      <w:r w:rsidR="5F3D6451">
        <w:rPr/>
        <w:t xml:space="preserve"> </w:t>
      </w:r>
      <w:r w:rsidR="5F3D6451">
        <w:rPr/>
        <w:t>Jüri</w:t>
      </w:r>
      <w:r w:rsidR="5F3D6451">
        <w:rPr/>
        <w:t xml:space="preserve"> </w:t>
      </w:r>
      <w:r w:rsidR="5F3D6451">
        <w:rPr/>
        <w:t>aleviku</w:t>
      </w:r>
      <w:r w:rsidR="5F3D6451">
        <w:rPr/>
        <w:t xml:space="preserve"> ja </w:t>
      </w:r>
      <w:r w:rsidR="5F3D6451">
        <w:rPr/>
        <w:t>sellega</w:t>
      </w:r>
      <w:r w:rsidR="5F3D6451">
        <w:rPr/>
        <w:t xml:space="preserve"> </w:t>
      </w:r>
      <w:r w:rsidR="5F3D6451">
        <w:rPr/>
        <w:t>piirnevate</w:t>
      </w:r>
      <w:r w:rsidR="5F3D6451">
        <w:rPr/>
        <w:t xml:space="preserve"> </w:t>
      </w:r>
      <w:r w:rsidR="5F3D6451">
        <w:rPr/>
        <w:t>Aaviku</w:t>
      </w:r>
      <w:r w:rsidR="5F3D6451">
        <w:rPr/>
        <w:t xml:space="preserve">, </w:t>
      </w:r>
      <w:r w:rsidR="5F3D6451">
        <w:rPr/>
        <w:t>Vaskjala</w:t>
      </w:r>
      <w:r w:rsidR="5F3D6451">
        <w:rPr/>
        <w:t xml:space="preserve"> ja Karla </w:t>
      </w:r>
      <w:r w:rsidR="5F3D6451">
        <w:rPr/>
        <w:t>külaosade</w:t>
      </w:r>
      <w:r w:rsidR="5F3D6451">
        <w:rPr/>
        <w:t xml:space="preserve"> </w:t>
      </w:r>
      <w:r w:rsidR="5F3D6451">
        <w:rPr/>
        <w:t>üldplaneering</w:t>
      </w:r>
      <w:r w:rsidR="5F3D6451">
        <w:rPr/>
        <w:t>ust</w:t>
      </w:r>
      <w:r w:rsidR="2CC1EF12">
        <w:rPr/>
        <w:t xml:space="preserve"> (</w:t>
      </w:r>
      <w:r w:rsidR="2CC1EF12">
        <w:rPr/>
        <w:t>allikas</w:t>
      </w:r>
      <w:r w:rsidR="2CC1EF12">
        <w:rPr/>
        <w:t>:</w:t>
      </w:r>
      <w:hyperlink r:id="R40f9b35cf9454449">
        <w:r w:rsidR="4706041B">
          <w:rPr/>
          <w:t>https://map.rae.ee/gis</w:t>
        </w:r>
      </w:hyperlink>
      <w:r w:rsidR="2CC1EF12">
        <w:rPr/>
        <w:t>)</w:t>
      </w:r>
    </w:p>
    <w:p xmlns:wp14="http://schemas.microsoft.com/office/word/2010/wordml" w:rsidRPr="005E1D1A" w:rsidR="001F256A" w:rsidP="21B297ED" w:rsidRDefault="00FF6EF7" w14:paraId="1F45F4B3" wp14:textId="0595FFDB">
      <w:pPr>
        <w:pStyle w:val="Heading1"/>
        <w:numPr>
          <w:ilvl w:val="0"/>
          <w:numId w:val="187"/>
        </w:numPr>
        <w:suppressLineNumbers w:val="0"/>
        <w:bidi w:val="0"/>
        <w:spacing w:before="320" w:beforeAutospacing="off" w:after="40" w:afterAutospacing="off" w:line="252" w:lineRule="auto"/>
        <w:ind w:right="0"/>
        <w:jc w:val="both"/>
        <w:rPr/>
      </w:pPr>
      <w:bookmarkStart w:name="_Toc667775523" w:id="438308172"/>
      <w:bookmarkStart w:name="_Toc1324775098" w:id="1692352595"/>
      <w:bookmarkStart w:name="_Toc369333193" w:id="897076287"/>
      <w:bookmarkStart w:name="_Toc1332229015" w:id="1936207147"/>
      <w:r w:rsidR="3972FA43">
        <w:rPr/>
        <w:t>OLEMASOLEV</w:t>
      </w:r>
      <w:r w:rsidR="02FC31D7">
        <w:rPr/>
        <w:t xml:space="preserve"> OLU</w:t>
      </w:r>
      <w:r w:rsidR="384510D8">
        <w:rPr/>
        <w:t>KOR</w:t>
      </w:r>
      <w:r w:rsidR="3972FA43">
        <w:rPr/>
        <w:t>D</w:t>
      </w:r>
      <w:bookmarkEnd w:id="438308172"/>
      <w:bookmarkEnd w:id="1692352595"/>
      <w:bookmarkEnd w:id="897076287"/>
      <w:bookmarkEnd w:id="1936207147"/>
    </w:p>
    <w:p w:rsidR="3A2F3D70" w:rsidP="21B297ED" w:rsidRDefault="3A2F3D70" w14:paraId="09AABD66" w14:textId="74F91B80">
      <w:pPr>
        <w:pStyle w:val="Heading2"/>
        <w:bidi w:val="0"/>
        <w:rPr/>
      </w:pPr>
      <w:bookmarkStart w:name="_Toc1084935381" w:id="488185715"/>
      <w:bookmarkStart w:name="_Toc615736080" w:id="699874929"/>
      <w:bookmarkStart w:name="_Toc692998443" w:id="555087607"/>
      <w:r w:rsidR="3A2F3D70">
        <w:rPr/>
        <w:t>Planeeringuala üldine iseloomustus</w:t>
      </w:r>
      <w:bookmarkEnd w:id="488185715"/>
      <w:bookmarkEnd w:id="699874929"/>
      <w:bookmarkEnd w:id="555087607"/>
    </w:p>
    <w:p xmlns:wp14="http://schemas.microsoft.com/office/word/2010/wordml" w:rsidRPr="004329C7" w:rsidR="005E7876" w:rsidP="21B297ED" w:rsidRDefault="00E260DD" w14:paraId="4AA899D8" wp14:textId="7EF8350A">
      <w:pPr>
        <w:spacing w:before="240"/>
        <w:jc w:val="both"/>
        <w:rPr>
          <w:rFonts w:ascii="Roboto" w:hAnsi="Roboto" w:eastAsia="Times New Roman" w:cs="Times New Roman"/>
          <w:sz w:val="21"/>
          <w:szCs w:val="21"/>
        </w:rPr>
      </w:pPr>
      <w:r w:rsidR="48D6745B">
        <w:rPr/>
        <w:t>Planeeringuala</w:t>
      </w:r>
      <w:r w:rsidR="19AEBEE5">
        <w:rPr/>
        <w:t xml:space="preserve"> asub </w:t>
      </w:r>
      <w:r w:rsidR="34781948">
        <w:rPr/>
        <w:t xml:space="preserve">Vaskjala </w:t>
      </w:r>
      <w:r w:rsidR="19AEBEE5">
        <w:rPr/>
        <w:t xml:space="preserve">külas, </w:t>
      </w:r>
      <w:r w:rsidR="34781948">
        <w:rPr/>
        <w:t xml:space="preserve">kohaliku </w:t>
      </w:r>
      <w:r w:rsidR="19AEBEE5">
        <w:rPr/>
        <w:t xml:space="preserve">tee </w:t>
      </w:r>
      <w:r w:rsidR="34781948">
        <w:rPr/>
        <w:t xml:space="preserve">Pärna tee (nr </w:t>
      </w:r>
      <w:r w:rsidRPr="21B297ED" w:rsidR="34781948">
        <w:rPr>
          <w:rFonts w:ascii="Roboto" w:hAnsi="Roboto" w:eastAsia="Times New Roman" w:cs="Times New Roman"/>
          <w:sz w:val="21"/>
          <w:szCs w:val="21"/>
        </w:rPr>
        <w:t>6530189</w:t>
      </w:r>
      <w:r w:rsidRPr="21B297ED" w:rsidR="34781948">
        <w:rPr>
          <w:rFonts w:ascii="Roboto" w:hAnsi="Roboto" w:eastAsia="Times New Roman" w:cs="Times New Roman"/>
          <w:sz w:val="21"/>
          <w:szCs w:val="21"/>
        </w:rPr>
        <w:t>) j</w:t>
      </w:r>
      <w:r w:rsidRPr="21B297ED" w:rsidR="34781948">
        <w:rPr>
          <w:rFonts w:ascii="Arial" w:hAnsi="Arial" w:eastAsia="" w:cs="" w:asciiTheme="minorAscii" w:hAnsiTheme="minorAscii" w:eastAsiaTheme="minorEastAsia" w:cstheme="minorBidi"/>
          <w:color w:val="auto"/>
          <w:sz w:val="22"/>
          <w:szCs w:val="22"/>
          <w:lang w:eastAsia="da-DK" w:bidi="ar-SA"/>
        </w:rPr>
        <w:t>a Vaskjala-ülemiste kanali vahelisel alal.</w:t>
      </w:r>
      <w:r w:rsidRPr="21B297ED" w:rsidR="34781948">
        <w:rPr>
          <w:rFonts w:ascii="Arial" w:hAnsi="Arial" w:eastAsia="" w:cs="" w:asciiTheme="minorAscii" w:hAnsiTheme="minorAscii" w:eastAsiaTheme="minorEastAsia" w:cstheme="minorBidi"/>
          <w:color w:val="auto"/>
          <w:sz w:val="22"/>
          <w:szCs w:val="22"/>
          <w:lang w:eastAsia="da-DK" w:bidi="ar-SA"/>
        </w:rPr>
        <w:t xml:space="preserve"> </w:t>
      </w:r>
    </w:p>
    <w:p xmlns:wp14="http://schemas.microsoft.com/office/word/2010/wordml" w:rsidRPr="004329C7" w:rsidR="005E7876" w:rsidP="2EE21B98" w:rsidRDefault="00E260DD" w14:paraId="2D3943BA" wp14:textId="49799306">
      <w:pPr>
        <w:spacing w:before="240"/>
        <w:jc w:val="both"/>
        <w:rPr>
          <w:rFonts w:ascii="Roboto" w:hAnsi="Roboto" w:eastAsia="Times New Roman" w:cs="Times New Roman"/>
          <w:sz w:val="21"/>
          <w:szCs w:val="21"/>
          <w:lang w:val="et-EE" w:eastAsia="en-US"/>
        </w:rPr>
      </w:pPr>
      <w:r w:rsidRPr="21B297ED" w:rsidR="34781948">
        <w:rPr>
          <w:rFonts w:ascii="Arial" w:hAnsi="Arial" w:eastAsia="" w:cs="" w:asciiTheme="minorAscii" w:hAnsiTheme="minorAscii" w:eastAsiaTheme="minorEastAsia" w:cstheme="minorBidi"/>
          <w:color w:val="auto"/>
          <w:sz w:val="22"/>
          <w:szCs w:val="22"/>
          <w:lang w:eastAsia="da-DK" w:bidi="ar-SA"/>
        </w:rPr>
        <w:t xml:space="preserve">Pärna teele saab </w:t>
      </w:r>
      <w:r w:rsidRPr="21B297ED" w:rsidR="19AEBEE5">
        <w:rPr>
          <w:rFonts w:ascii="Arial" w:hAnsi="Arial" w:eastAsia="" w:cs="" w:asciiTheme="minorAscii" w:hAnsiTheme="minorAscii" w:eastAsiaTheme="minorEastAsia" w:cstheme="minorBidi"/>
          <w:color w:val="auto"/>
          <w:sz w:val="22"/>
          <w:szCs w:val="22"/>
          <w:lang w:eastAsia="da-DK" w:bidi="ar-SA"/>
        </w:rPr>
        <w:t>kõrval</w:t>
      </w:r>
      <w:r w:rsidRPr="21B297ED" w:rsidR="19AEBEE5">
        <w:rPr>
          <w:rFonts w:ascii="Arial" w:hAnsi="Arial" w:eastAsia="" w:cs="" w:asciiTheme="minorAscii" w:hAnsiTheme="minorAscii" w:eastAsiaTheme="minorEastAsia" w:cstheme="minorBidi"/>
          <w:color w:val="auto"/>
          <w:sz w:val="22"/>
          <w:szCs w:val="22"/>
          <w:lang w:eastAsia="da-DK" w:bidi="ar-SA"/>
        </w:rPr>
        <w:t>maantee</w:t>
      </w:r>
      <w:r w:rsidRPr="21B297ED" w:rsidR="34781948">
        <w:rPr>
          <w:rFonts w:ascii="Arial" w:hAnsi="Arial" w:eastAsia="" w:cs="" w:asciiTheme="minorAscii" w:hAnsiTheme="minorAscii" w:eastAsiaTheme="minorEastAsia" w:cstheme="minorBidi"/>
          <w:color w:val="auto"/>
          <w:sz w:val="22"/>
          <w:szCs w:val="22"/>
          <w:lang w:eastAsia="da-DK" w:bidi="ar-SA"/>
        </w:rPr>
        <w:t>lt</w:t>
      </w:r>
      <w:r w:rsidRPr="21B297ED" w:rsidR="19AEBEE5">
        <w:rPr>
          <w:rFonts w:ascii="Arial" w:hAnsi="Arial" w:eastAsia="" w:cs="" w:asciiTheme="minorAscii" w:hAnsiTheme="minorAscii" w:eastAsiaTheme="minorEastAsia" w:cstheme="minorBidi"/>
          <w:color w:val="auto"/>
          <w:sz w:val="22"/>
          <w:szCs w:val="22"/>
          <w:lang w:eastAsia="da-DK" w:bidi="ar-SA"/>
        </w:rPr>
        <w:t xml:space="preserve"> </w:t>
      </w:r>
      <w:r w:rsidRPr="21B297ED" w:rsidR="2251174B">
        <w:rPr>
          <w:rFonts w:ascii="Arial" w:hAnsi="Arial" w:eastAsia="" w:cs="" w:asciiTheme="minorAscii" w:hAnsiTheme="minorAscii" w:eastAsiaTheme="minorEastAsia" w:cstheme="minorBidi"/>
          <w:color w:val="auto"/>
          <w:sz w:val="22"/>
          <w:szCs w:val="22"/>
          <w:lang w:eastAsia="da-DK" w:bidi="ar-SA"/>
        </w:rPr>
        <w:t xml:space="preserve">nr </w:t>
      </w:r>
      <w:r w:rsidRPr="21B297ED" w:rsidR="19AEBEE5">
        <w:rPr>
          <w:rFonts w:ascii="Arial" w:hAnsi="Arial" w:eastAsia="" w:cs="" w:asciiTheme="minorAscii" w:hAnsiTheme="minorAscii" w:eastAsiaTheme="minorEastAsia" w:cstheme="minorBidi"/>
          <w:color w:val="auto"/>
          <w:sz w:val="22"/>
          <w:szCs w:val="22"/>
          <w:lang w:eastAsia="da-DK" w:bidi="ar-SA"/>
        </w:rPr>
        <w:t>11</w:t>
      </w:r>
      <w:r w:rsidRPr="21B297ED" w:rsidR="34781948">
        <w:rPr>
          <w:rFonts w:ascii="Arial" w:hAnsi="Arial" w:eastAsia="" w:cs="" w:asciiTheme="minorAscii" w:hAnsiTheme="minorAscii" w:eastAsiaTheme="minorEastAsia" w:cstheme="minorBidi"/>
          <w:color w:val="auto"/>
          <w:sz w:val="22"/>
          <w:szCs w:val="22"/>
          <w:lang w:eastAsia="da-DK" w:bidi="ar-SA"/>
        </w:rPr>
        <w:t>303</w:t>
      </w:r>
      <w:r w:rsidRPr="21B297ED" w:rsidR="19AEBEE5">
        <w:rPr>
          <w:rFonts w:ascii="Arial" w:hAnsi="Arial" w:eastAsia="" w:cs="" w:asciiTheme="minorAscii" w:hAnsiTheme="minorAscii" w:eastAsiaTheme="minorEastAsia" w:cstheme="minorBidi"/>
          <w:color w:val="auto"/>
          <w:sz w:val="22"/>
          <w:szCs w:val="22"/>
          <w:lang w:eastAsia="da-DK" w:bidi="ar-SA"/>
        </w:rPr>
        <w:t xml:space="preserve"> Jüri-</w:t>
      </w:r>
      <w:r w:rsidRPr="21B297ED" w:rsidR="34781948">
        <w:rPr>
          <w:rFonts w:ascii="Arial" w:hAnsi="Arial" w:eastAsia="" w:cs="" w:asciiTheme="minorAscii" w:hAnsiTheme="minorAscii" w:eastAsiaTheme="minorEastAsia" w:cstheme="minorBidi"/>
          <w:color w:val="auto"/>
          <w:sz w:val="22"/>
          <w:szCs w:val="22"/>
          <w:lang w:eastAsia="da-DK" w:bidi="ar-SA"/>
        </w:rPr>
        <w:t xml:space="preserve">Aruküla. </w:t>
      </w:r>
      <w:r w:rsidRPr="21B297ED" w:rsidR="783DD880">
        <w:rPr>
          <w:rFonts w:ascii="Arial" w:hAnsi="Arial" w:eastAsia="" w:cs="" w:asciiTheme="minorAscii" w:hAnsiTheme="minorAscii" w:eastAsiaTheme="minorEastAsia" w:cstheme="minorBidi"/>
          <w:color w:val="auto"/>
          <w:sz w:val="22"/>
          <w:szCs w:val="22"/>
          <w:lang w:eastAsia="da-DK" w:bidi="ar-SA"/>
        </w:rPr>
        <w:t xml:space="preserve">Planeeringualast </w:t>
      </w:r>
      <w:r w:rsidR="19AEBEE5">
        <w:rPr/>
        <w:t>2</w:t>
      </w:r>
      <w:r w:rsidR="34781948">
        <w:rPr/>
        <w:t>2</w:t>
      </w:r>
      <w:r w:rsidR="19AEBEE5">
        <w:rPr/>
        <w:t>0 m kaugusel</w:t>
      </w:r>
      <w:r w:rsidR="57AA72DC">
        <w:rPr/>
        <w:t>, Jüri-Arukü</w:t>
      </w:r>
      <w:r w:rsidR="57AA72DC">
        <w:rPr/>
        <w:t>la kõrvalmaante</w:t>
      </w:r>
      <w:r w:rsidR="57AA72DC">
        <w:rPr/>
        <w:t>e ääres</w:t>
      </w:r>
      <w:r w:rsidR="71088A15">
        <w:rPr/>
        <w:t>,</w:t>
      </w:r>
      <w:r w:rsidR="57AA72DC">
        <w:rPr/>
        <w:t xml:space="preserve"> </w:t>
      </w:r>
      <w:r w:rsidR="19AEBEE5">
        <w:rPr/>
        <w:t>asub</w:t>
      </w:r>
      <w:r w:rsidR="57AA72DC">
        <w:rPr/>
        <w:t xml:space="preserve"> Rae </w:t>
      </w:r>
      <w:r w:rsidR="19AEBEE5">
        <w:rPr/>
        <w:t xml:space="preserve">bussipeatus, kust sõidavad koolibussid nii Jüri Gümnaasiumisse, kui </w:t>
      </w:r>
      <w:r w:rsidR="57AA72DC">
        <w:rPr/>
        <w:t xml:space="preserve">Lagedi kooli </w:t>
      </w:r>
      <w:r w:rsidR="19AEBEE5">
        <w:rPr/>
        <w:t xml:space="preserve">ning samuti Tallinnasse, Arukülla, Lagedile, </w:t>
      </w:r>
      <w:r w:rsidR="19AEBEE5">
        <w:rPr/>
        <w:t>Jürisse</w:t>
      </w:r>
      <w:r w:rsidR="06BE2BE4">
        <w:rPr/>
        <w:t xml:space="preserve"> </w:t>
      </w:r>
      <w:r w:rsidR="2C23F5A0">
        <w:rPr/>
        <w:t>ja</w:t>
      </w:r>
      <w:r w:rsidR="2C23F5A0">
        <w:rPr/>
        <w:t xml:space="preserve"> </w:t>
      </w:r>
      <w:r w:rsidR="57AA72DC">
        <w:rPr/>
        <w:t>Peningile</w:t>
      </w:r>
      <w:r w:rsidR="25727782">
        <w:rPr/>
        <w:t xml:space="preserve">. </w:t>
      </w:r>
      <w:r w:rsidR="19AEBEE5">
        <w:rPr/>
        <w:t xml:space="preserve">Lähim pood, </w:t>
      </w:r>
      <w:r w:rsidR="57AA72DC">
        <w:rPr/>
        <w:t>perearstikeskus</w:t>
      </w:r>
      <w:r w:rsidR="57AA72DC">
        <w:rPr/>
        <w:t xml:space="preserve">, </w:t>
      </w:r>
      <w:r w:rsidR="19AEBEE5">
        <w:rPr/>
        <w:t xml:space="preserve">kool ja lasteaed asuvad </w:t>
      </w:r>
      <w:r w:rsidR="19AEBEE5">
        <w:rPr/>
        <w:t>Jüri alev</w:t>
      </w:r>
      <w:r w:rsidR="19AEBEE5">
        <w:rPr/>
        <w:t xml:space="preserve">ikus, </w:t>
      </w:r>
      <w:r w:rsidR="57AA72DC">
        <w:rPr/>
        <w:t>planeer</w:t>
      </w:r>
      <w:r w:rsidR="57AA72DC">
        <w:rPr/>
        <w:t>ingualast</w:t>
      </w:r>
      <w:r w:rsidR="6AA8DB2C">
        <w:rPr/>
        <w:t xml:space="preserve"> ca 1500m</w:t>
      </w:r>
      <w:r w:rsidR="19AEBEE5">
        <w:rPr/>
        <w:t xml:space="preserve"> kaugusel.</w:t>
      </w:r>
      <w:r w:rsidR="57AA72DC">
        <w:rPr/>
        <w:t xml:space="preserve"> Jüri-Aruküla tee ääres on paremaks teenusteni jõudmiseks ka valgustatud kergliiklustee.</w:t>
      </w:r>
    </w:p>
    <w:p xmlns:wp14="http://schemas.microsoft.com/office/word/2010/wordml" w:rsidR="005E7876" w:rsidP="2EE21B98" w:rsidRDefault="005E7876" w14:paraId="6F4F32D9" wp14:textId="77777777">
      <w:pPr>
        <w:pStyle w:val="BodyText"/>
        <w:spacing w:after="20"/>
        <w:jc w:val="both"/>
        <w:rPr>
          <w:lang w:val="et-EE"/>
        </w:rPr>
      </w:pPr>
      <w:r w:rsidR="19AEBEE5">
        <w:rPr/>
        <w:t>Ümberkaudsetel</w:t>
      </w:r>
      <w:r w:rsidR="19AEBEE5">
        <w:rPr/>
        <w:t xml:space="preserve"> </w:t>
      </w:r>
      <w:r w:rsidR="19AEBEE5">
        <w:rPr/>
        <w:t>aladel</w:t>
      </w:r>
      <w:r w:rsidR="19AEBEE5">
        <w:rPr/>
        <w:t xml:space="preserve"> on </w:t>
      </w:r>
      <w:r w:rsidR="0E42FAFD">
        <w:rPr/>
        <w:t>valdavalt</w:t>
      </w:r>
      <w:r w:rsidR="0E42FAFD">
        <w:rPr/>
        <w:t xml:space="preserve"> </w:t>
      </w:r>
      <w:r w:rsidR="19AEBEE5">
        <w:rPr/>
        <w:t>elamu</w:t>
      </w:r>
      <w:r w:rsidR="19AEBEE5">
        <w:rPr/>
        <w:t>-</w:t>
      </w:r>
      <w:r w:rsidR="0E42FAFD">
        <w:rPr/>
        <w:t xml:space="preserve"> ja </w:t>
      </w:r>
      <w:r w:rsidR="19AEBEE5">
        <w:rPr/>
        <w:t>maatulundusmaad</w:t>
      </w:r>
      <w:r w:rsidR="19AEBEE5">
        <w:rPr/>
        <w:t>.</w:t>
      </w:r>
    </w:p>
    <w:p xmlns:wp14="http://schemas.microsoft.com/office/word/2010/wordml" w:rsidRPr="005E7876" w:rsidR="004329C7" w:rsidP="2EE21B98" w:rsidRDefault="004329C7" w14:paraId="110FFD37" wp14:textId="77777777">
      <w:pPr>
        <w:pStyle w:val="BodyText"/>
        <w:spacing w:after="20"/>
        <w:jc w:val="both"/>
        <w:rPr>
          <w:lang w:val="et-EE"/>
        </w:rPr>
      </w:pPr>
    </w:p>
    <w:p xmlns:wp14="http://schemas.microsoft.com/office/word/2010/wordml" w:rsidR="00484E7A" w:rsidP="2EE21B98" w:rsidRDefault="005E7876" w14:paraId="6DC9BAD8" wp14:textId="77777777">
      <w:pPr>
        <w:pStyle w:val="BodyText"/>
        <w:spacing w:after="20"/>
        <w:jc w:val="both"/>
        <w:rPr>
          <w:lang w:val="et-EE"/>
        </w:rPr>
      </w:pPr>
      <w:r w:rsidR="19AEBEE5">
        <w:rPr/>
        <w:t>Juurdepääs</w:t>
      </w:r>
      <w:r w:rsidR="19AEBEE5">
        <w:rPr/>
        <w:t xml:space="preserve"> </w:t>
      </w:r>
      <w:r w:rsidR="19AEBEE5">
        <w:rPr/>
        <w:t>planeeritavale</w:t>
      </w:r>
      <w:r w:rsidR="19AEBEE5">
        <w:rPr/>
        <w:t xml:space="preserve"> </w:t>
      </w:r>
      <w:r w:rsidR="19AEBEE5">
        <w:rPr/>
        <w:t>elamumaa</w:t>
      </w:r>
      <w:r w:rsidR="19AEBEE5">
        <w:rPr/>
        <w:t xml:space="preserve"> </w:t>
      </w:r>
      <w:r w:rsidR="19AEBEE5">
        <w:rPr/>
        <w:t>krun</w:t>
      </w:r>
      <w:r w:rsidR="0E42FAFD">
        <w:rPr/>
        <w:t>tidele</w:t>
      </w:r>
      <w:r w:rsidR="19AEBEE5">
        <w:rPr/>
        <w:t xml:space="preserve"> </w:t>
      </w:r>
      <w:r w:rsidR="19AEBEE5">
        <w:rPr/>
        <w:t>nähakse</w:t>
      </w:r>
      <w:r w:rsidR="19AEBEE5">
        <w:rPr/>
        <w:t xml:space="preserve"> </w:t>
      </w:r>
      <w:r w:rsidR="19AEBEE5">
        <w:rPr/>
        <w:t>ette</w:t>
      </w:r>
      <w:r w:rsidR="19AEBEE5">
        <w:rPr/>
        <w:t xml:space="preserve"> </w:t>
      </w:r>
      <w:r w:rsidR="57AA72DC">
        <w:rPr/>
        <w:t>Pärna</w:t>
      </w:r>
      <w:r w:rsidR="57AA72DC">
        <w:rPr/>
        <w:t xml:space="preserve"> </w:t>
      </w:r>
      <w:r w:rsidR="57AA72DC">
        <w:rPr/>
        <w:t>teelt</w:t>
      </w:r>
      <w:r w:rsidR="19AEBEE5">
        <w:rPr/>
        <w:t>.</w:t>
      </w:r>
    </w:p>
    <w:p w:rsidR="45DC3506" w:rsidP="2EE21B98" w:rsidRDefault="45DC3506" w14:paraId="47C15E38" w14:textId="2D0DE175">
      <w:pPr>
        <w:pStyle w:val="BodyText"/>
        <w:spacing w:after="20"/>
        <w:jc w:val="both"/>
        <w:rPr>
          <w:lang w:val="et-EE"/>
        </w:rPr>
      </w:pPr>
    </w:p>
    <w:p w:rsidR="00CF7A00" w:rsidP="2EE21B98" w:rsidRDefault="00CF7A00" w14:paraId="1B40091A" w14:textId="1CE81AA8">
      <w:pPr>
        <w:pStyle w:val="BodyText"/>
        <w:spacing w:after="20"/>
        <w:jc w:val="both"/>
        <w:rPr>
          <w:lang w:val="et-EE"/>
        </w:rPr>
      </w:pPr>
      <w:r w:rsidR="6056C3EE">
        <w:rPr/>
        <w:t>Planeeringuala</w:t>
      </w:r>
      <w:r w:rsidR="6056C3EE">
        <w:rPr/>
        <w:t xml:space="preserve"> </w:t>
      </w:r>
      <w:r w:rsidR="6056C3EE">
        <w:rPr/>
        <w:t>pindala</w:t>
      </w:r>
      <w:r w:rsidR="6056C3EE">
        <w:rPr/>
        <w:t xml:space="preserve"> on </w:t>
      </w:r>
      <w:r w:rsidR="6056C3EE">
        <w:rPr/>
        <w:t>ligikaudu</w:t>
      </w:r>
      <w:r w:rsidR="6056C3EE">
        <w:rPr/>
        <w:t xml:space="preserve"> 3,3 ha </w:t>
      </w:r>
      <w:r w:rsidR="6056C3EE">
        <w:rPr/>
        <w:t>ning</w:t>
      </w:r>
      <w:r w:rsidR="6056C3EE">
        <w:rPr/>
        <w:t xml:space="preserve"> </w:t>
      </w:r>
      <w:r w:rsidR="6056C3EE">
        <w:rPr/>
        <w:t>see</w:t>
      </w:r>
      <w:r w:rsidR="6056C3EE">
        <w:rPr/>
        <w:t xml:space="preserve"> </w:t>
      </w:r>
      <w:r w:rsidR="6056C3EE">
        <w:rPr/>
        <w:t>hõlmab</w:t>
      </w:r>
      <w:r w:rsidR="6056C3EE">
        <w:rPr/>
        <w:t>:</w:t>
      </w:r>
    </w:p>
    <w:p w:rsidR="00CF7A00" w:rsidP="2EE21B98" w:rsidRDefault="00CF7A00" w14:paraId="3077F867" w14:textId="3B61DD6C">
      <w:pPr>
        <w:pStyle w:val="BodyText"/>
        <w:spacing w:after="20"/>
        <w:jc w:val="both"/>
      </w:pPr>
      <w:r w:rsidR="6056C3EE">
        <w:rPr/>
        <w:t>Pärna tee 6 kinnistut (registriosa nr 8185102, katastritunnus 65301:003:0262, pindala 32 729 m</w:t>
      </w:r>
      <w:r w:rsidRPr="21B297ED" w:rsidR="6056C3EE">
        <w:rPr>
          <w:vertAlign w:val="superscript"/>
        </w:rPr>
        <w:t>2</w:t>
      </w:r>
      <w:r w:rsidR="6056C3EE">
        <w:rPr/>
        <w:t>, sihtotstarve maatulundusmaa 100%) ja lähiala.</w:t>
      </w:r>
    </w:p>
    <w:p w:rsidR="00CF7A00" w:rsidP="2EE21B98" w:rsidRDefault="00CF7A00" w14:paraId="1C4AB3B9" w14:textId="277153FF">
      <w:pPr>
        <w:pStyle w:val="BodyText"/>
        <w:spacing w:after="20"/>
        <w:jc w:val="both"/>
      </w:pPr>
      <w:r w:rsidR="6056C3EE">
        <w:rPr/>
        <w:t>Lähialana</w:t>
      </w:r>
      <w:r w:rsidR="6056C3EE">
        <w:rPr/>
        <w:t xml:space="preserve"> </w:t>
      </w:r>
      <w:r w:rsidR="6056C3EE">
        <w:rPr/>
        <w:t>kaasatakse</w:t>
      </w:r>
      <w:r w:rsidR="6056C3EE">
        <w:rPr/>
        <w:t xml:space="preserve"> </w:t>
      </w:r>
      <w:r w:rsidR="6056C3EE">
        <w:rPr/>
        <w:t>planeeringusse</w:t>
      </w:r>
      <w:r w:rsidR="6056C3EE">
        <w:rPr/>
        <w:t xml:space="preserve"> </w:t>
      </w:r>
      <w:r w:rsidR="6056C3EE">
        <w:rPr/>
        <w:t>maa-ala</w:t>
      </w:r>
      <w:r w:rsidR="6056C3EE">
        <w:rPr/>
        <w:t xml:space="preserve">, mis on </w:t>
      </w:r>
      <w:r w:rsidR="6056C3EE">
        <w:rPr/>
        <w:t>vajalik</w:t>
      </w:r>
      <w:r w:rsidR="6056C3EE">
        <w:rPr/>
        <w:t xml:space="preserve"> teede- ja </w:t>
      </w:r>
      <w:r w:rsidR="6056C3EE">
        <w:rPr/>
        <w:t>tehnovõrkude</w:t>
      </w:r>
      <w:r w:rsidR="6056C3EE">
        <w:rPr/>
        <w:t xml:space="preserve"> </w:t>
      </w:r>
      <w:r w:rsidR="6056C3EE">
        <w:rPr/>
        <w:t>planeerimiseks</w:t>
      </w:r>
      <w:r w:rsidR="6056C3EE">
        <w:rPr/>
        <w:t>.</w:t>
      </w:r>
    </w:p>
    <w:tbl>
      <w:tblPr>
        <w:tblStyle w:val="TableGrid"/>
        <w:tblW w:w="89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tblPr>
      <w:tblGrid>
        <w:gridCol w:w="8926"/>
      </w:tblGrid>
      <w:tr xmlns:wp14="http://schemas.microsoft.com/office/word/2010/wordml" w:rsidRPr="00FF6E5C" w:rsidR="004329C7" w:rsidTr="21B297ED" w14:paraId="3FE9F23F" wp14:textId="77777777">
        <w:trPr>
          <w:trHeight w:val="943"/>
        </w:trPr>
        <w:tc>
          <w:tcPr>
            <w:tcW w:w="8926" w:type="dxa"/>
            <w:tcMar/>
          </w:tcPr>
          <w:p w:rsidRPr="00FF6E5C" w:rsidR="004329C7" w:rsidP="00B6762D" w:rsidRDefault="004329C7" w14:paraId="1F72F646" wp14:textId="77777777">
            <w:pPr>
              <w:pStyle w:val="BodyText"/>
              <w:keepNext w:val="1"/>
              <w:spacing w:after="20"/>
              <w:jc w:val="left"/>
              <w:rPr>
                <w:highlight w:val="yellow"/>
                <w:lang w:val="et-EE"/>
              </w:rPr>
            </w:pPr>
            <w:r w:rsidR="57841B69">
              <w:drawing>
                <wp:inline xmlns:wp14="http://schemas.microsoft.com/office/word/2010/wordprocessingDrawing" wp14:editId="42711438" wp14:anchorId="39125F43">
                  <wp:extent cx="5581648" cy="3457418"/>
                  <wp:effectExtent l="0" t="0" r="0" b="0"/>
                  <wp:docPr id="1" name="Picture 1" title=""/>
                  <wp:cNvGraphicFramePr>
                    <a:graphicFrameLocks noChangeAspect="1"/>
                  </wp:cNvGraphicFramePr>
                  <a:graphic>
                    <a:graphicData uri="http://schemas.openxmlformats.org/drawingml/2006/picture">
                      <pic:pic>
                        <pic:nvPicPr>
                          <pic:cNvPr id="0" name="Picture 1"/>
                          <pic:cNvPicPr/>
                        </pic:nvPicPr>
                        <pic:blipFill>
                          <a:blip r:embed="R5a858033fb504e27">
                            <a:extLst>
                              <a:ext xmlns:a="http://schemas.openxmlformats.org/drawingml/2006/main" uri="{28A0092B-C50C-407E-A947-70E740481C1C}">
                                <a14:useLocalDpi val="0"/>
                              </a:ext>
                            </a:extLst>
                          </a:blip>
                          <a:stretch>
                            <a:fillRect/>
                          </a:stretch>
                        </pic:blipFill>
                        <pic:spPr>
                          <a:xfrm rot="0" flipH="0" flipV="0">
                            <a:off x="0" y="0"/>
                            <a:ext cx="5581648" cy="3457418"/>
                          </a:xfrm>
                          <a:prstGeom prst="rect">
                            <a:avLst/>
                          </a:prstGeom>
                        </pic:spPr>
                      </pic:pic>
                    </a:graphicData>
                  </a:graphic>
                </wp:inline>
              </w:drawing>
            </w:r>
          </w:p>
        </w:tc>
      </w:tr>
      <w:tr xmlns:wp14="http://schemas.microsoft.com/office/word/2010/wordml" w:rsidRPr="00FF6E5C" w:rsidR="004329C7" w:rsidTr="21B297ED" w14:paraId="08CE6F91" wp14:textId="77777777">
        <w:tblPrEx>
          <w:tblCellMar>
            <w:left w:w="70" w:type="dxa"/>
            <w:right w:w="70" w:type="dxa"/>
          </w:tblCellMar>
        </w:tblPrEx>
        <w:trPr>
          <w:trHeight w:val="943"/>
        </w:trPr>
        <w:tc>
          <w:tcPr>
            <w:tcW w:w="8926" w:type="dxa"/>
            <w:tcMar/>
          </w:tcPr>
          <w:p w:rsidRPr="00FF6E5C" w:rsidR="004329C7" w:rsidP="21B297ED" w:rsidRDefault="004329C7" w14:paraId="61CDCEAD" wp14:textId="77777777">
            <w:pPr>
              <w:pStyle w:val="BodyText"/>
              <w:keepNext w:val="1"/>
              <w:spacing w:after="20"/>
              <w:jc w:val="center"/>
              <w:rPr>
                <w:noProof/>
                <w:highlight w:val="yellow"/>
                <w:lang w:val="et-EE" w:eastAsia="en-US"/>
              </w:rPr>
            </w:pPr>
            <w:r w:rsidR="57841B69">
              <w:drawing>
                <wp:inline xmlns:wp14="http://schemas.microsoft.com/office/word/2010/wordprocessingDrawing" wp14:editId="2561AA49" wp14:anchorId="50CA6A6D">
                  <wp:extent cx="4492256" cy="1837742"/>
                  <wp:effectExtent l="0" t="0" r="0" b="5080"/>
                  <wp:docPr id="19" name="Picture 19" title=""/>
                  <wp:cNvGraphicFramePr>
                    <a:graphicFrameLocks noChangeAspect="1"/>
                  </wp:cNvGraphicFramePr>
                  <a:graphic>
                    <a:graphicData uri="http://schemas.openxmlformats.org/drawingml/2006/picture">
                      <pic:pic>
                        <pic:nvPicPr>
                          <pic:cNvPr id="0" name="Picture 19"/>
                          <pic:cNvPicPr/>
                        </pic:nvPicPr>
                        <pic:blipFill>
                          <a:blip r:embed="R3cdebcf5ec774d14">
                            <a:extLst>
                              <a:ext xmlns:a="http://schemas.openxmlformats.org/drawingml/2006/main" uri="{28A0092B-C50C-407E-A947-70E740481C1C}">
                                <a14:useLocalDpi val="0"/>
                              </a:ext>
                            </a:extLst>
                          </a:blip>
                          <a:stretch>
                            <a:fillRect/>
                          </a:stretch>
                        </pic:blipFill>
                        <pic:spPr>
                          <a:xfrm rot="0" flipH="0" flipV="0">
                            <a:off x="0" y="0"/>
                            <a:ext cx="4492256" cy="1837742"/>
                          </a:xfrm>
                          <a:prstGeom prst="rect">
                            <a:avLst/>
                          </a:prstGeom>
                        </pic:spPr>
                      </pic:pic>
                    </a:graphicData>
                  </a:graphic>
                </wp:inline>
              </w:drawing>
            </w:r>
          </w:p>
        </w:tc>
      </w:tr>
    </w:tbl>
    <w:p xmlns:wp14="http://schemas.microsoft.com/office/word/2010/wordml" w:rsidRPr="00484E7A" w:rsidR="008B37D8" w:rsidP="008B37D8" w:rsidRDefault="00E45E2F" w14:paraId="5BA3B5FF" wp14:textId="77777777">
      <w:pPr>
        <w:pStyle w:val="Caption"/>
        <w:rPr>
          <w:lang w:val="et-EE"/>
        </w:rPr>
      </w:pPr>
      <w:r w:rsidR="5A544F33">
        <w:rPr/>
        <w:t>Skeem</w:t>
      </w:r>
      <w:r w:rsidR="5A544F33">
        <w:rPr/>
        <w:t xml:space="preserve"> </w:t>
      </w:r>
      <w:r w:rsidRPr="21B297ED">
        <w:rPr>
          <w:lang w:val="et-EE"/>
        </w:rPr>
        <w:fldChar w:fldCharType="begin"/>
      </w:r>
      <w:r w:rsidRPr="21B297ED">
        <w:rPr>
          <w:lang w:val="et-EE"/>
        </w:rPr>
        <w:instrText xml:space="preserve"> SEQ Skeem \* ARABIC </w:instrText>
      </w:r>
      <w:r w:rsidRPr="21B297ED">
        <w:rPr>
          <w:lang w:val="et-EE"/>
        </w:rPr>
        <w:fldChar w:fldCharType="separate"/>
      </w:r>
      <w:r w:rsidR="2503D4E4">
        <w:rPr/>
        <w:t>3</w:t>
      </w:r>
      <w:r w:rsidRPr="21B297ED">
        <w:rPr>
          <w:lang w:val="et-EE"/>
        </w:rPr>
        <w:fldChar w:fldCharType="end"/>
      </w:r>
      <w:r w:rsidR="5A544F33">
        <w:rPr/>
        <w:t xml:space="preserve">. </w:t>
      </w:r>
      <w:r w:rsidR="5A544F33">
        <w:rPr/>
        <w:t>Kontaktvööndi</w:t>
      </w:r>
      <w:r w:rsidR="5A544F33">
        <w:rPr/>
        <w:t xml:space="preserve"> </w:t>
      </w:r>
      <w:r w:rsidR="5A544F33">
        <w:rPr/>
        <w:t>skeem</w:t>
      </w:r>
      <w:r w:rsidR="68C6CB10">
        <w:rPr/>
        <w:t xml:space="preserve"> (</w:t>
      </w:r>
      <w:r w:rsidR="68C6CB10">
        <w:rPr/>
        <w:t>detailplaneeringute</w:t>
      </w:r>
      <w:r w:rsidR="68C6CB10">
        <w:rPr/>
        <w:t xml:space="preserve"> info ja </w:t>
      </w:r>
      <w:r w:rsidR="68C6CB10">
        <w:rPr/>
        <w:t>alusplaan</w:t>
      </w:r>
      <w:r w:rsidR="68C6CB10">
        <w:rPr/>
        <w:t xml:space="preserve">: </w:t>
      </w:r>
      <w:r w:rsidR="68C6CB10">
        <w:rPr/>
        <w:t>Rae</w:t>
      </w:r>
      <w:r w:rsidR="68C6CB10">
        <w:rPr/>
        <w:t xml:space="preserve"> </w:t>
      </w:r>
      <w:r w:rsidR="68C6CB10">
        <w:rPr/>
        <w:t>valla</w:t>
      </w:r>
      <w:r w:rsidR="68C6CB10">
        <w:rPr/>
        <w:t xml:space="preserve"> GIS </w:t>
      </w:r>
      <w:r w:rsidR="68C6CB10">
        <w:rPr/>
        <w:t>portaali</w:t>
      </w:r>
      <w:r w:rsidR="68C6CB10">
        <w:rPr/>
        <w:t xml:space="preserve"> </w:t>
      </w:r>
      <w:r w:rsidR="68C6CB10">
        <w:rPr/>
        <w:t>detailplaneeringute</w:t>
      </w:r>
      <w:r w:rsidR="68C6CB10">
        <w:rPr/>
        <w:t xml:space="preserve"> </w:t>
      </w:r>
      <w:r w:rsidR="7D30DCCA">
        <w:rPr/>
        <w:t>rakendus</w:t>
      </w:r>
      <w:r w:rsidR="33FC9D08">
        <w:rPr/>
        <w:t>)</w:t>
      </w:r>
    </w:p>
    <w:p xmlns:wp14="http://schemas.microsoft.com/office/word/2010/wordml" w:rsidRPr="000A6AAE" w:rsidR="0059016A" w:rsidP="21B297ED" w:rsidRDefault="0059016A" w14:paraId="62A21B88" wp14:textId="3C644EA7">
      <w:pPr>
        <w:pStyle w:val="Heading3"/>
        <w:numPr>
          <w:ilvl w:val="2"/>
          <w:numId w:val="187"/>
        </w:numPr>
        <w:bidi w:val="0"/>
        <w:rPr/>
      </w:pPr>
      <w:bookmarkStart w:name="_Toc1125980951" w:id="601622454"/>
      <w:bookmarkStart w:name="_Toc1288343075" w:id="2095099994"/>
      <w:bookmarkStart w:name="_Toc109729048" w:id="1002266409"/>
      <w:bookmarkStart w:name="_Toc68662553" w:id="505810295"/>
      <w:r w:rsidR="782155EB">
        <w:rPr/>
        <w:t>Planeeri</w:t>
      </w:r>
      <w:r w:rsidR="48D6745B">
        <w:rPr/>
        <w:t>nguala</w:t>
      </w:r>
      <w:r w:rsidR="44FEB1BC">
        <w:rPr/>
        <w:t xml:space="preserve"> </w:t>
      </w:r>
      <w:r w:rsidR="44FEB1BC">
        <w:rPr/>
        <w:t>asukoht</w:t>
      </w:r>
      <w:r w:rsidR="44FEB1BC">
        <w:rPr/>
        <w:t xml:space="preserve"> ja </w:t>
      </w:r>
      <w:r w:rsidR="44FEB1BC">
        <w:rPr/>
        <w:t>iseloomustus</w:t>
      </w:r>
      <w:bookmarkEnd w:id="601622454"/>
      <w:bookmarkEnd w:id="2095099994"/>
      <w:bookmarkEnd w:id="1002266409"/>
      <w:bookmarkEnd w:id="505810295"/>
    </w:p>
    <w:p w:rsidR="41EF5703" w:rsidP="21B297ED" w:rsidRDefault="41EF5703" w14:paraId="7B1C5D7E" w14:textId="75D19CB4">
      <w:pPr>
        <w:pStyle w:val="Normal"/>
        <w:bidi w:val="0"/>
      </w:pPr>
      <w:r w:rsidR="41EF5703">
        <w:rPr/>
        <w:t>Planeeringuala koosneb Pärna tee 6 kinnistust (registriosa nr 8185102, katastritunnus 65301:003:0262, pindala 32 729 m</w:t>
      </w:r>
      <w:r w:rsidRPr="21B297ED" w:rsidR="41EF5703">
        <w:rPr>
          <w:sz w:val="22"/>
          <w:szCs w:val="22"/>
          <w:vertAlign w:val="superscript"/>
        </w:rPr>
        <w:t>2</w:t>
      </w:r>
      <w:r w:rsidR="41EF5703">
        <w:rPr/>
        <w:t xml:space="preserve">, sihtotstarve maatulundusmaa 100%) ja lähialast. </w:t>
      </w:r>
    </w:p>
    <w:p xmlns:wp14="http://schemas.microsoft.com/office/word/2010/wordml" w:rsidRPr="000A6AAE" w:rsidR="00EE4C0E" w:rsidP="21B297ED" w:rsidRDefault="00EE4C0E" w14:paraId="4FE08FA1" wp14:textId="77777777">
      <w:pPr>
        <w:pStyle w:val="Heading3"/>
        <w:numPr>
          <w:ilvl w:val="2"/>
          <w:numId w:val="187"/>
        </w:numPr>
        <w:bidi w:val="0"/>
        <w:rPr/>
      </w:pPr>
      <w:bookmarkStart w:name="_Toc410078849" w:id="8"/>
      <w:bookmarkStart w:name="_Toc246683262" w:id="978651024"/>
      <w:bookmarkStart w:name="_Toc1842763937" w:id="652567009"/>
      <w:bookmarkStart w:name="_Toc962052679" w:id="269790831"/>
      <w:r w:rsidR="55030523">
        <w:rPr/>
        <w:t>Maaomand</w:t>
      </w:r>
      <w:r w:rsidR="55030523">
        <w:rPr/>
        <w:t xml:space="preserve"> </w:t>
      </w:r>
      <w:r w:rsidR="55030523">
        <w:rPr/>
        <w:t>planeer</w:t>
      </w:r>
      <w:r w:rsidR="55030523">
        <w:rPr/>
        <w:t>itaval</w:t>
      </w:r>
      <w:r w:rsidR="55030523">
        <w:rPr/>
        <w:t xml:space="preserve"> alal</w:t>
      </w:r>
      <w:bookmarkEnd w:id="8"/>
      <w:r>
        <w:tab/>
      </w:r>
      <w:bookmarkEnd w:id="978651024"/>
      <w:bookmarkEnd w:id="652567009"/>
      <w:bookmarkEnd w:id="269790831"/>
    </w:p>
    <w:p xmlns:wp14="http://schemas.microsoft.com/office/word/2010/wordml" w:rsidR="005E7876" w:rsidP="005E7876" w:rsidRDefault="005E7876" w14:paraId="53BCA885" wp14:textId="77777777">
      <w:pPr>
        <w:pStyle w:val="Textbody"/>
        <w:shd w:val="clear" w:color="auto" w:fill="FFFFFF" w:themeFill="background1"/>
        <w:rPr>
          <w:b w:val="0"/>
          <w:bCs w:val="0"/>
          <w:sz w:val="22"/>
          <w:szCs w:val="22"/>
        </w:rPr>
      </w:pPr>
      <w:r w:rsidRPr="21B297ED" w:rsidR="5B213A0A">
        <w:rPr>
          <w:b w:val="0"/>
          <w:bCs w:val="0"/>
          <w:sz w:val="22"/>
          <w:szCs w:val="22"/>
        </w:rPr>
        <w:t>Planeeritav</w:t>
      </w:r>
      <w:r w:rsidRPr="21B297ED" w:rsidR="5B213A0A">
        <w:rPr>
          <w:b w:val="0"/>
          <w:bCs w:val="0"/>
          <w:sz w:val="22"/>
          <w:szCs w:val="22"/>
        </w:rPr>
        <w:t xml:space="preserve"> </w:t>
      </w:r>
      <w:r w:rsidRPr="21B297ED" w:rsidR="5B213A0A">
        <w:rPr>
          <w:b w:val="0"/>
          <w:bCs w:val="0"/>
          <w:sz w:val="22"/>
          <w:szCs w:val="22"/>
        </w:rPr>
        <w:t>kinnistu</w:t>
      </w:r>
      <w:r w:rsidRPr="21B297ED" w:rsidR="5B213A0A">
        <w:rPr>
          <w:b w:val="0"/>
          <w:bCs w:val="0"/>
          <w:sz w:val="22"/>
          <w:szCs w:val="22"/>
        </w:rPr>
        <w:t xml:space="preserve"> o</w:t>
      </w:r>
      <w:r w:rsidRPr="21B297ED" w:rsidR="35A8455C">
        <w:rPr>
          <w:b w:val="0"/>
          <w:bCs w:val="0"/>
          <w:sz w:val="22"/>
          <w:szCs w:val="22"/>
        </w:rPr>
        <w:t xml:space="preserve">n </w:t>
      </w:r>
      <w:r w:rsidRPr="21B297ED" w:rsidR="35A8455C">
        <w:rPr>
          <w:b w:val="0"/>
          <w:bCs w:val="0"/>
          <w:sz w:val="22"/>
          <w:szCs w:val="22"/>
        </w:rPr>
        <w:t>eraomandis</w:t>
      </w:r>
      <w:r w:rsidRPr="21B297ED" w:rsidR="35A8455C">
        <w:rPr>
          <w:b w:val="0"/>
          <w:bCs w:val="0"/>
          <w:sz w:val="22"/>
          <w:szCs w:val="22"/>
        </w:rPr>
        <w:t>.</w:t>
      </w:r>
    </w:p>
    <w:p xmlns:wp14="http://schemas.microsoft.com/office/word/2010/wordml" w:rsidR="00221B08" w:rsidP="21B297ED" w:rsidRDefault="004D2063" w14:paraId="35BA369A" wp14:textId="68F62B80">
      <w:pPr>
        <w:suppressLineNumbers w:val="0"/>
        <w:spacing w:before="120" w:beforeAutospacing="off" w:after="0" w:afterAutospacing="off" w:line="252" w:lineRule="auto"/>
        <w:ind/>
      </w:pPr>
      <w:r>
        <w:br w:type="page"/>
      </w:r>
    </w:p>
    <w:p xmlns:wp14="http://schemas.microsoft.com/office/word/2010/wordml" w:rsidR="00221B08" w:rsidP="21B297ED" w:rsidRDefault="004D2063" w14:paraId="19E7E4FF" wp14:textId="01A018BA">
      <w:pPr>
        <w:pStyle w:val="Textbody"/>
        <w:suppressLineNumbers w:val="0"/>
        <w:shd w:val="clear" w:color="auto" w:fill="FFFFFF" w:themeFill="background1"/>
        <w:spacing w:before="120" w:beforeAutospacing="off" w:after="0" w:afterAutospacing="off" w:line="252" w:lineRule="auto"/>
        <w:ind/>
        <w:rPr>
          <w:b w:val="0"/>
          <w:bCs w:val="0"/>
          <w:sz w:val="22"/>
          <w:szCs w:val="22"/>
        </w:rPr>
      </w:pPr>
    </w:p>
    <w:p xmlns:wp14="http://schemas.microsoft.com/office/word/2010/wordml" w:rsidR="00221B08" w:rsidP="21B297ED" w:rsidRDefault="004D2063" w14:paraId="76F55CB3" wp14:textId="6B70D702">
      <w:pPr>
        <w:pStyle w:val="ListParagraph"/>
        <w:numPr>
          <w:ilvl w:val="2"/>
          <w:numId w:val="187"/>
        </w:numPr>
        <w:suppressLineNumbers w:val="0"/>
        <w:spacing w:before="120" w:beforeAutospacing="off" w:after="0" w:afterAutospacing="off" w:line="252" w:lineRule="auto"/>
        <w:ind/>
        <w:rPr/>
      </w:pPr>
      <w:bookmarkStart w:name="_Toc1248570197" w:id="496519657"/>
      <w:bookmarkStart w:name="_Toc689030972" w:id="40510755"/>
      <w:bookmarkStart w:name="_Toc112403867" w:id="1149243594"/>
      <w:bookmarkStart w:name="_Toc1363250160" w:id="658660812"/>
      <w:r w:rsidRPr="21B297ED" w:rsidR="081F3057">
        <w:rPr>
          <w:rStyle w:val="Heading3Char"/>
        </w:rPr>
        <w:t>M</w:t>
      </w:r>
      <w:r w:rsidRPr="21B297ED" w:rsidR="04C94F96">
        <w:rPr>
          <w:rStyle w:val="Heading3Char"/>
        </w:rPr>
        <w:t>aa-ala üldiseloomustus</w:t>
      </w:r>
      <w:bookmarkEnd w:id="496519657"/>
      <w:bookmarkEnd w:id="40510755"/>
      <w:bookmarkEnd w:id="1149243594"/>
      <w:bookmarkEnd w:id="658660812"/>
    </w:p>
    <w:p xmlns:wp14="http://schemas.microsoft.com/office/word/2010/wordml" w:rsidR="004329C7" w:rsidP="005E7876" w:rsidRDefault="004329C7" w14:paraId="2D91889B" wp14:textId="38DD59A6">
      <w:pPr>
        <w:pStyle w:val="BodyText"/>
        <w:spacing w:after="0"/>
        <w:rPr>
          <w:lang w:val="et-EE"/>
        </w:rPr>
      </w:pPr>
      <w:r w:rsidR="57841B69">
        <w:rPr/>
        <w:t>Planeeringuala</w:t>
      </w:r>
      <w:r w:rsidR="57841B69">
        <w:rPr/>
        <w:t xml:space="preserve"> asub </w:t>
      </w:r>
      <w:r w:rsidR="57841B69">
        <w:rPr/>
        <w:t xml:space="preserve">Vaskjala </w:t>
      </w:r>
      <w:r w:rsidR="57841B69">
        <w:rPr/>
        <w:t xml:space="preserve">külas, </w:t>
      </w:r>
      <w:r w:rsidR="57841B69">
        <w:rPr/>
        <w:t xml:space="preserve">kohaliku </w:t>
      </w:r>
      <w:r w:rsidR="57841B69">
        <w:rPr/>
        <w:t xml:space="preserve">tee </w:t>
      </w:r>
      <w:r w:rsidR="57841B69">
        <w:rPr/>
        <w:t xml:space="preserve">Pärna tee (nr </w:t>
      </w:r>
      <w:r w:rsidRPr="21B297ED" w:rsidR="57841B69">
        <w:rPr>
          <w:rFonts w:ascii="Roboto" w:hAnsi="Roboto" w:eastAsia="Times New Roman" w:cs="Times New Roman"/>
          <w:sz w:val="21"/>
          <w:szCs w:val="21"/>
        </w:rPr>
        <w:t>6530189</w:t>
      </w:r>
      <w:r w:rsidRPr="21B297ED" w:rsidR="57841B69">
        <w:rPr>
          <w:rFonts w:ascii="Roboto" w:hAnsi="Roboto" w:eastAsia="Times New Roman" w:cs="Times New Roman"/>
          <w:sz w:val="21"/>
          <w:szCs w:val="21"/>
        </w:rPr>
        <w:t>) ja</w:t>
      </w:r>
      <w:r w:rsidRPr="21B297ED" w:rsidR="57841B69">
        <w:rPr>
          <w:rFonts w:ascii="Arial" w:hAnsi="Arial" w:eastAsia="" w:cs="" w:asciiTheme="minorAscii" w:hAnsiTheme="minorAscii" w:eastAsiaTheme="minorEastAsia" w:cstheme="minorBidi"/>
          <w:color w:val="auto"/>
          <w:sz w:val="22"/>
          <w:szCs w:val="22"/>
          <w:lang w:eastAsia="da-DK" w:bidi="ar-SA"/>
        </w:rPr>
        <w:t xml:space="preserve"> Vaskjala-ülemiste kanali vahelisel alal. Pärna teele saab</w:t>
      </w:r>
      <w:r w:rsidRPr="21B297ED" w:rsidR="57841B69">
        <w:rPr>
          <w:rFonts w:ascii="Roboto" w:hAnsi="Roboto" w:eastAsia="Times New Roman" w:cs="Times New Roman"/>
          <w:sz w:val="21"/>
          <w:szCs w:val="21"/>
        </w:rPr>
        <w:t xml:space="preserve"> </w:t>
      </w:r>
      <w:r w:rsidR="57841B69">
        <w:rPr/>
        <w:t>kõrvalmaantee</w:t>
      </w:r>
      <w:r w:rsidR="57841B69">
        <w:rPr/>
        <w:t>lt</w:t>
      </w:r>
      <w:r w:rsidR="57841B69">
        <w:rPr/>
        <w:t xml:space="preserve"> </w:t>
      </w:r>
      <w:r w:rsidR="401CC62E">
        <w:rPr/>
        <w:t>nr</w:t>
      </w:r>
      <w:r w:rsidR="57841B69">
        <w:rPr/>
        <w:t>11</w:t>
      </w:r>
      <w:r w:rsidR="57841B69">
        <w:rPr/>
        <w:t xml:space="preserve">303 </w:t>
      </w:r>
      <w:r w:rsidR="57841B69">
        <w:rPr/>
        <w:t>Jüri-</w:t>
      </w:r>
      <w:r w:rsidR="57841B69">
        <w:rPr/>
        <w:t>Aruküla.</w:t>
      </w:r>
      <w:r w:rsidR="5B213A0A">
        <w:rPr/>
        <w:t xml:space="preserve"> Juurdepääs planeeritavale elamumaa krun</w:t>
      </w:r>
      <w:r w:rsidR="57841B69">
        <w:rPr/>
        <w:t xml:space="preserve">tidele </w:t>
      </w:r>
      <w:r w:rsidR="5B213A0A">
        <w:rPr/>
        <w:t xml:space="preserve">nähakse ette </w:t>
      </w:r>
      <w:r w:rsidR="57841B69">
        <w:rPr/>
        <w:t xml:space="preserve">Pärna </w:t>
      </w:r>
      <w:r w:rsidR="5B213A0A">
        <w:rPr/>
        <w:t>teelt, mis on</w:t>
      </w:r>
      <w:r w:rsidR="57841B69">
        <w:rPr/>
        <w:t xml:space="preserve"> </w:t>
      </w:r>
      <w:r w:rsidR="57841B69">
        <w:rPr/>
        <w:t>kohal</w:t>
      </w:r>
      <w:r w:rsidR="53AA56BB">
        <w:rPr/>
        <w:t>i</w:t>
      </w:r>
      <w:r w:rsidR="57841B69">
        <w:rPr/>
        <w:t>k</w:t>
      </w:r>
      <w:r w:rsidR="57841B69">
        <w:rPr/>
        <w:t xml:space="preserve"> tee</w:t>
      </w:r>
      <w:r w:rsidR="5B213A0A">
        <w:rPr/>
        <w:t>.</w:t>
      </w:r>
    </w:p>
    <w:p xmlns:wp14="http://schemas.microsoft.com/office/word/2010/wordml" w:rsidR="00922C13" w:rsidP="005E7876" w:rsidRDefault="00922C13" w14:paraId="23DE523C" wp14:textId="77777777">
      <w:pPr>
        <w:pStyle w:val="BodyText"/>
        <w:spacing w:after="0"/>
        <w:rPr>
          <w:lang w:val="et-EE"/>
        </w:rPr>
      </w:pPr>
    </w:p>
    <w:p xmlns:wp14="http://schemas.microsoft.com/office/word/2010/wordml" w:rsidRPr="005E7876" w:rsidR="00922C13" w:rsidP="45DC3506" w:rsidRDefault="00922C13" w14:paraId="3683C4CB" wp14:textId="14E88DE1">
      <w:pPr>
        <w:pStyle w:val="BodyText"/>
        <w:spacing w:after="0"/>
        <w:rPr>
          <w:lang w:val="et-EE"/>
        </w:rPr>
      </w:pPr>
      <w:r w:rsidR="6854D818">
        <w:rPr/>
        <w:t>Ehitisregistri</w:t>
      </w:r>
      <w:r w:rsidR="6854D818">
        <w:rPr/>
        <w:t xml:space="preserve"> </w:t>
      </w:r>
      <w:r w:rsidR="6854D818">
        <w:rPr/>
        <w:t>andmetel</w:t>
      </w:r>
      <w:r w:rsidR="6854D818">
        <w:rPr/>
        <w:t xml:space="preserve"> </w:t>
      </w:r>
      <w:r w:rsidR="6854D818">
        <w:rPr/>
        <w:t>paiknevad</w:t>
      </w:r>
      <w:r w:rsidR="6854D818">
        <w:rPr/>
        <w:t xml:space="preserve"> </w:t>
      </w:r>
      <w:r w:rsidR="6854D818">
        <w:rPr/>
        <w:t>kinnistul</w:t>
      </w:r>
      <w:r w:rsidR="6854D818">
        <w:rPr/>
        <w:t xml:space="preserve"> </w:t>
      </w:r>
      <w:r w:rsidR="6854D818">
        <w:rPr/>
        <w:t>järgmised</w:t>
      </w:r>
      <w:r w:rsidR="6854D818">
        <w:rPr/>
        <w:t xml:space="preserve"> </w:t>
      </w:r>
      <w:r w:rsidR="6854D818">
        <w:rPr/>
        <w:t>rajatised</w:t>
      </w:r>
      <w:r w:rsidR="6854D818">
        <w:rPr/>
        <w:t xml:space="preserve">: </w:t>
      </w:r>
      <w:r w:rsidR="6854D818">
        <w:rPr/>
        <w:t>puurkaev</w:t>
      </w:r>
      <w:r w:rsidR="6854D818">
        <w:rPr/>
        <w:t xml:space="preserve"> (</w:t>
      </w:r>
      <w:r w:rsidR="6854D818">
        <w:rPr/>
        <w:t>ehitisregistrikood</w:t>
      </w:r>
      <w:r w:rsidR="6854D818">
        <w:rPr/>
        <w:t xml:space="preserve"> 220412278), </w:t>
      </w:r>
      <w:r w:rsidR="6854D818">
        <w:rPr/>
        <w:t>kaev</w:t>
      </w:r>
      <w:r w:rsidR="6854D818">
        <w:rPr/>
        <w:t xml:space="preserve"> (</w:t>
      </w:r>
      <w:r w:rsidR="6854D818">
        <w:rPr/>
        <w:t>ehitisregistrikood</w:t>
      </w:r>
      <w:r w:rsidR="6854D818">
        <w:rPr/>
        <w:t xml:space="preserve"> 220412279), 10 </w:t>
      </w:r>
      <w:r w:rsidR="6854D818">
        <w:rPr/>
        <w:t>Kv</w:t>
      </w:r>
      <w:r w:rsidR="6854D818">
        <w:rPr/>
        <w:t xml:space="preserve"> ja 0,4 </w:t>
      </w:r>
      <w:r w:rsidR="6854D818">
        <w:rPr/>
        <w:t>Kv</w:t>
      </w:r>
      <w:r w:rsidR="6854D818">
        <w:rPr/>
        <w:t xml:space="preserve"> </w:t>
      </w:r>
      <w:r w:rsidR="6854D818">
        <w:rPr/>
        <w:t>maakaablid</w:t>
      </w:r>
      <w:r w:rsidR="6854D818">
        <w:rPr/>
        <w:t xml:space="preserve"> (</w:t>
      </w:r>
      <w:r w:rsidR="6854D818">
        <w:rPr/>
        <w:t>ehitisregistrikood</w:t>
      </w:r>
      <w:r w:rsidR="6854D818">
        <w:rPr/>
        <w:t xml:space="preserve"> 220604487), </w:t>
      </w:r>
      <w:r w:rsidR="6854D818">
        <w:rPr/>
        <w:t>külmaveetorustik</w:t>
      </w:r>
      <w:r w:rsidR="6854D818">
        <w:rPr/>
        <w:t xml:space="preserve"> (</w:t>
      </w:r>
      <w:r w:rsidR="6854D818">
        <w:rPr/>
        <w:t>ehitisregistrikood</w:t>
      </w:r>
      <w:r w:rsidR="6854D818">
        <w:rPr/>
        <w:t xml:space="preserve"> 220602538) ja </w:t>
      </w:r>
      <w:r w:rsidR="6854D818">
        <w:rPr/>
        <w:t>kanalisatsioonitorustik</w:t>
      </w:r>
      <w:r w:rsidR="6854D818">
        <w:rPr/>
        <w:t xml:space="preserve"> (</w:t>
      </w:r>
      <w:r w:rsidR="6854D818">
        <w:rPr/>
        <w:t>ehitisregistrikood</w:t>
      </w:r>
      <w:r w:rsidR="6854D818">
        <w:rPr/>
        <w:t xml:space="preserve"> 220602548). </w:t>
      </w:r>
      <w:r w:rsidR="6854D818">
        <w:rPr/>
        <w:t>Lisaks</w:t>
      </w:r>
      <w:r w:rsidR="6854D818">
        <w:rPr/>
        <w:t xml:space="preserve"> paikneb </w:t>
      </w:r>
      <w:r w:rsidR="6854D818">
        <w:rPr/>
        <w:t>kinnistul</w:t>
      </w:r>
      <w:r w:rsidR="6854D818">
        <w:rPr/>
        <w:t xml:space="preserve"> 2 </w:t>
      </w:r>
      <w:r w:rsidR="6854D818">
        <w:rPr/>
        <w:t>ehitisregistrisse</w:t>
      </w:r>
      <w:r w:rsidR="6854D818">
        <w:rPr/>
        <w:t xml:space="preserve"> </w:t>
      </w:r>
      <w:r w:rsidR="6854D818">
        <w:rPr/>
        <w:t>kandmata</w:t>
      </w:r>
      <w:r w:rsidR="6854D818">
        <w:rPr/>
        <w:t xml:space="preserve"> </w:t>
      </w:r>
      <w:r w:rsidR="6854D818">
        <w:rPr/>
        <w:t>hoonet</w:t>
      </w:r>
      <w:r w:rsidR="6854D818">
        <w:rPr/>
        <w:t>.</w:t>
      </w:r>
    </w:p>
    <w:p w:rsidR="21B297ED" w:rsidP="21B297ED" w:rsidRDefault="21B297ED" w14:paraId="50EA4BFD" w14:textId="61136FB3">
      <w:pPr>
        <w:pStyle w:val="BodyText"/>
        <w:spacing w:after="0"/>
      </w:pPr>
    </w:p>
    <w:p xmlns:wp14="http://schemas.microsoft.com/office/word/2010/wordml" w:rsidRPr="005E7876" w:rsidR="00922C13" w:rsidP="005E7876" w:rsidRDefault="00922C13" w14:paraId="1DD504E3" wp14:textId="12F86210">
      <w:pPr>
        <w:pStyle w:val="BodyText"/>
        <w:spacing w:after="0"/>
        <w:rPr>
          <w:lang w:val="et-EE"/>
        </w:rPr>
      </w:pPr>
      <w:r w:rsidR="6854D818">
        <w:rPr/>
        <w:t>Planeeringuala</w:t>
      </w:r>
      <w:r w:rsidR="6854D818">
        <w:rPr/>
        <w:t xml:space="preserve"> on </w:t>
      </w:r>
      <w:r w:rsidR="6854D818">
        <w:rPr/>
        <w:t>valdavalt</w:t>
      </w:r>
      <w:r w:rsidR="6854D818">
        <w:rPr/>
        <w:t xml:space="preserve"> </w:t>
      </w:r>
      <w:r w:rsidR="6854D818">
        <w:rPr/>
        <w:t>kõrghaljastatud</w:t>
      </w:r>
      <w:r w:rsidR="6854D818">
        <w:rPr/>
        <w:t xml:space="preserve"> </w:t>
      </w:r>
      <w:r w:rsidR="6854D818">
        <w:rPr/>
        <w:t>ning</w:t>
      </w:r>
      <w:r w:rsidR="6854D818">
        <w:rPr/>
        <w:t xml:space="preserve"> paikneb </w:t>
      </w:r>
      <w:r w:rsidR="6854D818">
        <w:rPr/>
        <w:t>tsentraalsete</w:t>
      </w:r>
      <w:r w:rsidR="6854D818">
        <w:rPr/>
        <w:t xml:space="preserve"> </w:t>
      </w:r>
      <w:r w:rsidR="6854D818">
        <w:rPr/>
        <w:t>tehnovõrkudega</w:t>
      </w:r>
      <w:r w:rsidR="6854D818">
        <w:rPr/>
        <w:t xml:space="preserve"> </w:t>
      </w:r>
      <w:r w:rsidR="6854D818">
        <w:rPr/>
        <w:t>varustatud</w:t>
      </w:r>
      <w:r w:rsidR="6854D818">
        <w:rPr/>
        <w:t xml:space="preserve"> </w:t>
      </w:r>
      <w:r w:rsidR="6854D818">
        <w:rPr/>
        <w:t>piirkonnas</w:t>
      </w:r>
      <w:r w:rsidR="6854D818">
        <w:rPr/>
        <w:t xml:space="preserve">. </w:t>
      </w:r>
      <w:r w:rsidR="1F496907">
        <w:rPr/>
        <w:t>Planeeringuala</w:t>
      </w:r>
      <w:r w:rsidR="020AEDE3">
        <w:rPr/>
        <w:t xml:space="preserve"> </w:t>
      </w:r>
      <w:r w:rsidR="020AEDE3">
        <w:rPr/>
        <w:t>loodepiiril</w:t>
      </w:r>
      <w:r w:rsidR="020AEDE3">
        <w:rPr/>
        <w:t xml:space="preserve"> </w:t>
      </w:r>
      <w:r w:rsidR="020AEDE3">
        <w:rPr/>
        <w:t>kulgeb</w:t>
      </w:r>
      <w:r w:rsidR="020AEDE3">
        <w:rPr/>
        <w:t xml:space="preserve"> </w:t>
      </w:r>
      <w:r w:rsidR="020AEDE3">
        <w:rPr/>
        <w:t>kuivenduskraav</w:t>
      </w:r>
      <w:r w:rsidR="1B5BA3C3">
        <w:rPr/>
        <w:t xml:space="preserve">, mis </w:t>
      </w:r>
      <w:r w:rsidR="1B5BA3C3">
        <w:rPr/>
        <w:t>ei</w:t>
      </w:r>
      <w:r w:rsidR="1B5BA3C3">
        <w:rPr/>
        <w:t xml:space="preserve"> ole </w:t>
      </w:r>
      <w:r w:rsidR="1B5BA3C3">
        <w:rPr/>
        <w:t>maaparandussüsteemi</w:t>
      </w:r>
      <w:r w:rsidR="1B5BA3C3">
        <w:rPr/>
        <w:t xml:space="preserve"> </w:t>
      </w:r>
      <w:r w:rsidR="1B5BA3C3">
        <w:rPr/>
        <w:t>eesvool</w:t>
      </w:r>
      <w:r w:rsidR="1B5BA3C3">
        <w:rPr/>
        <w:t>.</w:t>
      </w:r>
    </w:p>
    <w:p xmlns:wp14="http://schemas.microsoft.com/office/word/2010/wordml" w:rsidRPr="005E7876" w:rsidR="005E7876" w:rsidP="005E7876" w:rsidRDefault="005E7876" w14:paraId="52E56223" wp14:textId="77777777">
      <w:pPr>
        <w:pStyle w:val="BodyText"/>
        <w:spacing w:after="0"/>
        <w:rPr>
          <w:lang w:val="et-EE"/>
        </w:rPr>
      </w:pPr>
    </w:p>
    <w:p xmlns:wp14="http://schemas.microsoft.com/office/word/2010/wordml" w:rsidRPr="005E7876" w:rsidR="005E7876" w:rsidP="005E7876" w:rsidRDefault="005E7876" w14:paraId="4E83AA66" wp14:textId="77777777">
      <w:pPr>
        <w:pStyle w:val="BodyText"/>
        <w:spacing w:after="0"/>
        <w:rPr>
          <w:lang w:val="et-EE"/>
        </w:rPr>
      </w:pPr>
      <w:r w:rsidR="5B213A0A">
        <w:rPr/>
        <w:t>Lähialana</w:t>
      </w:r>
      <w:r w:rsidR="5B213A0A">
        <w:rPr/>
        <w:t xml:space="preserve"> </w:t>
      </w:r>
      <w:r w:rsidR="5B213A0A">
        <w:rPr/>
        <w:t>kaasatakse</w:t>
      </w:r>
      <w:r w:rsidR="5B213A0A">
        <w:rPr/>
        <w:t xml:space="preserve"> </w:t>
      </w:r>
      <w:r w:rsidR="5B213A0A">
        <w:rPr/>
        <w:t>planeeringusse</w:t>
      </w:r>
      <w:r w:rsidR="5B213A0A">
        <w:rPr/>
        <w:t xml:space="preserve"> </w:t>
      </w:r>
      <w:r w:rsidR="5B213A0A">
        <w:rPr/>
        <w:t>maa-ala</w:t>
      </w:r>
      <w:r w:rsidR="5B213A0A">
        <w:rPr/>
        <w:t xml:space="preserve">, mis on </w:t>
      </w:r>
      <w:r w:rsidR="5B213A0A">
        <w:rPr/>
        <w:t>vajalik</w:t>
      </w:r>
      <w:r w:rsidR="5B213A0A">
        <w:rPr/>
        <w:t xml:space="preserve"> teede- ja </w:t>
      </w:r>
      <w:r w:rsidR="5B213A0A">
        <w:rPr/>
        <w:t>tehnovõrkude</w:t>
      </w:r>
      <w:r w:rsidR="5B213A0A">
        <w:rPr/>
        <w:t xml:space="preserve"> </w:t>
      </w:r>
      <w:r w:rsidR="5B213A0A">
        <w:rPr/>
        <w:t>planeerimiseks</w:t>
      </w:r>
      <w:r w:rsidR="5B213A0A">
        <w:rPr/>
        <w:t>.</w:t>
      </w:r>
    </w:p>
    <w:p xmlns:wp14="http://schemas.microsoft.com/office/word/2010/wordml" w:rsidRPr="001F0E39" w:rsidR="00C73E59" w:rsidP="21B297ED" w:rsidRDefault="00C73E59" w14:paraId="27CFE8C8" wp14:textId="77777777">
      <w:pPr>
        <w:pStyle w:val="Heading3"/>
        <w:numPr>
          <w:ilvl w:val="2"/>
          <w:numId w:val="187"/>
        </w:numPr>
        <w:suppressLineNumbers w:val="0"/>
        <w:bidi w:val="0"/>
        <w:spacing w:before="120" w:beforeAutospacing="off" w:after="0" w:afterAutospacing="off" w:line="252" w:lineRule="auto"/>
        <w:ind w:left="2160" w:right="0" w:hanging="180"/>
        <w:jc w:val="both"/>
        <w:rPr/>
      </w:pPr>
      <w:bookmarkStart w:name="_Toc237081984" w:id="9"/>
      <w:bookmarkStart w:name="_Toc331954665" w:id="10"/>
      <w:bookmarkStart w:name="_Toc912787139" w:id="1408054256"/>
      <w:bookmarkStart w:name="_Toc1950030526" w:id="1055059089"/>
      <w:bookmarkStart w:name="_Toc1243553040" w:id="1788241352"/>
      <w:bookmarkStart w:name="_Toc2041053215" w:id="1766783877"/>
      <w:r w:rsidR="7D87D44D">
        <w:rPr/>
        <w:t>Tehnovõrgud</w:t>
      </w:r>
      <w:r w:rsidR="3D23E862">
        <w:rPr/>
        <w:t xml:space="preserve"> ja </w:t>
      </w:r>
      <w:r w:rsidR="3D23E862">
        <w:rPr/>
        <w:t>kitsendused</w:t>
      </w:r>
      <w:bookmarkEnd w:id="1408054256"/>
      <w:bookmarkEnd w:id="1055059089"/>
      <w:bookmarkEnd w:id="1788241352"/>
      <w:bookmarkEnd w:id="1766783877"/>
    </w:p>
    <w:p xmlns:wp14="http://schemas.microsoft.com/office/word/2010/wordml" w:rsidR="005E7876" w:rsidP="005E7876" w:rsidRDefault="005E7876" w14:paraId="263B2044" wp14:textId="77777777">
      <w:pPr>
        <w:pStyle w:val="BodyText"/>
        <w:spacing w:after="0"/>
        <w:rPr>
          <w:lang w:val="et-EE"/>
        </w:rPr>
      </w:pPr>
      <w:r w:rsidR="5B213A0A">
        <w:rPr/>
        <w:t>Planeeritaval</w:t>
      </w:r>
      <w:r w:rsidR="5B213A0A">
        <w:rPr/>
        <w:t xml:space="preserve"> </w:t>
      </w:r>
      <w:r w:rsidR="5B213A0A">
        <w:rPr/>
        <w:t>alal</w:t>
      </w:r>
      <w:r w:rsidR="5B213A0A">
        <w:rPr/>
        <w:t xml:space="preserve"> </w:t>
      </w:r>
      <w:r w:rsidR="5B213A0A">
        <w:rPr/>
        <w:t>lasuvad</w:t>
      </w:r>
      <w:r w:rsidR="5B213A0A">
        <w:rPr/>
        <w:t xml:space="preserve"> </w:t>
      </w:r>
      <w:r w:rsidR="5B213A0A">
        <w:rPr/>
        <w:t>järgmised</w:t>
      </w:r>
      <w:r w:rsidR="5B213A0A">
        <w:rPr/>
        <w:t xml:space="preserve"> </w:t>
      </w:r>
      <w:r w:rsidR="5B213A0A">
        <w:rPr/>
        <w:t>maakasutuspiirangud</w:t>
      </w:r>
      <w:r w:rsidR="5B213A0A">
        <w:rPr/>
        <w:t xml:space="preserve"> ja </w:t>
      </w:r>
      <w:r w:rsidR="5B213A0A">
        <w:rPr/>
        <w:t>kitsendused</w:t>
      </w:r>
      <w:r w:rsidR="5B213A0A">
        <w:rPr/>
        <w:t>:</w:t>
      </w:r>
    </w:p>
    <w:p xmlns:wp14="http://schemas.microsoft.com/office/word/2010/wordml" w:rsidR="00AA7191" w:rsidP="005E7876" w:rsidRDefault="00AA7191" w14:paraId="00B2861D" wp14:textId="77777777">
      <w:pPr>
        <w:pStyle w:val="BodyText"/>
        <w:numPr>
          <w:ilvl w:val="0"/>
          <w:numId w:val="31"/>
        </w:numPr>
        <w:spacing w:after="0"/>
        <w:rPr>
          <w:lang w:val="et-EE"/>
        </w:rPr>
      </w:pPr>
      <w:r w:rsidR="28373750">
        <w:rPr/>
        <w:t>Harjumaa</w:t>
      </w:r>
      <w:r w:rsidR="28373750">
        <w:rPr/>
        <w:t xml:space="preserve"> </w:t>
      </w:r>
      <w:r w:rsidR="28373750">
        <w:rPr/>
        <w:t>maavarade</w:t>
      </w:r>
      <w:r w:rsidR="28373750">
        <w:rPr/>
        <w:t xml:space="preserve"> </w:t>
      </w:r>
      <w:r w:rsidR="28373750">
        <w:rPr/>
        <w:t>teemaplaneeringu</w:t>
      </w:r>
      <w:r w:rsidR="28373750">
        <w:rPr/>
        <w:t xml:space="preserve"> </w:t>
      </w:r>
      <w:r w:rsidR="28373750">
        <w:rPr/>
        <w:t>uuringuruum</w:t>
      </w:r>
    </w:p>
    <w:p xmlns:wp14="http://schemas.microsoft.com/office/word/2010/wordml" w:rsidR="005E7876" w:rsidP="005E7876" w:rsidRDefault="005E7876" w14:paraId="5A060BB2" wp14:textId="77777777">
      <w:pPr>
        <w:pStyle w:val="BodyText"/>
        <w:numPr>
          <w:ilvl w:val="0"/>
          <w:numId w:val="31"/>
        </w:numPr>
        <w:spacing w:after="0"/>
        <w:rPr>
          <w:lang w:val="et-EE"/>
        </w:rPr>
      </w:pPr>
      <w:r w:rsidR="5B213A0A">
        <w:rPr/>
        <w:t>Elektri</w:t>
      </w:r>
      <w:r w:rsidR="5B213A0A">
        <w:rPr/>
        <w:t xml:space="preserve"> </w:t>
      </w:r>
      <w:r w:rsidR="5B213A0A">
        <w:rPr/>
        <w:t>maakaabelliin</w:t>
      </w:r>
      <w:r w:rsidR="5B213A0A">
        <w:rPr/>
        <w:t xml:space="preserve"> </w:t>
      </w:r>
      <w:r w:rsidR="5B213A0A">
        <w:rPr/>
        <w:t>koos</w:t>
      </w:r>
      <w:r w:rsidR="5B213A0A">
        <w:rPr/>
        <w:t xml:space="preserve"> </w:t>
      </w:r>
      <w:r w:rsidR="5B213A0A">
        <w:rPr/>
        <w:t>elektripaigaldise</w:t>
      </w:r>
      <w:r w:rsidR="5B213A0A">
        <w:rPr/>
        <w:t xml:space="preserve"> </w:t>
      </w:r>
      <w:r w:rsidR="5B213A0A">
        <w:rPr/>
        <w:t>kaitsevööndiga</w:t>
      </w:r>
      <w:r w:rsidR="5B213A0A">
        <w:rPr/>
        <w:t xml:space="preserve"> (1+1m).</w:t>
      </w:r>
    </w:p>
    <w:p xmlns:wp14="http://schemas.microsoft.com/office/word/2010/wordml" w:rsidRPr="001666DD" w:rsidR="001666DD" w:rsidP="001666DD" w:rsidRDefault="001666DD" w14:paraId="637EB4DE" wp14:textId="644A2113">
      <w:pPr>
        <w:pStyle w:val="BodyText"/>
        <w:numPr>
          <w:ilvl w:val="0"/>
          <w:numId w:val="31"/>
        </w:numPr>
        <w:spacing w:after="0"/>
        <w:rPr>
          <w:lang w:val="et-EE"/>
        </w:rPr>
      </w:pPr>
      <w:r w:rsidR="5F88FFDD">
        <w:rPr>
          <w:rFonts w:ascii="Roboto" w:hAnsi="Roboto"/>
          <w:sz w:val="21"/>
          <w:szCs w:val="21"/>
          <w:shd w:val="clear" w:color="auto" w:fill="FFFFFF"/>
        </w:rPr>
        <w:t>Elektri</w:t>
      </w:r>
      <w:r w:rsidR="20963358">
        <w:rPr>
          <w:rFonts w:ascii="Roboto" w:hAnsi="Roboto"/>
          <w:sz w:val="21"/>
          <w:szCs w:val="21"/>
          <w:shd w:val="clear" w:color="auto" w:fill="FFFFFF"/>
        </w:rPr>
        <w:t xml:space="preserve"> </w:t>
      </w:r>
      <w:r w:rsidR="5F88FFDD">
        <w:rPr>
          <w:rFonts w:ascii="Roboto" w:hAnsi="Roboto"/>
          <w:sz w:val="21"/>
          <w:szCs w:val="21"/>
          <w:shd w:val="clear" w:color="auto" w:fill="FFFFFF"/>
        </w:rPr>
        <w:t>õhuliin</w:t>
      </w:r>
      <w:r w:rsidR="5F88FFDD">
        <w:rPr>
          <w:rFonts w:ascii="Roboto" w:hAnsi="Roboto"/>
          <w:sz w:val="21"/>
          <w:szCs w:val="21"/>
          <w:shd w:val="clear" w:color="auto" w:fill="FFFFFF"/>
        </w:rPr>
        <w:t xml:space="preserve"> alla 1 </w:t>
      </w:r>
      <w:r w:rsidR="5F88FFDD">
        <w:rPr>
          <w:rFonts w:ascii="Roboto" w:hAnsi="Roboto"/>
          <w:sz w:val="21"/>
          <w:szCs w:val="21"/>
          <w:shd w:val="clear" w:color="auto" w:fill="FFFFFF"/>
        </w:rPr>
        <w:t xml:space="preserve">kV</w:t>
      </w:r>
      <w:r w:rsidR="657987A7">
        <w:rPr>
          <w:rFonts w:ascii="Roboto" w:hAnsi="Roboto"/>
          <w:sz w:val="21"/>
          <w:szCs w:val="21"/>
          <w:shd w:val="clear" w:color="auto" w:fill="FFFFFF"/>
        </w:rPr>
        <w:t xml:space="preserve"> </w:t>
      </w:r>
      <w:r w:rsidRPr="005E7876" w:rsidR="5F88FFDD">
        <w:rPr>
          <w:lang w:val="et-EE"/>
        </w:rPr>
        <w:t>koos</w:t>
      </w:r>
      <w:r w:rsidRPr="005E7876" w:rsidR="5F88FFDD">
        <w:rPr>
          <w:lang w:val="et-EE"/>
        </w:rPr>
        <w:t xml:space="preserve"> elektripaigaldise kaitsevööndiga (</w:t>
      </w:r>
      <w:r w:rsidR="5F88FFDD">
        <w:rPr>
          <w:lang w:val="et-EE"/>
        </w:rPr>
        <w:t>2</w:t>
      </w:r>
      <w:r w:rsidRPr="005E7876" w:rsidR="5F88FFDD">
        <w:rPr>
          <w:lang w:val="et-EE"/>
        </w:rPr>
        <w:t>+</w:t>
      </w:r>
      <w:r w:rsidR="5F88FFDD">
        <w:rPr>
          <w:lang w:val="et-EE"/>
        </w:rPr>
        <w:t>2</w:t>
      </w:r>
      <w:r w:rsidRPr="005E7876" w:rsidR="5F88FFDD">
        <w:rPr>
          <w:lang w:val="et-EE"/>
        </w:rPr>
        <w:t>m).</w:t>
      </w:r>
    </w:p>
    <w:p xmlns:wp14="http://schemas.microsoft.com/office/word/2010/wordml" w:rsidR="005E7876" w:rsidP="005E7876" w:rsidRDefault="005E7876" w14:paraId="745676B4" wp14:textId="77777777">
      <w:pPr>
        <w:pStyle w:val="BodyText"/>
        <w:numPr>
          <w:ilvl w:val="0"/>
          <w:numId w:val="31"/>
        </w:numPr>
        <w:spacing w:after="0"/>
        <w:rPr>
          <w:lang w:val="et-EE"/>
        </w:rPr>
      </w:pPr>
      <w:r w:rsidR="5B213A0A">
        <w:rPr/>
        <w:t>Ühise</w:t>
      </w:r>
      <w:r w:rsidR="5B213A0A">
        <w:rPr/>
        <w:t xml:space="preserve"> </w:t>
      </w:r>
      <w:r w:rsidR="5B213A0A">
        <w:rPr/>
        <w:t>vee</w:t>
      </w:r>
      <w:r w:rsidR="5B213A0A">
        <w:rPr/>
        <w:t xml:space="preserve">- ja </w:t>
      </w:r>
      <w:r w:rsidR="5B213A0A">
        <w:rPr/>
        <w:t>kanalisatsiooni</w:t>
      </w:r>
      <w:r w:rsidR="5B213A0A">
        <w:rPr/>
        <w:t xml:space="preserve"> torustik ja </w:t>
      </w:r>
      <w:r w:rsidR="5B213A0A">
        <w:rPr/>
        <w:t>selle</w:t>
      </w:r>
      <w:r w:rsidR="5B213A0A">
        <w:rPr/>
        <w:t xml:space="preserve"> </w:t>
      </w:r>
      <w:r w:rsidR="5B213A0A">
        <w:rPr/>
        <w:t>kaitsevöönd</w:t>
      </w:r>
      <w:r w:rsidR="5B213A0A">
        <w:rPr/>
        <w:t xml:space="preserve"> (2+2m).</w:t>
      </w:r>
    </w:p>
    <w:p xmlns:wp14="http://schemas.microsoft.com/office/word/2010/wordml" w:rsidR="001666DD" w:rsidP="21B297ED" w:rsidRDefault="001666DD" w14:paraId="4645FDDC" wp14:textId="77777777">
      <w:pPr>
        <w:pStyle w:val="BodyText"/>
        <w:numPr>
          <w:ilvl w:val="0"/>
          <w:numId w:val="31"/>
        </w:numPr>
        <w:suppressLineNumbers w:val="0"/>
        <w:bidi w:val="0"/>
        <w:spacing w:before="0" w:beforeAutospacing="off" w:after="0" w:afterAutospacing="off" w:line="252" w:lineRule="auto"/>
        <w:ind w:left="1668" w:right="0" w:hanging="1308"/>
        <w:jc w:val="both"/>
        <w:rPr/>
      </w:pPr>
      <w:r w:rsidR="5F88FFDD">
        <w:rPr/>
        <w:t>Telekommunikatsiooni</w:t>
      </w:r>
      <w:r w:rsidR="5F88FFDD">
        <w:rPr/>
        <w:t xml:space="preserve"> </w:t>
      </w:r>
      <w:r w:rsidR="5F88FFDD">
        <w:rPr/>
        <w:t>liin</w:t>
      </w:r>
      <w:r w:rsidR="5F88FFDD">
        <w:rPr/>
        <w:t xml:space="preserve"> (</w:t>
      </w:r>
      <w:r w:rsidR="5F88FFDD">
        <w:rPr/>
        <w:t>sideliin</w:t>
      </w:r>
      <w:r w:rsidR="5F88FFDD">
        <w:rPr/>
        <w:t xml:space="preserve">, </w:t>
      </w:r>
      <w:r w:rsidR="5F88FFDD">
        <w:rPr/>
        <w:t>maa-alune</w:t>
      </w:r>
      <w:r w:rsidR="5F88FFDD">
        <w:rPr/>
        <w:t xml:space="preserve">), </w:t>
      </w:r>
      <w:r w:rsidR="5F88FFDD">
        <w:rPr/>
        <w:t>kaitsevööndiga</w:t>
      </w:r>
      <w:r w:rsidR="5F88FFDD">
        <w:rPr/>
        <w:t xml:space="preserve"> (1+1m).</w:t>
      </w:r>
    </w:p>
    <w:p xmlns:wp14="http://schemas.microsoft.com/office/word/2010/wordml" w:rsidRPr="005E7876" w:rsidR="001666DD" w:rsidP="21B297ED" w:rsidRDefault="001666DD" w14:paraId="736FBF3D" wp14:textId="77777777">
      <w:pPr>
        <w:pStyle w:val="BodyText"/>
        <w:numPr>
          <w:ilvl w:val="0"/>
          <w:numId w:val="31"/>
        </w:numPr>
        <w:suppressLineNumbers w:val="0"/>
        <w:bidi w:val="0"/>
        <w:spacing w:before="0" w:beforeAutospacing="off" w:after="0" w:afterAutospacing="off" w:line="252" w:lineRule="auto"/>
        <w:ind w:left="1668" w:right="0" w:hanging="1308"/>
        <w:jc w:val="both"/>
        <w:rPr/>
      </w:pPr>
      <w:r w:rsidR="5F88FFDD">
        <w:rPr/>
        <w:t>Rohevõrgustiku</w:t>
      </w:r>
      <w:r w:rsidR="5F88FFDD">
        <w:rPr/>
        <w:t xml:space="preserve"> </w:t>
      </w:r>
      <w:r w:rsidR="5F88FFDD">
        <w:rPr/>
        <w:t>ala</w:t>
      </w:r>
    </w:p>
    <w:p w:rsidR="1EDFD547" w:rsidP="21B297ED" w:rsidRDefault="1EDFD547" w14:paraId="6826BD5F" w14:textId="57B104CC">
      <w:pPr>
        <w:pStyle w:val="BodyText"/>
        <w:numPr>
          <w:ilvl w:val="0"/>
          <w:numId w:val="31"/>
        </w:numPr>
        <w:suppressLineNumbers w:val="0"/>
        <w:bidi w:val="0"/>
        <w:spacing w:before="0" w:beforeAutospacing="off" w:after="0" w:afterAutospacing="off" w:line="252" w:lineRule="auto"/>
        <w:ind w:left="1668" w:right="0" w:hanging="1308"/>
        <w:jc w:val="both"/>
        <w:rPr/>
      </w:pPr>
      <w:r w:rsidR="1EDFD547">
        <w:rPr/>
        <w:t>M</w:t>
      </w:r>
      <w:r w:rsidR="06D1EF7C">
        <w:rPr/>
        <w:t>aaparandussüsteemi</w:t>
      </w:r>
      <w:r w:rsidR="06D1EF7C">
        <w:rPr/>
        <w:t xml:space="preserve"> </w:t>
      </w:r>
      <w:r w:rsidR="06D1EF7C">
        <w:rPr/>
        <w:t>eesvool</w:t>
      </w:r>
      <w:r w:rsidR="06D1EF7C">
        <w:rPr/>
        <w:t xml:space="preserve"> </w:t>
      </w:r>
      <w:r w:rsidR="06D1EF7C">
        <w:rPr/>
        <w:t>kuni</w:t>
      </w:r>
      <w:r w:rsidR="06D1EF7C">
        <w:rPr/>
        <w:t xml:space="preserve"> 10 km²</w:t>
      </w:r>
    </w:p>
    <w:p w:rsidR="34E4E11B" w:rsidP="21B297ED" w:rsidRDefault="34E4E11B" w14:paraId="332AF3D6" w14:textId="47F8BD04">
      <w:pPr>
        <w:pStyle w:val="BodyText"/>
        <w:numPr>
          <w:ilvl w:val="0"/>
          <w:numId w:val="31"/>
        </w:numPr>
        <w:suppressLineNumbers w:val="0"/>
        <w:bidi w:val="0"/>
        <w:spacing w:before="0" w:beforeAutospacing="off" w:after="0" w:afterAutospacing="off" w:line="252" w:lineRule="auto"/>
        <w:ind w:left="1668" w:right="0" w:hanging="1308"/>
        <w:jc w:val="both"/>
        <w:rPr/>
      </w:pPr>
      <w:r w:rsidR="34E4E11B">
        <w:rPr/>
        <w:t>Puurkaevu</w:t>
      </w:r>
      <w:r w:rsidR="34E4E11B">
        <w:rPr/>
        <w:t xml:space="preserve"> </w:t>
      </w:r>
      <w:r w:rsidR="34E4E11B">
        <w:rPr/>
        <w:t>kv</w:t>
      </w:r>
      <w:r w:rsidR="34E4E11B">
        <w:rPr/>
        <w:t xml:space="preserve"> 10m</w:t>
      </w:r>
    </w:p>
    <w:p xmlns:wp14="http://schemas.microsoft.com/office/word/2010/wordml" w:rsidRPr="0041435B" w:rsidR="00451B26" w:rsidP="21B297ED" w:rsidRDefault="005E7876" w14:paraId="722D4ED1" wp14:textId="77777777">
      <w:pPr>
        <w:pStyle w:val="Heading3"/>
        <w:numPr>
          <w:ilvl w:val="2"/>
          <w:numId w:val="187"/>
        </w:numPr>
        <w:suppressLineNumbers w:val="0"/>
        <w:tabs>
          <w:tab w:val="center" w:leader="none" w:pos="4450"/>
        </w:tabs>
        <w:spacing w:before="120" w:beforeAutospacing="off" w:after="0" w:afterAutospacing="off" w:line="252" w:lineRule="auto"/>
        <w:ind w:left="2160" w:right="0" w:hanging="180"/>
        <w:jc w:val="both"/>
        <w:rPr/>
      </w:pPr>
      <w:bookmarkStart w:name="_Toc574822609" w:id="1216756904"/>
      <w:bookmarkStart w:name="_Toc1998193583" w:id="1393238941"/>
      <w:bookmarkStart w:name="_Toc617760561" w:id="1718559064"/>
      <w:r w:rsidR="19AEBEE5">
        <w:rPr/>
        <w:t>Teed</w:t>
      </w:r>
      <w:bookmarkEnd w:id="1216756904"/>
      <w:bookmarkEnd w:id="1393238941"/>
      <w:bookmarkEnd w:id="1718559064"/>
    </w:p>
    <w:p xmlns:wp14="http://schemas.microsoft.com/office/word/2010/wordml" w:rsidRPr="000C2D7A" w:rsidR="00451B26" w:rsidP="21B297ED" w:rsidRDefault="005E7876" w14:paraId="7D7031F7" wp14:textId="77777777">
      <w:pPr>
        <w:pStyle w:val="BodyText"/>
        <w:spacing w:after="0" w:afterAutospacing="off"/>
        <w:rPr>
          <w:lang w:val="et-EE"/>
        </w:rPr>
      </w:pPr>
      <w:r w:rsidR="5B213A0A">
        <w:rPr/>
        <w:t>Juurdepääs</w:t>
      </w:r>
      <w:r w:rsidR="5B213A0A">
        <w:rPr/>
        <w:t xml:space="preserve"> </w:t>
      </w:r>
      <w:r w:rsidR="5B213A0A">
        <w:rPr/>
        <w:t>planeeritavale</w:t>
      </w:r>
      <w:r w:rsidR="5B213A0A">
        <w:rPr/>
        <w:t xml:space="preserve"> </w:t>
      </w:r>
      <w:r w:rsidR="5B213A0A">
        <w:rPr/>
        <w:t>alale</w:t>
      </w:r>
      <w:r w:rsidR="5B213A0A">
        <w:rPr/>
        <w:t xml:space="preserve"> </w:t>
      </w:r>
      <w:r w:rsidR="5B213A0A">
        <w:rPr/>
        <w:t>toimub</w:t>
      </w:r>
      <w:r w:rsidR="5B213A0A">
        <w:rPr/>
        <w:t xml:space="preserve"> </w:t>
      </w:r>
      <w:r w:rsidR="59D94D30">
        <w:rPr/>
        <w:t>Pärna</w:t>
      </w:r>
      <w:r w:rsidR="59D94D30">
        <w:rPr/>
        <w:t xml:space="preserve"> </w:t>
      </w:r>
      <w:r w:rsidR="59D94D30">
        <w:rPr/>
        <w:t>teelt</w:t>
      </w:r>
      <w:r w:rsidR="59D94D30">
        <w:rPr/>
        <w:t xml:space="preserve">, mis on </w:t>
      </w:r>
      <w:r w:rsidR="59D94D30">
        <w:rPr/>
        <w:t>kohalik</w:t>
      </w:r>
      <w:r w:rsidR="59D94D30">
        <w:rPr/>
        <w:t xml:space="preserve">, </w:t>
      </w:r>
      <w:r w:rsidR="59D94D30">
        <w:rPr/>
        <w:t>mustkattega</w:t>
      </w:r>
      <w:r w:rsidR="59D94D30">
        <w:rPr/>
        <w:t xml:space="preserve"> tee. </w:t>
      </w:r>
    </w:p>
    <w:bookmarkEnd w:id="9"/>
    <w:bookmarkEnd w:id="10"/>
    <w:p xmlns:wp14="http://schemas.microsoft.com/office/word/2010/wordml" w:rsidRPr="000C2D7A" w:rsidR="00336E91" w:rsidP="21B297ED" w:rsidRDefault="00EB63EC" w14:paraId="1BA8DB9A" wp14:textId="77777777">
      <w:pPr>
        <w:pStyle w:val="Heading3"/>
        <w:numPr>
          <w:ilvl w:val="2"/>
          <w:numId w:val="187"/>
        </w:numPr>
        <w:suppressLineNumbers w:val="0"/>
        <w:tabs>
          <w:tab w:val="center" w:leader="none" w:pos="4450"/>
        </w:tabs>
        <w:spacing w:before="120" w:beforeAutospacing="off" w:after="0" w:afterAutospacing="off" w:line="252" w:lineRule="auto"/>
        <w:ind w:left="2160" w:right="0" w:hanging="180"/>
        <w:jc w:val="both"/>
        <w:rPr/>
      </w:pPr>
      <w:bookmarkStart w:name="_Toc137566662" w:id="1575134522"/>
      <w:bookmarkStart w:name="_Toc1087454665" w:id="1319452347"/>
      <w:bookmarkStart w:name="_Toc1927919712" w:id="61364783"/>
      <w:r w:rsidR="07CD9C50">
        <w:rPr/>
        <w:t>Hooned</w:t>
      </w:r>
      <w:bookmarkEnd w:id="1575134522"/>
      <w:bookmarkEnd w:id="1319452347"/>
      <w:bookmarkEnd w:id="61364783"/>
    </w:p>
    <w:p xmlns:wp14="http://schemas.microsoft.com/office/word/2010/wordml" w:rsidRPr="00464D5E" w:rsidR="005E7876" w:rsidP="21B297ED" w:rsidRDefault="001666DD" w14:paraId="0969E273" wp14:textId="2FA9EEB1">
      <w:pPr>
        <w:pStyle w:val="Heading3"/>
        <w:rPr>
          <w:rFonts w:cs="Arial"/>
          <w:sz w:val="23"/>
          <w:szCs w:val="23"/>
        </w:rPr>
      </w:pPr>
      <w:bookmarkStart w:name="_Toc2042969105" w:id="489158351"/>
      <w:r w:rsidR="5F88FFDD">
        <w:rPr/>
        <w:t>Planeeringualal</w:t>
      </w:r>
      <w:r w:rsidR="05C688F2">
        <w:rPr/>
        <w:t xml:space="preserve"> </w:t>
      </w:r>
      <w:r w:rsidR="5B213A0A">
        <w:rPr/>
        <w:t>asub</w:t>
      </w:r>
      <w:r w:rsidR="0F00FF98">
        <w:rPr/>
        <w:t xml:space="preserve"> </w:t>
      </w:r>
      <w:r w:rsidR="5B213A0A">
        <w:rPr/>
        <w:t>üks</w:t>
      </w:r>
      <w:r w:rsidR="375F57C7">
        <w:rPr/>
        <w:t xml:space="preserve"> </w:t>
      </w:r>
      <w:r w:rsidR="5F88FFDD">
        <w:rPr/>
        <w:t>eluhoone</w:t>
      </w:r>
      <w:r w:rsidR="5F88FFDD">
        <w:rPr/>
        <w:t xml:space="preserve">, </w:t>
      </w:r>
      <w:r w:rsidR="5B213A0A">
        <w:rPr/>
        <w:t>abihoone</w:t>
      </w:r>
      <w:r w:rsidR="0DC27757">
        <w:rPr/>
        <w:t>,</w:t>
      </w:r>
      <w:r w:rsidR="7D32E562">
        <w:rPr/>
        <w:t xml:space="preserve"> </w:t>
      </w:r>
      <w:r w:rsidR="0DC27757">
        <w:rPr/>
        <w:t>kelder</w:t>
      </w:r>
      <w:r w:rsidR="0DC27757">
        <w:rPr/>
        <w:t xml:space="preserve">, </w:t>
      </w:r>
      <w:r w:rsidR="5F88FFDD">
        <w:rPr/>
        <w:t>ning</w:t>
      </w:r>
      <w:r w:rsidR="5DE3C458">
        <w:rPr/>
        <w:t xml:space="preserve"> </w:t>
      </w:r>
      <w:r w:rsidR="5B213A0A">
        <w:rPr/>
        <w:t>kasvuhoone</w:t>
      </w:r>
      <w:r w:rsidR="5B213A0A">
        <w:rPr/>
        <w:t>.</w:t>
      </w:r>
      <w:bookmarkEnd w:id="489158351"/>
    </w:p>
    <w:p xmlns:wp14="http://schemas.microsoft.com/office/word/2010/wordml" w:rsidRPr="000C2D7A" w:rsidR="00EB63EC" w:rsidP="21B297ED" w:rsidRDefault="00EB63EC" w14:paraId="357533EB" wp14:textId="77777777">
      <w:pPr>
        <w:pStyle w:val="Heading3"/>
        <w:numPr>
          <w:ilvl w:val="2"/>
          <w:numId w:val="187"/>
        </w:numPr>
        <w:suppressLineNumbers w:val="0"/>
        <w:tabs>
          <w:tab w:val="center" w:leader="none" w:pos="4450"/>
        </w:tabs>
        <w:spacing w:before="120" w:beforeAutospacing="off" w:after="0" w:afterAutospacing="off" w:line="252" w:lineRule="auto"/>
        <w:ind w:left="2160" w:right="0" w:hanging="180"/>
        <w:jc w:val="both"/>
        <w:rPr/>
      </w:pPr>
      <w:bookmarkStart w:name="_Toc2042808920" w:id="76809026"/>
      <w:bookmarkStart w:name="_Toc1749742540" w:id="983914553"/>
      <w:bookmarkStart w:name="_Toc2055948092" w:id="2076022328"/>
      <w:r w:rsidR="07CD9C50">
        <w:rPr/>
        <w:t>Haljastus</w:t>
      </w:r>
      <w:bookmarkEnd w:id="76809026"/>
      <w:bookmarkEnd w:id="983914553"/>
      <w:bookmarkEnd w:id="2076022328"/>
    </w:p>
    <w:p xmlns:wp14="http://schemas.microsoft.com/office/word/2010/wordml" w:rsidR="009F28A4" w:rsidP="009F28A4" w:rsidRDefault="005E7876" w14:paraId="6E153A7D" wp14:textId="67B54AE2">
      <w:pPr>
        <w:pStyle w:val="BodyText"/>
        <w:spacing w:after="0"/>
        <w:rPr>
          <w:lang w:val="et-EE"/>
        </w:rPr>
      </w:pPr>
      <w:r w:rsidR="0DE6937A">
        <w:rPr/>
        <w:t>Ü</w:t>
      </w:r>
      <w:r w:rsidR="59D94D30">
        <w:rPr/>
        <w:t>mber olemasoleva eluhoone on viljapuuaed</w:t>
      </w:r>
      <w:r w:rsidR="690B87E6">
        <w:rPr/>
        <w:t>. H</w:t>
      </w:r>
      <w:r w:rsidR="59D94D30">
        <w:rPr/>
        <w:t xml:space="preserve">oone </w:t>
      </w:r>
      <w:r w:rsidR="59D94D30">
        <w:rPr/>
        <w:t>õue</w:t>
      </w:r>
      <w:r w:rsidR="59D94D30">
        <w:rPr/>
        <w:t>ala</w:t>
      </w:r>
      <w:r w:rsidR="59D94D30">
        <w:rPr/>
        <w:t xml:space="preserve"> on tarastatud. </w:t>
      </w:r>
    </w:p>
    <w:p xmlns:wp14="http://schemas.microsoft.com/office/word/2010/wordml" w:rsidRPr="000C2D7A" w:rsidR="002F6456" w:rsidP="009F28A4" w:rsidRDefault="002F6456" w14:paraId="47E8F706" wp14:textId="388A733E">
      <w:pPr>
        <w:pStyle w:val="BodyText"/>
        <w:spacing w:after="0"/>
        <w:rPr>
          <w:lang w:val="et-EE"/>
        </w:rPr>
      </w:pPr>
      <w:r w:rsidR="59D94D30">
        <w:rPr/>
        <w:t>Pärna</w:t>
      </w:r>
      <w:r w:rsidR="59D94D30">
        <w:rPr/>
        <w:t xml:space="preserve"> tee </w:t>
      </w:r>
      <w:r w:rsidR="59D94D30">
        <w:rPr/>
        <w:t>äärsel</w:t>
      </w:r>
      <w:r w:rsidR="59D94D30">
        <w:rPr/>
        <w:t xml:space="preserve"> </w:t>
      </w:r>
      <w:r w:rsidR="59D94D30">
        <w:rPr/>
        <w:t>alal</w:t>
      </w:r>
      <w:r w:rsidR="59D94D30">
        <w:rPr/>
        <w:t xml:space="preserve">, </w:t>
      </w:r>
      <w:r w:rsidR="59D94D30">
        <w:rPr/>
        <w:t>õuealast</w:t>
      </w:r>
      <w:r w:rsidR="59D94D30">
        <w:rPr/>
        <w:t xml:space="preserve"> </w:t>
      </w:r>
      <w:r w:rsidR="59D94D30">
        <w:rPr/>
        <w:t>väljaspool</w:t>
      </w:r>
      <w:r w:rsidR="59D94D30">
        <w:rPr/>
        <w:t xml:space="preserve">, on </w:t>
      </w:r>
      <w:r w:rsidR="59D94D30">
        <w:rPr/>
        <w:t>rohumaa</w:t>
      </w:r>
      <w:r w:rsidR="59D94D30">
        <w:rPr/>
        <w:t xml:space="preserve">, </w:t>
      </w:r>
      <w:r w:rsidR="59D94D30">
        <w:rPr/>
        <w:t>võsa</w:t>
      </w:r>
      <w:r w:rsidR="25B5A42B">
        <w:rPr/>
        <w:t>s</w:t>
      </w:r>
      <w:r w:rsidR="59D94D30">
        <w:rPr/>
        <w:t>tik</w:t>
      </w:r>
      <w:r w:rsidR="59D94D30">
        <w:rPr/>
        <w:t xml:space="preserve"> ja </w:t>
      </w:r>
      <w:r w:rsidR="25B5A42B">
        <w:rPr/>
        <w:t>mets</w:t>
      </w:r>
      <w:r w:rsidR="25B5A42B">
        <w:rPr/>
        <w:t xml:space="preserve">. </w:t>
      </w:r>
      <w:r w:rsidR="25B5A42B">
        <w:rPr/>
        <w:t>Rohevõrgustiku</w:t>
      </w:r>
      <w:r w:rsidR="25B5A42B">
        <w:rPr/>
        <w:t xml:space="preserve"> </w:t>
      </w:r>
      <w:r w:rsidR="25B5A42B">
        <w:rPr/>
        <w:t>alale</w:t>
      </w:r>
      <w:r w:rsidR="25B5A42B">
        <w:rPr/>
        <w:t xml:space="preserve"> </w:t>
      </w:r>
      <w:r w:rsidR="25B5A42B">
        <w:rPr/>
        <w:t>jääb</w:t>
      </w:r>
      <w:r w:rsidR="25B5A42B">
        <w:rPr/>
        <w:t xml:space="preserve"> </w:t>
      </w:r>
      <w:r w:rsidR="333AEDEA">
        <w:rPr/>
        <w:t>valdavalt</w:t>
      </w:r>
      <w:r w:rsidR="333AEDEA">
        <w:rPr/>
        <w:t xml:space="preserve"> </w:t>
      </w:r>
      <w:r w:rsidR="333AEDEA">
        <w:rPr/>
        <w:t>rohumaa</w:t>
      </w:r>
      <w:r w:rsidR="333AEDEA">
        <w:rPr/>
        <w:t xml:space="preserve"> ja </w:t>
      </w:r>
      <w:r w:rsidR="333AEDEA">
        <w:rPr/>
        <w:t>mets</w:t>
      </w:r>
      <w:r w:rsidR="333AEDEA">
        <w:rPr/>
        <w:t>.</w:t>
      </w:r>
    </w:p>
    <w:p w:rsidR="21B297ED" w:rsidRDefault="21B297ED" w14:paraId="02EA8303" w14:textId="6A0ABD59">
      <w:r>
        <w:br w:type="page"/>
      </w:r>
    </w:p>
    <w:p w:rsidR="21B297ED" w:rsidRDefault="21B297ED" w14:paraId="248C04E8" w14:textId="0EEAC54D"/>
    <w:p xmlns:wp14="http://schemas.microsoft.com/office/word/2010/wordml" w:rsidRPr="00AD1C6D" w:rsidR="00CB58F6" w:rsidP="21B297ED" w:rsidRDefault="005F6268" w14:paraId="4243BD07" wp14:textId="77777777">
      <w:pPr>
        <w:pStyle w:val="Heading1"/>
        <w:numPr>
          <w:ilvl w:val="0"/>
          <w:numId w:val="197"/>
        </w:numPr>
        <w:rPr/>
      </w:pPr>
      <w:bookmarkStart w:name="_Toc1370439272" w:id="1136906371"/>
      <w:bookmarkStart w:name="_Toc1214724458" w:id="333749183"/>
      <w:bookmarkStart w:name="_Toc2098805599" w:id="440578492"/>
      <w:bookmarkStart w:name="_Toc1194264716" w:id="1454913492"/>
      <w:r w:rsidR="45CCD382">
        <w:rPr/>
        <w:t>Planeerimisettepanek</w:t>
      </w:r>
      <w:bookmarkEnd w:id="1136906371"/>
      <w:bookmarkEnd w:id="333749183"/>
      <w:bookmarkEnd w:id="440578492"/>
      <w:bookmarkEnd w:id="1454913492"/>
    </w:p>
    <w:p xmlns:wp14="http://schemas.microsoft.com/office/word/2010/wordml" w:rsidR="00CD2D8A" w:rsidP="00CD2D8A" w:rsidRDefault="00CD2D8A" w14:paraId="6A30FFD0" wp14:textId="7C5EFA58">
      <w:pPr>
        <w:pStyle w:val="BodyText"/>
        <w:spacing w:after="20"/>
        <w:rPr>
          <w:lang w:val="et-EE"/>
        </w:rPr>
      </w:pPr>
      <w:r w:rsidR="7478B693">
        <w:rPr/>
        <w:t>Detailplaneeringu eesmärk on</w:t>
      </w:r>
      <w:r w:rsidR="7478B693">
        <w:rPr/>
        <w:t xml:space="preserve"> kinnistu jagamine </w:t>
      </w:r>
      <w:r w:rsidR="089CA893">
        <w:rPr/>
        <w:t>viieks</w:t>
      </w:r>
      <w:r w:rsidR="7478B693">
        <w:rPr/>
        <w:t>: kaheks elamumaa</w:t>
      </w:r>
      <w:r w:rsidR="21E45EB4">
        <w:rPr/>
        <w:t xml:space="preserve"> krundiks</w:t>
      </w:r>
      <w:r w:rsidR="30D36AA1">
        <w:rPr/>
        <w:t xml:space="preserve">, </w:t>
      </w:r>
      <w:r w:rsidR="7478B693">
        <w:rPr/>
        <w:t>kaheks maatulundusmaa</w:t>
      </w:r>
      <w:r w:rsidR="4A098EB1">
        <w:rPr/>
        <w:t xml:space="preserve"> krundiks</w:t>
      </w:r>
      <w:r w:rsidR="21D2A343">
        <w:rPr/>
        <w:t>, ja üheks</w:t>
      </w:r>
      <w:r w:rsidR="52873093">
        <w:rPr/>
        <w:t xml:space="preserve"> (</w:t>
      </w:r>
      <w:r w:rsidR="44642175">
        <w:rPr/>
        <w:t>Pärna tee pe</w:t>
      </w:r>
      <w:r w:rsidR="70CB7A35">
        <w:rPr/>
        <w:t>r</w:t>
      </w:r>
      <w:r w:rsidR="44642175">
        <w:rPr/>
        <w:t xml:space="preserve">spektiivse laienduse eesmärgil vallale </w:t>
      </w:r>
      <w:r w:rsidR="21D2A343">
        <w:rPr/>
        <w:t>üle antavaks</w:t>
      </w:r>
      <w:r w:rsidR="56F67705">
        <w:rPr/>
        <w:t xml:space="preserve">) </w:t>
      </w:r>
      <w:r w:rsidR="21D2A343">
        <w:rPr/>
        <w:t>transpordimaa</w:t>
      </w:r>
      <w:r w:rsidR="7478B693">
        <w:rPr/>
        <w:t xml:space="preserve"> krundiks</w:t>
      </w:r>
      <w:r w:rsidR="02229723">
        <w:rPr/>
        <w:t xml:space="preserve"> ning </w:t>
      </w:r>
      <w:r w:rsidR="7478B693">
        <w:rPr/>
        <w:t>ehitusõiguse määramine elamu</w:t>
      </w:r>
      <w:r w:rsidR="7478B693">
        <w:rPr/>
        <w:t>maale elamu</w:t>
      </w:r>
      <w:r w:rsidR="7478B693">
        <w:rPr/>
        <w:t xml:space="preserve"> ja abihoonete püstitamiseks. Lisaks antakse detailplaneeringuga lahendus planeeringuala haljastusele, heakorrale, juurdepääsule, parkimiskorraldusele ja tehnovõrkudega varustamisele.</w:t>
      </w:r>
    </w:p>
    <w:p w:rsidR="4F89385A" w:rsidP="21B297ED" w:rsidRDefault="4F89385A" w14:paraId="69A1FD40" w14:textId="58D1851A">
      <w:pPr>
        <w:pStyle w:val="BodyText"/>
        <w:spacing w:after="0"/>
        <w:rPr>
          <w:lang w:val="et-EE"/>
        </w:rPr>
      </w:pPr>
      <w:r w:rsidR="4F89385A">
        <w:rPr/>
        <w:t>Ehitustegevust</w:t>
      </w:r>
      <w:r w:rsidR="4F89385A">
        <w:rPr/>
        <w:t xml:space="preserve"> </w:t>
      </w:r>
      <w:r w:rsidR="4F89385A">
        <w:rPr/>
        <w:t>Rae</w:t>
      </w:r>
      <w:r w:rsidR="4F89385A">
        <w:rPr/>
        <w:t xml:space="preserve"> </w:t>
      </w:r>
      <w:r w:rsidR="4F89385A">
        <w:rPr/>
        <w:t>valla</w:t>
      </w:r>
      <w:r w:rsidR="4F89385A">
        <w:rPr/>
        <w:t xml:space="preserve"> </w:t>
      </w:r>
      <w:r w:rsidR="4F89385A">
        <w:rPr/>
        <w:t>Jüri</w:t>
      </w:r>
      <w:r w:rsidR="4F89385A">
        <w:rPr/>
        <w:t xml:space="preserve"> </w:t>
      </w:r>
      <w:r w:rsidR="4F89385A">
        <w:rPr/>
        <w:t>aleviku</w:t>
      </w:r>
      <w:r w:rsidR="4F89385A">
        <w:rPr/>
        <w:t xml:space="preserve"> ja </w:t>
      </w:r>
      <w:r w:rsidR="4F89385A">
        <w:rPr/>
        <w:t>sellega</w:t>
      </w:r>
      <w:r w:rsidR="4F89385A">
        <w:rPr/>
        <w:t xml:space="preserve"> </w:t>
      </w:r>
      <w:r w:rsidR="4F89385A">
        <w:rPr/>
        <w:t>piirnevate</w:t>
      </w:r>
      <w:r w:rsidR="4F89385A">
        <w:rPr/>
        <w:t xml:space="preserve"> </w:t>
      </w:r>
      <w:r w:rsidR="4F89385A">
        <w:rPr/>
        <w:t>Aaviku</w:t>
      </w:r>
      <w:r w:rsidR="4F89385A">
        <w:rPr/>
        <w:t xml:space="preserve">, </w:t>
      </w:r>
      <w:r w:rsidR="4F89385A">
        <w:rPr/>
        <w:t>Vaskjala</w:t>
      </w:r>
      <w:r w:rsidR="4F89385A">
        <w:rPr/>
        <w:t xml:space="preserve"> ja Karla </w:t>
      </w:r>
      <w:r w:rsidR="4F89385A">
        <w:rPr/>
        <w:t>külaosade</w:t>
      </w:r>
      <w:r w:rsidR="4F89385A">
        <w:rPr/>
        <w:t xml:space="preserve"> </w:t>
      </w:r>
      <w:r w:rsidR="4F89385A">
        <w:rPr/>
        <w:t>üldplaneering</w:t>
      </w:r>
      <w:r w:rsidR="4F89385A">
        <w:rPr/>
        <w:t>uga</w:t>
      </w:r>
      <w:r w:rsidR="4F89385A">
        <w:rPr/>
        <w:t xml:space="preserve"> </w:t>
      </w:r>
      <w:r w:rsidR="4F89385A">
        <w:rPr/>
        <w:t>määratud</w:t>
      </w:r>
      <w:r w:rsidR="4F89385A">
        <w:rPr/>
        <w:t xml:space="preserve"> </w:t>
      </w:r>
      <w:r w:rsidR="4F89385A">
        <w:rPr/>
        <w:t>rohevõrgustiku</w:t>
      </w:r>
      <w:r w:rsidR="4F89385A">
        <w:rPr/>
        <w:t xml:space="preserve"> </w:t>
      </w:r>
      <w:r w:rsidR="4F89385A">
        <w:rPr/>
        <w:t>alale</w:t>
      </w:r>
      <w:r w:rsidR="4F89385A">
        <w:rPr/>
        <w:t xml:space="preserve"> </w:t>
      </w:r>
      <w:r w:rsidR="4F89385A">
        <w:rPr/>
        <w:t>ei</w:t>
      </w:r>
      <w:r w:rsidR="4F89385A">
        <w:rPr/>
        <w:t xml:space="preserve"> </w:t>
      </w:r>
      <w:r w:rsidR="4F89385A">
        <w:rPr/>
        <w:t>kavandata</w:t>
      </w:r>
      <w:r w:rsidR="4F89385A">
        <w:rPr/>
        <w:t xml:space="preserve"> ja </w:t>
      </w:r>
      <w:r w:rsidR="4F89385A">
        <w:rPr/>
        <w:t>rohevõrgustiku</w:t>
      </w:r>
      <w:r w:rsidR="4F89385A">
        <w:rPr/>
        <w:t xml:space="preserve"> </w:t>
      </w:r>
      <w:r w:rsidR="4F89385A">
        <w:rPr/>
        <w:t>ala</w:t>
      </w:r>
      <w:r w:rsidR="4F89385A">
        <w:rPr/>
        <w:t xml:space="preserve"> </w:t>
      </w:r>
      <w:r w:rsidR="4F89385A">
        <w:rPr/>
        <w:t>ulatuses</w:t>
      </w:r>
      <w:r w:rsidR="4F89385A">
        <w:rPr/>
        <w:t xml:space="preserve"> </w:t>
      </w:r>
      <w:r w:rsidR="4F89385A">
        <w:rPr/>
        <w:t>säilib</w:t>
      </w:r>
      <w:r w:rsidR="4F89385A">
        <w:rPr/>
        <w:t xml:space="preserve"> </w:t>
      </w:r>
      <w:r w:rsidR="4F89385A">
        <w:rPr/>
        <w:t>olemasolev</w:t>
      </w:r>
      <w:r w:rsidR="4F89385A">
        <w:rPr/>
        <w:t xml:space="preserve"> </w:t>
      </w:r>
      <w:r w:rsidR="4F89385A">
        <w:rPr/>
        <w:t>olukord</w:t>
      </w:r>
      <w:r w:rsidR="4F89385A">
        <w:rPr/>
        <w:t>.</w:t>
      </w:r>
    </w:p>
    <w:p xmlns:wp14="http://schemas.microsoft.com/office/word/2010/wordml" w:rsidRPr="00D25D48" w:rsidR="0033781B" w:rsidP="21B297ED" w:rsidRDefault="00D31F2A" w14:paraId="3C1BD681" wp14:textId="77777777">
      <w:pPr>
        <w:pStyle w:val="Heading2"/>
        <w:rPr/>
      </w:pPr>
      <w:bookmarkStart w:name="_Toc123034781" w:id="12"/>
      <w:bookmarkStart w:name="_Toc398265100" w:id="253471927"/>
      <w:bookmarkStart w:name="_Toc1434431774" w:id="844241130"/>
      <w:bookmarkStart w:name="_Toc1461613664" w:id="975473135"/>
      <w:bookmarkStart w:name="_Toc2136784605" w:id="216116554"/>
      <w:r w:rsidR="6F297AE8">
        <w:rPr/>
        <w:t>A</w:t>
      </w:r>
      <w:r w:rsidR="5AA1A026">
        <w:rPr/>
        <w:t>lale ehitiste rajamiseks esitatavad nõuded</w:t>
      </w:r>
      <w:bookmarkEnd w:id="12"/>
      <w:bookmarkEnd w:id="253471927"/>
      <w:bookmarkEnd w:id="844241130"/>
      <w:bookmarkEnd w:id="975473135"/>
      <w:bookmarkEnd w:id="216116554"/>
    </w:p>
    <w:p xmlns:wp14="http://schemas.microsoft.com/office/word/2010/wordml" w:rsidRPr="000A57DB" w:rsidR="00E238A3" w:rsidP="21B297ED" w:rsidRDefault="00E238A3" w14:paraId="5043CB0F" wp14:textId="31EB623C">
      <w:pPr>
        <w:pStyle w:val="BodyText"/>
        <w:suppressLineNumbers w:val="0"/>
        <w:bidi w:val="0"/>
        <w:spacing w:before="0" w:beforeAutospacing="off" w:after="0" w:afterAutospacing="off" w:line="252" w:lineRule="auto"/>
        <w:ind w:right="0"/>
        <w:jc w:val="both"/>
      </w:pPr>
      <w:r w:rsidR="43BE04AC">
        <w:rPr/>
        <w:t>Hoone</w:t>
      </w:r>
      <w:r w:rsidR="43BE04AC">
        <w:rPr/>
        <w:t xml:space="preserve"> </w:t>
      </w:r>
      <w:r w:rsidR="43BE04AC">
        <w:rPr/>
        <w:t>rajamisek</w:t>
      </w:r>
      <w:r w:rsidR="734F482A">
        <w:rPr/>
        <w:t>s</w:t>
      </w:r>
      <w:r w:rsidR="43BE04AC">
        <w:rPr/>
        <w:t xml:space="preserve"> </w:t>
      </w:r>
      <w:r w:rsidR="43BE04AC">
        <w:rPr/>
        <w:t>koostada</w:t>
      </w:r>
      <w:r w:rsidR="43BE04AC">
        <w:rPr/>
        <w:t xml:space="preserve"> </w:t>
      </w:r>
      <w:r w:rsidR="43BE04AC">
        <w:rPr/>
        <w:t>nõuetekohane</w:t>
      </w:r>
      <w:r w:rsidR="43BE04AC">
        <w:rPr/>
        <w:t xml:space="preserve"> </w:t>
      </w:r>
      <w:r w:rsidR="43BE04AC">
        <w:rPr/>
        <w:t>ehitusprojekt</w:t>
      </w:r>
      <w:r w:rsidR="43BE04AC">
        <w:rPr/>
        <w:t xml:space="preserve"> ja </w:t>
      </w:r>
      <w:r w:rsidR="43BE04AC">
        <w:rPr/>
        <w:t>taotleda</w:t>
      </w:r>
      <w:r w:rsidR="43BE04AC">
        <w:rPr/>
        <w:t xml:space="preserve"> </w:t>
      </w:r>
      <w:r w:rsidR="43BE04AC">
        <w:rPr/>
        <w:t>ehitusluba</w:t>
      </w:r>
      <w:r w:rsidR="43BE04AC">
        <w:rPr/>
        <w:t xml:space="preserve"> </w:t>
      </w:r>
      <w:r w:rsidR="43BE04AC">
        <w:rPr/>
        <w:t>kohalikust</w:t>
      </w:r>
      <w:r w:rsidR="43BE04AC">
        <w:rPr/>
        <w:t xml:space="preserve"> </w:t>
      </w:r>
      <w:r w:rsidR="43BE04AC">
        <w:rPr/>
        <w:t>omavalitsusest</w:t>
      </w:r>
      <w:r w:rsidR="43BE04AC">
        <w:rPr/>
        <w:t>.</w:t>
      </w:r>
      <w:r w:rsidR="2B9CAB69">
        <w:rPr/>
        <w:t xml:space="preserve"> </w:t>
      </w:r>
      <w:r w:rsidR="2B9CAB69">
        <w:rPr/>
        <w:t>Hoonestusala</w:t>
      </w:r>
      <w:r w:rsidR="2B9CAB69">
        <w:rPr/>
        <w:t xml:space="preserve"> </w:t>
      </w:r>
      <w:r w:rsidR="2B9CAB69">
        <w:rPr/>
        <w:t>määramisel</w:t>
      </w:r>
      <w:r w:rsidR="2B9CAB69">
        <w:rPr/>
        <w:t xml:space="preserve"> </w:t>
      </w:r>
      <w:r w:rsidR="2B9CAB69">
        <w:rPr/>
        <w:t>arvestada</w:t>
      </w:r>
      <w:r w:rsidR="2B9CAB69">
        <w:rPr/>
        <w:t xml:space="preserve"> </w:t>
      </w:r>
      <w:r w:rsidR="2B9CAB69">
        <w:rPr/>
        <w:t>teekaitsevööndit</w:t>
      </w:r>
      <w:r w:rsidR="2B9CAB69">
        <w:rPr/>
        <w:t xml:space="preserve">, </w:t>
      </w:r>
      <w:r w:rsidR="2B9CAB69">
        <w:rPr/>
        <w:t>krundi</w:t>
      </w:r>
      <w:r w:rsidR="2B9CAB69">
        <w:rPr/>
        <w:t xml:space="preserve"> </w:t>
      </w:r>
      <w:r w:rsidR="2B9CAB69">
        <w:rPr/>
        <w:t>piire</w:t>
      </w:r>
      <w:r w:rsidR="2B9CAB69">
        <w:rPr/>
        <w:t xml:space="preserve">, </w:t>
      </w:r>
      <w:r w:rsidR="2B9CAB69">
        <w:rPr/>
        <w:t>tuleohutuskujasid</w:t>
      </w:r>
      <w:r w:rsidR="2B9CAB69">
        <w:rPr/>
        <w:t xml:space="preserve">, </w:t>
      </w:r>
      <w:r w:rsidR="2B9CAB69">
        <w:rPr/>
        <w:t>tehnovõrke</w:t>
      </w:r>
      <w:r w:rsidR="2B9CAB69">
        <w:rPr/>
        <w:t xml:space="preserve">, </w:t>
      </w:r>
      <w:r w:rsidR="2B9CAB69">
        <w:rPr/>
        <w:t>juurdepääsuteed</w:t>
      </w:r>
      <w:r w:rsidR="2B9CAB69">
        <w:rPr/>
        <w:t xml:space="preserve"> </w:t>
      </w:r>
      <w:r w:rsidR="2B9CAB69">
        <w:rPr/>
        <w:t>ning</w:t>
      </w:r>
      <w:r w:rsidR="2B9CAB69">
        <w:rPr/>
        <w:t xml:space="preserve"> </w:t>
      </w:r>
      <w:r w:rsidR="2B9CAB69">
        <w:rPr/>
        <w:t>rohevõrgustikuala</w:t>
      </w:r>
      <w:r w:rsidR="2B9CAB69">
        <w:rPr/>
        <w:t xml:space="preserve"> (</w:t>
      </w:r>
      <w:r w:rsidR="2B9CAB69">
        <w:rPr/>
        <w:t>hoonestusalade</w:t>
      </w:r>
      <w:r w:rsidR="2B9CAB69">
        <w:rPr/>
        <w:t xml:space="preserve"> </w:t>
      </w:r>
      <w:r w:rsidR="2B9CAB69">
        <w:rPr/>
        <w:t>kavandamine</w:t>
      </w:r>
      <w:r w:rsidR="2B9CAB69">
        <w:rPr/>
        <w:t xml:space="preserve"> </w:t>
      </w:r>
      <w:r w:rsidR="2B9CAB69">
        <w:rPr/>
        <w:t>rohevõrgustikualale</w:t>
      </w:r>
      <w:r w:rsidR="2B9CAB69">
        <w:rPr/>
        <w:t xml:space="preserve"> </w:t>
      </w:r>
      <w:r w:rsidR="2B9CAB69">
        <w:rPr/>
        <w:t>ei</w:t>
      </w:r>
      <w:r w:rsidR="2B9CAB69">
        <w:rPr/>
        <w:t xml:space="preserve"> ole lubatud). </w:t>
      </w:r>
      <w:r w:rsidR="2B9CAB69">
        <w:rPr/>
        <w:t>Hoonestusala</w:t>
      </w:r>
      <w:r w:rsidR="2B9CAB69">
        <w:rPr/>
        <w:t xml:space="preserve"> </w:t>
      </w:r>
      <w:r w:rsidRPr="21B297ED" w:rsidR="2B9CAB69">
        <w:rPr>
          <w:rFonts w:ascii="Arial" w:hAnsi="Arial" w:eastAsia="" w:cs="" w:asciiTheme="minorAscii" w:hAnsiTheme="minorAscii" w:eastAsiaTheme="minorEastAsia" w:cstheme="minorBidi"/>
          <w:color w:val="auto"/>
          <w:sz w:val="22"/>
          <w:szCs w:val="22"/>
          <w:lang w:eastAsia="da-DK" w:bidi="ar-SA"/>
        </w:rPr>
        <w:t>kaugus</w:t>
      </w:r>
      <w:r w:rsidRPr="21B297ED" w:rsidR="2B9CAB69">
        <w:rPr>
          <w:rFonts w:ascii="Arial" w:hAnsi="Arial" w:eastAsia="" w:cs="" w:asciiTheme="minorAscii" w:hAnsiTheme="minorAscii" w:eastAsiaTheme="minorEastAsia" w:cstheme="minorBidi"/>
          <w:color w:val="auto"/>
          <w:sz w:val="22"/>
          <w:szCs w:val="22"/>
          <w:lang w:eastAsia="da-DK" w:bidi="ar-SA"/>
        </w:rPr>
        <w:t xml:space="preserve"> </w:t>
      </w:r>
      <w:r w:rsidRPr="21B297ED" w:rsidR="2B9CAB69">
        <w:rPr>
          <w:rFonts w:ascii="Arial" w:hAnsi="Arial" w:eastAsia="" w:cs="" w:asciiTheme="minorAscii" w:hAnsiTheme="minorAscii" w:eastAsiaTheme="minorEastAsia" w:cstheme="minorBidi"/>
          <w:color w:val="auto"/>
          <w:sz w:val="22"/>
          <w:szCs w:val="22"/>
          <w:lang w:eastAsia="da-DK" w:bidi="ar-SA"/>
        </w:rPr>
        <w:t>krundi</w:t>
      </w:r>
      <w:r w:rsidRPr="21B297ED" w:rsidR="2B9CAB69">
        <w:rPr>
          <w:rFonts w:ascii="Arial" w:hAnsi="Arial" w:eastAsia="" w:cs="" w:asciiTheme="minorAscii" w:hAnsiTheme="minorAscii" w:eastAsiaTheme="minorEastAsia" w:cstheme="minorBidi"/>
          <w:color w:val="auto"/>
          <w:sz w:val="22"/>
          <w:szCs w:val="22"/>
          <w:lang w:eastAsia="da-DK" w:bidi="ar-SA"/>
        </w:rPr>
        <w:t xml:space="preserve"> </w:t>
      </w:r>
      <w:r w:rsidRPr="21B297ED" w:rsidR="2B9CAB69">
        <w:rPr>
          <w:rFonts w:ascii="Arial" w:hAnsi="Arial" w:eastAsia="" w:cs="" w:asciiTheme="minorAscii" w:hAnsiTheme="minorAscii" w:eastAsiaTheme="minorEastAsia" w:cstheme="minorBidi"/>
          <w:color w:val="auto"/>
          <w:sz w:val="22"/>
          <w:szCs w:val="22"/>
          <w:lang w:eastAsia="da-DK" w:bidi="ar-SA"/>
        </w:rPr>
        <w:t>piiridest</w:t>
      </w:r>
      <w:r w:rsidRPr="21B297ED" w:rsidR="2B9CAB69">
        <w:rPr>
          <w:rFonts w:ascii="Arial" w:hAnsi="Arial" w:eastAsia="" w:cs="" w:asciiTheme="minorAscii" w:hAnsiTheme="minorAscii" w:eastAsiaTheme="minorEastAsia" w:cstheme="minorBidi"/>
          <w:color w:val="auto"/>
          <w:sz w:val="22"/>
          <w:szCs w:val="22"/>
          <w:lang w:eastAsia="da-DK" w:bidi="ar-SA"/>
        </w:rPr>
        <w:t xml:space="preserve"> </w:t>
      </w:r>
      <w:r w:rsidRPr="21B297ED" w:rsidR="2B9CAB69">
        <w:rPr>
          <w:rFonts w:ascii="Arial" w:hAnsi="Arial" w:eastAsia="" w:cs="" w:asciiTheme="minorAscii" w:hAnsiTheme="minorAscii" w:eastAsiaTheme="minorEastAsia" w:cstheme="minorBidi"/>
          <w:color w:val="auto"/>
          <w:sz w:val="22"/>
          <w:szCs w:val="22"/>
          <w:lang w:eastAsia="da-DK" w:bidi="ar-SA"/>
        </w:rPr>
        <w:t>peab</w:t>
      </w:r>
      <w:r w:rsidRPr="21B297ED" w:rsidR="2B9CAB69">
        <w:rPr>
          <w:rFonts w:ascii="Arial" w:hAnsi="Arial" w:eastAsia="" w:cs="" w:asciiTheme="minorAscii" w:hAnsiTheme="minorAscii" w:eastAsiaTheme="minorEastAsia" w:cstheme="minorBidi"/>
          <w:color w:val="auto"/>
          <w:sz w:val="22"/>
          <w:szCs w:val="22"/>
          <w:lang w:eastAsia="da-DK" w:bidi="ar-SA"/>
        </w:rPr>
        <w:t xml:space="preserve"> </w:t>
      </w:r>
      <w:r w:rsidRPr="21B297ED" w:rsidR="2B9CAB69">
        <w:rPr>
          <w:rFonts w:ascii="Arial" w:hAnsi="Arial" w:eastAsia="" w:cs="" w:asciiTheme="minorAscii" w:hAnsiTheme="minorAscii" w:eastAsiaTheme="minorEastAsia" w:cstheme="minorBidi"/>
          <w:color w:val="auto"/>
          <w:sz w:val="22"/>
          <w:szCs w:val="22"/>
          <w:lang w:eastAsia="da-DK" w:bidi="ar-SA"/>
        </w:rPr>
        <w:t>olema</w:t>
      </w:r>
      <w:r w:rsidRPr="21B297ED" w:rsidR="2B9CAB69">
        <w:rPr>
          <w:rFonts w:ascii="Arial" w:hAnsi="Arial" w:eastAsia="" w:cs="" w:asciiTheme="minorAscii" w:hAnsiTheme="minorAscii" w:eastAsiaTheme="minorEastAsia" w:cstheme="minorBidi"/>
          <w:color w:val="auto"/>
          <w:sz w:val="22"/>
          <w:szCs w:val="22"/>
          <w:lang w:eastAsia="da-DK" w:bidi="ar-SA"/>
        </w:rPr>
        <w:t xml:space="preserve"> </w:t>
      </w:r>
      <w:r w:rsidRPr="21B297ED" w:rsidR="2B9CAB69">
        <w:rPr>
          <w:rFonts w:ascii="Arial" w:hAnsi="Arial" w:eastAsia="" w:cs="" w:asciiTheme="minorAscii" w:hAnsiTheme="minorAscii" w:eastAsiaTheme="minorEastAsia" w:cstheme="minorBidi"/>
          <w:color w:val="auto"/>
          <w:sz w:val="22"/>
          <w:szCs w:val="22"/>
          <w:lang w:eastAsia="da-DK" w:bidi="ar-SA"/>
        </w:rPr>
        <w:t>minimaalselt</w:t>
      </w:r>
      <w:r w:rsidRPr="21B297ED" w:rsidR="2B9CAB69">
        <w:rPr>
          <w:rFonts w:ascii="Arial" w:hAnsi="Arial" w:eastAsia="" w:cs="" w:asciiTheme="minorAscii" w:hAnsiTheme="minorAscii" w:eastAsiaTheme="minorEastAsia" w:cstheme="minorBidi"/>
          <w:color w:val="auto"/>
          <w:sz w:val="22"/>
          <w:szCs w:val="22"/>
          <w:lang w:eastAsia="da-DK" w:bidi="ar-SA"/>
        </w:rPr>
        <w:t xml:space="preserve"> 4 m. </w:t>
      </w:r>
      <w:r w:rsidRPr="21B297ED" w:rsidR="2B9CAB69">
        <w:rPr>
          <w:rFonts w:ascii="Arial" w:hAnsi="Arial" w:eastAsia="" w:cs="" w:asciiTheme="minorAscii" w:hAnsiTheme="minorAscii" w:eastAsiaTheme="minorEastAsia" w:cstheme="minorBidi"/>
          <w:color w:val="auto"/>
          <w:sz w:val="22"/>
          <w:szCs w:val="22"/>
          <w:lang w:eastAsia="da-DK" w:bidi="ar-SA"/>
        </w:rPr>
        <w:t>Näidata</w:t>
      </w:r>
      <w:r w:rsidRPr="21B297ED" w:rsidR="2B9CAB69">
        <w:rPr>
          <w:rFonts w:ascii="Arial" w:hAnsi="Arial" w:eastAsia="" w:cs="" w:asciiTheme="minorAscii" w:hAnsiTheme="minorAscii" w:eastAsiaTheme="minorEastAsia" w:cstheme="minorBidi"/>
          <w:color w:val="auto"/>
          <w:sz w:val="22"/>
          <w:szCs w:val="22"/>
          <w:lang w:eastAsia="da-DK" w:bidi="ar-SA"/>
        </w:rPr>
        <w:t xml:space="preserve"> </w:t>
      </w:r>
      <w:r w:rsidRPr="21B297ED" w:rsidR="2B9CAB69">
        <w:rPr>
          <w:rFonts w:ascii="Arial" w:hAnsi="Arial" w:eastAsia="" w:cs="" w:asciiTheme="minorAscii" w:hAnsiTheme="minorAscii" w:eastAsiaTheme="minorEastAsia" w:cstheme="minorBidi"/>
          <w:color w:val="auto"/>
          <w:sz w:val="22"/>
          <w:szCs w:val="22"/>
          <w:lang w:eastAsia="da-DK" w:bidi="ar-SA"/>
        </w:rPr>
        <w:t>võimalikud</w:t>
      </w:r>
      <w:r w:rsidRPr="21B297ED" w:rsidR="2B9CAB69">
        <w:rPr>
          <w:rFonts w:ascii="Arial" w:hAnsi="Arial" w:eastAsia="" w:cs="" w:asciiTheme="minorAscii" w:hAnsiTheme="minorAscii" w:eastAsiaTheme="minorEastAsia" w:cstheme="minorBidi"/>
          <w:color w:val="auto"/>
          <w:sz w:val="22"/>
          <w:szCs w:val="22"/>
          <w:lang w:eastAsia="da-DK" w:bidi="ar-SA"/>
        </w:rPr>
        <w:t xml:space="preserve"> </w:t>
      </w:r>
      <w:r w:rsidRPr="21B297ED" w:rsidR="2B9CAB69">
        <w:rPr>
          <w:rFonts w:ascii="Arial" w:hAnsi="Arial" w:eastAsia="" w:cs="" w:asciiTheme="minorAscii" w:hAnsiTheme="minorAscii" w:eastAsiaTheme="minorEastAsia" w:cstheme="minorBidi"/>
          <w:color w:val="auto"/>
          <w:sz w:val="22"/>
          <w:szCs w:val="22"/>
          <w:lang w:eastAsia="da-DK" w:bidi="ar-SA"/>
        </w:rPr>
        <w:t>hoonete</w:t>
      </w:r>
      <w:r w:rsidRPr="21B297ED" w:rsidR="2B9CAB69">
        <w:rPr>
          <w:rFonts w:ascii="Arial" w:hAnsi="Arial" w:eastAsia="" w:cs="" w:asciiTheme="minorAscii" w:hAnsiTheme="minorAscii" w:eastAsiaTheme="minorEastAsia" w:cstheme="minorBidi"/>
          <w:color w:val="auto"/>
          <w:sz w:val="22"/>
          <w:szCs w:val="22"/>
          <w:lang w:eastAsia="da-DK" w:bidi="ar-SA"/>
        </w:rPr>
        <w:t xml:space="preserve"> (</w:t>
      </w:r>
      <w:r w:rsidRPr="21B297ED" w:rsidR="2B9CAB69">
        <w:rPr>
          <w:rFonts w:ascii="Arial" w:hAnsi="Arial" w:eastAsia="" w:cs="" w:asciiTheme="minorAscii" w:hAnsiTheme="minorAscii" w:eastAsiaTheme="minorEastAsia" w:cstheme="minorBidi"/>
          <w:color w:val="auto"/>
          <w:sz w:val="22"/>
          <w:szCs w:val="22"/>
          <w:lang w:eastAsia="da-DK" w:bidi="ar-SA"/>
        </w:rPr>
        <w:t>sh</w:t>
      </w:r>
      <w:r w:rsidRPr="21B297ED" w:rsidR="2B9CAB69">
        <w:rPr>
          <w:rFonts w:ascii="Arial" w:hAnsi="Arial" w:eastAsia="" w:cs="" w:asciiTheme="minorAscii" w:hAnsiTheme="minorAscii" w:eastAsiaTheme="minorEastAsia" w:cstheme="minorBidi"/>
          <w:color w:val="auto"/>
          <w:sz w:val="22"/>
          <w:szCs w:val="22"/>
          <w:lang w:eastAsia="da-DK" w:bidi="ar-SA"/>
        </w:rPr>
        <w:t xml:space="preserve"> </w:t>
      </w:r>
      <w:r w:rsidRPr="21B297ED" w:rsidR="2B9CAB69">
        <w:rPr>
          <w:rFonts w:ascii="Arial" w:hAnsi="Arial" w:eastAsia="" w:cs="" w:asciiTheme="minorAscii" w:hAnsiTheme="minorAscii" w:eastAsiaTheme="minorEastAsia" w:cstheme="minorBidi"/>
          <w:color w:val="auto"/>
          <w:sz w:val="22"/>
          <w:szCs w:val="22"/>
          <w:lang w:eastAsia="da-DK" w:bidi="ar-SA"/>
        </w:rPr>
        <w:t>abihoonete</w:t>
      </w:r>
      <w:r w:rsidRPr="21B297ED" w:rsidR="2B9CAB69">
        <w:rPr>
          <w:rFonts w:ascii="Arial" w:hAnsi="Arial" w:eastAsia="" w:cs="" w:asciiTheme="minorAscii" w:hAnsiTheme="minorAscii" w:eastAsiaTheme="minorEastAsia" w:cstheme="minorBidi"/>
          <w:color w:val="auto"/>
          <w:sz w:val="22"/>
          <w:szCs w:val="22"/>
          <w:lang w:eastAsia="da-DK" w:bidi="ar-SA"/>
        </w:rPr>
        <w:t xml:space="preserve">) </w:t>
      </w:r>
      <w:r w:rsidRPr="21B297ED" w:rsidR="2B9CAB69">
        <w:rPr>
          <w:rFonts w:ascii="Arial" w:hAnsi="Arial" w:eastAsia="" w:cs="" w:asciiTheme="minorAscii" w:hAnsiTheme="minorAscii" w:eastAsiaTheme="minorEastAsia" w:cstheme="minorBidi"/>
          <w:color w:val="auto"/>
          <w:sz w:val="22"/>
          <w:szCs w:val="22"/>
          <w:lang w:eastAsia="da-DK" w:bidi="ar-SA"/>
        </w:rPr>
        <w:t>asukohad</w:t>
      </w:r>
      <w:r w:rsidRPr="21B297ED" w:rsidR="2B9CAB69">
        <w:rPr>
          <w:rFonts w:ascii="Arial" w:hAnsi="Arial" w:eastAsia="" w:cs="" w:asciiTheme="minorAscii" w:hAnsiTheme="minorAscii" w:eastAsiaTheme="minorEastAsia" w:cstheme="minorBidi"/>
          <w:color w:val="auto"/>
          <w:sz w:val="22"/>
          <w:szCs w:val="22"/>
          <w:lang w:eastAsia="da-DK" w:bidi="ar-SA"/>
        </w:rPr>
        <w:t>.</w:t>
      </w:r>
      <w:r w:rsidRPr="21B297ED" w:rsidR="3B7B7900">
        <w:rPr>
          <w:rFonts w:ascii="Arial" w:hAnsi="Arial" w:eastAsia="" w:cs="" w:asciiTheme="minorAscii" w:hAnsiTheme="minorAscii" w:eastAsiaTheme="minorEastAsia" w:cstheme="minorBidi"/>
          <w:color w:val="auto"/>
          <w:sz w:val="22"/>
          <w:szCs w:val="22"/>
          <w:lang w:eastAsia="da-DK" w:bidi="ar-SA"/>
        </w:rPr>
        <w:t xml:space="preserve"> </w:t>
      </w:r>
      <w:r w:rsidRPr="21B297ED" w:rsidR="3B7B7900">
        <w:rPr>
          <w:rFonts w:ascii="Arial" w:hAnsi="Arial" w:eastAsia="" w:cs="" w:asciiTheme="minorAscii" w:hAnsiTheme="minorAscii" w:eastAsiaTheme="minorEastAsia" w:cstheme="minorBidi"/>
          <w:color w:val="auto"/>
          <w:sz w:val="22"/>
          <w:szCs w:val="22"/>
          <w:lang w:eastAsia="da-DK" w:bidi="ar-SA"/>
        </w:rPr>
        <w:t>Hoone</w:t>
      </w:r>
      <w:r w:rsidRPr="21B297ED" w:rsidR="3B7B7900">
        <w:rPr>
          <w:rFonts w:ascii="Arial" w:hAnsi="Arial" w:eastAsia="" w:cs="" w:asciiTheme="minorAscii" w:hAnsiTheme="minorAscii" w:eastAsiaTheme="minorEastAsia" w:cstheme="minorBidi"/>
          <w:color w:val="auto"/>
          <w:sz w:val="22"/>
          <w:szCs w:val="22"/>
          <w:lang w:eastAsia="da-DK" w:bidi="ar-SA"/>
        </w:rPr>
        <w:t xml:space="preserve"> </w:t>
      </w:r>
      <w:r w:rsidRPr="21B297ED" w:rsidR="3B7B7900">
        <w:rPr>
          <w:rFonts w:ascii="Arial" w:hAnsi="Arial" w:eastAsia="" w:cs="" w:asciiTheme="minorAscii" w:hAnsiTheme="minorAscii" w:eastAsiaTheme="minorEastAsia" w:cstheme="minorBidi"/>
          <w:color w:val="auto"/>
          <w:sz w:val="22"/>
          <w:szCs w:val="22"/>
          <w:lang w:eastAsia="da-DK" w:bidi="ar-SA"/>
        </w:rPr>
        <w:t>eskiisprojekt</w:t>
      </w:r>
      <w:r w:rsidRPr="21B297ED" w:rsidR="3B7B7900">
        <w:rPr>
          <w:rFonts w:ascii="Arial" w:hAnsi="Arial" w:eastAsia="" w:cs="" w:asciiTheme="minorAscii" w:hAnsiTheme="minorAscii" w:eastAsiaTheme="minorEastAsia" w:cstheme="minorBidi"/>
          <w:color w:val="auto"/>
          <w:sz w:val="22"/>
          <w:szCs w:val="22"/>
          <w:lang w:eastAsia="da-DK" w:bidi="ar-SA"/>
        </w:rPr>
        <w:t xml:space="preserve"> </w:t>
      </w:r>
      <w:r w:rsidRPr="21B297ED" w:rsidR="3B7B7900">
        <w:rPr>
          <w:rFonts w:ascii="Arial" w:hAnsi="Arial" w:eastAsia="" w:cs="" w:asciiTheme="minorAscii" w:hAnsiTheme="minorAscii" w:eastAsiaTheme="minorEastAsia" w:cstheme="minorBidi"/>
          <w:color w:val="auto"/>
          <w:sz w:val="22"/>
          <w:szCs w:val="22"/>
          <w:lang w:eastAsia="da-DK" w:bidi="ar-SA"/>
        </w:rPr>
        <w:t>tuleb</w:t>
      </w:r>
      <w:r w:rsidRPr="21B297ED" w:rsidR="3B7B7900">
        <w:rPr>
          <w:rFonts w:ascii="Arial" w:hAnsi="Arial" w:eastAsia="" w:cs="" w:asciiTheme="minorAscii" w:hAnsiTheme="minorAscii" w:eastAsiaTheme="minorEastAsia" w:cstheme="minorBidi"/>
          <w:color w:val="auto"/>
          <w:sz w:val="22"/>
          <w:szCs w:val="22"/>
          <w:lang w:eastAsia="da-DK" w:bidi="ar-SA"/>
        </w:rPr>
        <w:t xml:space="preserve"> </w:t>
      </w:r>
      <w:r w:rsidRPr="21B297ED" w:rsidR="3B7B7900">
        <w:rPr>
          <w:rFonts w:ascii="Arial" w:hAnsi="Arial" w:eastAsia="" w:cs="" w:asciiTheme="minorAscii" w:hAnsiTheme="minorAscii" w:eastAsiaTheme="minorEastAsia" w:cstheme="minorBidi"/>
          <w:color w:val="auto"/>
          <w:sz w:val="22"/>
          <w:szCs w:val="22"/>
          <w:lang w:eastAsia="da-DK" w:bidi="ar-SA"/>
        </w:rPr>
        <w:t>kooskõlastada</w:t>
      </w:r>
      <w:r w:rsidRPr="21B297ED" w:rsidR="3B7B7900">
        <w:rPr>
          <w:rFonts w:ascii="Arial" w:hAnsi="Arial" w:eastAsia="" w:cs="" w:asciiTheme="minorAscii" w:hAnsiTheme="minorAscii" w:eastAsiaTheme="minorEastAsia" w:cstheme="minorBidi"/>
          <w:color w:val="auto"/>
          <w:sz w:val="22"/>
          <w:szCs w:val="22"/>
          <w:lang w:eastAsia="da-DK" w:bidi="ar-SA"/>
        </w:rPr>
        <w:t xml:space="preserve"> </w:t>
      </w:r>
      <w:r w:rsidRPr="21B297ED" w:rsidR="3B7B7900">
        <w:rPr>
          <w:rFonts w:ascii="Arial" w:hAnsi="Arial" w:eastAsia="" w:cs="" w:asciiTheme="minorAscii" w:hAnsiTheme="minorAscii" w:eastAsiaTheme="minorEastAsia" w:cstheme="minorBidi"/>
          <w:color w:val="auto"/>
          <w:sz w:val="22"/>
          <w:szCs w:val="22"/>
          <w:lang w:eastAsia="da-DK" w:bidi="ar-SA"/>
        </w:rPr>
        <w:t>Rae</w:t>
      </w:r>
      <w:r w:rsidRPr="21B297ED" w:rsidR="3B7B7900">
        <w:rPr>
          <w:rFonts w:ascii="Arial" w:hAnsi="Arial" w:eastAsia="" w:cs="" w:asciiTheme="minorAscii" w:hAnsiTheme="minorAscii" w:eastAsiaTheme="minorEastAsia" w:cstheme="minorBidi"/>
          <w:color w:val="auto"/>
          <w:sz w:val="22"/>
          <w:szCs w:val="22"/>
          <w:lang w:eastAsia="da-DK" w:bidi="ar-SA"/>
        </w:rPr>
        <w:t xml:space="preserve"> </w:t>
      </w:r>
      <w:r w:rsidRPr="21B297ED" w:rsidR="3B7B7900">
        <w:rPr>
          <w:rFonts w:ascii="Arial" w:hAnsi="Arial" w:eastAsia="" w:cs="" w:asciiTheme="minorAscii" w:hAnsiTheme="minorAscii" w:eastAsiaTheme="minorEastAsia" w:cstheme="minorBidi"/>
          <w:color w:val="auto"/>
          <w:sz w:val="22"/>
          <w:szCs w:val="22"/>
          <w:lang w:eastAsia="da-DK" w:bidi="ar-SA"/>
        </w:rPr>
        <w:t>valla</w:t>
      </w:r>
      <w:r w:rsidRPr="21B297ED" w:rsidR="3B7B7900">
        <w:rPr>
          <w:rFonts w:ascii="Arial" w:hAnsi="Arial" w:eastAsia="" w:cs="" w:asciiTheme="minorAscii" w:hAnsiTheme="minorAscii" w:eastAsiaTheme="minorEastAsia" w:cstheme="minorBidi"/>
          <w:color w:val="auto"/>
          <w:sz w:val="22"/>
          <w:szCs w:val="22"/>
          <w:lang w:eastAsia="da-DK" w:bidi="ar-SA"/>
        </w:rPr>
        <w:t xml:space="preserve"> </w:t>
      </w:r>
      <w:r w:rsidRPr="21B297ED" w:rsidR="3B7B7900">
        <w:rPr>
          <w:rFonts w:ascii="Arial" w:hAnsi="Arial" w:eastAsia="" w:cs="" w:asciiTheme="minorAscii" w:hAnsiTheme="minorAscii" w:eastAsiaTheme="minorEastAsia" w:cstheme="minorBidi"/>
          <w:color w:val="auto"/>
          <w:sz w:val="22"/>
          <w:szCs w:val="22"/>
          <w:lang w:eastAsia="da-DK" w:bidi="ar-SA"/>
        </w:rPr>
        <w:t>arhitektiga</w:t>
      </w:r>
      <w:r w:rsidRPr="21B297ED" w:rsidR="3B7B7900">
        <w:rPr>
          <w:rFonts w:ascii="Arial" w:hAnsi="Arial" w:eastAsia="" w:cs="" w:asciiTheme="minorAscii" w:hAnsiTheme="minorAscii" w:eastAsiaTheme="minorEastAsia" w:cstheme="minorBidi"/>
          <w:color w:val="auto"/>
          <w:sz w:val="22"/>
          <w:szCs w:val="22"/>
          <w:lang w:eastAsia="da-DK" w:bidi="ar-SA"/>
        </w:rPr>
        <w:t>.</w:t>
      </w:r>
    </w:p>
    <w:p xmlns:wp14="http://schemas.microsoft.com/office/word/2010/wordml" w:rsidRPr="000A57DB" w:rsidR="006A03EA" w:rsidP="00E238A3" w:rsidRDefault="006A03EA" w14:paraId="7FFB1BCF" wp14:textId="77777777">
      <w:pPr>
        <w:pStyle w:val="BodyText"/>
        <w:spacing w:after="0"/>
        <w:ind w:left="360"/>
        <w:rPr>
          <w:lang w:val="et-EE"/>
        </w:rPr>
      </w:pPr>
      <w:r w:rsidR="6754FB66">
        <w:rPr/>
        <w:t>Hoonetele</w:t>
      </w:r>
      <w:r w:rsidR="6754FB66">
        <w:rPr/>
        <w:t xml:space="preserve"> </w:t>
      </w:r>
      <w:r w:rsidR="6754FB66">
        <w:rPr/>
        <w:t>esitatavad</w:t>
      </w:r>
      <w:r w:rsidR="6754FB66">
        <w:rPr/>
        <w:t xml:space="preserve"> </w:t>
      </w:r>
      <w:r w:rsidR="6754FB66">
        <w:rPr/>
        <w:t>nõuded</w:t>
      </w:r>
      <w:r w:rsidR="6754FB66">
        <w:rPr/>
        <w:t>:</w:t>
      </w:r>
    </w:p>
    <w:p xmlns:wp14="http://schemas.microsoft.com/office/word/2010/wordml" w:rsidRPr="000A57DB" w:rsidR="00C91EAA" w:rsidP="00FE418D" w:rsidRDefault="00C91EAA" w14:paraId="404F8AE8" wp14:textId="77777777">
      <w:pPr>
        <w:pStyle w:val="BodyText"/>
        <w:numPr>
          <w:ilvl w:val="0"/>
          <w:numId w:val="16"/>
        </w:numPr>
        <w:spacing w:after="0"/>
        <w:rPr>
          <w:lang w:val="et-EE"/>
        </w:rPr>
      </w:pPr>
      <w:r w:rsidR="275784D7">
        <w:rPr/>
        <w:t>Maksimaalne</w:t>
      </w:r>
      <w:r w:rsidR="275784D7">
        <w:rPr/>
        <w:t xml:space="preserve"> </w:t>
      </w:r>
      <w:r w:rsidR="275784D7">
        <w:rPr/>
        <w:t>krundi</w:t>
      </w:r>
      <w:r w:rsidR="275784D7">
        <w:rPr/>
        <w:t xml:space="preserve"> </w:t>
      </w:r>
      <w:r w:rsidR="052F7549">
        <w:rPr/>
        <w:t>täisehitusprotsent</w:t>
      </w:r>
      <w:r w:rsidR="052F7549">
        <w:rPr/>
        <w:t xml:space="preserve"> 15</w:t>
      </w:r>
      <w:r w:rsidR="275784D7">
        <w:rPr/>
        <w:t>%</w:t>
      </w:r>
    </w:p>
    <w:p w:rsidR="5A3963CE" w:rsidP="21984318" w:rsidRDefault="5A3963CE" w14:paraId="6CF05E79" w14:textId="7115ABF1">
      <w:pPr>
        <w:pStyle w:val="BodyText"/>
        <w:numPr>
          <w:ilvl w:val="0"/>
          <w:numId w:val="16"/>
        </w:numPr>
        <w:suppressLineNumbers w:val="0"/>
        <w:bidi w:val="0"/>
        <w:spacing w:before="0" w:beforeAutospacing="off" w:after="0" w:afterAutospacing="off" w:line="252" w:lineRule="auto"/>
        <w:ind w:left="720" w:right="0" w:hanging="360"/>
        <w:jc w:val="both"/>
        <w:rPr>
          <w:noProof w:val="0"/>
          <w:lang w:val="et-EE"/>
        </w:rPr>
      </w:pPr>
      <w:r w:rsidRPr="21984318" w:rsidR="5A3963CE">
        <w:rPr>
          <w:noProof w:val="0"/>
          <w:lang w:val="et-EE"/>
        </w:rPr>
        <w:t>Kruntide suurim lubatud ehitisealune pind 370 m</w:t>
      </w:r>
      <w:r w:rsidRPr="21984318" w:rsidR="5A3963CE">
        <w:rPr>
          <w:noProof w:val="0"/>
          <w:vertAlign w:val="superscript"/>
          <w:lang w:val="et-EE"/>
        </w:rPr>
        <w:t>2</w:t>
      </w:r>
    </w:p>
    <w:p xmlns:wp14="http://schemas.microsoft.com/office/word/2010/wordml" w:rsidRPr="000A57DB" w:rsidR="006A03EA" w:rsidP="00FE418D" w:rsidRDefault="00C91EAA" w14:paraId="20795357" wp14:textId="4396DD6D">
      <w:pPr>
        <w:pStyle w:val="BodyText"/>
        <w:numPr>
          <w:ilvl w:val="0"/>
          <w:numId w:val="16"/>
        </w:numPr>
        <w:spacing w:after="0"/>
        <w:rPr>
          <w:lang w:val="et-EE"/>
        </w:rPr>
      </w:pPr>
      <w:r w:rsidR="275784D7">
        <w:rPr/>
        <w:t>Maksimaalne</w:t>
      </w:r>
      <w:r w:rsidR="275784D7">
        <w:rPr/>
        <w:t xml:space="preserve"> </w:t>
      </w:r>
      <w:r w:rsidR="3DA7F6C0">
        <w:rPr/>
        <w:t>põhihoone</w:t>
      </w:r>
      <w:r w:rsidR="3DA7F6C0">
        <w:rPr/>
        <w:t xml:space="preserve"> </w:t>
      </w:r>
      <w:r w:rsidR="02470125">
        <w:rPr/>
        <w:t>ehit</w:t>
      </w:r>
      <w:r w:rsidR="42486A8A">
        <w:rPr/>
        <w:t>ise</w:t>
      </w:r>
      <w:r w:rsidR="02470125">
        <w:rPr/>
        <w:t>alune</w:t>
      </w:r>
      <w:r w:rsidR="02470125">
        <w:rPr/>
        <w:t xml:space="preserve"> pind </w:t>
      </w:r>
      <w:r w:rsidR="6B45FAAD">
        <w:rPr/>
        <w:t>2</w:t>
      </w:r>
      <w:r w:rsidR="5B213A0A">
        <w:rPr/>
        <w:t>50</w:t>
      </w:r>
      <w:r w:rsidR="0547C574">
        <w:rPr/>
        <w:t xml:space="preserve"> </w:t>
      </w:r>
      <w:r w:rsidR="6754FB66">
        <w:rPr/>
        <w:t>m²</w:t>
      </w:r>
    </w:p>
    <w:p xmlns:wp14="http://schemas.microsoft.com/office/word/2010/wordml" w:rsidR="006A03EA" w:rsidP="00FE418D" w:rsidRDefault="006A03EA" w14:paraId="04B42489" wp14:textId="77777777">
      <w:pPr>
        <w:pStyle w:val="BodyText"/>
        <w:numPr>
          <w:ilvl w:val="0"/>
          <w:numId w:val="16"/>
        </w:numPr>
        <w:spacing w:after="0"/>
        <w:rPr>
          <w:lang w:val="et-EE"/>
        </w:rPr>
      </w:pPr>
      <w:r w:rsidR="6754FB66">
        <w:rPr/>
        <w:t>Hoonestusviis</w:t>
      </w:r>
      <w:r w:rsidR="6754FB66">
        <w:rPr/>
        <w:t xml:space="preserve"> – </w:t>
      </w:r>
      <w:r w:rsidR="6754FB66">
        <w:rPr/>
        <w:t>lahtine</w:t>
      </w:r>
    </w:p>
    <w:p xmlns:wp14="http://schemas.microsoft.com/office/word/2010/wordml" w:rsidRPr="00BC754F" w:rsidR="00316930" w:rsidP="21B297ED" w:rsidRDefault="00316930" w14:paraId="5C1F33D3" wp14:textId="58D0900D">
      <w:pPr>
        <w:pStyle w:val="BodyText"/>
        <w:numPr>
          <w:ilvl w:val="0"/>
          <w:numId w:val="16"/>
        </w:numPr>
        <w:suppressLineNumbers w:val="0"/>
        <w:bidi w:val="0"/>
        <w:spacing w:before="0" w:beforeAutospacing="off" w:after="0" w:afterAutospacing="off" w:line="252" w:lineRule="auto"/>
        <w:ind w:left="720" w:right="0" w:hanging="360"/>
        <w:jc w:val="both"/>
        <w:rPr/>
      </w:pPr>
      <w:r w:rsidR="7F8B837D">
        <w:rPr/>
        <w:t>Hoone</w:t>
      </w:r>
      <w:r w:rsidR="7F8B837D">
        <w:rPr/>
        <w:t xml:space="preserve"> ±</w:t>
      </w:r>
      <w:r w:rsidR="4FF58CD7">
        <w:rPr/>
        <w:t>4</w:t>
      </w:r>
      <w:r w:rsidR="3D82AB56">
        <w:rPr/>
        <w:t>0,35</w:t>
      </w:r>
    </w:p>
    <w:p xmlns:wp14="http://schemas.microsoft.com/office/word/2010/wordml" w:rsidRPr="000A57DB" w:rsidR="006A03EA" w:rsidP="00FE418D" w:rsidRDefault="006A03EA" w14:paraId="3F35F9C6" wp14:textId="77777777">
      <w:pPr>
        <w:pStyle w:val="BodyText"/>
        <w:numPr>
          <w:ilvl w:val="0"/>
          <w:numId w:val="16"/>
        </w:numPr>
        <w:spacing w:after="0"/>
        <w:rPr>
          <w:lang w:val="et-EE"/>
        </w:rPr>
      </w:pPr>
      <w:r w:rsidR="6754FB66">
        <w:rPr/>
        <w:t xml:space="preserve">Lubatud </w:t>
      </w:r>
      <w:r w:rsidR="6754FB66">
        <w:rPr/>
        <w:t>hoonete</w:t>
      </w:r>
      <w:r w:rsidR="6754FB66">
        <w:rPr/>
        <w:t xml:space="preserve"> arv </w:t>
      </w:r>
      <w:r w:rsidR="639A9409">
        <w:rPr/>
        <w:t>–</w:t>
      </w:r>
      <w:r w:rsidR="639A9409">
        <w:rPr/>
        <w:t>üks</w:t>
      </w:r>
      <w:r w:rsidR="639A9409">
        <w:rPr/>
        <w:t xml:space="preserve"> </w:t>
      </w:r>
      <w:r w:rsidR="639A9409">
        <w:rPr/>
        <w:t>põhi</w:t>
      </w:r>
      <w:r w:rsidR="639A9409">
        <w:rPr/>
        <w:t xml:space="preserve"> ja 2 </w:t>
      </w:r>
      <w:r w:rsidR="639A9409">
        <w:rPr/>
        <w:t>abihoonet</w:t>
      </w:r>
      <w:r w:rsidR="23D4EB78">
        <w:rPr/>
        <w:t xml:space="preserve"> (1+2)</w:t>
      </w:r>
    </w:p>
    <w:p xmlns:wp14="http://schemas.microsoft.com/office/word/2010/wordml" w:rsidRPr="000A57DB" w:rsidR="006A03EA" w:rsidP="00FE418D" w:rsidRDefault="006A03EA" w14:paraId="3F01131D" wp14:textId="77F6C084">
      <w:pPr>
        <w:pStyle w:val="BodyText"/>
        <w:numPr>
          <w:ilvl w:val="0"/>
          <w:numId w:val="16"/>
        </w:numPr>
        <w:spacing w:after="0"/>
        <w:rPr>
          <w:lang w:val="et-EE"/>
        </w:rPr>
      </w:pPr>
      <w:r w:rsidR="4777F27A">
        <w:rPr/>
        <w:t xml:space="preserve">Lubatud </w:t>
      </w:r>
      <w:r w:rsidR="7AB92B45">
        <w:rPr/>
        <w:t>põhihoone</w:t>
      </w:r>
      <w:r w:rsidR="7AB92B45">
        <w:rPr/>
        <w:t xml:space="preserve"> </w:t>
      </w:r>
      <w:r w:rsidR="4777F27A">
        <w:rPr/>
        <w:t>korruselisus</w:t>
      </w:r>
      <w:r w:rsidR="4777F27A">
        <w:rPr/>
        <w:t xml:space="preserve"> </w:t>
      </w:r>
      <w:r w:rsidR="7AB92B45">
        <w:rPr/>
        <w:t xml:space="preserve">– </w:t>
      </w:r>
      <w:r w:rsidR="7AB92B45">
        <w:rPr/>
        <w:t>kuni</w:t>
      </w:r>
      <w:r w:rsidR="7AB92B45">
        <w:rPr/>
        <w:t xml:space="preserve"> 2</w:t>
      </w:r>
      <w:r w:rsidR="7F682691">
        <w:rPr/>
        <w:t xml:space="preserve"> </w:t>
      </w:r>
      <w:r w:rsidR="4470E101">
        <w:rPr/>
        <w:t>maapealset</w:t>
      </w:r>
      <w:r w:rsidR="4470E101">
        <w:rPr/>
        <w:t xml:space="preserve"> ja </w:t>
      </w:r>
      <w:r w:rsidR="4470E101">
        <w:rPr/>
        <w:t>üks</w:t>
      </w:r>
      <w:r w:rsidR="4470E101">
        <w:rPr/>
        <w:t xml:space="preserve"> </w:t>
      </w:r>
      <w:r w:rsidR="4470E101">
        <w:rPr/>
        <w:t>maa</w:t>
      </w:r>
      <w:r w:rsidR="2D4B7963">
        <w:rPr/>
        <w:t>-</w:t>
      </w:r>
      <w:r w:rsidR="4470E101">
        <w:rPr/>
        <w:t>alune</w:t>
      </w:r>
      <w:r w:rsidR="4470E101">
        <w:rPr/>
        <w:t xml:space="preserve"> </w:t>
      </w:r>
      <w:r w:rsidR="4777F27A">
        <w:rPr/>
        <w:t>korrus</w:t>
      </w:r>
    </w:p>
    <w:p xmlns:wp14="http://schemas.microsoft.com/office/word/2010/wordml" w:rsidRPr="000A57DB" w:rsidR="006A03EA" w:rsidP="00FE418D" w:rsidRDefault="00053C20" w14:paraId="202A298D" wp14:textId="25CBB7C9">
      <w:pPr>
        <w:pStyle w:val="BodyText"/>
        <w:numPr>
          <w:ilvl w:val="0"/>
          <w:numId w:val="16"/>
        </w:numPr>
        <w:spacing w:after="0"/>
        <w:rPr>
          <w:lang w:val="et-EE"/>
        </w:rPr>
      </w:pPr>
      <w:r w:rsidR="3313D328">
        <w:rPr/>
        <w:t>Lub</w:t>
      </w:r>
      <w:r w:rsidR="6B6846AD">
        <w:rPr/>
        <w:t xml:space="preserve">atud </w:t>
      </w:r>
      <w:r w:rsidR="639A9409">
        <w:rPr/>
        <w:t>põhihoone</w:t>
      </w:r>
      <w:r w:rsidR="639A9409">
        <w:rPr/>
        <w:t xml:space="preserve"> </w:t>
      </w:r>
      <w:r w:rsidR="6B6846AD">
        <w:rPr/>
        <w:t>maksimaalne</w:t>
      </w:r>
      <w:r w:rsidR="6B6846AD">
        <w:rPr/>
        <w:t xml:space="preserve"> </w:t>
      </w:r>
      <w:r w:rsidR="6B6846AD">
        <w:rPr/>
        <w:t>kõrgus</w:t>
      </w:r>
      <w:r w:rsidR="6B6846AD">
        <w:rPr/>
        <w:t xml:space="preserve"> –</w:t>
      </w:r>
      <w:r w:rsidR="0DD7B04F">
        <w:rPr/>
        <w:t xml:space="preserve"> </w:t>
      </w:r>
      <w:r w:rsidR="6B6846AD">
        <w:rPr/>
        <w:t>kuni</w:t>
      </w:r>
      <w:r w:rsidR="6B6846AD">
        <w:rPr/>
        <w:t xml:space="preserve"> </w:t>
      </w:r>
      <w:r w:rsidR="0892C5CC">
        <w:rPr/>
        <w:t>8</w:t>
      </w:r>
      <w:r w:rsidR="3313D328">
        <w:rPr/>
        <w:t>m</w:t>
      </w:r>
    </w:p>
    <w:p xmlns:wp14="http://schemas.microsoft.com/office/word/2010/wordml" w:rsidRPr="000A57DB" w:rsidR="00061E9C" w:rsidP="00061E9C" w:rsidRDefault="00061E9C" w14:paraId="3DBD6693" wp14:textId="77777777">
      <w:pPr>
        <w:pStyle w:val="BodyText"/>
        <w:numPr>
          <w:ilvl w:val="0"/>
          <w:numId w:val="16"/>
        </w:numPr>
        <w:spacing w:after="0"/>
        <w:rPr>
          <w:lang w:val="et-EE"/>
        </w:rPr>
      </w:pPr>
      <w:r w:rsidR="639A9409">
        <w:rPr/>
        <w:t xml:space="preserve">Lubatud </w:t>
      </w:r>
      <w:r w:rsidR="639A9409">
        <w:rPr/>
        <w:t>abihoone</w:t>
      </w:r>
      <w:r w:rsidR="639A9409">
        <w:rPr/>
        <w:t xml:space="preserve"> </w:t>
      </w:r>
      <w:r w:rsidR="639A9409">
        <w:rPr/>
        <w:t>korruselisus</w:t>
      </w:r>
      <w:r w:rsidR="639A9409">
        <w:rPr/>
        <w:t xml:space="preserve"> – 1 </w:t>
      </w:r>
      <w:r w:rsidR="639A9409">
        <w:rPr/>
        <w:t>korrus</w:t>
      </w:r>
    </w:p>
    <w:p xmlns:wp14="http://schemas.microsoft.com/office/word/2010/wordml" w:rsidRPr="000A57DB" w:rsidR="00061E9C" w:rsidP="00061E9C" w:rsidRDefault="00061E9C" w14:paraId="10347B3D" wp14:textId="7A33E406">
      <w:pPr>
        <w:pStyle w:val="BodyText"/>
        <w:numPr>
          <w:ilvl w:val="0"/>
          <w:numId w:val="16"/>
        </w:numPr>
        <w:spacing w:after="0"/>
        <w:rPr>
          <w:lang w:val="et-EE"/>
        </w:rPr>
      </w:pPr>
      <w:r w:rsidR="639A9409">
        <w:rPr/>
        <w:t xml:space="preserve">Lubatud </w:t>
      </w:r>
      <w:r w:rsidR="639A9409">
        <w:rPr/>
        <w:t>abihoone</w:t>
      </w:r>
      <w:r w:rsidR="639A9409">
        <w:rPr/>
        <w:t xml:space="preserve"> </w:t>
      </w:r>
      <w:r w:rsidR="639A9409">
        <w:rPr/>
        <w:t>maksimaalne</w:t>
      </w:r>
      <w:r w:rsidR="639A9409">
        <w:rPr/>
        <w:t xml:space="preserve"> </w:t>
      </w:r>
      <w:r w:rsidR="639A9409">
        <w:rPr/>
        <w:t>kõrgus</w:t>
      </w:r>
      <w:r w:rsidR="639A9409">
        <w:rPr/>
        <w:t xml:space="preserve"> –</w:t>
      </w:r>
      <w:r w:rsidR="117BE5D2">
        <w:rPr/>
        <w:t xml:space="preserve"> </w:t>
      </w:r>
      <w:r w:rsidR="639A9409">
        <w:rPr/>
        <w:t>kuni</w:t>
      </w:r>
      <w:r w:rsidR="639A9409">
        <w:rPr/>
        <w:t xml:space="preserve"> 5m</w:t>
      </w:r>
    </w:p>
    <w:p xmlns:wp14="http://schemas.microsoft.com/office/word/2010/wordml" w:rsidRPr="000A57DB" w:rsidR="00061E9C" w:rsidP="21B297ED" w:rsidRDefault="00061E9C" w14:paraId="5F1EF051" wp14:textId="15EF0CD8">
      <w:pPr>
        <w:pStyle w:val="BodyText"/>
        <w:numPr>
          <w:ilvl w:val="0"/>
          <w:numId w:val="16"/>
        </w:numPr>
        <w:suppressLineNumbers w:val="0"/>
        <w:bidi w:val="0"/>
        <w:spacing w:before="0" w:beforeAutospacing="off" w:after="0" w:afterAutospacing="off" w:line="252" w:lineRule="auto"/>
        <w:ind w:left="720" w:right="0" w:hanging="360"/>
        <w:jc w:val="both"/>
        <w:rPr/>
      </w:pPr>
      <w:r w:rsidR="639A9409">
        <w:rPr/>
        <w:t xml:space="preserve">Lubatud </w:t>
      </w:r>
      <w:r w:rsidR="639A9409">
        <w:rPr/>
        <w:t>abihoone</w:t>
      </w:r>
      <w:r w:rsidR="04F65A64">
        <w:rPr/>
        <w:t>te</w:t>
      </w:r>
      <w:r w:rsidR="04F65A64">
        <w:rPr/>
        <w:t xml:space="preserve"> </w:t>
      </w:r>
      <w:r w:rsidR="639A9409">
        <w:rPr/>
        <w:t>maksimaalne</w:t>
      </w:r>
      <w:r w:rsidR="639A9409">
        <w:rPr/>
        <w:t xml:space="preserve"> </w:t>
      </w:r>
      <w:r w:rsidR="2FBFEF44">
        <w:rPr/>
        <w:t xml:space="preserve">ehitisealune </w:t>
      </w:r>
      <w:r w:rsidR="639A9409">
        <w:rPr/>
        <w:t xml:space="preserve">pind </w:t>
      </w:r>
      <w:r w:rsidR="3B3FA08E">
        <w:rPr/>
        <w:t>6</w:t>
      </w:r>
      <w:r w:rsidR="639A9409">
        <w:rPr/>
        <w:t>0 m</w:t>
      </w:r>
      <w:r w:rsidRPr="21984318" w:rsidR="639A9409">
        <w:rPr>
          <w:vertAlign w:val="superscript"/>
        </w:rPr>
        <w:t>2</w:t>
      </w:r>
      <w:r w:rsidRPr="21984318" w:rsidR="44E73B83">
        <w:rPr>
          <w:vertAlign w:val="superscript"/>
        </w:rPr>
        <w:t xml:space="preserve"> </w:t>
      </w:r>
      <w:r w:rsidRPr="21984318" w:rsidR="44E73B83">
        <w:rPr>
          <w:vertAlign w:val="baseline"/>
        </w:rPr>
        <w:t>(</w:t>
      </w:r>
      <w:r w:rsidRPr="21984318" w:rsidR="44E73B83">
        <w:rPr>
          <w:rFonts w:ascii="Verdana" w:hAnsi="Verdana" w:eastAsia="" w:cs="" w:asciiTheme="minorAscii" w:hAnsiTheme="minorAscii" w:eastAsiaTheme="minorEastAsia" w:cstheme="minorBidi"/>
          <w:color w:val="auto"/>
          <w:sz w:val="22"/>
          <w:szCs w:val="22"/>
        </w:rPr>
        <w:t>m</w:t>
      </w:r>
      <w:r w:rsidRPr="21984318" w:rsidR="44E73B83">
        <w:rPr>
          <w:rFonts w:ascii="Verdana" w:hAnsi="Verdana" w:eastAsia="" w:cs="" w:asciiTheme="minorAscii" w:hAnsiTheme="minorAscii" w:eastAsiaTheme="minorEastAsia" w:cstheme="minorBidi"/>
          <w:color w:val="auto"/>
          <w:sz w:val="22"/>
          <w:szCs w:val="22"/>
        </w:rPr>
        <w:t>aksimaalne</w:t>
      </w:r>
      <w:r w:rsidRPr="21984318" w:rsidR="44E73B83">
        <w:rPr>
          <w:rFonts w:ascii="Verdana" w:hAnsi="Verdana" w:eastAsia="" w:cs="" w:asciiTheme="minorAscii" w:hAnsiTheme="minorAscii" w:eastAsiaTheme="minorEastAsia" w:cstheme="minorBidi"/>
          <w:color w:val="auto"/>
          <w:sz w:val="22"/>
          <w:szCs w:val="22"/>
        </w:rPr>
        <w:t xml:space="preserve"> </w:t>
      </w:r>
      <w:r w:rsidRPr="21984318" w:rsidR="44E73B83">
        <w:rPr>
          <w:rFonts w:ascii="Verdana" w:hAnsi="Verdana" w:eastAsia="" w:cs="" w:asciiTheme="minorAscii" w:hAnsiTheme="minorAscii" w:eastAsiaTheme="minorEastAsia" w:cstheme="minorBidi"/>
          <w:color w:val="auto"/>
          <w:sz w:val="22"/>
          <w:szCs w:val="22"/>
        </w:rPr>
        <w:t>ehitisealune</w:t>
      </w:r>
      <w:r w:rsidRPr="21984318" w:rsidR="44E73B83">
        <w:rPr>
          <w:rFonts w:ascii="Verdana" w:hAnsi="Verdana" w:eastAsia="" w:cs="" w:asciiTheme="minorAscii" w:hAnsiTheme="minorAscii" w:eastAsiaTheme="minorEastAsia" w:cstheme="minorBidi"/>
          <w:color w:val="auto"/>
          <w:sz w:val="22"/>
          <w:szCs w:val="22"/>
        </w:rPr>
        <w:t xml:space="preserve"> pind  </w:t>
      </w:r>
      <w:r w:rsidRPr="21984318" w:rsidR="44E73B83">
        <w:rPr>
          <w:rFonts w:ascii="Verdana" w:hAnsi="Verdana" w:eastAsia="" w:cs="" w:asciiTheme="minorAscii" w:hAnsiTheme="minorAscii" w:eastAsiaTheme="minorEastAsia" w:cstheme="minorBidi"/>
          <w:color w:val="auto"/>
          <w:sz w:val="22"/>
          <w:szCs w:val="22"/>
        </w:rPr>
        <w:t>kehtib</w:t>
      </w:r>
      <w:r w:rsidRPr="21984318" w:rsidR="44E73B83">
        <w:rPr>
          <w:rFonts w:ascii="Verdana" w:hAnsi="Verdana" w:eastAsia="" w:cs="" w:asciiTheme="minorAscii" w:hAnsiTheme="minorAscii" w:eastAsiaTheme="minorEastAsia" w:cstheme="minorBidi"/>
          <w:color w:val="auto"/>
          <w:sz w:val="22"/>
          <w:szCs w:val="22"/>
        </w:rPr>
        <w:t xml:space="preserve"> </w:t>
      </w:r>
      <w:r w:rsidRPr="21984318" w:rsidR="44E73B83">
        <w:rPr>
          <w:rFonts w:ascii="Verdana" w:hAnsi="Verdana" w:eastAsia="" w:cs="" w:asciiTheme="minorAscii" w:hAnsiTheme="minorAscii" w:eastAsiaTheme="minorEastAsia" w:cstheme="minorBidi"/>
          <w:color w:val="auto"/>
          <w:sz w:val="22"/>
          <w:szCs w:val="22"/>
        </w:rPr>
        <w:t>iga</w:t>
      </w:r>
      <w:r w:rsidRPr="21984318" w:rsidR="44E73B83">
        <w:rPr>
          <w:rFonts w:ascii="Verdana" w:hAnsi="Verdana" w:eastAsia="" w:cs="" w:asciiTheme="minorAscii" w:hAnsiTheme="minorAscii" w:eastAsiaTheme="minorEastAsia" w:cstheme="minorBidi"/>
          <w:color w:val="auto"/>
          <w:sz w:val="22"/>
          <w:szCs w:val="22"/>
        </w:rPr>
        <w:t xml:space="preserve"> </w:t>
      </w:r>
      <w:r w:rsidRPr="21984318" w:rsidR="44E73B83">
        <w:rPr>
          <w:rFonts w:ascii="Verdana" w:hAnsi="Verdana" w:eastAsia="" w:cs="" w:asciiTheme="minorAscii" w:hAnsiTheme="minorAscii" w:eastAsiaTheme="minorEastAsia" w:cstheme="minorBidi"/>
          <w:color w:val="auto"/>
          <w:sz w:val="22"/>
          <w:szCs w:val="22"/>
        </w:rPr>
        <w:t>abihoone</w:t>
      </w:r>
      <w:r w:rsidRPr="21984318" w:rsidR="44E73B83">
        <w:rPr>
          <w:rFonts w:ascii="Verdana" w:hAnsi="Verdana" w:eastAsia="" w:cs="" w:asciiTheme="minorAscii" w:hAnsiTheme="minorAscii" w:eastAsiaTheme="minorEastAsia" w:cstheme="minorBidi"/>
          <w:color w:val="auto"/>
          <w:sz w:val="22"/>
          <w:szCs w:val="22"/>
        </w:rPr>
        <w:t xml:space="preserve"> </w:t>
      </w:r>
      <w:r w:rsidRPr="21984318" w:rsidR="44E73B83">
        <w:rPr>
          <w:rFonts w:ascii="Verdana" w:hAnsi="Verdana" w:eastAsia="" w:cs="" w:asciiTheme="minorAscii" w:hAnsiTheme="minorAscii" w:eastAsiaTheme="minorEastAsia" w:cstheme="minorBidi"/>
          <w:color w:val="auto"/>
          <w:sz w:val="22"/>
          <w:szCs w:val="22"/>
        </w:rPr>
        <w:t>kohta</w:t>
      </w:r>
      <w:r w:rsidRPr="21984318" w:rsidR="44E73B83">
        <w:rPr>
          <w:rFonts w:ascii="Verdana" w:hAnsi="Verdana" w:eastAsia="" w:cs="" w:asciiTheme="minorAscii" w:hAnsiTheme="minorAscii" w:eastAsiaTheme="minorEastAsia" w:cstheme="minorBidi"/>
          <w:color w:val="auto"/>
          <w:sz w:val="22"/>
          <w:szCs w:val="22"/>
        </w:rPr>
        <w:t>)</w:t>
      </w:r>
    </w:p>
    <w:p xmlns:wp14="http://schemas.microsoft.com/office/word/2010/wordml" w:rsidRPr="000A57DB" w:rsidR="006A03EA" w:rsidP="00FE418D" w:rsidRDefault="006A03EA" w14:paraId="1011FF2E" wp14:textId="77777777">
      <w:pPr>
        <w:pStyle w:val="BodyText"/>
        <w:numPr>
          <w:ilvl w:val="0"/>
          <w:numId w:val="16"/>
        </w:numPr>
        <w:spacing w:after="0"/>
        <w:rPr>
          <w:lang w:val="et-EE"/>
        </w:rPr>
      </w:pPr>
      <w:r w:rsidR="6754FB66">
        <w:rPr/>
        <w:t>Katuseharja</w:t>
      </w:r>
      <w:r w:rsidR="6754FB66">
        <w:rPr/>
        <w:t xml:space="preserve"> </w:t>
      </w:r>
      <w:r w:rsidR="6754FB66">
        <w:rPr/>
        <w:t>suund</w:t>
      </w:r>
      <w:r w:rsidR="6754FB66">
        <w:rPr/>
        <w:t xml:space="preserve"> – </w:t>
      </w:r>
      <w:r w:rsidR="2AEF1138">
        <w:rPr/>
        <w:t>soovitavalt</w:t>
      </w:r>
      <w:r w:rsidR="2AEF1138">
        <w:rPr/>
        <w:t xml:space="preserve"> </w:t>
      </w:r>
      <w:r w:rsidR="639A9409">
        <w:rPr/>
        <w:t>teega</w:t>
      </w:r>
      <w:r w:rsidR="639A9409">
        <w:rPr/>
        <w:t xml:space="preserve"> </w:t>
      </w:r>
      <w:r w:rsidR="6DC9A08B">
        <w:rPr/>
        <w:t>paralleelselt</w:t>
      </w:r>
      <w:r w:rsidR="6DC9A08B">
        <w:rPr/>
        <w:t xml:space="preserve"> </w:t>
      </w:r>
      <w:r w:rsidR="6DC9A08B">
        <w:rPr/>
        <w:t>või</w:t>
      </w:r>
      <w:r w:rsidR="6DC9A08B">
        <w:rPr/>
        <w:t xml:space="preserve"> </w:t>
      </w:r>
      <w:r w:rsidR="6DC9A08B">
        <w:rPr/>
        <w:t>risti</w:t>
      </w:r>
    </w:p>
    <w:p w:rsidR="7A0958B4" w:rsidP="21B297ED" w:rsidRDefault="7A0958B4" w14:paraId="0ED12EAE" w14:textId="00240CD4">
      <w:pPr>
        <w:pStyle w:val="BodyText"/>
        <w:numPr>
          <w:ilvl w:val="0"/>
          <w:numId w:val="16"/>
        </w:numPr>
        <w:spacing w:after="0"/>
        <w:rPr/>
      </w:pPr>
      <w:r w:rsidR="7A0958B4">
        <w:rPr/>
        <w:t xml:space="preserve">Lubatud </w:t>
      </w:r>
      <w:r w:rsidR="7A0958B4">
        <w:rPr/>
        <w:t>katuse</w:t>
      </w:r>
      <w:r w:rsidR="7A0958B4">
        <w:rPr/>
        <w:t xml:space="preserve"> </w:t>
      </w:r>
      <w:r w:rsidR="7A0958B4">
        <w:rPr/>
        <w:t>tüüp</w:t>
      </w:r>
      <w:r w:rsidR="7A0958B4">
        <w:rPr/>
        <w:t xml:space="preserve">: </w:t>
      </w:r>
      <w:r w:rsidR="7A0958B4">
        <w:rPr/>
        <w:t>viilkatus</w:t>
      </w:r>
      <w:r w:rsidR="7A0958B4">
        <w:rPr/>
        <w:t xml:space="preserve"> </w:t>
      </w:r>
    </w:p>
    <w:p xmlns:wp14="http://schemas.microsoft.com/office/word/2010/wordml" w:rsidRPr="000A57DB" w:rsidR="00800675" w:rsidP="21B297ED" w:rsidRDefault="006A03EA" w14:paraId="345B8D37" wp14:textId="6A602C32">
      <w:pPr>
        <w:pStyle w:val="BodyText"/>
        <w:numPr>
          <w:ilvl w:val="0"/>
          <w:numId w:val="16"/>
        </w:numPr>
        <w:suppressLineNumbers w:val="0"/>
        <w:bidi w:val="0"/>
        <w:spacing w:before="0" w:beforeAutospacing="off" w:after="0" w:afterAutospacing="off" w:line="252" w:lineRule="auto"/>
        <w:ind w:left="720" w:right="0" w:hanging="360"/>
        <w:jc w:val="both"/>
        <w:rPr>
          <w:rFonts w:ascii="Arial" w:hAnsi="Arial" w:eastAsia="" w:cs="" w:asciiTheme="minorAscii" w:hAnsiTheme="minorAscii" w:eastAsiaTheme="minorEastAsia" w:cstheme="minorBidi"/>
          <w:color w:val="auto"/>
          <w:sz w:val="22"/>
          <w:szCs w:val="22"/>
        </w:rPr>
      </w:pPr>
      <w:r w:rsidR="278C0058">
        <w:rPr/>
        <w:t>Katusekalle</w:t>
      </w:r>
      <w:r w:rsidR="278C0058">
        <w:rPr/>
        <w:t xml:space="preserve"> </w:t>
      </w:r>
      <w:r w:rsidR="278C0058">
        <w:rPr/>
        <w:t>vastavalt</w:t>
      </w:r>
      <w:r w:rsidR="278C0058">
        <w:rPr/>
        <w:t xml:space="preserve"> </w:t>
      </w:r>
      <w:r w:rsidR="278C0058">
        <w:rPr/>
        <w:t>piirkonnas</w:t>
      </w:r>
      <w:r w:rsidR="278C0058">
        <w:rPr/>
        <w:t xml:space="preserve"> </w:t>
      </w:r>
      <w:r w:rsidR="278C0058">
        <w:rPr/>
        <w:t>levinud</w:t>
      </w:r>
      <w:r w:rsidR="278C0058">
        <w:rPr/>
        <w:t xml:space="preserve"> </w:t>
      </w:r>
      <w:r w:rsidR="278C0058">
        <w:rPr/>
        <w:t>katusekallete</w:t>
      </w:r>
      <w:r w:rsidR="278C0058">
        <w:rPr/>
        <w:t xml:space="preserve"> </w:t>
      </w:r>
      <w:r w:rsidR="278C0058">
        <w:rPr/>
        <w:t>vahemikele</w:t>
      </w:r>
      <w:r w:rsidR="278C0058">
        <w:rPr/>
        <w:t>:</w:t>
      </w:r>
      <w:r w:rsidR="1D0EA288">
        <w:rPr/>
        <w:t xml:space="preserve"> 1</w:t>
      </w:r>
      <w:r w:rsidR="20EB2A2C">
        <w:rPr/>
        <w:t xml:space="preserve">5-40 </w:t>
      </w:r>
      <w:r w:rsidR="20EB2A2C">
        <w:rPr/>
        <w:t>kraadi</w:t>
      </w:r>
      <w:r w:rsidRPr="21B297ED" w:rsidR="278C0058">
        <w:rPr>
          <w:rFonts w:ascii="Arial" w:hAnsi="Arial" w:eastAsia="" w:cs="" w:asciiTheme="minorAscii" w:hAnsiTheme="minorAscii" w:eastAsiaTheme="minorEastAsia" w:cstheme="minorBidi"/>
          <w:color w:val="auto"/>
          <w:sz w:val="22"/>
          <w:szCs w:val="22"/>
        </w:rPr>
        <w:t xml:space="preserve">, </w:t>
      </w:r>
      <w:r w:rsidRPr="21B297ED" w:rsidR="278C0058">
        <w:rPr>
          <w:rFonts w:ascii="Arial" w:hAnsi="Arial" w:eastAsia="" w:cs="" w:asciiTheme="minorAscii" w:hAnsiTheme="minorAscii" w:eastAsiaTheme="minorEastAsia" w:cstheme="minorBidi"/>
          <w:color w:val="auto"/>
          <w:sz w:val="22"/>
          <w:szCs w:val="22"/>
        </w:rPr>
        <w:t>väiksemad</w:t>
      </w:r>
      <w:r w:rsidRPr="21B297ED" w:rsidR="278C0058">
        <w:rPr>
          <w:rFonts w:ascii="Arial" w:hAnsi="Arial" w:eastAsia="" w:cs="" w:asciiTheme="minorAscii" w:hAnsiTheme="minorAscii" w:eastAsiaTheme="minorEastAsia" w:cstheme="minorBidi"/>
          <w:color w:val="auto"/>
          <w:sz w:val="22"/>
          <w:szCs w:val="22"/>
        </w:rPr>
        <w:t xml:space="preserve"> </w:t>
      </w:r>
      <w:r w:rsidRPr="21B297ED" w:rsidR="278C0058">
        <w:rPr>
          <w:rFonts w:ascii="Arial" w:hAnsi="Arial" w:eastAsia="" w:cs="" w:asciiTheme="minorAscii" w:hAnsiTheme="minorAscii" w:eastAsiaTheme="minorEastAsia" w:cstheme="minorBidi"/>
          <w:color w:val="auto"/>
          <w:sz w:val="22"/>
          <w:szCs w:val="22"/>
        </w:rPr>
        <w:t>hooneosad</w:t>
      </w:r>
      <w:r w:rsidRPr="21B297ED" w:rsidR="0C27A6EF">
        <w:rPr>
          <w:rFonts w:ascii="Arial" w:hAnsi="Arial" w:eastAsia="" w:cs="" w:asciiTheme="minorAscii" w:hAnsiTheme="minorAscii" w:eastAsiaTheme="minorEastAsia" w:cstheme="minorBidi"/>
          <w:color w:val="auto"/>
          <w:sz w:val="22"/>
          <w:szCs w:val="22"/>
        </w:rPr>
        <w:t xml:space="preserve"> ja </w:t>
      </w:r>
      <w:r w:rsidRPr="21B297ED" w:rsidR="0C27A6EF">
        <w:rPr>
          <w:rFonts w:ascii="Arial" w:hAnsi="Arial" w:eastAsia="" w:cs="" w:asciiTheme="minorAscii" w:hAnsiTheme="minorAscii" w:eastAsiaTheme="minorEastAsia" w:cstheme="minorBidi"/>
          <w:color w:val="auto"/>
          <w:sz w:val="22"/>
          <w:szCs w:val="22"/>
        </w:rPr>
        <w:t>abihooned</w:t>
      </w:r>
      <w:r w:rsidRPr="21B297ED" w:rsidR="278C0058">
        <w:rPr>
          <w:rFonts w:ascii="Arial" w:hAnsi="Arial" w:eastAsia="" w:cs="" w:asciiTheme="minorAscii" w:hAnsiTheme="minorAscii" w:eastAsiaTheme="minorEastAsia" w:cstheme="minorBidi"/>
          <w:color w:val="auto"/>
          <w:sz w:val="22"/>
          <w:szCs w:val="22"/>
        </w:rPr>
        <w:t xml:space="preserve"> </w:t>
      </w:r>
      <w:r w:rsidRPr="21B297ED" w:rsidR="278C0058">
        <w:rPr>
          <w:rFonts w:ascii="Arial" w:hAnsi="Arial" w:eastAsia="" w:cs="" w:asciiTheme="minorAscii" w:hAnsiTheme="minorAscii" w:eastAsiaTheme="minorEastAsia" w:cstheme="minorBidi"/>
          <w:color w:val="auto"/>
          <w:sz w:val="22"/>
          <w:szCs w:val="22"/>
        </w:rPr>
        <w:t>võivad</w:t>
      </w:r>
      <w:r w:rsidRPr="21B297ED" w:rsidR="278C0058">
        <w:rPr>
          <w:rFonts w:ascii="Arial" w:hAnsi="Arial" w:eastAsia="" w:cs="" w:asciiTheme="minorAscii" w:hAnsiTheme="minorAscii" w:eastAsiaTheme="minorEastAsia" w:cstheme="minorBidi"/>
          <w:color w:val="auto"/>
          <w:sz w:val="22"/>
          <w:szCs w:val="22"/>
        </w:rPr>
        <w:t xml:space="preserve"> </w:t>
      </w:r>
      <w:r w:rsidRPr="21B297ED" w:rsidR="278C0058">
        <w:rPr>
          <w:rFonts w:ascii="Arial" w:hAnsi="Arial" w:eastAsia="" w:cs="" w:asciiTheme="minorAscii" w:hAnsiTheme="minorAscii" w:eastAsiaTheme="minorEastAsia" w:cstheme="minorBidi"/>
          <w:color w:val="auto"/>
          <w:sz w:val="22"/>
          <w:szCs w:val="22"/>
        </w:rPr>
        <w:t>olla</w:t>
      </w:r>
      <w:r w:rsidRPr="21B297ED" w:rsidR="278C0058">
        <w:rPr>
          <w:rFonts w:ascii="Arial" w:hAnsi="Arial" w:eastAsia="" w:cs="" w:asciiTheme="minorAscii" w:hAnsiTheme="minorAscii" w:eastAsiaTheme="minorEastAsia" w:cstheme="minorBidi"/>
          <w:color w:val="auto"/>
          <w:sz w:val="22"/>
          <w:szCs w:val="22"/>
        </w:rPr>
        <w:t xml:space="preserve"> </w:t>
      </w:r>
      <w:r w:rsidRPr="21B297ED" w:rsidR="278C0058">
        <w:rPr>
          <w:rFonts w:ascii="Arial" w:hAnsi="Arial" w:eastAsia="" w:cs="" w:asciiTheme="minorAscii" w:hAnsiTheme="minorAscii" w:eastAsiaTheme="minorEastAsia" w:cstheme="minorBidi"/>
          <w:color w:val="auto"/>
          <w:sz w:val="22"/>
          <w:szCs w:val="22"/>
        </w:rPr>
        <w:t>madalama</w:t>
      </w:r>
      <w:r w:rsidRPr="21B297ED" w:rsidR="278C0058">
        <w:rPr>
          <w:rFonts w:ascii="Arial" w:hAnsi="Arial" w:eastAsia="" w:cs="" w:asciiTheme="minorAscii" w:hAnsiTheme="minorAscii" w:eastAsiaTheme="minorEastAsia" w:cstheme="minorBidi"/>
          <w:color w:val="auto"/>
          <w:sz w:val="22"/>
          <w:szCs w:val="22"/>
        </w:rPr>
        <w:t xml:space="preserve"> </w:t>
      </w:r>
      <w:r w:rsidRPr="21B297ED" w:rsidR="278C0058">
        <w:rPr>
          <w:rFonts w:ascii="Arial" w:hAnsi="Arial" w:eastAsia="" w:cs="" w:asciiTheme="minorAscii" w:hAnsiTheme="minorAscii" w:eastAsiaTheme="minorEastAsia" w:cstheme="minorBidi"/>
          <w:color w:val="auto"/>
          <w:sz w:val="22"/>
          <w:szCs w:val="22"/>
        </w:rPr>
        <w:t>kaldega</w:t>
      </w:r>
    </w:p>
    <w:p xmlns:wp14="http://schemas.microsoft.com/office/word/2010/wordml" w:rsidRPr="000A57DB" w:rsidR="00800675" w:rsidP="00C91EAA" w:rsidRDefault="006A03EA" w14:paraId="083C0610" wp14:textId="37BFECFC">
      <w:pPr>
        <w:pStyle w:val="BodyText"/>
        <w:numPr>
          <w:ilvl w:val="0"/>
          <w:numId w:val="16"/>
        </w:numPr>
        <w:spacing w:after="0"/>
        <w:rPr>
          <w:lang w:val="et-EE"/>
        </w:rPr>
      </w:pPr>
      <w:r w:rsidR="4777F27A">
        <w:rPr/>
        <w:t>Välisviimistlusmaterjalid</w:t>
      </w:r>
      <w:r w:rsidR="1CE48E6D">
        <w:rPr/>
        <w:t xml:space="preserve"> – </w:t>
      </w:r>
      <w:r w:rsidR="751AA868">
        <w:rPr/>
        <w:t xml:space="preserve">arvestada </w:t>
      </w:r>
      <w:r w:rsidR="751AA868">
        <w:rPr/>
        <w:t>olemasoleva,</w:t>
      </w:r>
      <w:r w:rsidR="7D862FF6">
        <w:rPr/>
        <w:t xml:space="preserve"> </w:t>
      </w:r>
      <w:r w:rsidR="751AA868">
        <w:rPr/>
        <w:t>piirkonda</w:t>
      </w:r>
      <w:r w:rsidR="751AA868">
        <w:rPr/>
        <w:t xml:space="preserve"> sobiva </w:t>
      </w:r>
      <w:r w:rsidR="3C8B81B5">
        <w:rPr/>
        <w:t>hoonestusega</w:t>
      </w:r>
      <w:r w:rsidR="6069FD1A">
        <w:rPr/>
        <w:t>, mitte kasutada ple</w:t>
      </w:r>
      <w:r w:rsidR="751AA868">
        <w:rPr/>
        <w:t>kist ja plastikust fassaadikatet, eelistada looduslikke materjale. Hoonete värv valida piirkonna olemasoleva hoonestusega harmoneeruv.</w:t>
      </w:r>
      <w:r w:rsidR="1E1A4366">
        <w:rPr/>
        <w:t xml:space="preserve"> Ehitiste välimus peab olema visuaalselt nauditav ning kaasaegse arhitektuurse  lahendusega. Vältida naturaalseid materjale imiteerivaid viimistlusmaterjale ning ümarpargi kasutust.</w:t>
      </w:r>
    </w:p>
    <w:p xmlns:wp14="http://schemas.microsoft.com/office/word/2010/wordml" w:rsidRPr="000A57DB" w:rsidR="0064433D" w:rsidP="00484E7A" w:rsidRDefault="006A03EA" w14:paraId="7BF2A418" wp14:textId="5086F67E">
      <w:pPr>
        <w:pStyle w:val="ListParagraph"/>
        <w:numPr>
          <w:ilvl w:val="0"/>
          <w:numId w:val="16"/>
        </w:numPr>
        <w:spacing w:after="0"/>
        <w:rPr>
          <w:lang w:val="et-EE"/>
        </w:rPr>
      </w:pPr>
      <w:r w:rsidR="6754FB66">
        <w:rPr/>
        <w:t xml:space="preserve">Lubatud väikseim tulepüsivusklass </w:t>
      </w:r>
      <w:r w:rsidR="28CBD7EC">
        <w:rPr/>
        <w:t xml:space="preserve">– </w:t>
      </w:r>
      <w:r w:rsidR="6754FB66">
        <w:rPr/>
        <w:t>TP 3</w:t>
      </w:r>
      <w:r w:rsidR="0D1BBB82">
        <w:rPr/>
        <w:t xml:space="preserve">, tulepüsivusklassi täpsustada </w:t>
      </w:r>
      <w:r w:rsidR="7A0958B4">
        <w:rPr/>
        <w:t>hoonete projekteerimise käigus</w:t>
      </w:r>
      <w:r w:rsidR="6F5EBD63">
        <w:rPr/>
        <w:t>.</w:t>
      </w:r>
    </w:p>
    <w:p xmlns:wp14="http://schemas.microsoft.com/office/word/2010/wordml" w:rsidRPr="000A57DB" w:rsidR="009C60DE" w:rsidP="00484E7A" w:rsidRDefault="009C60DE" w14:paraId="39A0A70F" wp14:textId="2D77ECA7">
      <w:pPr>
        <w:pStyle w:val="ListParagraph"/>
        <w:numPr>
          <w:ilvl w:val="0"/>
          <w:numId w:val="16"/>
        </w:numPr>
        <w:spacing w:after="0"/>
        <w:rPr>
          <w:lang w:val="et-EE"/>
        </w:rPr>
      </w:pPr>
      <w:r w:rsidR="43BE04AC">
        <w:rPr/>
        <w:t xml:space="preserve">Parkimine </w:t>
      </w:r>
      <w:r w:rsidR="27330AF2">
        <w:rPr/>
        <w:t>lahendada omal krundil</w:t>
      </w:r>
      <w:r w:rsidR="052F7549">
        <w:rPr/>
        <w:t xml:space="preserve"> (min </w:t>
      </w:r>
      <w:r w:rsidR="7074DCF3">
        <w:rPr/>
        <w:t>3</w:t>
      </w:r>
      <w:r w:rsidR="052F7549">
        <w:rPr/>
        <w:t xml:space="preserve"> parkimiskohta elamu kohta)</w:t>
      </w:r>
      <w:r w:rsidR="01AFC941">
        <w:rPr/>
        <w:t>.</w:t>
      </w:r>
    </w:p>
    <w:p xmlns:wp14="http://schemas.microsoft.com/office/word/2010/wordml" w:rsidRPr="000A57DB" w:rsidR="0033781B" w:rsidP="00FE418D" w:rsidRDefault="006A03EA" w14:paraId="36E77A9F" wp14:textId="7DD9D110">
      <w:pPr>
        <w:pStyle w:val="BodyText"/>
        <w:numPr>
          <w:ilvl w:val="0"/>
          <w:numId w:val="16"/>
        </w:numPr>
        <w:spacing w:after="0"/>
        <w:rPr>
          <w:lang w:val="et-EE"/>
        </w:rPr>
      </w:pPr>
      <w:r w:rsidR="6754FB66">
        <w:rPr/>
        <w:t>Jäätmete kogumine näha ette</w:t>
      </w:r>
      <w:r w:rsidR="2340B712">
        <w:rPr/>
        <w:t xml:space="preserve"> krundi territooriumil</w:t>
      </w:r>
      <w:r w:rsidR="2D80F5D9">
        <w:rPr/>
        <w:t>.</w:t>
      </w:r>
    </w:p>
    <w:p w:rsidR="26D9F727" w:rsidP="21B297ED" w:rsidRDefault="26D9F727" w14:paraId="0BFB6A1E" w14:textId="3857F863">
      <w:pPr>
        <w:pStyle w:val="BodyText"/>
        <w:numPr>
          <w:ilvl w:val="0"/>
          <w:numId w:val="16"/>
        </w:numPr>
        <w:spacing w:after="0"/>
        <w:rPr/>
      </w:pPr>
      <w:r w:rsidR="26D9F727">
        <w:rPr/>
        <w:t xml:space="preserve">Piirdeaiad </w:t>
      </w:r>
      <w:r w:rsidR="1CE48E6D">
        <w:rPr/>
        <w:t xml:space="preserve">– </w:t>
      </w:r>
      <w:r w:rsidR="26D9F727">
        <w:rPr/>
        <w:t xml:space="preserve"> </w:t>
      </w:r>
      <w:r w:rsidR="34BF36D1">
        <w:rPr/>
        <w:t>Piirete rajamine</w:t>
      </w:r>
      <w:r w:rsidR="11C46588">
        <w:rPr/>
        <w:t xml:space="preserve"> </w:t>
      </w:r>
      <w:r w:rsidR="34BF36D1">
        <w:rPr/>
        <w:t>on lubatud vaid moodustavatel elamumaa  kruntidel</w:t>
      </w:r>
      <w:r w:rsidR="5D678F8F">
        <w:rPr/>
        <w:t xml:space="preserve">, </w:t>
      </w:r>
      <w:r w:rsidR="34BF36D1">
        <w:rPr/>
        <w:t xml:space="preserve"> rohevõrgustikualale piirete rajamine ei ole lubatud. Planeeringualale määrata ühtne piirete lahendus  lähtuvalt elamu arhitektuurist ning kontaktvööndi üldisest lahendusest. Tee poolne piire võib olla puidust lattaed või võrkpiire hekiga, kinnistute vahel  võib olla võrkpiire. Piirde kõrgus kuni 1,5 m, lähtuda naaberkinnistute lahendusest. </w:t>
      </w:r>
      <w:r w:rsidR="2698DA39">
        <w:rPr/>
        <w:t>V</w:t>
      </w:r>
      <w:r w:rsidR="34BF36D1">
        <w:rPr/>
        <w:t>äravad ei tohi avaneda tee poole.</w:t>
      </w:r>
      <w:r w:rsidR="2270BEB1">
        <w:rPr/>
        <w:t xml:space="preserve"> </w:t>
      </w:r>
    </w:p>
    <w:p w:rsidR="2270BEB1" w:rsidP="21B297ED" w:rsidRDefault="2270BEB1" w14:paraId="4CB30DC5" w14:textId="710B06CB">
      <w:pPr>
        <w:pStyle w:val="BodyText"/>
        <w:spacing w:after="0"/>
        <w:ind w:left="720"/>
      </w:pPr>
      <w:r w:rsidR="2270BEB1">
        <w:rPr/>
        <w:t>Põhijoonisel on näidatud võimalike piirete asukohad</w:t>
      </w:r>
      <w:r w:rsidR="3DBF4401">
        <w:rPr/>
        <w:t>.</w:t>
      </w:r>
    </w:p>
    <w:p xmlns:wp14="http://schemas.microsoft.com/office/word/2010/wordml" w:rsidRPr="00D25D48" w:rsidR="00710021" w:rsidP="21B297ED" w:rsidRDefault="00710021" w14:paraId="047218F5" wp14:textId="77777777">
      <w:pPr>
        <w:pStyle w:val="Heading2"/>
        <w:rPr/>
      </w:pPr>
      <w:bookmarkStart w:name="_Toc2067649735" w:id="319104463"/>
      <w:bookmarkStart w:name="_Toc400207330" w:id="1794860703"/>
      <w:bookmarkStart w:name="_Toc521247461" w:id="119704645"/>
      <w:bookmarkStart w:name="_Toc1053349019" w:id="1565173471"/>
      <w:r w:rsidR="751AA868">
        <w:rPr/>
        <w:t>Teed</w:t>
      </w:r>
      <w:r w:rsidR="1E29933E">
        <w:rPr/>
        <w:t xml:space="preserve"> ja parkimine</w:t>
      </w:r>
      <w:bookmarkEnd w:id="319104463"/>
      <w:bookmarkEnd w:id="1794860703"/>
      <w:bookmarkEnd w:id="119704645"/>
      <w:bookmarkEnd w:id="1565173471"/>
    </w:p>
    <w:p xmlns:wp14="http://schemas.microsoft.com/office/word/2010/wordml" w:rsidR="0062267A" w:rsidP="00632651" w:rsidRDefault="005E7876" w14:paraId="2BCAC75C" wp14:textId="5D31F04F">
      <w:pPr>
        <w:pStyle w:val="BodyText"/>
        <w:spacing w:after="0"/>
        <w:rPr>
          <w:lang w:val="et-EE"/>
        </w:rPr>
      </w:pPr>
      <w:r w:rsidR="5B213A0A">
        <w:rPr/>
        <w:t>Ligipääsuks</w:t>
      </w:r>
      <w:r w:rsidR="5B213A0A">
        <w:rPr/>
        <w:t xml:space="preserve"> </w:t>
      </w:r>
      <w:r w:rsidR="5B213A0A">
        <w:rPr/>
        <w:t>kasutada</w:t>
      </w:r>
      <w:r w:rsidR="5B213A0A">
        <w:rPr/>
        <w:t xml:space="preserve"> </w:t>
      </w:r>
      <w:r w:rsidR="5B213A0A">
        <w:rPr/>
        <w:t>olemasolevat</w:t>
      </w:r>
      <w:r w:rsidR="3D1DE844">
        <w:rPr/>
        <w:t xml:space="preserve"> </w:t>
      </w:r>
      <w:bookmarkStart w:name="_GoBack" w:id="15"/>
      <w:bookmarkEnd w:id="15"/>
      <w:r w:rsidR="7478B693">
        <w:rPr/>
        <w:t>Pärna</w:t>
      </w:r>
      <w:r w:rsidR="7478B693">
        <w:rPr/>
        <w:t xml:space="preserve"> </w:t>
      </w:r>
      <w:r w:rsidR="7478B693">
        <w:rPr/>
        <w:t>teed</w:t>
      </w:r>
      <w:r w:rsidR="7478B693">
        <w:rPr/>
        <w:t xml:space="preserve">, </w:t>
      </w:r>
      <w:r w:rsidR="7478B693">
        <w:rPr/>
        <w:t>millelt</w:t>
      </w:r>
      <w:r w:rsidR="7478B693">
        <w:rPr/>
        <w:t xml:space="preserve"> </w:t>
      </w:r>
      <w:r w:rsidR="7478B693">
        <w:rPr/>
        <w:t>kavandatakse</w:t>
      </w:r>
      <w:r w:rsidR="7478B693">
        <w:rPr/>
        <w:t xml:space="preserve"> </w:t>
      </w:r>
      <w:r w:rsidR="7478B693">
        <w:rPr/>
        <w:t>üks</w:t>
      </w:r>
      <w:r w:rsidR="7478B693">
        <w:rPr/>
        <w:t xml:space="preserve"> </w:t>
      </w:r>
      <w:r w:rsidR="7478B693">
        <w:rPr/>
        <w:t>uus</w:t>
      </w:r>
      <w:r w:rsidR="7478B693">
        <w:rPr/>
        <w:t xml:space="preserve"> </w:t>
      </w:r>
      <w:r w:rsidR="7478B693">
        <w:rPr/>
        <w:t>mahasõit</w:t>
      </w:r>
      <w:r w:rsidR="5B213A0A">
        <w:rPr/>
        <w:t>.</w:t>
      </w:r>
    </w:p>
    <w:p xmlns:wp14="http://schemas.microsoft.com/office/word/2010/wordml" w:rsidRPr="00AF0A27" w:rsidR="005E7876" w:rsidP="00632651" w:rsidRDefault="005E7876" w14:paraId="6537F28F" wp14:textId="77777777">
      <w:pPr>
        <w:pStyle w:val="BodyText"/>
        <w:spacing w:after="0"/>
        <w:rPr>
          <w:lang w:val="et-EE"/>
        </w:rPr>
      </w:pPr>
    </w:p>
    <w:p xmlns:wp14="http://schemas.microsoft.com/office/word/2010/wordml" w:rsidR="000E116C" w:rsidP="00632651" w:rsidRDefault="000E116C" w14:paraId="46651D1D" wp14:textId="7B914E24">
      <w:pPr>
        <w:pStyle w:val="BodyText"/>
        <w:spacing w:after="0"/>
        <w:rPr>
          <w:lang w:val="et-EE"/>
        </w:rPr>
      </w:pPr>
      <w:r w:rsidR="17DB7DD8">
        <w:rPr/>
        <w:t>Parkimine lahendada omal krundil.</w:t>
      </w:r>
      <w:r w:rsidR="5BC57938">
        <w:rPr/>
        <w:t xml:space="preserve"> Planeeritud on minimaalselt </w:t>
      </w:r>
      <w:r w:rsidR="09040BB8">
        <w:rPr/>
        <w:t xml:space="preserve">kolm </w:t>
      </w:r>
      <w:r w:rsidR="5BC57938">
        <w:rPr/>
        <w:t>parkimiskohta.</w:t>
      </w:r>
      <w:r w:rsidR="17DB7DD8">
        <w:rPr/>
        <w:t xml:space="preserve"> Tugevdatud alusel parkimiskohad täpsustada hoone ja/või haljastuse projektiga.</w:t>
      </w:r>
    </w:p>
    <w:p xmlns:wp14="http://schemas.microsoft.com/office/word/2010/wordml" w:rsidR="00316930" w:rsidP="00632651" w:rsidRDefault="00316930" w14:paraId="6DFB9E20" wp14:textId="77777777">
      <w:pPr>
        <w:pStyle w:val="BodyText"/>
        <w:spacing w:after="0"/>
        <w:rPr>
          <w:lang w:val="et-EE"/>
        </w:rPr>
      </w:pPr>
    </w:p>
    <w:p w:rsidR="2EE21B98" w:rsidP="21B297ED" w:rsidRDefault="2EE21B98" w14:paraId="00F24499" w14:textId="68F5321C">
      <w:pPr>
        <w:pStyle w:val="BodyText"/>
        <w:spacing w:after="0"/>
      </w:pPr>
      <w:r w:rsidR="4470E101">
        <w:rPr/>
        <w:t>Parkimiskohtade</w:t>
      </w:r>
      <w:r w:rsidR="4470E101">
        <w:rPr/>
        <w:t xml:space="preserve"> </w:t>
      </w:r>
      <w:r w:rsidR="4470E101">
        <w:rPr/>
        <w:t>katend</w:t>
      </w:r>
      <w:r w:rsidR="4470E101">
        <w:rPr/>
        <w:t xml:space="preserve"> on </w:t>
      </w:r>
      <w:r w:rsidR="4470E101">
        <w:rPr/>
        <w:t>soovitav</w:t>
      </w:r>
      <w:r w:rsidR="4470E101">
        <w:rPr/>
        <w:t xml:space="preserve"> </w:t>
      </w:r>
      <w:r w:rsidR="4470E101">
        <w:rPr/>
        <w:t>rajada</w:t>
      </w:r>
      <w:r w:rsidR="4470E101">
        <w:rPr/>
        <w:t xml:space="preserve"> </w:t>
      </w:r>
      <w:r w:rsidR="4470E101">
        <w:rPr/>
        <w:t>sadevee</w:t>
      </w:r>
      <w:r w:rsidR="4470E101">
        <w:rPr/>
        <w:t xml:space="preserve"> </w:t>
      </w:r>
      <w:r w:rsidR="4470E101">
        <w:rPr/>
        <w:t>maasse</w:t>
      </w:r>
      <w:r w:rsidR="4470E101">
        <w:rPr/>
        <w:t xml:space="preserve"> </w:t>
      </w:r>
      <w:r w:rsidR="4470E101">
        <w:rPr/>
        <w:t>imbumist</w:t>
      </w:r>
      <w:r w:rsidR="4470E101">
        <w:rPr/>
        <w:t xml:space="preserve"> </w:t>
      </w:r>
      <w:r w:rsidR="4470E101">
        <w:rPr/>
        <w:t>võimaldavate</w:t>
      </w:r>
      <w:r w:rsidR="4470E101">
        <w:rPr/>
        <w:t xml:space="preserve"> </w:t>
      </w:r>
      <w:r w:rsidR="4470E101">
        <w:rPr/>
        <w:t>vuukidega</w:t>
      </w:r>
      <w:r w:rsidR="76DBFA80">
        <w:rPr/>
        <w:t xml:space="preserve">, </w:t>
      </w:r>
      <w:r w:rsidR="76DBFA80">
        <w:rPr/>
        <w:t>filtreerivatel</w:t>
      </w:r>
      <w:r w:rsidR="76DBFA80">
        <w:rPr/>
        <w:t xml:space="preserve"> </w:t>
      </w:r>
      <w:r w:rsidR="76DBFA80">
        <w:rPr/>
        <w:t>aluskihtidel</w:t>
      </w:r>
      <w:r w:rsidR="4470E101">
        <w:rPr/>
        <w:t xml:space="preserve">, et </w:t>
      </w:r>
      <w:r w:rsidR="4470E101">
        <w:rPr/>
        <w:t>vähendada</w:t>
      </w:r>
      <w:r w:rsidR="4470E101">
        <w:rPr/>
        <w:t xml:space="preserve"> </w:t>
      </w:r>
      <w:r w:rsidR="4470E101">
        <w:rPr/>
        <w:t>vee</w:t>
      </w:r>
      <w:r w:rsidR="4470E101">
        <w:rPr/>
        <w:t xml:space="preserve"> </w:t>
      </w:r>
      <w:r w:rsidR="4470E101">
        <w:rPr/>
        <w:t>ärajuhtimise</w:t>
      </w:r>
      <w:r w:rsidR="4470E101">
        <w:rPr/>
        <w:t xml:space="preserve"> </w:t>
      </w:r>
      <w:r w:rsidR="4470E101">
        <w:rPr/>
        <w:t>vajadust</w:t>
      </w:r>
      <w:r w:rsidR="4470E101">
        <w:rPr/>
        <w:t xml:space="preserve">. </w:t>
      </w:r>
    </w:p>
    <w:p w:rsidR="2EE21B98" w:rsidP="21B297ED" w:rsidRDefault="2EE21B98" w14:paraId="6C289070" w14:textId="365B83D2">
      <w:pPr>
        <w:pStyle w:val="Heading2"/>
        <w:rPr/>
      </w:pPr>
      <w:bookmarkStart w:name="_Toc1307132957" w:id="1397535629"/>
      <w:bookmarkStart w:name="_Toc316766486" w:id="2019439579"/>
      <w:bookmarkStart w:name="_Toc1851542299" w:id="1423009487"/>
      <w:r w:rsidR="5402E638">
        <w:rPr/>
        <w:t>Vesi ja kanalisatsioon</w:t>
      </w:r>
      <w:bookmarkEnd w:id="1397535629"/>
      <w:bookmarkEnd w:id="2019439579"/>
      <w:bookmarkEnd w:id="1423009487"/>
    </w:p>
    <w:p w:rsidR="1F5584AC" w:rsidP="2EE21B98" w:rsidRDefault="1F5584AC" w14:paraId="27705A81" w14:textId="2DD275C2">
      <w:pPr>
        <w:pStyle w:val="Normal"/>
        <w:bidi w:val="0"/>
        <w:rPr>
          <w:lang w:val="et-EE"/>
        </w:rPr>
      </w:pPr>
      <w:r w:rsidR="028302FE">
        <w:rPr/>
        <w:t xml:space="preserve">Ühisveevärgi- ja kanalisatsiooniga liitumine </w:t>
      </w:r>
      <w:r w:rsidR="028302FE">
        <w:rPr/>
        <w:t>on ette nähtud vastavalt võrgu</w:t>
      </w:r>
      <w:r w:rsidR="13904FA7">
        <w:rPr/>
        <w:t xml:space="preserve"> </w:t>
      </w:r>
      <w:r w:rsidR="028302FE">
        <w:rPr/>
        <w:t xml:space="preserve">valdaja ELVESO AS tehnilistele tingimustele nr </w:t>
      </w:r>
      <w:r w:rsidR="02A60EC1">
        <w:rPr/>
        <w:t>VK-TT 062</w:t>
      </w:r>
      <w:r w:rsidR="30B311C3">
        <w:rPr/>
        <w:t xml:space="preserve"> (vt skeem 4)</w:t>
      </w:r>
      <w:r w:rsidR="02A60EC1">
        <w:rPr/>
        <w:t>. Tehnilised tingimused kehtivad kuni tehniliste tingimuste väljastamise aluseks olnud asjaolude muutumiseni (sh, näiteks, ühisveevärgi ja –kanalisatsiooni arendamise kava muutmine, piirkonna ÜVK lahenduste põhimõtteline muutmine ÜVK arendustegevuse käigus, üldplaneeringu muutmine jms), maksimaalselt üks aasta väljastamises</w:t>
      </w:r>
      <w:r w:rsidR="143F7F98">
        <w:rPr/>
        <w:t>t.</w:t>
      </w:r>
    </w:p>
    <w:p w:rsidR="6D4BECF2" w:rsidP="01643304" w:rsidRDefault="6D4BECF2" w14:paraId="2438FCDC" w14:textId="0F924D57">
      <w:pPr>
        <w:pStyle w:val="Caption"/>
      </w:pPr>
      <w:r w:rsidR="0919B215">
        <w:drawing>
          <wp:inline wp14:editId="7A379502" wp14:anchorId="2D313D67">
            <wp:extent cx="4629557" cy="3273425"/>
            <wp:effectExtent l="0" t="0" r="0" b="0"/>
            <wp:docPr id="1233023779" name="" title=""/>
            <wp:cNvGraphicFramePr>
              <a:graphicFrameLocks noChangeAspect="1"/>
            </wp:cNvGraphicFramePr>
            <a:graphic>
              <a:graphicData uri="http://schemas.openxmlformats.org/drawingml/2006/picture">
                <pic:pic>
                  <pic:nvPicPr>
                    <pic:cNvPr id="0" name=""/>
                    <pic:cNvPicPr/>
                  </pic:nvPicPr>
                  <pic:blipFill>
                    <a:blip r:embed="Rd9799a05004e4c8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629557" cy="3273425"/>
                    </a:xfrm>
                    <a:prstGeom prst="rect">
                      <a:avLst/>
                    </a:prstGeom>
                  </pic:spPr>
                </pic:pic>
              </a:graphicData>
            </a:graphic>
          </wp:inline>
        </w:drawing>
      </w:r>
    </w:p>
    <w:p w:rsidR="6D4BECF2" w:rsidP="01643304" w:rsidRDefault="6D4BECF2" w14:paraId="538BCC91" w14:textId="00275ACA">
      <w:pPr>
        <w:pStyle w:val="Caption"/>
        <w:rPr>
          <w:lang w:val="et-EE"/>
        </w:rPr>
      </w:pPr>
      <w:r w:rsidR="0919B215">
        <w:rPr/>
        <w:t xml:space="preserve">Skeem </w:t>
      </w:r>
      <w:r w:rsidRPr="21B297ED">
        <w:rPr>
          <w:lang w:val="et-EE"/>
        </w:rPr>
        <w:fldChar w:fldCharType="begin"/>
      </w:r>
      <w:r w:rsidRPr="21B297ED">
        <w:rPr>
          <w:lang w:val="et-EE"/>
        </w:rPr>
        <w:instrText xml:space="preserve"> SEQ Skeem \* ARABIC </w:instrText>
      </w:r>
      <w:r w:rsidRPr="21B297ED">
        <w:rPr>
          <w:lang w:val="et-EE"/>
        </w:rPr>
        <w:fldChar w:fldCharType="separate"/>
      </w:r>
      <w:r w:rsidR="0919B215">
        <w:rPr/>
        <w:t>4</w:t>
      </w:r>
      <w:r w:rsidRPr="21B297ED">
        <w:rPr>
          <w:lang w:val="et-EE"/>
        </w:rPr>
        <w:fldChar w:fldCharType="end"/>
      </w:r>
      <w:r w:rsidR="0919B215">
        <w:rPr/>
        <w:t xml:space="preserve">. </w:t>
      </w:r>
      <w:r w:rsidR="00DF3850">
        <w:rPr/>
        <w:t>Liitumis</w:t>
      </w:r>
      <w:r w:rsidR="00DF3850">
        <w:rPr/>
        <w:t>/</w:t>
      </w:r>
      <w:r w:rsidR="00DF3850">
        <w:rPr/>
        <w:t>ühenduspunktide</w:t>
      </w:r>
      <w:r w:rsidR="00DF3850">
        <w:rPr/>
        <w:t xml:space="preserve"> </w:t>
      </w:r>
      <w:r w:rsidR="00DF3850">
        <w:rPr/>
        <w:t>asukoha</w:t>
      </w:r>
      <w:r w:rsidR="00DF3850">
        <w:rPr/>
        <w:t xml:space="preserve"> </w:t>
      </w:r>
      <w:r w:rsidR="00DF3850">
        <w:rPr/>
        <w:t>skeem</w:t>
      </w:r>
      <w:r w:rsidR="00DF3850">
        <w:rPr/>
        <w:t xml:space="preserve"> ELVESO AS </w:t>
      </w:r>
      <w:r w:rsidR="00DF3850">
        <w:rPr/>
        <w:t>tehniliste</w:t>
      </w:r>
      <w:r w:rsidR="00DF3850">
        <w:rPr/>
        <w:t xml:space="preserve"> </w:t>
      </w:r>
      <w:r w:rsidR="00DF3850">
        <w:rPr/>
        <w:t>tingimuste</w:t>
      </w:r>
      <w:r w:rsidR="00DF3850">
        <w:rPr/>
        <w:t xml:space="preserve"> </w:t>
      </w:r>
      <w:r w:rsidR="00DF3850">
        <w:rPr/>
        <w:t>nr</w:t>
      </w:r>
      <w:r w:rsidR="00DF3850">
        <w:rPr/>
        <w:t xml:space="preserve"> VK-TT 062 </w:t>
      </w:r>
      <w:r w:rsidR="00DF3850">
        <w:rPr/>
        <w:t>Lisa 1</w:t>
      </w:r>
    </w:p>
    <w:p xmlns:wp14="http://schemas.microsoft.com/office/word/2010/wordml" w:rsidR="00C54AE4" w:rsidP="21B297ED" w:rsidRDefault="00C54AE4" w14:paraId="0321F98B" wp14:textId="710BB3FD">
      <w:pPr>
        <w:pStyle w:val="Heading3"/>
        <w:numPr>
          <w:ilvl w:val="2"/>
          <w:numId w:val="197"/>
        </w:numPr>
        <w:bidi w:val="0"/>
        <w:rPr>
          <w:b w:val="1"/>
          <w:bCs w:val="1"/>
          <w:lang w:val="et-EE"/>
        </w:rPr>
      </w:pPr>
      <w:bookmarkStart w:name="_Toc1602751407" w:id="2107634880"/>
      <w:bookmarkStart w:name="_Toc686638445" w:id="1535486784"/>
      <w:bookmarkStart w:name="_Toc390231548" w:id="227726278"/>
      <w:bookmarkStart w:name="_Toc1872938922" w:id="84594813"/>
      <w:r w:rsidRPr="21B297ED" w:rsidR="6E67DCF3">
        <w:rPr>
          <w:b w:val="1"/>
          <w:bCs w:val="1"/>
        </w:rPr>
        <w:t>V</w:t>
      </w:r>
      <w:r w:rsidRPr="21B297ED" w:rsidR="670D3D7A">
        <w:rPr>
          <w:b w:val="1"/>
          <w:bCs w:val="1"/>
        </w:rPr>
        <w:t>eevarustus</w:t>
      </w:r>
      <w:bookmarkEnd w:id="2107634880"/>
      <w:bookmarkEnd w:id="1535486784"/>
      <w:bookmarkEnd w:id="227726278"/>
      <w:bookmarkEnd w:id="84594813"/>
    </w:p>
    <w:p w:rsidR="79CA4A00" w:rsidP="01643304" w:rsidRDefault="79CA4A00" w14:paraId="21C9E05C" w14:textId="5D38A951">
      <w:pPr>
        <w:pStyle w:val="BodyText"/>
        <w:spacing w:after="0"/>
        <w:rPr>
          <w:lang w:val="et-EE"/>
        </w:rPr>
      </w:pPr>
      <w:r w:rsidR="26D828A1">
        <w:rPr/>
        <w:t xml:space="preserve">AS ELVESO on </w:t>
      </w:r>
      <w:r w:rsidR="26D828A1">
        <w:rPr/>
        <w:t>nõus</w:t>
      </w:r>
      <w:r w:rsidR="26D828A1">
        <w:rPr/>
        <w:t xml:space="preserve"> </w:t>
      </w:r>
      <w:r w:rsidR="26D828A1">
        <w:rPr/>
        <w:t>lubama</w:t>
      </w:r>
      <w:r w:rsidR="26D828A1">
        <w:rPr/>
        <w:t xml:space="preserve"> </w:t>
      </w:r>
      <w:r w:rsidR="26D828A1">
        <w:rPr/>
        <w:t>detailplaneeringu</w:t>
      </w:r>
      <w:r w:rsidR="26D828A1">
        <w:rPr/>
        <w:t xml:space="preserve"> </w:t>
      </w:r>
      <w:r w:rsidR="26D828A1">
        <w:rPr/>
        <w:t>alale</w:t>
      </w:r>
      <w:r w:rsidR="26D828A1">
        <w:rPr/>
        <w:t xml:space="preserve"> </w:t>
      </w:r>
      <w:r w:rsidR="26D828A1">
        <w:rPr/>
        <w:t>ühisveevärgist</w:t>
      </w:r>
      <w:r w:rsidR="26D828A1">
        <w:rPr/>
        <w:t xml:space="preserve"> </w:t>
      </w:r>
      <w:r w:rsidR="26D828A1">
        <w:rPr/>
        <w:t>vett</w:t>
      </w:r>
      <w:r w:rsidR="26D828A1">
        <w:rPr/>
        <w:t xml:space="preserve"> </w:t>
      </w:r>
      <w:r w:rsidR="26D828A1">
        <w:rPr/>
        <w:t>vastavalt</w:t>
      </w:r>
      <w:r w:rsidR="26D828A1">
        <w:rPr/>
        <w:t xml:space="preserve"> </w:t>
      </w:r>
      <w:r w:rsidR="26D828A1">
        <w:rPr/>
        <w:t>Rae</w:t>
      </w:r>
      <w:r w:rsidR="26D828A1">
        <w:rPr/>
        <w:t xml:space="preserve"> </w:t>
      </w:r>
      <w:r w:rsidR="26D828A1">
        <w:rPr/>
        <w:t>valla</w:t>
      </w:r>
      <w:r w:rsidR="26D828A1">
        <w:rPr/>
        <w:t xml:space="preserve"> </w:t>
      </w:r>
      <w:r w:rsidR="26D828A1">
        <w:rPr/>
        <w:t>ühisveevärgi</w:t>
      </w:r>
      <w:r w:rsidR="26D828A1">
        <w:rPr/>
        <w:t xml:space="preserve"> ja –</w:t>
      </w:r>
      <w:r w:rsidR="26D828A1">
        <w:rPr/>
        <w:t>kanalisatsiooni</w:t>
      </w:r>
      <w:r w:rsidR="26D828A1">
        <w:rPr/>
        <w:t xml:space="preserve"> </w:t>
      </w:r>
      <w:r w:rsidR="26D828A1">
        <w:rPr/>
        <w:t>arengukavale</w:t>
      </w:r>
      <w:r w:rsidR="26D828A1">
        <w:rPr/>
        <w:t xml:space="preserve"> </w:t>
      </w:r>
      <w:r w:rsidR="26D828A1">
        <w:rPr/>
        <w:t>kokku</w:t>
      </w:r>
      <w:r w:rsidR="26D828A1">
        <w:rPr/>
        <w:t xml:space="preserve"> </w:t>
      </w:r>
      <w:r w:rsidR="26D828A1">
        <w:rPr/>
        <w:t>koguses</w:t>
      </w:r>
      <w:r w:rsidR="26D828A1">
        <w:rPr/>
        <w:t xml:space="preserve"> </w:t>
      </w:r>
      <w:r w:rsidR="26D828A1">
        <w:rPr/>
        <w:t>kuni</w:t>
      </w:r>
      <w:r w:rsidR="26D828A1">
        <w:rPr/>
        <w:t xml:space="preserve"> 0,8 m3/d (24,0 m3/</w:t>
      </w:r>
      <w:r w:rsidR="26D828A1">
        <w:rPr/>
        <w:t>kuus</w:t>
      </w:r>
      <w:r w:rsidR="26D828A1">
        <w:rPr/>
        <w:t xml:space="preserve">) </w:t>
      </w:r>
      <w:r w:rsidR="26D828A1">
        <w:rPr/>
        <w:t>järgmistel</w:t>
      </w:r>
      <w:r w:rsidR="26D828A1">
        <w:rPr/>
        <w:t xml:space="preserve"> </w:t>
      </w:r>
      <w:r w:rsidR="26D828A1">
        <w:rPr/>
        <w:t>tingimustel</w:t>
      </w:r>
      <w:r w:rsidR="26D828A1">
        <w:rPr/>
        <w:t>:</w:t>
      </w:r>
    </w:p>
    <w:p w:rsidR="79CA4A00" w:rsidP="01643304" w:rsidRDefault="79CA4A00" w14:paraId="28A363A5" w14:textId="7682CF3C">
      <w:pPr>
        <w:pStyle w:val="BodyText"/>
        <w:numPr>
          <w:ilvl w:val="0"/>
          <w:numId w:val="43"/>
        </w:numPr>
        <w:spacing w:after="0"/>
        <w:rPr/>
      </w:pPr>
      <w:r w:rsidR="26D828A1">
        <w:rPr/>
        <w:t>Detailplaneeringu</w:t>
      </w:r>
      <w:r w:rsidR="26D828A1">
        <w:rPr/>
        <w:t xml:space="preserve"> </w:t>
      </w:r>
      <w:r w:rsidR="26D828A1">
        <w:rPr/>
        <w:t>alal</w:t>
      </w:r>
      <w:r w:rsidR="26D828A1">
        <w:rPr/>
        <w:t xml:space="preserve"> Pos 2 </w:t>
      </w:r>
      <w:r w:rsidR="26D828A1">
        <w:rPr/>
        <w:t>kinnistul</w:t>
      </w:r>
      <w:r w:rsidR="26D828A1">
        <w:rPr/>
        <w:t xml:space="preserve"> </w:t>
      </w:r>
      <w:r w:rsidR="26D828A1">
        <w:rPr/>
        <w:t>asuva</w:t>
      </w:r>
      <w:r w:rsidR="26D828A1">
        <w:rPr/>
        <w:t xml:space="preserve"> </w:t>
      </w:r>
      <w:r w:rsidR="26D828A1">
        <w:rPr/>
        <w:t>olemasoleva</w:t>
      </w:r>
      <w:r w:rsidR="26D828A1">
        <w:rPr/>
        <w:t xml:space="preserve"> </w:t>
      </w:r>
      <w:r w:rsidR="26D828A1">
        <w:rPr/>
        <w:t>hoone</w:t>
      </w:r>
      <w:r w:rsidR="26D828A1">
        <w:rPr/>
        <w:t xml:space="preserve"> </w:t>
      </w:r>
      <w:r w:rsidR="26D828A1">
        <w:rPr/>
        <w:t>ühendamine</w:t>
      </w:r>
      <w:r w:rsidR="26D828A1">
        <w:rPr/>
        <w:t xml:space="preserve"> </w:t>
      </w:r>
      <w:r w:rsidR="26D828A1">
        <w:rPr/>
        <w:t>ühisveevärgiga</w:t>
      </w:r>
      <w:r w:rsidR="26D828A1">
        <w:rPr/>
        <w:t xml:space="preserve"> on </w:t>
      </w:r>
      <w:r w:rsidR="26D828A1">
        <w:rPr/>
        <w:t>võimalik</w:t>
      </w:r>
      <w:r w:rsidR="26D828A1">
        <w:rPr/>
        <w:t xml:space="preserve"> </w:t>
      </w:r>
      <w:r w:rsidR="26D828A1">
        <w:rPr/>
        <w:t>alates</w:t>
      </w:r>
      <w:r w:rsidR="26D828A1">
        <w:rPr/>
        <w:t xml:space="preserve"> </w:t>
      </w:r>
      <w:r w:rsidR="26D828A1">
        <w:rPr/>
        <w:t>olemasolevast</w:t>
      </w:r>
      <w:r w:rsidR="26D828A1">
        <w:rPr/>
        <w:t xml:space="preserve"> </w:t>
      </w:r>
      <w:r w:rsidR="26D828A1">
        <w:rPr/>
        <w:t>liitumispunktist</w:t>
      </w:r>
      <w:r w:rsidR="26D828A1">
        <w:rPr/>
        <w:t xml:space="preserve"> (</w:t>
      </w:r>
      <w:r w:rsidR="26D828A1">
        <w:rPr/>
        <w:t>maakraanist</w:t>
      </w:r>
      <w:r w:rsidR="26D828A1">
        <w:rPr/>
        <w:t>) 2MK-74 (</w:t>
      </w:r>
      <w:r w:rsidR="5DB70A08">
        <w:rPr/>
        <w:t>S</w:t>
      </w:r>
      <w:r w:rsidR="1010A98E">
        <w:rPr/>
        <w:t>keem</w:t>
      </w:r>
      <w:r w:rsidR="5DB70A08">
        <w:rPr/>
        <w:t xml:space="preserve"> 4</w:t>
      </w:r>
      <w:r w:rsidR="26D828A1">
        <w:rPr/>
        <w:t>).</w:t>
      </w:r>
    </w:p>
    <w:p w:rsidR="79CA4A00" w:rsidP="01643304" w:rsidRDefault="79CA4A00" w14:paraId="511F5E47" w14:textId="4FBDBF80">
      <w:pPr>
        <w:pStyle w:val="BodyText"/>
        <w:numPr>
          <w:ilvl w:val="0"/>
          <w:numId w:val="43"/>
        </w:numPr>
        <w:spacing w:after="0"/>
        <w:rPr>
          <w:lang w:val="et-EE"/>
        </w:rPr>
      </w:pPr>
      <w:r w:rsidR="26D828A1">
        <w:rPr/>
        <w:t>Detailplaneeringu</w:t>
      </w:r>
      <w:r w:rsidR="26D828A1">
        <w:rPr/>
        <w:t xml:space="preserve"> </w:t>
      </w:r>
      <w:r w:rsidR="26D828A1">
        <w:rPr/>
        <w:t>alale</w:t>
      </w:r>
      <w:r w:rsidR="26D828A1">
        <w:rPr/>
        <w:t xml:space="preserve"> Pos 1 </w:t>
      </w:r>
      <w:r w:rsidR="26D828A1">
        <w:rPr/>
        <w:t>kinnistule</w:t>
      </w:r>
      <w:r w:rsidR="26D828A1">
        <w:rPr/>
        <w:t xml:space="preserve"> </w:t>
      </w:r>
      <w:r w:rsidR="26D828A1">
        <w:rPr/>
        <w:t>planeeritava</w:t>
      </w:r>
      <w:r w:rsidR="26D828A1">
        <w:rPr/>
        <w:t xml:space="preserve"> </w:t>
      </w:r>
      <w:r w:rsidR="26D828A1">
        <w:rPr/>
        <w:t>hoone</w:t>
      </w:r>
      <w:r w:rsidR="26D828A1">
        <w:rPr/>
        <w:t xml:space="preserve"> </w:t>
      </w:r>
      <w:r w:rsidR="26D828A1">
        <w:rPr/>
        <w:t>ühendamine</w:t>
      </w:r>
      <w:r w:rsidR="26D828A1">
        <w:rPr/>
        <w:t xml:space="preserve"> </w:t>
      </w:r>
      <w:r w:rsidR="26D828A1">
        <w:rPr/>
        <w:t>ühisveevärgiga</w:t>
      </w:r>
      <w:r w:rsidR="26D828A1">
        <w:rPr/>
        <w:t xml:space="preserve"> on </w:t>
      </w:r>
      <w:r w:rsidR="26D828A1">
        <w:rPr/>
        <w:t>võimalik</w:t>
      </w:r>
      <w:r w:rsidR="26D828A1">
        <w:rPr/>
        <w:t xml:space="preserve"> </w:t>
      </w:r>
      <w:r w:rsidR="26D828A1">
        <w:rPr/>
        <w:t>alates</w:t>
      </w:r>
      <w:r w:rsidR="26D828A1">
        <w:rPr/>
        <w:t xml:space="preserve"> </w:t>
      </w:r>
      <w:r w:rsidR="26D828A1">
        <w:rPr/>
        <w:t>piirkonnast</w:t>
      </w:r>
      <w:r w:rsidR="26D828A1">
        <w:rPr/>
        <w:t xml:space="preserve"> ÜPV (</w:t>
      </w:r>
      <w:r w:rsidR="62671DC9">
        <w:rPr/>
        <w:t>Skeem</w:t>
      </w:r>
      <w:r w:rsidR="62671DC9">
        <w:rPr/>
        <w:t xml:space="preserve"> 4</w:t>
      </w:r>
      <w:r w:rsidR="26D828A1">
        <w:rPr/>
        <w:t>).</w:t>
      </w:r>
    </w:p>
    <w:p w:rsidR="01643304" w:rsidP="2EE21B98" w:rsidRDefault="01643304" w14:paraId="2AFFD6E2" w14:textId="428E3B89">
      <w:pPr>
        <w:pStyle w:val="BodyText"/>
        <w:spacing w:after="0"/>
        <w:rPr>
          <w:lang w:val="et-EE"/>
        </w:rPr>
      </w:pPr>
      <w:r w:rsidR="652C7094">
        <w:rPr/>
        <w:t>Detailplaneeringu</w:t>
      </w:r>
      <w:r w:rsidR="652C7094">
        <w:rPr/>
        <w:t xml:space="preserve"> </w:t>
      </w:r>
      <w:r w:rsidR="652C7094">
        <w:rPr/>
        <w:t>alale</w:t>
      </w:r>
      <w:r w:rsidR="652C7094">
        <w:rPr/>
        <w:t xml:space="preserve"> lubatud </w:t>
      </w:r>
      <w:r w:rsidR="652C7094">
        <w:rPr/>
        <w:t>veevarustuse</w:t>
      </w:r>
      <w:r w:rsidR="652C7094">
        <w:rPr/>
        <w:t xml:space="preserve"> ja </w:t>
      </w:r>
      <w:r w:rsidR="652C7094">
        <w:rPr/>
        <w:t>reovee</w:t>
      </w:r>
      <w:r w:rsidR="652C7094">
        <w:rPr/>
        <w:t xml:space="preserve"> </w:t>
      </w:r>
      <w:r w:rsidR="652C7094">
        <w:rPr/>
        <w:t>ärajuhtimise</w:t>
      </w:r>
      <w:r w:rsidR="652C7094">
        <w:rPr/>
        <w:t xml:space="preserve"> </w:t>
      </w:r>
      <w:r w:rsidR="652C7094">
        <w:rPr/>
        <w:t>mahud</w:t>
      </w:r>
      <w:r w:rsidR="652C7094">
        <w:rPr/>
        <w:t xml:space="preserve"> on </w:t>
      </w:r>
      <w:r w:rsidR="652C7094">
        <w:rPr/>
        <w:t>võimalik</w:t>
      </w:r>
      <w:r w:rsidR="652C7094">
        <w:rPr/>
        <w:t xml:space="preserve"> </w:t>
      </w:r>
      <w:r w:rsidR="652C7094">
        <w:rPr/>
        <w:t>tagada</w:t>
      </w:r>
      <w:r w:rsidR="652C7094">
        <w:rPr/>
        <w:t xml:space="preserve"> </w:t>
      </w:r>
      <w:r w:rsidR="652C7094">
        <w:rPr/>
        <w:t>pärast</w:t>
      </w:r>
      <w:r w:rsidR="652C7094">
        <w:rPr/>
        <w:t xml:space="preserve"> </w:t>
      </w:r>
      <w:r w:rsidR="652C7094">
        <w:rPr/>
        <w:t>Rae</w:t>
      </w:r>
      <w:r w:rsidR="652C7094">
        <w:rPr/>
        <w:t xml:space="preserve"> </w:t>
      </w:r>
      <w:r w:rsidR="652C7094">
        <w:rPr/>
        <w:t>valla</w:t>
      </w:r>
      <w:r w:rsidR="652C7094">
        <w:rPr/>
        <w:t xml:space="preserve"> ÜVK </w:t>
      </w:r>
      <w:r w:rsidR="652C7094">
        <w:rPr/>
        <w:t>arengukavaga</w:t>
      </w:r>
      <w:r w:rsidR="652C7094">
        <w:rPr/>
        <w:t xml:space="preserve"> </w:t>
      </w:r>
      <w:r w:rsidR="652C7094">
        <w:rPr/>
        <w:t>planeeritud</w:t>
      </w:r>
      <w:r w:rsidR="652C7094">
        <w:rPr/>
        <w:t xml:space="preserve"> </w:t>
      </w:r>
      <w:r w:rsidR="652C7094">
        <w:rPr/>
        <w:t>rajatiste</w:t>
      </w:r>
      <w:r w:rsidR="652C7094">
        <w:rPr/>
        <w:t xml:space="preserve"> </w:t>
      </w:r>
      <w:r w:rsidR="652C7094">
        <w:rPr/>
        <w:t>valmimist</w:t>
      </w:r>
      <w:r w:rsidR="652C7094">
        <w:rPr/>
        <w:t>.</w:t>
      </w:r>
    </w:p>
    <w:p w:rsidR="413D110B" w:rsidP="2EE21B98" w:rsidRDefault="413D110B" w14:paraId="78C0E4CE" w14:textId="15131F73">
      <w:pPr>
        <w:pStyle w:val="BodyText"/>
        <w:spacing w:after="0"/>
        <w:rPr>
          <w:lang w:val="et-EE"/>
        </w:rPr>
      </w:pPr>
      <w:r w:rsidR="38704284">
        <w:rPr/>
        <w:t>Ühisveevärgiga</w:t>
      </w:r>
      <w:r w:rsidR="38704284">
        <w:rPr/>
        <w:t xml:space="preserve"> </w:t>
      </w:r>
      <w:r w:rsidR="38704284">
        <w:rPr/>
        <w:t>liitumise</w:t>
      </w:r>
      <w:r w:rsidR="38704284">
        <w:rPr/>
        <w:t xml:space="preserve"> punktid ja </w:t>
      </w:r>
      <w:r w:rsidR="38704284">
        <w:rPr/>
        <w:t>torustike</w:t>
      </w:r>
      <w:r w:rsidR="38704284">
        <w:rPr/>
        <w:t xml:space="preserve"> </w:t>
      </w:r>
      <w:r w:rsidR="38704284">
        <w:rPr/>
        <w:t>võimalikud</w:t>
      </w:r>
      <w:r w:rsidR="38704284">
        <w:rPr/>
        <w:t xml:space="preserve"> </w:t>
      </w:r>
      <w:r w:rsidR="38704284">
        <w:rPr/>
        <w:t>asukohad</w:t>
      </w:r>
      <w:r w:rsidR="38704284">
        <w:rPr/>
        <w:t xml:space="preserve"> on </w:t>
      </w:r>
      <w:r w:rsidR="38704284">
        <w:rPr/>
        <w:t>kantud</w:t>
      </w:r>
      <w:r w:rsidR="38704284">
        <w:rPr/>
        <w:t xml:space="preserve"> </w:t>
      </w:r>
      <w:r w:rsidR="38704284">
        <w:rPr/>
        <w:t>planeeringu</w:t>
      </w:r>
      <w:r w:rsidR="38704284">
        <w:rPr/>
        <w:t xml:space="preserve"> </w:t>
      </w:r>
      <w:r w:rsidR="38704284">
        <w:rPr/>
        <w:t>joonisele</w:t>
      </w:r>
      <w:r w:rsidR="38704284">
        <w:rPr/>
        <w:t xml:space="preserve"> </w:t>
      </w:r>
      <w:r w:rsidR="38704284">
        <w:rPr/>
        <w:t>nr</w:t>
      </w:r>
      <w:r w:rsidR="38704284">
        <w:rPr/>
        <w:t xml:space="preserve"> 5.</w:t>
      </w:r>
    </w:p>
    <w:p xmlns:wp14="http://schemas.microsoft.com/office/word/2010/wordml" w:rsidR="00C54AE4" w:rsidP="21B297ED" w:rsidRDefault="00C54AE4" w14:paraId="55613165" wp14:textId="47DB6DBB">
      <w:pPr>
        <w:pStyle w:val="Heading3"/>
        <w:numPr>
          <w:ilvl w:val="2"/>
          <w:numId w:val="197"/>
        </w:numPr>
        <w:rPr>
          <w:b w:val="1"/>
          <w:bCs w:val="1"/>
          <w:lang w:val="et-EE"/>
        </w:rPr>
      </w:pPr>
      <w:bookmarkStart w:name="_Toc93220176" w:id="1696610618"/>
      <w:bookmarkStart w:name="_Toc721140915" w:id="1655824935"/>
      <w:bookmarkStart w:name="_Toc1004489794" w:id="2145952659"/>
      <w:bookmarkStart w:name="_Toc405414885" w:id="974935887"/>
      <w:r w:rsidRPr="21B297ED" w:rsidR="6E67DCF3">
        <w:rPr>
          <w:b w:val="1"/>
          <w:bCs w:val="1"/>
        </w:rPr>
        <w:t>K</w:t>
      </w:r>
      <w:r w:rsidRPr="21B297ED" w:rsidR="55F4FA09">
        <w:rPr>
          <w:b w:val="1"/>
          <w:bCs w:val="1"/>
        </w:rPr>
        <w:t>analisatsioon</w:t>
      </w:r>
      <w:bookmarkEnd w:id="1696610618"/>
      <w:bookmarkEnd w:id="1655824935"/>
      <w:bookmarkEnd w:id="2145952659"/>
      <w:bookmarkEnd w:id="974935887"/>
    </w:p>
    <w:p xmlns:wp14="http://schemas.microsoft.com/office/word/2010/wordml" w:rsidRPr="00C54AE4" w:rsidR="00C54AE4" w:rsidP="01643304" w:rsidRDefault="00CD2D8A" w14:paraId="5C3748DA" wp14:textId="275AE0B1">
      <w:pPr>
        <w:pStyle w:val="BodyText"/>
        <w:spacing w:after="0"/>
        <w:rPr>
          <w:lang w:val="et-EE"/>
        </w:rPr>
      </w:pPr>
      <w:r w:rsidR="755E5B65">
        <w:rPr/>
        <w:t xml:space="preserve">AS ELVESO on </w:t>
      </w:r>
      <w:r w:rsidR="755E5B65">
        <w:rPr/>
        <w:t>nõus</w:t>
      </w:r>
      <w:r w:rsidR="755E5B65">
        <w:rPr/>
        <w:t xml:space="preserve"> </w:t>
      </w:r>
      <w:r w:rsidR="755E5B65">
        <w:rPr/>
        <w:t>vastu</w:t>
      </w:r>
      <w:r w:rsidR="755E5B65">
        <w:rPr/>
        <w:t xml:space="preserve"> </w:t>
      </w:r>
      <w:r w:rsidR="755E5B65">
        <w:rPr/>
        <w:t>võtma</w:t>
      </w:r>
      <w:r w:rsidR="755E5B65">
        <w:rPr/>
        <w:t xml:space="preserve"> </w:t>
      </w:r>
      <w:r w:rsidR="755E5B65">
        <w:rPr/>
        <w:t>detailplaneeringu</w:t>
      </w:r>
      <w:r w:rsidR="755E5B65">
        <w:rPr/>
        <w:t xml:space="preserve"> </w:t>
      </w:r>
      <w:r w:rsidR="755E5B65">
        <w:rPr/>
        <w:t>alalt</w:t>
      </w:r>
      <w:r w:rsidR="755E5B65">
        <w:rPr/>
        <w:t xml:space="preserve"> </w:t>
      </w:r>
      <w:r w:rsidR="755E5B65">
        <w:rPr/>
        <w:t>reovett</w:t>
      </w:r>
      <w:r w:rsidR="755E5B65">
        <w:rPr/>
        <w:t xml:space="preserve"> </w:t>
      </w:r>
      <w:r w:rsidR="755E5B65">
        <w:rPr/>
        <w:t>vastavalt</w:t>
      </w:r>
      <w:r w:rsidR="755E5B65">
        <w:rPr/>
        <w:t xml:space="preserve"> </w:t>
      </w:r>
      <w:r w:rsidR="755E5B65">
        <w:rPr/>
        <w:t>Rae</w:t>
      </w:r>
      <w:r w:rsidR="755E5B65">
        <w:rPr/>
        <w:t xml:space="preserve"> </w:t>
      </w:r>
      <w:r w:rsidR="755E5B65">
        <w:rPr/>
        <w:t>valla</w:t>
      </w:r>
      <w:r w:rsidR="755E5B65">
        <w:rPr/>
        <w:t xml:space="preserve"> </w:t>
      </w:r>
      <w:r w:rsidR="755E5B65">
        <w:rPr/>
        <w:t>ühisveevärgi</w:t>
      </w:r>
      <w:r w:rsidR="755E5B65">
        <w:rPr/>
        <w:t xml:space="preserve"> ja –</w:t>
      </w:r>
      <w:r w:rsidR="755E5B65">
        <w:rPr/>
        <w:t>kanalisatsiooni</w:t>
      </w:r>
      <w:r w:rsidR="755E5B65">
        <w:rPr/>
        <w:t xml:space="preserve"> </w:t>
      </w:r>
      <w:r w:rsidR="755E5B65">
        <w:rPr/>
        <w:t>arengukavale</w:t>
      </w:r>
      <w:r w:rsidR="755E5B65">
        <w:rPr/>
        <w:t xml:space="preserve"> </w:t>
      </w:r>
      <w:r w:rsidR="755E5B65">
        <w:rPr/>
        <w:t>kokku</w:t>
      </w:r>
      <w:r w:rsidR="755E5B65">
        <w:rPr/>
        <w:t xml:space="preserve"> </w:t>
      </w:r>
      <w:r w:rsidR="755E5B65">
        <w:rPr/>
        <w:t>koguses</w:t>
      </w:r>
      <w:r w:rsidR="755E5B65">
        <w:rPr/>
        <w:t xml:space="preserve"> </w:t>
      </w:r>
      <w:r w:rsidR="755E5B65">
        <w:rPr/>
        <w:t>kuni</w:t>
      </w:r>
      <w:r w:rsidR="755E5B65">
        <w:rPr/>
        <w:t xml:space="preserve"> 0,8 m3/d (24,0 m3/</w:t>
      </w:r>
      <w:r w:rsidR="755E5B65">
        <w:rPr/>
        <w:t>kuus</w:t>
      </w:r>
      <w:r w:rsidR="755E5B65">
        <w:rPr/>
        <w:t xml:space="preserve">) </w:t>
      </w:r>
      <w:r w:rsidR="755E5B65">
        <w:rPr/>
        <w:t>järgmistel</w:t>
      </w:r>
      <w:r w:rsidR="755E5B65">
        <w:rPr/>
        <w:t xml:space="preserve"> </w:t>
      </w:r>
      <w:r w:rsidR="755E5B65">
        <w:rPr/>
        <w:t>tingimustel</w:t>
      </w:r>
      <w:r w:rsidR="755E5B65">
        <w:rPr/>
        <w:t>:</w:t>
      </w:r>
    </w:p>
    <w:p xmlns:wp14="http://schemas.microsoft.com/office/word/2010/wordml" w:rsidRPr="00C54AE4" w:rsidR="00C54AE4" w:rsidP="01643304" w:rsidRDefault="00CD2D8A" w14:paraId="66D3A1BA" wp14:textId="46AC9CA4">
      <w:pPr>
        <w:pStyle w:val="BodyText"/>
        <w:numPr>
          <w:ilvl w:val="0"/>
          <w:numId w:val="42"/>
        </w:numPr>
        <w:spacing w:after="0"/>
        <w:rPr>
          <w:lang w:val="da-DK"/>
        </w:rPr>
      </w:pPr>
      <w:r w:rsidR="11E7F5C5">
        <w:rPr/>
        <w:t>Detailplaneeringu</w:t>
      </w:r>
      <w:r w:rsidR="11E7F5C5">
        <w:rPr/>
        <w:t xml:space="preserve"> </w:t>
      </w:r>
      <w:r w:rsidR="11E7F5C5">
        <w:rPr/>
        <w:t>alal</w:t>
      </w:r>
      <w:r w:rsidR="11E7F5C5">
        <w:rPr/>
        <w:t xml:space="preserve"> Pos 2 </w:t>
      </w:r>
      <w:r w:rsidR="11E7F5C5">
        <w:rPr/>
        <w:t>kinnistul</w:t>
      </w:r>
      <w:r w:rsidR="11E7F5C5">
        <w:rPr/>
        <w:t xml:space="preserve"> </w:t>
      </w:r>
      <w:r w:rsidR="11E7F5C5">
        <w:rPr/>
        <w:t>asuva</w:t>
      </w:r>
      <w:r w:rsidR="11E7F5C5">
        <w:rPr/>
        <w:t xml:space="preserve"> </w:t>
      </w:r>
      <w:r w:rsidR="11E7F5C5">
        <w:rPr/>
        <w:t>olemasoleva</w:t>
      </w:r>
      <w:r w:rsidR="11E7F5C5">
        <w:rPr/>
        <w:t xml:space="preserve"> </w:t>
      </w:r>
      <w:r w:rsidR="11E7F5C5">
        <w:rPr/>
        <w:t>hoone</w:t>
      </w:r>
      <w:r w:rsidR="11E7F5C5">
        <w:rPr/>
        <w:t xml:space="preserve"> </w:t>
      </w:r>
      <w:r w:rsidR="11E7F5C5">
        <w:rPr/>
        <w:t>ühendamine</w:t>
      </w:r>
      <w:r w:rsidR="11E7F5C5">
        <w:rPr/>
        <w:t xml:space="preserve"> </w:t>
      </w:r>
      <w:r w:rsidR="11E7F5C5">
        <w:rPr/>
        <w:t>reovee</w:t>
      </w:r>
      <w:r w:rsidR="11E7F5C5">
        <w:rPr/>
        <w:t xml:space="preserve"> </w:t>
      </w:r>
      <w:r w:rsidR="11E7F5C5">
        <w:rPr/>
        <w:t>ühiskanalisatsiooniga</w:t>
      </w:r>
      <w:r w:rsidR="11E7F5C5">
        <w:rPr/>
        <w:t xml:space="preserve"> on </w:t>
      </w:r>
      <w:r w:rsidR="11E7F5C5">
        <w:rPr/>
        <w:t>võimalik</w:t>
      </w:r>
      <w:r w:rsidR="11E7F5C5">
        <w:rPr/>
        <w:t xml:space="preserve"> </w:t>
      </w:r>
      <w:r w:rsidR="11E7F5C5">
        <w:rPr/>
        <w:t>alates</w:t>
      </w:r>
      <w:r w:rsidR="11E7F5C5">
        <w:rPr/>
        <w:t xml:space="preserve"> </w:t>
      </w:r>
      <w:r w:rsidR="11E7F5C5">
        <w:rPr/>
        <w:t>olemasolevast</w:t>
      </w:r>
      <w:r w:rsidR="11E7F5C5">
        <w:rPr/>
        <w:t xml:space="preserve"> </w:t>
      </w:r>
      <w:r w:rsidR="11E7F5C5">
        <w:rPr/>
        <w:t>liitumispunktist</w:t>
      </w:r>
      <w:r w:rsidR="11E7F5C5">
        <w:rPr/>
        <w:t xml:space="preserve"> (</w:t>
      </w:r>
      <w:r w:rsidR="11E7F5C5">
        <w:rPr/>
        <w:t>vaatluskaevust</w:t>
      </w:r>
      <w:r w:rsidR="11E7F5C5">
        <w:rPr/>
        <w:t>) 2LK-44 (</w:t>
      </w:r>
      <w:r w:rsidR="76E8205C">
        <w:rPr/>
        <w:t>Skeem</w:t>
      </w:r>
      <w:r w:rsidR="76E8205C">
        <w:rPr/>
        <w:t xml:space="preserve"> 4</w:t>
      </w:r>
      <w:r w:rsidR="11E7F5C5">
        <w:rPr/>
        <w:t>).</w:t>
      </w:r>
    </w:p>
    <w:p xmlns:wp14="http://schemas.microsoft.com/office/word/2010/wordml" w:rsidRPr="00C54AE4" w:rsidR="00C54AE4" w:rsidP="01643304" w:rsidRDefault="00CD2D8A" w14:paraId="16C34A32" wp14:textId="59BA48F2">
      <w:pPr>
        <w:pStyle w:val="BodyText"/>
        <w:numPr>
          <w:ilvl w:val="0"/>
          <w:numId w:val="42"/>
        </w:numPr>
        <w:spacing w:after="0"/>
        <w:rPr>
          <w:lang w:val="da-DK"/>
        </w:rPr>
      </w:pPr>
      <w:r w:rsidR="11E7F5C5">
        <w:rPr/>
        <w:t>Detailplaneeringu</w:t>
      </w:r>
      <w:r w:rsidR="11E7F5C5">
        <w:rPr/>
        <w:t xml:space="preserve"> </w:t>
      </w:r>
      <w:r w:rsidR="11E7F5C5">
        <w:rPr/>
        <w:t>alale</w:t>
      </w:r>
      <w:r w:rsidR="11E7F5C5">
        <w:rPr/>
        <w:t xml:space="preserve"> Pos 1 </w:t>
      </w:r>
      <w:r w:rsidR="11E7F5C5">
        <w:rPr/>
        <w:t>kinnistule</w:t>
      </w:r>
      <w:r w:rsidR="11E7F5C5">
        <w:rPr/>
        <w:t xml:space="preserve"> </w:t>
      </w:r>
      <w:r w:rsidR="11E7F5C5">
        <w:rPr/>
        <w:t>planeeritava</w:t>
      </w:r>
      <w:r w:rsidR="11E7F5C5">
        <w:rPr/>
        <w:t xml:space="preserve"> </w:t>
      </w:r>
      <w:r w:rsidR="11E7F5C5">
        <w:rPr/>
        <w:t>hoone</w:t>
      </w:r>
      <w:r w:rsidR="11E7F5C5">
        <w:rPr/>
        <w:t xml:space="preserve"> </w:t>
      </w:r>
      <w:r w:rsidR="11E7F5C5">
        <w:rPr/>
        <w:t>ühendamine</w:t>
      </w:r>
      <w:r w:rsidR="11E7F5C5">
        <w:rPr/>
        <w:t xml:space="preserve"> </w:t>
      </w:r>
      <w:r w:rsidR="11E7F5C5">
        <w:rPr/>
        <w:t>reovee</w:t>
      </w:r>
      <w:r w:rsidR="11E7F5C5">
        <w:rPr/>
        <w:t xml:space="preserve"> </w:t>
      </w:r>
      <w:r w:rsidR="11E7F5C5">
        <w:rPr/>
        <w:t>ühiskanalisatsiooniga</w:t>
      </w:r>
      <w:r w:rsidR="11E7F5C5">
        <w:rPr/>
        <w:t xml:space="preserve"> on </w:t>
      </w:r>
      <w:r w:rsidR="11E7F5C5">
        <w:rPr/>
        <w:t>võimalik</w:t>
      </w:r>
      <w:r w:rsidR="11E7F5C5">
        <w:rPr/>
        <w:t xml:space="preserve"> </w:t>
      </w:r>
      <w:r w:rsidR="11E7F5C5">
        <w:rPr/>
        <w:t>alates</w:t>
      </w:r>
      <w:r w:rsidR="11E7F5C5">
        <w:rPr/>
        <w:t xml:space="preserve"> </w:t>
      </w:r>
      <w:r w:rsidR="11E7F5C5">
        <w:rPr/>
        <w:t>vaatluskaevust</w:t>
      </w:r>
      <w:r w:rsidR="11E7F5C5">
        <w:rPr/>
        <w:t xml:space="preserve"> 2K-82/560 (</w:t>
      </w:r>
      <w:r w:rsidR="706F0B4F">
        <w:rPr/>
        <w:t>Skeem</w:t>
      </w:r>
      <w:r w:rsidR="706F0B4F">
        <w:rPr/>
        <w:t xml:space="preserve"> 4</w:t>
      </w:r>
      <w:r w:rsidR="11E7F5C5">
        <w:rPr/>
        <w:t>).</w:t>
      </w:r>
    </w:p>
    <w:p w:rsidR="01643304" w:rsidP="01643304" w:rsidRDefault="01643304" w14:paraId="1B32EE9D" w14:textId="45CF933F">
      <w:pPr>
        <w:pStyle w:val="BodyText"/>
        <w:spacing w:after="0"/>
        <w:rPr>
          <w:lang w:val="et-EE"/>
        </w:rPr>
      </w:pPr>
    </w:p>
    <w:p w:rsidR="5EA7BF4C" w:rsidP="01643304" w:rsidRDefault="5EA7BF4C" w14:paraId="37A66396" w14:textId="24B53751">
      <w:pPr>
        <w:pStyle w:val="BodyText"/>
        <w:spacing w:after="0"/>
        <w:rPr>
          <w:lang w:val="et-EE"/>
        </w:rPr>
      </w:pPr>
      <w:r w:rsidR="69248A51">
        <w:rPr/>
        <w:t>Detailplaneeringu</w:t>
      </w:r>
      <w:r w:rsidR="69248A51">
        <w:rPr/>
        <w:t xml:space="preserve"> </w:t>
      </w:r>
      <w:r w:rsidR="69248A51">
        <w:rPr/>
        <w:t>alale</w:t>
      </w:r>
      <w:r w:rsidR="69248A51">
        <w:rPr/>
        <w:t xml:space="preserve"> lubatud </w:t>
      </w:r>
      <w:r w:rsidR="69248A51">
        <w:rPr/>
        <w:t>veevarustuse</w:t>
      </w:r>
      <w:r w:rsidR="69248A51">
        <w:rPr/>
        <w:t xml:space="preserve"> ja </w:t>
      </w:r>
      <w:r w:rsidR="69248A51">
        <w:rPr/>
        <w:t>reovee</w:t>
      </w:r>
      <w:r w:rsidR="69248A51">
        <w:rPr/>
        <w:t xml:space="preserve"> </w:t>
      </w:r>
      <w:r w:rsidR="69248A51">
        <w:rPr/>
        <w:t>ärajuhtimise</w:t>
      </w:r>
      <w:r w:rsidR="69248A51">
        <w:rPr/>
        <w:t xml:space="preserve"> </w:t>
      </w:r>
      <w:r w:rsidR="69248A51">
        <w:rPr/>
        <w:t>mahud</w:t>
      </w:r>
      <w:r w:rsidR="69248A51">
        <w:rPr/>
        <w:t xml:space="preserve"> on </w:t>
      </w:r>
      <w:r w:rsidR="69248A51">
        <w:rPr/>
        <w:t>võimalik</w:t>
      </w:r>
      <w:r w:rsidR="69248A51">
        <w:rPr/>
        <w:t xml:space="preserve"> </w:t>
      </w:r>
      <w:r w:rsidR="69248A51">
        <w:rPr/>
        <w:t>tagada</w:t>
      </w:r>
      <w:r w:rsidR="69248A51">
        <w:rPr/>
        <w:t xml:space="preserve"> </w:t>
      </w:r>
      <w:r w:rsidR="69248A51">
        <w:rPr/>
        <w:t>pärast</w:t>
      </w:r>
      <w:r w:rsidR="69248A51">
        <w:rPr/>
        <w:t xml:space="preserve"> </w:t>
      </w:r>
      <w:r w:rsidR="69248A51">
        <w:rPr/>
        <w:t>Rae</w:t>
      </w:r>
      <w:r w:rsidR="69248A51">
        <w:rPr/>
        <w:t xml:space="preserve"> </w:t>
      </w:r>
      <w:r w:rsidR="69248A51">
        <w:rPr/>
        <w:t>valla</w:t>
      </w:r>
      <w:r w:rsidR="69248A51">
        <w:rPr/>
        <w:t xml:space="preserve"> ÜVK </w:t>
      </w:r>
      <w:r w:rsidR="69248A51">
        <w:rPr/>
        <w:t>arengukavaga</w:t>
      </w:r>
      <w:r w:rsidR="69248A51">
        <w:rPr/>
        <w:t xml:space="preserve"> </w:t>
      </w:r>
      <w:r w:rsidR="69248A51">
        <w:rPr/>
        <w:t>planeeritud</w:t>
      </w:r>
      <w:r w:rsidR="69248A51">
        <w:rPr/>
        <w:t xml:space="preserve"> </w:t>
      </w:r>
      <w:r w:rsidR="69248A51">
        <w:rPr/>
        <w:t>rajatiste</w:t>
      </w:r>
      <w:r w:rsidR="69248A51">
        <w:rPr/>
        <w:t xml:space="preserve"> </w:t>
      </w:r>
      <w:r w:rsidR="69248A51">
        <w:rPr/>
        <w:t>valmimist</w:t>
      </w:r>
      <w:r w:rsidR="69248A51">
        <w:rPr/>
        <w:t>.</w:t>
      </w:r>
      <w:r w:rsidR="3522366C">
        <w:rPr/>
        <w:t xml:space="preserve"> </w:t>
      </w:r>
    </w:p>
    <w:p w:rsidR="011A2817" w:rsidP="2EE21B98" w:rsidRDefault="011A2817" w14:paraId="5AD71C81" w14:textId="46630C19">
      <w:pPr>
        <w:pStyle w:val="BodyText"/>
        <w:spacing w:after="0"/>
        <w:rPr>
          <w:lang w:val="et-EE"/>
        </w:rPr>
      </w:pPr>
      <w:r w:rsidR="3522366C">
        <w:rPr/>
        <w:t>Ühiskanalisatsiooniga</w:t>
      </w:r>
      <w:r w:rsidR="3522366C">
        <w:rPr/>
        <w:t xml:space="preserve"> </w:t>
      </w:r>
      <w:r w:rsidR="3522366C">
        <w:rPr/>
        <w:t>liitumise</w:t>
      </w:r>
      <w:r w:rsidR="3522366C">
        <w:rPr/>
        <w:t xml:space="preserve"> punktid ja </w:t>
      </w:r>
      <w:r w:rsidR="3522366C">
        <w:rPr/>
        <w:t>torustike</w:t>
      </w:r>
      <w:r w:rsidR="3522366C">
        <w:rPr/>
        <w:t xml:space="preserve"> </w:t>
      </w:r>
      <w:r w:rsidR="3522366C">
        <w:rPr/>
        <w:t>võimalikud</w:t>
      </w:r>
      <w:r w:rsidR="3522366C">
        <w:rPr/>
        <w:t xml:space="preserve"> </w:t>
      </w:r>
      <w:r w:rsidR="3522366C">
        <w:rPr/>
        <w:t>asukohad</w:t>
      </w:r>
      <w:r w:rsidR="3522366C">
        <w:rPr/>
        <w:t xml:space="preserve"> on </w:t>
      </w:r>
      <w:r w:rsidR="3522366C">
        <w:rPr/>
        <w:t>kantud</w:t>
      </w:r>
      <w:r w:rsidR="3522366C">
        <w:rPr/>
        <w:t xml:space="preserve"> </w:t>
      </w:r>
      <w:r w:rsidR="3522366C">
        <w:rPr/>
        <w:t>planeeringu</w:t>
      </w:r>
      <w:r w:rsidR="3522366C">
        <w:rPr/>
        <w:t xml:space="preserve"> </w:t>
      </w:r>
      <w:r w:rsidR="3522366C">
        <w:rPr/>
        <w:t>joonisele</w:t>
      </w:r>
      <w:r w:rsidR="3522366C">
        <w:rPr/>
        <w:t xml:space="preserve"> </w:t>
      </w:r>
      <w:r w:rsidR="3522366C">
        <w:rPr/>
        <w:t>nr</w:t>
      </w:r>
      <w:r w:rsidR="3522366C">
        <w:rPr/>
        <w:t xml:space="preserve"> 5</w:t>
      </w:r>
      <w:r w:rsidR="00F0C08C">
        <w:rPr/>
        <w:t>.</w:t>
      </w:r>
    </w:p>
    <w:p w:rsidR="1AECAD74" w:rsidP="21B297ED" w:rsidRDefault="1AECAD74" w14:paraId="223781EB" w14:textId="700C319E">
      <w:pPr>
        <w:pStyle w:val="Heading2"/>
        <w:suppressLineNumbers w:val="0"/>
        <w:bidi w:val="0"/>
        <w:spacing w:before="120" w:beforeAutospacing="off" w:after="100" w:afterAutospacing="off" w:line="252" w:lineRule="auto"/>
        <w:ind w:right="0"/>
        <w:jc w:val="both"/>
        <w:rPr>
          <w:lang w:val="et-EE"/>
        </w:rPr>
      </w:pPr>
      <w:bookmarkStart w:name="_Toc901589756" w:id="657559265"/>
      <w:bookmarkStart w:name="_Toc727051487" w:id="1675823430"/>
      <w:bookmarkStart w:name="_Toc1126599618" w:id="1732531517"/>
      <w:r w:rsidR="06BCD11C">
        <w:rPr/>
        <w:t>Küttesüsteem</w:t>
      </w:r>
      <w:bookmarkEnd w:id="657559265"/>
      <w:bookmarkEnd w:id="1675823430"/>
      <w:bookmarkEnd w:id="1732531517"/>
    </w:p>
    <w:p xmlns:wp14="http://schemas.microsoft.com/office/word/2010/wordml" w:rsidRPr="00AD1C6D" w:rsidR="00AD1C6D" w:rsidP="00AD1C6D" w:rsidRDefault="00AD1C6D" w14:paraId="4EF65BE4" wp14:textId="77777777">
      <w:pPr>
        <w:rPr>
          <w:lang w:val="et-EE"/>
        </w:rPr>
      </w:pPr>
      <w:r w:rsidR="18AB2797">
        <w:rPr/>
        <w:t>Küte</w:t>
      </w:r>
      <w:r w:rsidR="18AB2797">
        <w:rPr/>
        <w:t xml:space="preserve"> </w:t>
      </w:r>
      <w:r w:rsidR="18AB2797">
        <w:rPr/>
        <w:t>lahendada</w:t>
      </w:r>
      <w:r w:rsidR="18AB2797">
        <w:rPr/>
        <w:t xml:space="preserve"> </w:t>
      </w:r>
      <w:r w:rsidR="18AB2797">
        <w:rPr/>
        <w:t>lokaalselt</w:t>
      </w:r>
      <w:r w:rsidR="18AB2797">
        <w:rPr/>
        <w:t xml:space="preserve">. </w:t>
      </w:r>
      <w:r w:rsidR="18AB2797">
        <w:rPr/>
        <w:t>Kasutada</w:t>
      </w:r>
      <w:r w:rsidR="18AB2797">
        <w:rPr/>
        <w:t xml:space="preserve"> </w:t>
      </w:r>
      <w:r w:rsidR="18AB2797">
        <w:rPr/>
        <w:t>energiasäästlikke</w:t>
      </w:r>
      <w:r w:rsidR="18AB2797">
        <w:rPr/>
        <w:t xml:space="preserve"> </w:t>
      </w:r>
      <w:r w:rsidR="18AB2797">
        <w:rPr/>
        <w:t>ning</w:t>
      </w:r>
      <w:r w:rsidR="18AB2797">
        <w:rPr/>
        <w:t xml:space="preserve"> </w:t>
      </w:r>
      <w:r w:rsidR="18AB2797">
        <w:rPr/>
        <w:t>keskkonda</w:t>
      </w:r>
      <w:r w:rsidR="18AB2797">
        <w:rPr/>
        <w:t xml:space="preserve"> </w:t>
      </w:r>
      <w:r w:rsidR="18AB2797">
        <w:rPr/>
        <w:t>minimaalselt</w:t>
      </w:r>
      <w:r w:rsidR="18AB2797">
        <w:rPr/>
        <w:t xml:space="preserve"> </w:t>
      </w:r>
      <w:r w:rsidR="18AB2797">
        <w:rPr/>
        <w:t>saastavaid</w:t>
      </w:r>
      <w:r w:rsidR="18AB2797">
        <w:rPr/>
        <w:t xml:space="preserve"> </w:t>
      </w:r>
      <w:r w:rsidR="18AB2797">
        <w:rPr/>
        <w:t>süsteeme</w:t>
      </w:r>
      <w:r w:rsidR="18AB2797">
        <w:rPr/>
        <w:t xml:space="preserve"> (</w:t>
      </w:r>
      <w:r w:rsidR="18AB2797">
        <w:rPr/>
        <w:t>maasoojuspump</w:t>
      </w:r>
      <w:r w:rsidR="18AB2797">
        <w:rPr/>
        <w:t xml:space="preserve">, </w:t>
      </w:r>
      <w:r w:rsidR="18AB2797">
        <w:rPr/>
        <w:t>õhk-vesi</w:t>
      </w:r>
      <w:r w:rsidR="18AB2797">
        <w:rPr/>
        <w:t xml:space="preserve"> </w:t>
      </w:r>
      <w:r w:rsidR="18AB2797">
        <w:rPr/>
        <w:t>soojuspump</w:t>
      </w:r>
      <w:r w:rsidR="18AB2797">
        <w:rPr/>
        <w:t xml:space="preserve">, </w:t>
      </w:r>
      <w:r w:rsidR="18AB2797">
        <w:rPr/>
        <w:t>päikesepaneelid</w:t>
      </w:r>
      <w:r w:rsidR="18AB2797">
        <w:rPr/>
        <w:t xml:space="preserve">, </w:t>
      </w:r>
      <w:r w:rsidR="18AB2797">
        <w:rPr/>
        <w:t>jms</w:t>
      </w:r>
      <w:r w:rsidR="18AB2797">
        <w:rPr/>
        <w:t xml:space="preserve">). </w:t>
      </w:r>
      <w:r w:rsidR="18AB2797">
        <w:rPr/>
        <w:t>Keelatud</w:t>
      </w:r>
      <w:r w:rsidR="18AB2797">
        <w:rPr/>
        <w:t xml:space="preserve"> on </w:t>
      </w:r>
      <w:r w:rsidR="18AB2797">
        <w:rPr/>
        <w:t>märkimisväärselt</w:t>
      </w:r>
      <w:r w:rsidR="18AB2797">
        <w:rPr/>
        <w:t xml:space="preserve"> </w:t>
      </w:r>
      <w:r w:rsidR="18AB2797">
        <w:rPr/>
        <w:t>jääkaineid</w:t>
      </w:r>
      <w:r w:rsidR="18AB2797">
        <w:rPr/>
        <w:t xml:space="preserve"> </w:t>
      </w:r>
      <w:r w:rsidR="18AB2797">
        <w:rPr/>
        <w:t>lendu</w:t>
      </w:r>
      <w:r w:rsidR="18AB2797">
        <w:rPr/>
        <w:t xml:space="preserve"> </w:t>
      </w:r>
      <w:r w:rsidR="18AB2797">
        <w:rPr/>
        <w:t>paiskavad</w:t>
      </w:r>
      <w:r w:rsidR="18AB2797">
        <w:rPr/>
        <w:t xml:space="preserve"> </w:t>
      </w:r>
      <w:r w:rsidR="18AB2797">
        <w:rPr/>
        <w:t>kütteliigid</w:t>
      </w:r>
      <w:r w:rsidR="18AB2797">
        <w:rPr/>
        <w:t xml:space="preserve"> </w:t>
      </w:r>
      <w:r w:rsidR="18AB2797">
        <w:rPr/>
        <w:t>nagu</w:t>
      </w:r>
      <w:r w:rsidR="18AB2797">
        <w:rPr/>
        <w:t xml:space="preserve"> </w:t>
      </w:r>
      <w:r w:rsidR="18AB2797">
        <w:rPr/>
        <w:t>näiteks</w:t>
      </w:r>
      <w:r w:rsidR="18AB2797">
        <w:rPr/>
        <w:t xml:space="preserve"> </w:t>
      </w:r>
      <w:r w:rsidR="18AB2797">
        <w:rPr/>
        <w:t>raskeõlid</w:t>
      </w:r>
      <w:r w:rsidR="18AB2797">
        <w:rPr/>
        <w:t xml:space="preserve"> ja </w:t>
      </w:r>
      <w:r w:rsidR="18AB2797">
        <w:rPr/>
        <w:t>kivisüsi</w:t>
      </w:r>
      <w:r w:rsidR="18AB2797">
        <w:rPr/>
        <w:t>.</w:t>
      </w:r>
    </w:p>
    <w:p xmlns:wp14="http://schemas.microsoft.com/office/word/2010/wordml" w:rsidRPr="00AD1C6D" w:rsidR="00AD1C6D" w:rsidP="00AD1C6D" w:rsidRDefault="00AD1C6D" w14:paraId="1BB3DC90" wp14:textId="77777777">
      <w:pPr>
        <w:rPr>
          <w:lang w:val="et-EE"/>
        </w:rPr>
      </w:pPr>
      <w:r w:rsidR="18AB2797">
        <w:rPr/>
        <w:t>Edasise</w:t>
      </w:r>
      <w:r w:rsidR="18AB2797">
        <w:rPr/>
        <w:t xml:space="preserve"> </w:t>
      </w:r>
      <w:r w:rsidR="18AB2797">
        <w:rPr/>
        <w:t>projekteerimise</w:t>
      </w:r>
      <w:r w:rsidR="18AB2797">
        <w:rPr/>
        <w:t xml:space="preserve"> </w:t>
      </w:r>
      <w:r w:rsidR="18AB2797">
        <w:rPr/>
        <w:t>käigus</w:t>
      </w:r>
      <w:r w:rsidR="18AB2797">
        <w:rPr/>
        <w:t xml:space="preserve"> </w:t>
      </w:r>
      <w:r w:rsidR="18AB2797">
        <w:rPr/>
        <w:t>võib</w:t>
      </w:r>
      <w:r w:rsidR="18AB2797">
        <w:rPr/>
        <w:t xml:space="preserve"> </w:t>
      </w:r>
      <w:r w:rsidR="18AB2797">
        <w:rPr/>
        <w:t>kaaluda</w:t>
      </w:r>
      <w:r w:rsidR="18AB2797">
        <w:rPr/>
        <w:t xml:space="preserve"> </w:t>
      </w:r>
      <w:r w:rsidR="18AB2797">
        <w:rPr/>
        <w:t>maaküttesüsteemi</w:t>
      </w:r>
      <w:r w:rsidR="18AB2797">
        <w:rPr/>
        <w:t xml:space="preserve"> </w:t>
      </w:r>
      <w:r w:rsidR="18AB2797">
        <w:rPr/>
        <w:t>rajamist</w:t>
      </w:r>
      <w:r w:rsidR="18AB2797">
        <w:rPr/>
        <w:t xml:space="preserve">, </w:t>
      </w:r>
      <w:r w:rsidR="18AB2797">
        <w:rPr/>
        <w:t>kuid</w:t>
      </w:r>
      <w:r w:rsidR="18AB2797">
        <w:rPr/>
        <w:t xml:space="preserve"> </w:t>
      </w:r>
      <w:r w:rsidR="18AB2797">
        <w:rPr/>
        <w:t>see</w:t>
      </w:r>
      <w:r w:rsidR="18AB2797">
        <w:rPr/>
        <w:t xml:space="preserve"> </w:t>
      </w:r>
      <w:r w:rsidR="18AB2797">
        <w:rPr/>
        <w:t>peab</w:t>
      </w:r>
      <w:r w:rsidR="18AB2797">
        <w:rPr/>
        <w:t xml:space="preserve"> </w:t>
      </w:r>
      <w:r w:rsidR="18AB2797">
        <w:rPr/>
        <w:t>vastama</w:t>
      </w:r>
      <w:r w:rsidR="18AB2797">
        <w:rPr/>
        <w:t xml:space="preserve"> </w:t>
      </w:r>
      <w:r w:rsidR="18AB2797">
        <w:rPr/>
        <w:t>järgmistele</w:t>
      </w:r>
      <w:r w:rsidR="18AB2797">
        <w:rPr/>
        <w:t xml:space="preserve"> </w:t>
      </w:r>
      <w:r w:rsidR="18AB2797">
        <w:rPr/>
        <w:t>nõuetele</w:t>
      </w:r>
      <w:r w:rsidR="18AB2797">
        <w:rPr/>
        <w:t>:</w:t>
      </w:r>
    </w:p>
    <w:p xmlns:wp14="http://schemas.microsoft.com/office/word/2010/wordml" w:rsidRPr="00AD1C6D" w:rsidR="00AD1C6D" w:rsidP="00AD1C6D" w:rsidRDefault="00AD1C6D" w14:paraId="7968C30D" wp14:textId="2672226B">
      <w:pPr>
        <w:rPr>
          <w:lang w:val="et-EE"/>
        </w:rPr>
      </w:pPr>
      <w:r w:rsidR="12CD6699">
        <w:rPr/>
        <w:t>1</w:t>
      </w:r>
      <w:r w:rsidR="18AB2797">
        <w:rPr/>
        <w:t>.</w:t>
      </w:r>
      <w:r w:rsidR="39A2FDC2">
        <w:rPr/>
        <w:t xml:space="preserve"> </w:t>
      </w:r>
      <w:r w:rsidR="18AB2797">
        <w:rPr/>
        <w:t>Maasoojussüsteemi</w:t>
      </w:r>
      <w:r w:rsidR="18AB2797">
        <w:rPr/>
        <w:t xml:space="preserve"> </w:t>
      </w:r>
      <w:r w:rsidR="18AB2797">
        <w:rPr/>
        <w:t>projekteerimisel</w:t>
      </w:r>
      <w:r w:rsidR="18AB2797">
        <w:rPr/>
        <w:t xml:space="preserve"> </w:t>
      </w:r>
      <w:r w:rsidR="18AB2797">
        <w:rPr/>
        <w:t>tuleb</w:t>
      </w:r>
      <w:r w:rsidR="18AB2797">
        <w:rPr/>
        <w:t xml:space="preserve"> </w:t>
      </w:r>
      <w:r w:rsidR="18AB2797">
        <w:rPr/>
        <w:t>tagada</w:t>
      </w:r>
      <w:r w:rsidR="18AB2797">
        <w:rPr/>
        <w:t xml:space="preserve"> </w:t>
      </w:r>
      <w:r w:rsidR="18AB2797">
        <w:rPr/>
        <w:t>kõrghaljastusele</w:t>
      </w:r>
      <w:r w:rsidR="18AB2797">
        <w:rPr/>
        <w:t xml:space="preserve"> </w:t>
      </w:r>
      <w:r w:rsidR="18AB2797">
        <w:rPr/>
        <w:t>piisav</w:t>
      </w:r>
      <w:r w:rsidR="18AB2797">
        <w:rPr/>
        <w:t xml:space="preserve"> </w:t>
      </w:r>
      <w:r w:rsidR="18AB2797">
        <w:rPr/>
        <w:t>ala</w:t>
      </w:r>
      <w:r w:rsidR="18AB2797">
        <w:rPr/>
        <w:t xml:space="preserve"> </w:t>
      </w:r>
      <w:r w:rsidR="18AB2797">
        <w:rPr/>
        <w:t>krundil</w:t>
      </w:r>
      <w:r w:rsidR="18AB2797">
        <w:rPr/>
        <w:t xml:space="preserve"> </w:t>
      </w:r>
      <w:r w:rsidR="18AB2797">
        <w:rPr/>
        <w:t>vastavalt</w:t>
      </w:r>
      <w:r w:rsidR="18AB2797">
        <w:rPr/>
        <w:t xml:space="preserve"> </w:t>
      </w:r>
      <w:r w:rsidR="18AB2797">
        <w:rPr/>
        <w:t>käesolevas</w:t>
      </w:r>
      <w:r w:rsidR="18AB2797">
        <w:rPr/>
        <w:t xml:space="preserve"> </w:t>
      </w:r>
      <w:r w:rsidR="18AB2797">
        <w:rPr/>
        <w:t>detailplaneeringus</w:t>
      </w:r>
      <w:r w:rsidR="18AB2797">
        <w:rPr/>
        <w:t xml:space="preserve"> </w:t>
      </w:r>
      <w:r w:rsidR="18AB2797">
        <w:rPr/>
        <w:t>sätestatud</w:t>
      </w:r>
      <w:r w:rsidR="18AB2797">
        <w:rPr/>
        <w:t xml:space="preserve"> </w:t>
      </w:r>
      <w:r w:rsidR="18AB2797">
        <w:rPr/>
        <w:t>haljastuse</w:t>
      </w:r>
      <w:r w:rsidR="18AB2797">
        <w:rPr/>
        <w:t xml:space="preserve"> </w:t>
      </w:r>
      <w:r w:rsidR="18AB2797">
        <w:rPr/>
        <w:t>rajamise</w:t>
      </w:r>
      <w:r w:rsidR="18AB2797">
        <w:rPr/>
        <w:t xml:space="preserve"> </w:t>
      </w:r>
      <w:r w:rsidR="18AB2797">
        <w:rPr/>
        <w:t>nõuetele</w:t>
      </w:r>
      <w:r w:rsidR="18AB2797">
        <w:rPr/>
        <w:t>.</w:t>
      </w:r>
    </w:p>
    <w:p xmlns:wp14="http://schemas.microsoft.com/office/word/2010/wordml" w:rsidRPr="00AD1C6D" w:rsidR="00AD1C6D" w:rsidP="00AD1C6D" w:rsidRDefault="00AD1C6D" w14:paraId="7F7911AA" wp14:textId="0C3B704F">
      <w:pPr>
        <w:rPr>
          <w:lang w:val="et-EE"/>
        </w:rPr>
      </w:pPr>
      <w:r w:rsidR="3C621C89">
        <w:rPr/>
        <w:t>2</w:t>
      </w:r>
      <w:r w:rsidR="18AB2797">
        <w:rPr/>
        <w:t xml:space="preserve">.Vältida </w:t>
      </w:r>
      <w:r w:rsidR="18AB2797">
        <w:rPr/>
        <w:t>tuleb</w:t>
      </w:r>
      <w:r w:rsidR="18AB2797">
        <w:rPr/>
        <w:t xml:space="preserve"> </w:t>
      </w:r>
      <w:r w:rsidR="18AB2797">
        <w:rPr/>
        <w:t>maasoojussüsteemide</w:t>
      </w:r>
      <w:r w:rsidR="18AB2797">
        <w:rPr/>
        <w:t xml:space="preserve"> </w:t>
      </w:r>
      <w:r w:rsidR="18AB2797">
        <w:rPr/>
        <w:t>rajamisest</w:t>
      </w:r>
      <w:r w:rsidR="18AB2797">
        <w:rPr/>
        <w:t xml:space="preserve"> </w:t>
      </w:r>
      <w:r w:rsidR="18AB2797">
        <w:rPr/>
        <w:t>üksteisele</w:t>
      </w:r>
      <w:r w:rsidR="18AB2797">
        <w:rPr/>
        <w:t xml:space="preserve"> </w:t>
      </w:r>
      <w:r w:rsidR="18AB2797">
        <w:rPr/>
        <w:t>või</w:t>
      </w:r>
      <w:r w:rsidR="18AB2797">
        <w:rPr/>
        <w:t xml:space="preserve"> </w:t>
      </w:r>
      <w:r w:rsidR="18AB2797">
        <w:rPr/>
        <w:t>seda</w:t>
      </w:r>
      <w:r w:rsidR="18AB2797">
        <w:rPr/>
        <w:t xml:space="preserve"> </w:t>
      </w:r>
      <w:r w:rsidR="18AB2797">
        <w:rPr/>
        <w:t>mõjutavale</w:t>
      </w:r>
      <w:r w:rsidR="18AB2797">
        <w:rPr/>
        <w:t xml:space="preserve"> objektile </w:t>
      </w:r>
      <w:r w:rsidR="18AB2797">
        <w:rPr/>
        <w:t>liiga</w:t>
      </w:r>
      <w:r w:rsidR="18AB2797">
        <w:rPr/>
        <w:t xml:space="preserve"> </w:t>
      </w:r>
      <w:r w:rsidR="18AB2797">
        <w:rPr/>
        <w:t>lähedale</w:t>
      </w:r>
      <w:r w:rsidR="18AB2797">
        <w:rPr/>
        <w:t xml:space="preserve">, </w:t>
      </w:r>
      <w:r w:rsidR="18AB2797">
        <w:rPr/>
        <w:t>samuti</w:t>
      </w:r>
      <w:r w:rsidR="18AB2797">
        <w:rPr/>
        <w:t xml:space="preserve"> </w:t>
      </w:r>
      <w:r w:rsidR="18AB2797">
        <w:rPr/>
        <w:t>kinnistu</w:t>
      </w:r>
      <w:r w:rsidR="18AB2797">
        <w:rPr/>
        <w:t xml:space="preserve"> </w:t>
      </w:r>
      <w:r w:rsidR="18AB2797">
        <w:rPr/>
        <w:t>piirile</w:t>
      </w:r>
      <w:r w:rsidR="18AB2797">
        <w:rPr/>
        <w:t xml:space="preserve">, et </w:t>
      </w:r>
      <w:r w:rsidR="18AB2797">
        <w:rPr/>
        <w:t>ära</w:t>
      </w:r>
      <w:r w:rsidR="18AB2797">
        <w:rPr/>
        <w:t xml:space="preserve"> </w:t>
      </w:r>
      <w:r w:rsidR="18AB2797">
        <w:rPr/>
        <w:t>hoida</w:t>
      </w:r>
      <w:r w:rsidR="18AB2797">
        <w:rPr/>
        <w:t xml:space="preserve"> </w:t>
      </w:r>
      <w:r w:rsidR="18AB2797">
        <w:rPr/>
        <w:t>maasoojussüsteemide</w:t>
      </w:r>
      <w:r w:rsidR="18AB2797">
        <w:rPr/>
        <w:t xml:space="preserve"> </w:t>
      </w:r>
      <w:r w:rsidR="18AB2797">
        <w:rPr/>
        <w:t>omavaheline</w:t>
      </w:r>
      <w:r w:rsidR="18AB2797">
        <w:rPr/>
        <w:t xml:space="preserve"> </w:t>
      </w:r>
      <w:r w:rsidR="18AB2797">
        <w:rPr/>
        <w:t>koosmõju</w:t>
      </w:r>
      <w:r w:rsidR="18AB2797">
        <w:rPr/>
        <w:t xml:space="preserve"> </w:t>
      </w:r>
      <w:r w:rsidR="18AB2797">
        <w:rPr/>
        <w:t>või</w:t>
      </w:r>
      <w:r w:rsidR="18AB2797">
        <w:rPr/>
        <w:t xml:space="preserve"> </w:t>
      </w:r>
      <w:r w:rsidR="18AB2797">
        <w:rPr/>
        <w:t>mõju</w:t>
      </w:r>
      <w:r w:rsidR="18AB2797">
        <w:rPr/>
        <w:t xml:space="preserve"> </w:t>
      </w:r>
      <w:r w:rsidR="18AB2797">
        <w:rPr/>
        <w:t>taimestikule</w:t>
      </w:r>
      <w:r w:rsidR="18AB2797">
        <w:rPr/>
        <w:t xml:space="preserve"> (</w:t>
      </w:r>
      <w:r w:rsidR="18AB2797">
        <w:rPr/>
        <w:t>maasoojussüsteemi</w:t>
      </w:r>
      <w:r w:rsidR="18AB2797">
        <w:rPr/>
        <w:t xml:space="preserve"> </w:t>
      </w:r>
      <w:r w:rsidR="18AB2797">
        <w:rPr/>
        <w:t>torustiku</w:t>
      </w:r>
      <w:r w:rsidR="18AB2797">
        <w:rPr/>
        <w:t xml:space="preserve"> rajamine </w:t>
      </w:r>
      <w:r w:rsidR="18AB2797">
        <w:rPr/>
        <w:t>võib</w:t>
      </w:r>
      <w:r w:rsidR="18AB2797">
        <w:rPr/>
        <w:t xml:space="preserve"> </w:t>
      </w:r>
      <w:r w:rsidR="18AB2797">
        <w:rPr/>
        <w:t>kahjustab</w:t>
      </w:r>
      <w:r w:rsidR="18AB2797">
        <w:rPr/>
        <w:t xml:space="preserve"> </w:t>
      </w:r>
      <w:r w:rsidR="18AB2797">
        <w:rPr/>
        <w:t>puu</w:t>
      </w:r>
      <w:r w:rsidR="18AB2797">
        <w:rPr/>
        <w:t xml:space="preserve"> </w:t>
      </w:r>
      <w:r w:rsidR="18AB2797">
        <w:rPr/>
        <w:t>juuri</w:t>
      </w:r>
      <w:r w:rsidR="18AB2797">
        <w:rPr/>
        <w:t xml:space="preserve"> </w:t>
      </w:r>
      <w:r w:rsidR="18AB2797">
        <w:rPr/>
        <w:t>ning</w:t>
      </w:r>
      <w:r w:rsidR="18AB2797">
        <w:rPr/>
        <w:t xml:space="preserve"> </w:t>
      </w:r>
      <w:r w:rsidR="18AB2797">
        <w:rPr/>
        <w:t>maasoojuse</w:t>
      </w:r>
      <w:r w:rsidR="18AB2797">
        <w:rPr/>
        <w:t xml:space="preserve"> </w:t>
      </w:r>
      <w:r w:rsidR="18AB2797">
        <w:rPr/>
        <w:t>tootmine</w:t>
      </w:r>
      <w:r w:rsidR="18AB2797">
        <w:rPr/>
        <w:t xml:space="preserve"> </w:t>
      </w:r>
      <w:r w:rsidR="18AB2797">
        <w:rPr/>
        <w:t>muudab</w:t>
      </w:r>
      <w:r w:rsidR="18AB2797">
        <w:rPr/>
        <w:t xml:space="preserve"> </w:t>
      </w:r>
      <w:r w:rsidR="18AB2797">
        <w:rPr/>
        <w:t>maapinna</w:t>
      </w:r>
      <w:r w:rsidR="18AB2797">
        <w:rPr/>
        <w:t xml:space="preserve"> </w:t>
      </w:r>
      <w:r w:rsidR="18AB2797">
        <w:rPr/>
        <w:t>soojusrežiimi</w:t>
      </w:r>
      <w:r w:rsidR="18AB2797">
        <w:rPr/>
        <w:t xml:space="preserve"> </w:t>
      </w:r>
      <w:r w:rsidR="18AB2797">
        <w:rPr/>
        <w:t>jahedamaks</w:t>
      </w:r>
      <w:r w:rsidR="18AB2797">
        <w:rPr/>
        <w:t xml:space="preserve"> ja </w:t>
      </w:r>
      <w:r w:rsidR="18AB2797">
        <w:rPr/>
        <w:t>lühendab</w:t>
      </w:r>
    </w:p>
    <w:p xmlns:wp14="http://schemas.microsoft.com/office/word/2010/wordml" w:rsidRPr="00AD1C6D" w:rsidR="00AD1C6D" w:rsidP="00AD1C6D" w:rsidRDefault="00AD1C6D" w14:paraId="277BD641" wp14:textId="77777777">
      <w:pPr>
        <w:rPr>
          <w:lang w:val="et-EE"/>
        </w:rPr>
      </w:pPr>
      <w:r w:rsidR="18AB2797">
        <w:rPr/>
        <w:t>kasvuperioodi</w:t>
      </w:r>
      <w:r w:rsidR="18AB2797">
        <w:rPr/>
        <w:t>).</w:t>
      </w:r>
    </w:p>
    <w:p xmlns:wp14="http://schemas.microsoft.com/office/word/2010/wordml" w:rsidRPr="00AD1C6D" w:rsidR="00AD1C6D" w:rsidP="00AD1C6D" w:rsidRDefault="00AD1C6D" w14:paraId="5E4B4F39" wp14:textId="037E37FB">
      <w:pPr>
        <w:rPr>
          <w:lang w:val="et-EE"/>
        </w:rPr>
      </w:pPr>
      <w:r w:rsidR="3BDB22E6">
        <w:rPr/>
        <w:t>3</w:t>
      </w:r>
      <w:r w:rsidR="18AB2797">
        <w:rPr/>
        <w:t xml:space="preserve">.Maasoojussüsteem </w:t>
      </w:r>
      <w:r w:rsidR="18AB2797">
        <w:rPr/>
        <w:t>peab</w:t>
      </w:r>
      <w:r w:rsidR="18AB2797">
        <w:rPr/>
        <w:t xml:space="preserve"> </w:t>
      </w:r>
      <w:r w:rsidR="18AB2797">
        <w:rPr/>
        <w:t>asuma</w:t>
      </w:r>
      <w:r w:rsidR="18AB2797">
        <w:rPr/>
        <w:t>:</w:t>
      </w:r>
    </w:p>
    <w:p xmlns:wp14="http://schemas.microsoft.com/office/word/2010/wordml" w:rsidRPr="00AD1C6D" w:rsidR="00AD1C6D" w:rsidP="00AD1C6D" w:rsidRDefault="00AD1C6D" w14:paraId="2080DB69" wp14:textId="77777777">
      <w:pPr>
        <w:pStyle w:val="ListParagraph"/>
        <w:numPr>
          <w:ilvl w:val="0"/>
          <w:numId w:val="33"/>
        </w:numPr>
        <w:rPr>
          <w:lang w:val="et-EE"/>
        </w:rPr>
      </w:pPr>
      <w:r w:rsidR="18AB2797">
        <w:rPr/>
        <w:t>vähemalt</w:t>
      </w:r>
      <w:r w:rsidR="18AB2797">
        <w:rPr/>
        <w:t xml:space="preserve"> 2m </w:t>
      </w:r>
      <w:r w:rsidR="18AB2797">
        <w:rPr/>
        <w:t>kinnistu</w:t>
      </w:r>
      <w:r w:rsidR="18AB2797">
        <w:rPr/>
        <w:t xml:space="preserve"> piirist;</w:t>
      </w:r>
    </w:p>
    <w:p xmlns:wp14="http://schemas.microsoft.com/office/word/2010/wordml" w:rsidRPr="00AD1C6D" w:rsidR="00AD1C6D" w:rsidP="00AD1C6D" w:rsidRDefault="00AD1C6D" w14:paraId="41A24EE0" wp14:textId="77777777">
      <w:pPr>
        <w:pStyle w:val="ListParagraph"/>
        <w:numPr>
          <w:ilvl w:val="0"/>
          <w:numId w:val="33"/>
        </w:numPr>
        <w:rPr>
          <w:lang w:val="et-EE"/>
        </w:rPr>
      </w:pPr>
      <w:r w:rsidR="18AB2797">
        <w:rPr/>
        <w:t>säilitatava</w:t>
      </w:r>
      <w:r w:rsidR="18AB2797">
        <w:rPr/>
        <w:t xml:space="preserve"> </w:t>
      </w:r>
      <w:r w:rsidR="18AB2797">
        <w:rPr/>
        <w:t>või</w:t>
      </w:r>
      <w:r w:rsidR="18AB2797">
        <w:rPr/>
        <w:t xml:space="preserve"> </w:t>
      </w:r>
      <w:r w:rsidR="18AB2797">
        <w:rPr/>
        <w:t>kavandatava</w:t>
      </w:r>
      <w:r w:rsidR="18AB2797">
        <w:rPr/>
        <w:t xml:space="preserve"> </w:t>
      </w:r>
      <w:r w:rsidR="18AB2797">
        <w:rPr/>
        <w:t>puu</w:t>
      </w:r>
      <w:r w:rsidR="18AB2797">
        <w:rPr/>
        <w:t xml:space="preserve">, </w:t>
      </w:r>
      <w:r w:rsidR="18AB2797">
        <w:rPr/>
        <w:t>täiskasvanult</w:t>
      </w:r>
      <w:r w:rsidR="18AB2797">
        <w:rPr/>
        <w:t xml:space="preserve"> </w:t>
      </w:r>
      <w:r w:rsidR="18AB2797">
        <w:rPr/>
        <w:t>saavutatava</w:t>
      </w:r>
      <w:r w:rsidR="18AB2797">
        <w:rPr/>
        <w:t xml:space="preserve"> </w:t>
      </w:r>
      <w:r w:rsidR="18AB2797">
        <w:rPr/>
        <w:t>liigiomase</w:t>
      </w:r>
      <w:r w:rsidR="18AB2797">
        <w:rPr/>
        <w:t xml:space="preserve"> </w:t>
      </w:r>
      <w:r w:rsidR="18AB2797">
        <w:rPr/>
        <w:t>võraulatuse</w:t>
      </w:r>
      <w:r w:rsidR="18AB2797">
        <w:rPr/>
        <w:t xml:space="preserve"> </w:t>
      </w:r>
      <w:r w:rsidR="18AB2797">
        <w:rPr/>
        <w:t>vertikaalprojektsioonist</w:t>
      </w:r>
      <w:r w:rsidR="18AB2797">
        <w:rPr/>
        <w:t xml:space="preserve"> 2m.</w:t>
      </w:r>
    </w:p>
    <w:p xmlns:wp14="http://schemas.microsoft.com/office/word/2010/wordml" w:rsidRPr="00AD1C6D" w:rsidR="00AD1C6D" w:rsidP="00AD1C6D" w:rsidRDefault="00AD1C6D" w14:paraId="3482F52F" wp14:textId="756088DF">
      <w:pPr>
        <w:rPr>
          <w:lang w:val="et-EE"/>
        </w:rPr>
      </w:pPr>
      <w:r w:rsidR="18AB2797">
        <w:rPr/>
        <w:t>Õhksoojuspumpade</w:t>
      </w:r>
      <w:r w:rsidR="18AB2797">
        <w:rPr/>
        <w:t xml:space="preserve"> </w:t>
      </w:r>
      <w:r w:rsidR="18AB2797">
        <w:rPr/>
        <w:t>kasutamisel</w:t>
      </w:r>
      <w:r w:rsidR="18AB2797">
        <w:rPr/>
        <w:t xml:space="preserve"> mitte </w:t>
      </w:r>
      <w:r w:rsidR="18AB2797">
        <w:rPr/>
        <w:t>paigutada</w:t>
      </w:r>
      <w:r w:rsidR="18AB2797">
        <w:rPr/>
        <w:t xml:space="preserve"> </w:t>
      </w:r>
      <w:r w:rsidR="18AB2797">
        <w:rPr/>
        <w:t>väli</w:t>
      </w:r>
      <w:r w:rsidR="6C29E469">
        <w:rPr/>
        <w:t xml:space="preserve"> </w:t>
      </w:r>
      <w:r w:rsidR="18AB2797">
        <w:rPr/>
        <w:t>agregaate</w:t>
      </w:r>
      <w:r w:rsidR="18AB2797">
        <w:rPr/>
        <w:t xml:space="preserve"> </w:t>
      </w:r>
      <w:r w:rsidR="18AB2797">
        <w:rPr/>
        <w:t>hoone</w:t>
      </w:r>
      <w:r w:rsidR="18AB2797">
        <w:rPr/>
        <w:t xml:space="preserve"> tee </w:t>
      </w:r>
      <w:r w:rsidR="18AB2797">
        <w:rPr/>
        <w:t>poolsele</w:t>
      </w:r>
      <w:r w:rsidR="18AB2797">
        <w:rPr/>
        <w:t xml:space="preserve"> </w:t>
      </w:r>
      <w:r w:rsidR="18AB2797">
        <w:rPr/>
        <w:t>esifassaadile</w:t>
      </w:r>
      <w:r w:rsidR="18AB2797">
        <w:rPr/>
        <w:t xml:space="preserve"> ja </w:t>
      </w:r>
      <w:r w:rsidR="18AB2797">
        <w:rPr/>
        <w:t>selle</w:t>
      </w:r>
      <w:r w:rsidR="18AB2797">
        <w:rPr/>
        <w:t xml:space="preserve"> </w:t>
      </w:r>
      <w:r w:rsidR="18AB2797">
        <w:rPr/>
        <w:t>äärde</w:t>
      </w:r>
      <w:r w:rsidR="18AB2797">
        <w:rPr/>
        <w:t xml:space="preserve"> (</w:t>
      </w:r>
      <w:r w:rsidR="18AB2797">
        <w:rPr/>
        <w:t>või</w:t>
      </w:r>
      <w:r w:rsidR="18AB2797">
        <w:rPr/>
        <w:t xml:space="preserve"> </w:t>
      </w:r>
      <w:r w:rsidR="18AB2797">
        <w:rPr/>
        <w:t>tuleb</w:t>
      </w:r>
      <w:r w:rsidR="18AB2797">
        <w:rPr/>
        <w:t xml:space="preserve"> </w:t>
      </w:r>
      <w:r w:rsidR="18AB2797">
        <w:rPr/>
        <w:t>tagada</w:t>
      </w:r>
      <w:r w:rsidR="18AB2797">
        <w:rPr/>
        <w:t xml:space="preserve"> </w:t>
      </w:r>
      <w:r w:rsidR="18AB2797">
        <w:rPr/>
        <w:t>selle</w:t>
      </w:r>
      <w:r w:rsidR="18AB2797">
        <w:rPr/>
        <w:t xml:space="preserve"> </w:t>
      </w:r>
      <w:r w:rsidR="18AB2797">
        <w:rPr/>
        <w:t>varjestamine</w:t>
      </w:r>
      <w:r w:rsidR="18AB2797">
        <w:rPr/>
        <w:t xml:space="preserve">), </w:t>
      </w:r>
      <w:r w:rsidR="18AB2797">
        <w:rPr/>
        <w:t>eraomandis</w:t>
      </w:r>
      <w:r w:rsidR="18AB2797">
        <w:rPr/>
        <w:t xml:space="preserve"> </w:t>
      </w:r>
      <w:r w:rsidR="18AB2797">
        <w:rPr/>
        <w:t>olevale</w:t>
      </w:r>
      <w:r w:rsidR="18AB2797">
        <w:rPr/>
        <w:t xml:space="preserve"> </w:t>
      </w:r>
      <w:r w:rsidR="18AB2797">
        <w:rPr/>
        <w:t>kõrval</w:t>
      </w:r>
      <w:r w:rsidR="10F7A808">
        <w:rPr/>
        <w:t xml:space="preserve"> </w:t>
      </w:r>
      <w:r w:rsidR="18AB2797">
        <w:rPr/>
        <w:t>kinnistule</w:t>
      </w:r>
      <w:r w:rsidR="18AB2797">
        <w:rPr/>
        <w:t xml:space="preserve"> </w:t>
      </w:r>
      <w:r w:rsidR="18AB2797">
        <w:rPr/>
        <w:t>lähemale</w:t>
      </w:r>
      <w:r w:rsidR="18AB2797">
        <w:rPr/>
        <w:t xml:space="preserve"> </w:t>
      </w:r>
      <w:r w:rsidR="18AB2797">
        <w:rPr/>
        <w:t>ku</w:t>
      </w:r>
      <w:r w:rsidR="3A01B83E">
        <w:rPr/>
        <w:t>i</w:t>
      </w:r>
      <w:r w:rsidR="18AB2797">
        <w:rPr/>
        <w:t xml:space="preserve"> 2m, </w:t>
      </w:r>
      <w:r w:rsidR="18AB2797">
        <w:rPr/>
        <w:t>kõrval</w:t>
      </w:r>
      <w:r w:rsidR="191B5D94">
        <w:rPr/>
        <w:t xml:space="preserve"> </w:t>
      </w:r>
      <w:r w:rsidR="18AB2797">
        <w:rPr/>
        <w:t>krundil</w:t>
      </w:r>
      <w:r w:rsidR="18AB2797">
        <w:rPr/>
        <w:t xml:space="preserve"> </w:t>
      </w:r>
      <w:r w:rsidR="18AB2797">
        <w:rPr/>
        <w:t>olevatest</w:t>
      </w:r>
      <w:r w:rsidR="18AB2797">
        <w:rPr/>
        <w:t xml:space="preserve"> </w:t>
      </w:r>
      <w:r w:rsidR="18AB2797">
        <w:rPr/>
        <w:t>terrassi</w:t>
      </w:r>
      <w:r w:rsidR="18AB2797">
        <w:rPr/>
        <w:t xml:space="preserve">- ja </w:t>
      </w:r>
      <w:r w:rsidR="18AB2797">
        <w:rPr/>
        <w:t>istumisaladest</w:t>
      </w:r>
      <w:r w:rsidR="18AB2797">
        <w:rPr/>
        <w:t xml:space="preserve"> </w:t>
      </w:r>
      <w:r w:rsidR="18AB2797">
        <w:rPr/>
        <w:t>vähemalt</w:t>
      </w:r>
      <w:r w:rsidR="18AB2797">
        <w:rPr/>
        <w:t xml:space="preserve"> 8m </w:t>
      </w:r>
      <w:r w:rsidR="18AB2797">
        <w:rPr/>
        <w:t>kaugusele</w:t>
      </w:r>
      <w:r w:rsidR="18AB2797">
        <w:rPr/>
        <w:t xml:space="preserve">. </w:t>
      </w:r>
    </w:p>
    <w:p w:rsidR="635FA563" w:rsidP="21B297ED" w:rsidRDefault="635FA563" w14:paraId="2D35EC4B" w14:textId="10179D96">
      <w:pPr>
        <w:pStyle w:val="Heading2"/>
        <w:suppressLineNumbers w:val="0"/>
        <w:bidi w:val="0"/>
        <w:spacing w:before="120" w:beforeAutospacing="off" w:after="100" w:afterAutospacing="off" w:line="252" w:lineRule="auto"/>
        <w:ind w:right="0"/>
        <w:jc w:val="both"/>
        <w:rPr>
          <w:lang w:val="et-EE"/>
        </w:rPr>
      </w:pPr>
      <w:bookmarkStart w:name="_Toc632550511" w:id="726876244"/>
      <w:bookmarkStart w:name="_Toc201037108" w:id="927341759"/>
      <w:bookmarkStart w:name="_Toc1897621675" w:id="1420747654"/>
      <w:r w:rsidR="6C0E9819">
        <w:rPr/>
        <w:t>Elektrivarustus</w:t>
      </w:r>
      <w:bookmarkEnd w:id="726876244"/>
      <w:bookmarkEnd w:id="927341759"/>
      <w:bookmarkEnd w:id="1420747654"/>
    </w:p>
    <w:p w:rsidR="635FA563" w:rsidP="2EE21B98" w:rsidRDefault="635FA563" w14:paraId="1FDD7EB3" w14:textId="49183B77">
      <w:pPr>
        <w:pStyle w:val="Normal"/>
        <w:rPr>
          <w:lang w:val="et-EE"/>
        </w:rPr>
      </w:pPr>
      <w:r w:rsidR="6E67DCF3">
        <w:rPr/>
        <w:t>Elektrivarustusega on planeeritav kinnistu liitunud</w:t>
      </w:r>
      <w:r w:rsidR="2885A6CE">
        <w:rPr/>
        <w:t xml:space="preserve"> </w:t>
      </w:r>
      <w:r w:rsidR="6E67DCF3">
        <w:rPr/>
        <w:t>ja tarbib elektriettevõtte teenust.</w:t>
      </w:r>
      <w:r w:rsidR="3F706E6E">
        <w:rPr/>
        <w:t xml:space="preserve"> Kavandatava </w:t>
      </w:r>
      <w:r w:rsidR="3D6E7B01">
        <w:rPr/>
        <w:t xml:space="preserve">krundi (pos1) </w:t>
      </w:r>
      <w:r w:rsidR="2ABA0B21">
        <w:rPr/>
        <w:t xml:space="preserve">toide on kavandatud vastavalt </w:t>
      </w:r>
      <w:r w:rsidR="55D11567">
        <w:rPr/>
        <w:t>Elektrilevi OÜ-lt</w:t>
      </w:r>
      <w:r w:rsidR="4B66FA37">
        <w:rPr/>
        <w:t xml:space="preserve"> </w:t>
      </w:r>
      <w:r w:rsidR="3FD11F36">
        <w:rPr/>
        <w:t>liitumistingimustele nr</w:t>
      </w:r>
      <w:r w:rsidR="38EB688F">
        <w:rPr/>
        <w:t xml:space="preserve"> </w:t>
      </w:r>
      <w:r w:rsidR="3FD11F36">
        <w:rPr/>
        <w:t>482336.</w:t>
      </w:r>
    </w:p>
    <w:p w:rsidR="635FA563" w:rsidP="2EE21B98" w:rsidRDefault="635FA563" w14:paraId="6796298B" w14:textId="61E9CC03">
      <w:pPr>
        <w:pStyle w:val="Normal"/>
        <w:rPr>
          <w:lang w:val="et-EE"/>
        </w:rPr>
      </w:pPr>
      <w:r w:rsidR="6727D87F">
        <w:rPr/>
        <w:t>Detailplaneeringu</w:t>
      </w:r>
      <w:r w:rsidR="6727D87F">
        <w:rPr/>
        <w:t xml:space="preserve"> </w:t>
      </w:r>
      <w:r w:rsidR="6727D87F">
        <w:rPr/>
        <w:t>ala</w:t>
      </w:r>
      <w:r w:rsidR="6727D87F">
        <w:rPr/>
        <w:t xml:space="preserve"> </w:t>
      </w:r>
      <w:r w:rsidR="6727D87F">
        <w:rPr/>
        <w:t>toide</w:t>
      </w:r>
      <w:r w:rsidR="6727D87F">
        <w:rPr/>
        <w:t xml:space="preserve"> </w:t>
      </w:r>
      <w:r w:rsidR="6727D87F">
        <w:rPr/>
        <w:t>nähakse</w:t>
      </w:r>
      <w:r w:rsidR="6727D87F">
        <w:rPr/>
        <w:t xml:space="preserve"> </w:t>
      </w:r>
      <w:r w:rsidR="6727D87F">
        <w:rPr/>
        <w:t>ette</w:t>
      </w:r>
      <w:r w:rsidR="6727D87F">
        <w:rPr/>
        <w:t xml:space="preserve"> </w:t>
      </w:r>
      <w:r w:rsidR="6727D87F">
        <w:rPr/>
        <w:t>olemasoleva</w:t>
      </w:r>
      <w:r w:rsidR="6727D87F">
        <w:rPr/>
        <w:t xml:space="preserve"> </w:t>
      </w:r>
      <w:r w:rsidR="6727D87F">
        <w:rPr/>
        <w:t>alajaama</w:t>
      </w:r>
      <w:r w:rsidR="6727D87F">
        <w:rPr/>
        <w:t xml:space="preserve"> </w:t>
      </w:r>
      <w:r w:rsidR="6727D87F">
        <w:rPr/>
        <w:t>Sanglepa</w:t>
      </w:r>
      <w:r w:rsidR="6727D87F">
        <w:rPr/>
        <w:t>:(</w:t>
      </w:r>
      <w:r w:rsidR="6727D87F">
        <w:rPr/>
        <w:t>Rae</w:t>
      </w:r>
      <w:r w:rsidR="6727D87F">
        <w:rPr/>
        <w:t xml:space="preserve">) </w:t>
      </w:r>
      <w:r w:rsidR="6727D87F">
        <w:rPr/>
        <w:t>baasil</w:t>
      </w:r>
      <w:r w:rsidR="6727D87F">
        <w:rPr/>
        <w:t xml:space="preserve">, mis </w:t>
      </w:r>
      <w:r w:rsidR="6727D87F">
        <w:rPr/>
        <w:t>asub</w:t>
      </w:r>
      <w:r w:rsidR="6727D87F">
        <w:rPr/>
        <w:t xml:space="preserve"> </w:t>
      </w:r>
      <w:r w:rsidR="6727D87F">
        <w:rPr/>
        <w:t>Pärna</w:t>
      </w:r>
      <w:r w:rsidR="6727D87F">
        <w:rPr/>
        <w:t xml:space="preserve"> tee 6 </w:t>
      </w:r>
      <w:r w:rsidR="6727D87F">
        <w:rPr/>
        <w:t>kinnistul</w:t>
      </w:r>
      <w:r w:rsidR="6727D87F">
        <w:rPr/>
        <w:t xml:space="preserve">. </w:t>
      </w:r>
      <w:r w:rsidR="6727D87F">
        <w:rPr/>
        <w:t>Nimetatud</w:t>
      </w:r>
      <w:r w:rsidR="6727D87F">
        <w:rPr/>
        <w:t xml:space="preserve"> </w:t>
      </w:r>
      <w:r w:rsidR="6727D87F">
        <w:rPr/>
        <w:t>olemasoleva</w:t>
      </w:r>
      <w:r w:rsidR="6727D87F">
        <w:rPr/>
        <w:t xml:space="preserve"> </w:t>
      </w:r>
      <w:r w:rsidR="6727D87F">
        <w:rPr/>
        <w:t>alajaama</w:t>
      </w:r>
      <w:r w:rsidR="6727D87F">
        <w:rPr/>
        <w:t xml:space="preserve"> </w:t>
      </w:r>
      <w:r w:rsidR="6727D87F">
        <w:rPr/>
        <w:t>kõrvale</w:t>
      </w:r>
      <w:r w:rsidR="6727D87F">
        <w:rPr/>
        <w:t xml:space="preserve"> </w:t>
      </w:r>
      <w:r w:rsidR="6727D87F">
        <w:rPr/>
        <w:t>nähakse</w:t>
      </w:r>
      <w:r w:rsidR="6727D87F">
        <w:rPr/>
        <w:t xml:space="preserve"> </w:t>
      </w:r>
      <w:r w:rsidR="6727D87F">
        <w:rPr/>
        <w:t>ette</w:t>
      </w:r>
      <w:r w:rsidR="6727D87F">
        <w:rPr/>
        <w:t xml:space="preserve"> </w:t>
      </w:r>
      <w:r w:rsidR="6727D87F">
        <w:rPr/>
        <w:t>krundi</w:t>
      </w:r>
      <w:r w:rsidR="6727D87F">
        <w:rPr/>
        <w:t xml:space="preserve"> </w:t>
      </w:r>
      <w:r w:rsidR="6727D87F">
        <w:rPr/>
        <w:t>elektrivarustuseks</w:t>
      </w:r>
      <w:r w:rsidR="6727D87F">
        <w:rPr/>
        <w:t xml:space="preserve"> 0,4 </w:t>
      </w:r>
      <w:r w:rsidR="6727D87F">
        <w:rPr/>
        <w:t>kV</w:t>
      </w:r>
      <w:r w:rsidR="6727D87F">
        <w:rPr/>
        <w:t xml:space="preserve"> </w:t>
      </w:r>
      <w:r w:rsidR="6727D87F">
        <w:rPr/>
        <w:t>liitumiskilp</w:t>
      </w:r>
      <w:r w:rsidR="6727D87F">
        <w:rPr/>
        <w:t xml:space="preserve">. </w:t>
      </w:r>
      <w:r w:rsidR="6727D87F">
        <w:rPr/>
        <w:t>Liitumiskilbid</w:t>
      </w:r>
      <w:r w:rsidR="6727D87F">
        <w:rPr/>
        <w:t xml:space="preserve"> </w:t>
      </w:r>
      <w:r w:rsidR="6727D87F">
        <w:rPr/>
        <w:t>peavad</w:t>
      </w:r>
      <w:r w:rsidR="6727D87F">
        <w:rPr/>
        <w:t xml:space="preserve"> </w:t>
      </w:r>
      <w:r w:rsidR="6727D87F">
        <w:rPr/>
        <w:t>olema</w:t>
      </w:r>
      <w:r w:rsidR="6727D87F">
        <w:rPr/>
        <w:t xml:space="preserve"> </w:t>
      </w:r>
      <w:r w:rsidR="6727D87F">
        <w:rPr/>
        <w:t>alati</w:t>
      </w:r>
      <w:r w:rsidR="6727D87F">
        <w:rPr/>
        <w:t xml:space="preserve"> </w:t>
      </w:r>
      <w:r w:rsidR="6727D87F">
        <w:rPr/>
        <w:t>vabalt</w:t>
      </w:r>
      <w:r w:rsidR="6727D87F">
        <w:rPr/>
        <w:t xml:space="preserve"> </w:t>
      </w:r>
      <w:r w:rsidR="6727D87F">
        <w:rPr/>
        <w:t>teenindatavad</w:t>
      </w:r>
      <w:r w:rsidR="6727D87F">
        <w:rPr/>
        <w:t xml:space="preserve">. </w:t>
      </w:r>
      <w:r w:rsidR="3E5341E3">
        <w:rPr/>
        <w:t>E</w:t>
      </w:r>
      <w:r w:rsidR="6727D87F">
        <w:rPr/>
        <w:t>lektrivarus</w:t>
      </w:r>
      <w:r w:rsidR="6727D87F">
        <w:rPr/>
        <w:t xml:space="preserve"> </w:t>
      </w:r>
      <w:r w:rsidR="6727D87F">
        <w:rPr/>
        <w:t>näha</w:t>
      </w:r>
      <w:r w:rsidR="37C5D8B0">
        <w:rPr/>
        <w:t>kse</w:t>
      </w:r>
      <w:r w:rsidR="6727D87F">
        <w:rPr/>
        <w:t xml:space="preserve"> </w:t>
      </w:r>
      <w:r w:rsidR="6727D87F">
        <w:rPr/>
        <w:t>ette</w:t>
      </w:r>
      <w:r w:rsidR="6727D87F">
        <w:rPr/>
        <w:t xml:space="preserve"> </w:t>
      </w:r>
      <w:r w:rsidR="6727D87F">
        <w:rPr/>
        <w:t>olemasolevast</w:t>
      </w:r>
      <w:r w:rsidR="7E7EDFAA">
        <w:rPr/>
        <w:t xml:space="preserve"> </w:t>
      </w:r>
      <w:r w:rsidR="6727D87F">
        <w:rPr/>
        <w:t>võrguühendusest</w:t>
      </w:r>
      <w:r w:rsidR="6727D87F">
        <w:rPr/>
        <w:t xml:space="preserve"> </w:t>
      </w:r>
      <w:r w:rsidR="6727D87F">
        <w:rPr/>
        <w:t>Elektrileviga</w:t>
      </w:r>
      <w:r w:rsidR="6727D87F">
        <w:rPr/>
        <w:t>.</w:t>
      </w:r>
      <w:r w:rsidR="0BC2CB4E">
        <w:rPr/>
        <w:t xml:space="preserve"> </w:t>
      </w:r>
      <w:r w:rsidR="6727D87F">
        <w:rPr/>
        <w:t>Elektritoide</w:t>
      </w:r>
      <w:r w:rsidR="6727D87F">
        <w:rPr/>
        <w:t xml:space="preserve"> </w:t>
      </w:r>
      <w:r w:rsidR="6727D87F">
        <w:rPr/>
        <w:t>liitumiskilbist</w:t>
      </w:r>
      <w:r w:rsidR="6727D87F">
        <w:rPr/>
        <w:t xml:space="preserve"> </w:t>
      </w:r>
      <w:r w:rsidR="6727D87F">
        <w:rPr/>
        <w:t>objektini</w:t>
      </w:r>
      <w:r w:rsidR="6727D87F">
        <w:rPr/>
        <w:t xml:space="preserve"> </w:t>
      </w:r>
      <w:r w:rsidR="6727D87F">
        <w:rPr/>
        <w:t>näha</w:t>
      </w:r>
      <w:r w:rsidR="78FF88EF">
        <w:rPr/>
        <w:t>kse</w:t>
      </w:r>
      <w:r w:rsidR="6727D87F">
        <w:rPr/>
        <w:t xml:space="preserve"> </w:t>
      </w:r>
      <w:r w:rsidR="6727D87F">
        <w:rPr/>
        <w:t>ette</w:t>
      </w:r>
      <w:r w:rsidR="6727D87F">
        <w:rPr/>
        <w:t xml:space="preserve"> </w:t>
      </w:r>
      <w:r w:rsidR="6727D87F">
        <w:rPr/>
        <w:t>maakaabliga</w:t>
      </w:r>
      <w:r w:rsidR="1D0BEC71">
        <w:rPr/>
        <w:t xml:space="preserve">. </w:t>
      </w:r>
      <w:r w:rsidR="6727D87F">
        <w:rPr/>
        <w:t>Elektrilevi</w:t>
      </w:r>
      <w:r w:rsidR="6727D87F">
        <w:rPr/>
        <w:t xml:space="preserve"> OÜ </w:t>
      </w:r>
      <w:r w:rsidR="6727D87F">
        <w:rPr/>
        <w:t>tehnorajatiste</w:t>
      </w:r>
      <w:r w:rsidR="6727D87F">
        <w:rPr/>
        <w:t xml:space="preserve"> </w:t>
      </w:r>
      <w:r w:rsidR="6727D87F">
        <w:rPr/>
        <w:t>maakasutusõigus</w:t>
      </w:r>
      <w:r w:rsidR="6727D87F">
        <w:rPr/>
        <w:t xml:space="preserve"> </w:t>
      </w:r>
      <w:r w:rsidR="6727D87F">
        <w:rPr/>
        <w:t>tag</w:t>
      </w:r>
      <w:r w:rsidR="3EB3595D">
        <w:rPr/>
        <w:t>atakse</w:t>
      </w:r>
      <w:r w:rsidR="6727D87F">
        <w:rPr/>
        <w:t xml:space="preserve"> </w:t>
      </w:r>
      <w:r w:rsidR="6727D87F">
        <w:rPr/>
        <w:t>servituudialana</w:t>
      </w:r>
      <w:r w:rsidR="6727D87F">
        <w:rPr/>
        <w:t xml:space="preserve">, </w:t>
      </w:r>
      <w:r w:rsidR="6727D87F">
        <w:rPr/>
        <w:t>alajaamadele</w:t>
      </w:r>
      <w:r w:rsidR="6727D87F">
        <w:rPr/>
        <w:t xml:space="preserve"> </w:t>
      </w:r>
      <w:r w:rsidR="6727D87F">
        <w:rPr/>
        <w:t>eraldi</w:t>
      </w:r>
      <w:r w:rsidR="6727D87F">
        <w:rPr/>
        <w:t xml:space="preserve"> </w:t>
      </w:r>
      <w:r w:rsidR="6727D87F">
        <w:rPr/>
        <w:t>katastriüksusi</w:t>
      </w:r>
      <w:r w:rsidR="710A3265">
        <w:rPr/>
        <w:t xml:space="preserve"> </w:t>
      </w:r>
      <w:r w:rsidR="710A3265">
        <w:rPr/>
        <w:t>ei</w:t>
      </w:r>
      <w:r w:rsidR="6727D87F">
        <w:rPr/>
        <w:t xml:space="preserve"> </w:t>
      </w:r>
      <w:r w:rsidR="6727D87F">
        <w:rPr/>
        <w:t>moodusta</w:t>
      </w:r>
      <w:r w:rsidR="3AC0146E">
        <w:rPr/>
        <w:t>ta</w:t>
      </w:r>
      <w:r w:rsidR="6727D87F">
        <w:rPr/>
        <w:t>.</w:t>
      </w:r>
    </w:p>
    <w:p w:rsidR="635FA563" w:rsidP="5B1D1021" w:rsidRDefault="635FA563" w14:paraId="4127FF26" w14:textId="4F64E491">
      <w:pPr>
        <w:pStyle w:val="Normal"/>
        <w:rPr>
          <w:lang w:val="et-EE"/>
        </w:rPr>
      </w:pPr>
      <w:r w:rsidR="0A84C099">
        <w:rPr/>
        <w:t>Elektrikaablite</w:t>
      </w:r>
      <w:r w:rsidR="0A84C099">
        <w:rPr/>
        <w:t xml:space="preserve"> </w:t>
      </w:r>
      <w:r w:rsidR="0A84C099">
        <w:rPr/>
        <w:t>planeerimine</w:t>
      </w:r>
      <w:r w:rsidR="0A84C099">
        <w:rPr/>
        <w:t xml:space="preserve"> </w:t>
      </w:r>
      <w:r w:rsidR="0A84C099">
        <w:rPr/>
        <w:t>piki</w:t>
      </w:r>
      <w:r w:rsidR="0A84C099">
        <w:rPr/>
        <w:t xml:space="preserve"> </w:t>
      </w:r>
      <w:r w:rsidR="0A84C099">
        <w:rPr/>
        <w:t>sõiduteed</w:t>
      </w:r>
      <w:r w:rsidR="0A84C099">
        <w:rPr/>
        <w:t xml:space="preserve"> </w:t>
      </w:r>
      <w:r w:rsidR="0A84C099">
        <w:rPr/>
        <w:t>ei</w:t>
      </w:r>
      <w:r w:rsidR="0A84C099">
        <w:rPr/>
        <w:t xml:space="preserve"> ole lubatud. </w:t>
      </w:r>
      <w:r w:rsidR="0A84C099">
        <w:rPr/>
        <w:t>Samuti</w:t>
      </w:r>
      <w:r w:rsidR="0A84C099">
        <w:rPr/>
        <w:t xml:space="preserve"> </w:t>
      </w:r>
      <w:r w:rsidR="0A84C099">
        <w:rPr/>
        <w:t>ei</w:t>
      </w:r>
      <w:r w:rsidR="0A84C099">
        <w:rPr/>
        <w:t xml:space="preserve"> ole lubatud </w:t>
      </w:r>
      <w:r w:rsidR="0A84C099">
        <w:rPr/>
        <w:t>planeerida</w:t>
      </w:r>
      <w:r w:rsidR="0A84C099">
        <w:rPr/>
        <w:t xml:space="preserve"> </w:t>
      </w:r>
      <w:r w:rsidR="0A84C099">
        <w:rPr/>
        <w:t>teisi</w:t>
      </w:r>
      <w:r w:rsidR="6FE955EF">
        <w:rPr/>
        <w:t xml:space="preserve"> </w:t>
      </w:r>
      <w:r w:rsidR="0A84C099">
        <w:rPr/>
        <w:t>kommunikatsioone</w:t>
      </w:r>
      <w:r w:rsidR="0A84C099">
        <w:rPr/>
        <w:t xml:space="preserve"> </w:t>
      </w:r>
      <w:r w:rsidR="0A84C099">
        <w:rPr/>
        <w:t>elektrikaablite</w:t>
      </w:r>
      <w:r w:rsidR="0A84C099">
        <w:rPr/>
        <w:t xml:space="preserve"> </w:t>
      </w:r>
      <w:r w:rsidR="0A84C099">
        <w:rPr/>
        <w:t>kaitsetsoonidesse</w:t>
      </w:r>
      <w:r w:rsidR="0A84C099">
        <w:rPr/>
        <w:t>.</w:t>
      </w:r>
      <w:r w:rsidR="76D8567A">
        <w:rPr/>
        <w:t xml:space="preserve"> </w:t>
      </w:r>
      <w:r w:rsidR="0A84C099">
        <w:rPr/>
        <w:t>Elektrivõrgu</w:t>
      </w:r>
      <w:r w:rsidR="0A84C099">
        <w:rPr/>
        <w:t xml:space="preserve"> </w:t>
      </w:r>
      <w:r w:rsidR="0A84C099">
        <w:rPr/>
        <w:t>väljaehitamine</w:t>
      </w:r>
      <w:r w:rsidR="0A84C099">
        <w:rPr/>
        <w:t xml:space="preserve"> </w:t>
      </w:r>
      <w:r w:rsidR="0A84C099">
        <w:rPr/>
        <w:t>toimub</w:t>
      </w:r>
      <w:r w:rsidR="0A84C099">
        <w:rPr/>
        <w:t xml:space="preserve"> </w:t>
      </w:r>
      <w:r w:rsidR="0A84C099">
        <w:rPr/>
        <w:t>vastavalt</w:t>
      </w:r>
      <w:r w:rsidR="0A84C099">
        <w:rPr/>
        <w:t xml:space="preserve"> </w:t>
      </w:r>
      <w:r w:rsidR="0A84C099">
        <w:rPr/>
        <w:t>Elektrilevi</w:t>
      </w:r>
      <w:r w:rsidR="0A84C099">
        <w:rPr/>
        <w:t xml:space="preserve"> OÜ </w:t>
      </w:r>
      <w:r w:rsidR="0A84C099">
        <w:rPr/>
        <w:t>liitumistingimustele</w:t>
      </w:r>
      <w:r w:rsidR="0A84C099">
        <w:rPr/>
        <w:t xml:space="preserve">. </w:t>
      </w:r>
      <w:r w:rsidR="0A84C099">
        <w:rPr/>
        <w:t>Detailplaneerimise</w:t>
      </w:r>
      <w:r w:rsidR="6A4090B8">
        <w:rPr/>
        <w:t xml:space="preserve"> </w:t>
      </w:r>
      <w:r w:rsidR="0A84C099">
        <w:rPr/>
        <w:t>projektiga</w:t>
      </w:r>
      <w:r w:rsidR="0A84C099">
        <w:rPr/>
        <w:t xml:space="preserve"> </w:t>
      </w:r>
      <w:r w:rsidR="0A84C099">
        <w:rPr/>
        <w:t>määra</w:t>
      </w:r>
      <w:r w:rsidR="558E5C94">
        <w:rPr/>
        <w:t>takse</w:t>
      </w:r>
      <w:r w:rsidR="0A84C099">
        <w:rPr/>
        <w:t xml:space="preserve"> </w:t>
      </w:r>
      <w:r w:rsidR="0A84C099">
        <w:rPr/>
        <w:t>ka</w:t>
      </w:r>
      <w:r w:rsidR="0A84C099">
        <w:rPr/>
        <w:t xml:space="preserve"> </w:t>
      </w:r>
      <w:r w:rsidR="0A84C099">
        <w:rPr/>
        <w:t>väljaspool</w:t>
      </w:r>
      <w:r w:rsidR="0A84C099">
        <w:rPr/>
        <w:t xml:space="preserve"> </w:t>
      </w:r>
      <w:r w:rsidR="0A84C099">
        <w:rPr/>
        <w:t>detailplaneerimise</w:t>
      </w:r>
      <w:r w:rsidR="0A84C099">
        <w:rPr/>
        <w:t xml:space="preserve"> </w:t>
      </w:r>
      <w:r w:rsidR="0A84C099">
        <w:rPr/>
        <w:t>ala</w:t>
      </w:r>
      <w:r w:rsidR="0A84C099">
        <w:rPr/>
        <w:t xml:space="preserve"> </w:t>
      </w:r>
      <w:r w:rsidR="0A84C099">
        <w:rPr/>
        <w:t>kulgevate</w:t>
      </w:r>
      <w:r w:rsidR="0A84C099">
        <w:rPr/>
        <w:t xml:space="preserve"> </w:t>
      </w:r>
      <w:r w:rsidR="0A84C099">
        <w:rPr/>
        <w:t>kaablite</w:t>
      </w:r>
      <w:r w:rsidR="0A84C099">
        <w:rPr/>
        <w:t xml:space="preserve"> </w:t>
      </w:r>
      <w:r w:rsidR="0A84C099">
        <w:rPr/>
        <w:t>trasside</w:t>
      </w:r>
      <w:r w:rsidR="0A84C099">
        <w:rPr/>
        <w:t xml:space="preserve"> </w:t>
      </w:r>
      <w:r w:rsidR="0A84C099">
        <w:rPr/>
        <w:t>servituudi</w:t>
      </w:r>
      <w:r w:rsidR="0A84C099">
        <w:rPr/>
        <w:t xml:space="preserve"> </w:t>
      </w:r>
      <w:r w:rsidR="0A84C099">
        <w:rPr/>
        <w:t>alad</w:t>
      </w:r>
      <w:r w:rsidR="0A84C099">
        <w:rPr/>
        <w:t>.</w:t>
      </w:r>
    </w:p>
    <w:p xmlns:wp14="http://schemas.microsoft.com/office/word/2010/wordml" w:rsidR="0032581B" w:rsidP="0032581B" w:rsidRDefault="00A509A5" w14:paraId="6ECDF38E" wp14:textId="77777777">
      <w:pPr>
        <w:pStyle w:val="Heading2"/>
        <w:rPr>
          <w:lang w:val="et-EE"/>
        </w:rPr>
      </w:pPr>
      <w:bookmarkStart w:name="_Toc578588245" w:id="1132605230"/>
      <w:bookmarkStart w:name="_Toc361170999" w:id="242693218"/>
      <w:bookmarkStart w:name="_Toc1786812076" w:id="2139789636"/>
      <w:bookmarkStart w:name="_Toc1563520241" w:id="69233948"/>
      <w:r w:rsidR="72CD5B50">
        <w:rPr/>
        <w:t>Telekommunikatsioon</w:t>
      </w:r>
      <w:bookmarkEnd w:id="1132605230"/>
      <w:bookmarkEnd w:id="242693218"/>
      <w:bookmarkEnd w:id="2139789636"/>
      <w:bookmarkEnd w:id="69233948"/>
    </w:p>
    <w:p xmlns:wp14="http://schemas.microsoft.com/office/word/2010/wordml" w:rsidRPr="008D3CE8" w:rsidR="008D3CE8" w:rsidP="008D3CE8" w:rsidRDefault="008D3CE8" w14:paraId="3F40292C" wp14:textId="7A552ADB">
      <w:pPr>
        <w:rPr>
          <w:lang w:val="et-EE"/>
        </w:rPr>
      </w:pPr>
      <w:r w:rsidR="3DDA8AD6">
        <w:rPr/>
        <w:t xml:space="preserve">Side </w:t>
      </w:r>
      <w:r w:rsidR="3DDA8AD6">
        <w:rPr/>
        <w:t>lahendada</w:t>
      </w:r>
      <w:r w:rsidR="3DDA8AD6">
        <w:rPr/>
        <w:t xml:space="preserve"> </w:t>
      </w:r>
      <w:r w:rsidR="3DDA8AD6">
        <w:rPr/>
        <w:t>vastavalt</w:t>
      </w:r>
      <w:r w:rsidR="3DDA8AD6">
        <w:rPr/>
        <w:t xml:space="preserve"> </w:t>
      </w:r>
      <w:r w:rsidR="3DDA8AD6">
        <w:rPr/>
        <w:t>valitud</w:t>
      </w:r>
      <w:r w:rsidR="3DDA8AD6">
        <w:rPr/>
        <w:t xml:space="preserve"> </w:t>
      </w:r>
      <w:r w:rsidR="3DDA8AD6">
        <w:rPr/>
        <w:t>teenusepakkuja</w:t>
      </w:r>
      <w:r w:rsidR="3DDA8AD6">
        <w:rPr/>
        <w:t xml:space="preserve"> </w:t>
      </w:r>
      <w:r w:rsidR="3DDA8AD6">
        <w:rPr/>
        <w:t>tingimustele</w:t>
      </w:r>
      <w:r w:rsidR="3DDA8AD6">
        <w:rPr/>
        <w:t>.</w:t>
      </w:r>
    </w:p>
    <w:p xmlns:wp14="http://schemas.microsoft.com/office/word/2010/wordml" w:rsidRPr="00D25D48" w:rsidR="000E116C" w:rsidP="00D25D48" w:rsidRDefault="000E116C" w14:paraId="6917F2AF" wp14:textId="77777777">
      <w:pPr>
        <w:pStyle w:val="Heading2"/>
        <w:rPr>
          <w:lang w:val="et-EE"/>
        </w:rPr>
      </w:pPr>
      <w:bookmarkStart w:name="_Toc1246180439" w:id="1625017554"/>
      <w:bookmarkStart w:name="_Toc118015034" w:id="386188093"/>
      <w:bookmarkStart w:name="_Toc355825153" w:id="598367634"/>
      <w:bookmarkStart w:name="_Toc389155741" w:id="1933495488"/>
      <w:r w:rsidR="1E29933E">
        <w:rPr/>
        <w:t>Sademevesi</w:t>
      </w:r>
      <w:bookmarkEnd w:id="1625017554"/>
      <w:bookmarkEnd w:id="386188093"/>
      <w:bookmarkEnd w:id="598367634"/>
      <w:bookmarkEnd w:id="1933495488"/>
    </w:p>
    <w:p xmlns:wp14="http://schemas.microsoft.com/office/word/2010/wordml" w:rsidR="00186C11" w:rsidP="21B297ED" w:rsidRDefault="00FA667A" w14:paraId="62FD7B03" wp14:textId="77777777">
      <w:pPr>
        <w:rPr>
          <w:lang w:val="et-EE"/>
        </w:rPr>
      </w:pPr>
      <w:r w:rsidR="0DAD1E5A">
        <w:rPr/>
        <w:t>Veeseaduse</w:t>
      </w:r>
      <w:r w:rsidR="0DAD1E5A">
        <w:rPr/>
        <w:t xml:space="preserve"> </w:t>
      </w:r>
      <w:r w:rsidR="0DAD1E5A">
        <w:rPr/>
        <w:t>kohaselt</w:t>
      </w:r>
      <w:r w:rsidR="0DAD1E5A">
        <w:rPr/>
        <w:t xml:space="preserve"> </w:t>
      </w:r>
      <w:r w:rsidR="0DAD1E5A">
        <w:rPr/>
        <w:t>tuleb</w:t>
      </w:r>
      <w:r w:rsidR="0DAD1E5A">
        <w:rPr/>
        <w:t xml:space="preserve"> </w:t>
      </w:r>
      <w:r w:rsidR="0DAD1E5A">
        <w:rPr/>
        <w:t>sademevee</w:t>
      </w:r>
      <w:r w:rsidR="0DAD1E5A">
        <w:rPr/>
        <w:t xml:space="preserve"> </w:t>
      </w:r>
      <w:r w:rsidR="0DAD1E5A">
        <w:rPr/>
        <w:t>käitlemisel</w:t>
      </w:r>
      <w:r w:rsidR="0DAD1E5A">
        <w:rPr/>
        <w:t xml:space="preserve"> </w:t>
      </w:r>
      <w:r w:rsidR="0DAD1E5A">
        <w:rPr/>
        <w:t>eelistada</w:t>
      </w:r>
      <w:r w:rsidR="0DAD1E5A">
        <w:rPr/>
        <w:t xml:space="preserve"> </w:t>
      </w:r>
      <w:r w:rsidR="0DAD1E5A">
        <w:rPr/>
        <w:t>lahendusi</w:t>
      </w:r>
      <w:r w:rsidR="0DAD1E5A">
        <w:rPr/>
        <w:t xml:space="preserve">, mis </w:t>
      </w:r>
      <w:r w:rsidR="0DAD1E5A">
        <w:rPr/>
        <w:t>võimaldavad</w:t>
      </w:r>
      <w:r w:rsidR="0DAD1E5A">
        <w:rPr/>
        <w:t xml:space="preserve"> </w:t>
      </w:r>
      <w:r w:rsidR="0DAD1E5A">
        <w:rPr/>
        <w:t>sademeveest</w:t>
      </w:r>
      <w:r w:rsidR="0DAD1E5A">
        <w:rPr/>
        <w:t xml:space="preserve"> </w:t>
      </w:r>
      <w:r w:rsidR="0DAD1E5A">
        <w:rPr/>
        <w:t>vabaneda</w:t>
      </w:r>
      <w:r w:rsidR="0DAD1E5A">
        <w:rPr/>
        <w:t xml:space="preserve"> </w:t>
      </w:r>
      <w:r w:rsidR="0DAD1E5A">
        <w:rPr/>
        <w:t>selle</w:t>
      </w:r>
      <w:r w:rsidR="0DAD1E5A">
        <w:rPr/>
        <w:t xml:space="preserve"> </w:t>
      </w:r>
      <w:r w:rsidR="0DAD1E5A">
        <w:rPr/>
        <w:t>tekkekohas</w:t>
      </w:r>
      <w:r w:rsidR="0DAD1E5A">
        <w:rPr/>
        <w:t xml:space="preserve">, </w:t>
      </w:r>
      <w:r w:rsidR="0DAD1E5A">
        <w:rPr/>
        <w:t>vältides</w:t>
      </w:r>
      <w:r w:rsidR="0DAD1E5A">
        <w:rPr/>
        <w:t xml:space="preserve"> </w:t>
      </w:r>
      <w:r w:rsidR="0DAD1E5A">
        <w:rPr/>
        <w:t>sademevee</w:t>
      </w:r>
      <w:r w:rsidR="0DAD1E5A">
        <w:rPr/>
        <w:t xml:space="preserve"> </w:t>
      </w:r>
      <w:r w:rsidR="0DAD1E5A">
        <w:rPr/>
        <w:t>reostumist</w:t>
      </w:r>
      <w:r w:rsidR="0DAD1E5A">
        <w:rPr/>
        <w:t xml:space="preserve">. </w:t>
      </w:r>
      <w:r w:rsidR="0DAD1E5A">
        <w:rPr/>
        <w:t>Sademeveest</w:t>
      </w:r>
      <w:r w:rsidR="0DAD1E5A">
        <w:rPr/>
        <w:t xml:space="preserve"> </w:t>
      </w:r>
      <w:r w:rsidR="0DAD1E5A">
        <w:rPr/>
        <w:t>vabanemiseks</w:t>
      </w:r>
      <w:r w:rsidR="0DAD1E5A">
        <w:rPr/>
        <w:t xml:space="preserve"> </w:t>
      </w:r>
      <w:r w:rsidR="0DAD1E5A">
        <w:rPr/>
        <w:t>sademevee</w:t>
      </w:r>
      <w:r w:rsidR="0DAD1E5A">
        <w:rPr/>
        <w:t xml:space="preserve"> </w:t>
      </w:r>
      <w:r w:rsidR="0DAD1E5A">
        <w:rPr/>
        <w:t>suublasse</w:t>
      </w:r>
      <w:r w:rsidR="0DAD1E5A">
        <w:rPr/>
        <w:t xml:space="preserve"> </w:t>
      </w:r>
      <w:r w:rsidR="0DAD1E5A">
        <w:rPr/>
        <w:t>juhtimisel</w:t>
      </w:r>
      <w:r w:rsidR="0DAD1E5A">
        <w:rPr/>
        <w:t xml:space="preserve"> </w:t>
      </w:r>
      <w:r w:rsidR="0DAD1E5A">
        <w:rPr/>
        <w:t>kasutada</w:t>
      </w:r>
      <w:r w:rsidR="0DAD1E5A">
        <w:rPr/>
        <w:t xml:space="preserve"> </w:t>
      </w:r>
      <w:r w:rsidR="0DAD1E5A">
        <w:rPr/>
        <w:t>looduslähedasi</w:t>
      </w:r>
      <w:r w:rsidR="0DAD1E5A">
        <w:rPr/>
        <w:t xml:space="preserve"> </w:t>
      </w:r>
      <w:r w:rsidR="0DAD1E5A">
        <w:rPr/>
        <w:t>lahendusi</w:t>
      </w:r>
      <w:r w:rsidR="0DAD1E5A">
        <w:rPr/>
        <w:t xml:space="preserve"> (nt </w:t>
      </w:r>
      <w:r w:rsidR="0DAD1E5A">
        <w:rPr/>
        <w:t>rohealasid</w:t>
      </w:r>
      <w:r w:rsidR="0DAD1E5A">
        <w:rPr/>
        <w:t xml:space="preserve">, </w:t>
      </w:r>
      <w:r w:rsidR="0DAD1E5A">
        <w:rPr/>
        <w:t>viibetiike</w:t>
      </w:r>
      <w:r w:rsidR="0DAD1E5A">
        <w:rPr/>
        <w:t xml:space="preserve">, </w:t>
      </w:r>
      <w:r w:rsidR="0DAD1E5A">
        <w:rPr/>
        <w:t>vihmaaedasid</w:t>
      </w:r>
      <w:r w:rsidR="0DAD1E5A">
        <w:rPr/>
        <w:t xml:space="preserve">, </w:t>
      </w:r>
      <w:r w:rsidR="0DAD1E5A">
        <w:rPr/>
        <w:t>imbkraave</w:t>
      </w:r>
      <w:r w:rsidR="0DAD1E5A">
        <w:rPr/>
        <w:t xml:space="preserve"> jm), mis </w:t>
      </w:r>
      <w:r w:rsidR="0DAD1E5A">
        <w:rPr/>
        <w:t>võimaldavad</w:t>
      </w:r>
      <w:r w:rsidR="0DAD1E5A">
        <w:rPr/>
        <w:t xml:space="preserve"> </w:t>
      </w:r>
      <w:r w:rsidR="0DAD1E5A">
        <w:rPr/>
        <w:t>sademeveest</w:t>
      </w:r>
      <w:r w:rsidR="0DAD1E5A">
        <w:rPr/>
        <w:t xml:space="preserve"> </w:t>
      </w:r>
      <w:r w:rsidR="0DAD1E5A">
        <w:rPr/>
        <w:t>vabaneda</w:t>
      </w:r>
      <w:r w:rsidR="0DAD1E5A">
        <w:rPr/>
        <w:t xml:space="preserve"> </w:t>
      </w:r>
      <w:r w:rsidR="0DAD1E5A">
        <w:rPr/>
        <w:t>eelkõige</w:t>
      </w:r>
      <w:r w:rsidR="0DAD1E5A">
        <w:rPr/>
        <w:t xml:space="preserve"> </w:t>
      </w:r>
      <w:r w:rsidR="0DAD1E5A">
        <w:rPr/>
        <w:t>maastikukujundamise</w:t>
      </w:r>
      <w:r w:rsidR="0DAD1E5A">
        <w:rPr/>
        <w:t xml:space="preserve"> </w:t>
      </w:r>
      <w:r w:rsidR="0DAD1E5A">
        <w:rPr/>
        <w:t>kaudu</w:t>
      </w:r>
      <w:r w:rsidR="0DAD1E5A">
        <w:rPr/>
        <w:t xml:space="preserve">, </w:t>
      </w:r>
      <w:r w:rsidR="0DAD1E5A">
        <w:rPr/>
        <w:t>vältides</w:t>
      </w:r>
      <w:r w:rsidR="0DAD1E5A">
        <w:rPr/>
        <w:t xml:space="preserve"> </w:t>
      </w:r>
      <w:r w:rsidR="0DAD1E5A">
        <w:rPr/>
        <w:t>sademevee</w:t>
      </w:r>
      <w:r w:rsidR="0DAD1E5A">
        <w:rPr/>
        <w:t xml:space="preserve"> </w:t>
      </w:r>
      <w:r w:rsidR="0DAD1E5A">
        <w:rPr/>
        <w:t>reostumist</w:t>
      </w:r>
      <w:r w:rsidR="0DAD1E5A">
        <w:rPr/>
        <w:t>.</w:t>
      </w:r>
    </w:p>
    <w:p w:rsidR="28E22AD3" w:rsidP="21B297ED" w:rsidRDefault="28E22AD3" w14:paraId="2BD58BF7" w14:textId="720CD1F2">
      <w:pPr>
        <w:pStyle w:val="Normal"/>
        <w:rPr>
          <w:lang w:val="et-EE"/>
        </w:rPr>
      </w:pPr>
      <w:r w:rsidR="28E22AD3">
        <w:rPr/>
        <w:t xml:space="preserve">Suublasse </w:t>
      </w:r>
      <w:r w:rsidR="1125C43A">
        <w:rPr/>
        <w:t xml:space="preserve">(sh. pinnasesse) </w:t>
      </w:r>
      <w:r w:rsidR="28E22AD3">
        <w:rPr/>
        <w:t>juhitav sademevesi peab vastama keskkonnaministri 08.11.2019 määrusele nr 61 „Nõuded reovee puhastamise ning heit-, sademe-, kaevandus-, karjääri- ja jahutusvee suublasse juhtimise kohta, nõuetele vastavuse hindamise meetmed ning saasteainesisalduse piirväärtused“.</w:t>
      </w:r>
    </w:p>
    <w:p xmlns:wp14="http://schemas.microsoft.com/office/word/2010/wordml" w:rsidRPr="00FA667A" w:rsidR="00FA667A" w:rsidP="21B297ED" w:rsidRDefault="00FA667A" w14:paraId="1BC0900B" wp14:textId="77777777">
      <w:pPr>
        <w:pStyle w:val="BodyText"/>
        <w:spacing w:after="0"/>
        <w:rPr>
          <w:lang w:val="et-EE"/>
        </w:rPr>
      </w:pPr>
      <w:r w:rsidR="0DAD1E5A">
        <w:rPr/>
        <w:t>Sademevesi</w:t>
      </w:r>
      <w:r w:rsidR="0DAD1E5A">
        <w:rPr/>
        <w:t xml:space="preserve"> </w:t>
      </w:r>
      <w:r w:rsidR="0DAD1E5A">
        <w:rPr/>
        <w:t>immutada</w:t>
      </w:r>
      <w:r w:rsidR="0DAD1E5A">
        <w:rPr/>
        <w:t xml:space="preserve"> </w:t>
      </w:r>
      <w:r w:rsidR="0DAD1E5A">
        <w:rPr/>
        <w:t>omal</w:t>
      </w:r>
      <w:r w:rsidR="0DAD1E5A">
        <w:rPr/>
        <w:t xml:space="preserve"> </w:t>
      </w:r>
      <w:r w:rsidR="0DAD1E5A">
        <w:rPr/>
        <w:t>krundil</w:t>
      </w:r>
      <w:r w:rsidR="0DAD1E5A">
        <w:rPr/>
        <w:t xml:space="preserve">. </w:t>
      </w:r>
      <w:r w:rsidR="0DAD1E5A">
        <w:rPr/>
        <w:t>Tagada</w:t>
      </w:r>
      <w:r w:rsidR="0DAD1E5A">
        <w:rPr/>
        <w:t xml:space="preserve"> </w:t>
      </w:r>
      <w:r w:rsidR="0DAD1E5A">
        <w:rPr/>
        <w:t>vee</w:t>
      </w:r>
      <w:r w:rsidR="0DAD1E5A">
        <w:rPr/>
        <w:t xml:space="preserve"> </w:t>
      </w:r>
      <w:r w:rsidR="0DAD1E5A">
        <w:rPr/>
        <w:t>äravool</w:t>
      </w:r>
      <w:r w:rsidR="0DAD1E5A">
        <w:rPr/>
        <w:t xml:space="preserve"> </w:t>
      </w:r>
      <w:r w:rsidR="0DAD1E5A">
        <w:rPr/>
        <w:t>hoonete</w:t>
      </w:r>
      <w:r w:rsidR="0DAD1E5A">
        <w:rPr/>
        <w:t xml:space="preserve"> ja </w:t>
      </w:r>
      <w:r w:rsidR="0DAD1E5A">
        <w:rPr/>
        <w:t>rajatiste</w:t>
      </w:r>
      <w:r w:rsidR="0DAD1E5A">
        <w:rPr/>
        <w:t xml:space="preserve"> </w:t>
      </w:r>
      <w:r w:rsidR="0DAD1E5A">
        <w:rPr/>
        <w:t>vundamentidelt</w:t>
      </w:r>
      <w:r w:rsidR="0DAD1E5A">
        <w:rPr/>
        <w:t xml:space="preserve"> </w:t>
      </w:r>
      <w:r w:rsidR="0DAD1E5A">
        <w:rPr/>
        <w:t>vertikaalplaneerimisega</w:t>
      </w:r>
      <w:r w:rsidR="0DAD1E5A">
        <w:rPr/>
        <w:t xml:space="preserve">. </w:t>
      </w:r>
      <w:r w:rsidR="7809D1E6">
        <w:rPr/>
        <w:t>Hoone</w:t>
      </w:r>
      <w:r w:rsidR="7809D1E6">
        <w:rPr/>
        <w:t xml:space="preserve"> </w:t>
      </w:r>
      <w:r w:rsidR="7809D1E6">
        <w:rPr/>
        <w:t>projekti</w:t>
      </w:r>
      <w:r w:rsidR="7809D1E6">
        <w:rPr/>
        <w:t xml:space="preserve"> </w:t>
      </w:r>
      <w:r w:rsidR="7809D1E6">
        <w:rPr/>
        <w:t>koosseisus</w:t>
      </w:r>
      <w:r w:rsidR="7809D1E6">
        <w:rPr/>
        <w:t xml:space="preserve"> </w:t>
      </w:r>
      <w:r w:rsidR="7809D1E6">
        <w:rPr/>
        <w:t>leida</w:t>
      </w:r>
      <w:r w:rsidR="7809D1E6">
        <w:rPr/>
        <w:t xml:space="preserve"> </w:t>
      </w:r>
      <w:r w:rsidR="7809D1E6">
        <w:rPr/>
        <w:t>valingvihmade</w:t>
      </w:r>
      <w:r w:rsidR="7809D1E6">
        <w:rPr/>
        <w:t xml:space="preserve"> </w:t>
      </w:r>
      <w:r w:rsidR="7809D1E6">
        <w:rPr/>
        <w:t>korral</w:t>
      </w:r>
      <w:r w:rsidR="7809D1E6">
        <w:rPr/>
        <w:t xml:space="preserve"> </w:t>
      </w:r>
      <w:r w:rsidR="7809D1E6">
        <w:rPr/>
        <w:t>tekkivate</w:t>
      </w:r>
      <w:r w:rsidR="7809D1E6">
        <w:rPr/>
        <w:t xml:space="preserve"> </w:t>
      </w:r>
      <w:r w:rsidR="7809D1E6">
        <w:rPr/>
        <w:t>sademevete</w:t>
      </w:r>
      <w:r w:rsidR="7809D1E6">
        <w:rPr/>
        <w:t xml:space="preserve"> </w:t>
      </w:r>
      <w:r w:rsidR="7809D1E6">
        <w:rPr/>
        <w:t>arvutuslikud</w:t>
      </w:r>
      <w:r w:rsidR="7809D1E6">
        <w:rPr/>
        <w:t xml:space="preserve"> </w:t>
      </w:r>
      <w:r w:rsidR="7809D1E6">
        <w:rPr/>
        <w:t>hulgad</w:t>
      </w:r>
      <w:r w:rsidR="7809D1E6">
        <w:rPr/>
        <w:t xml:space="preserve"> mis </w:t>
      </w:r>
      <w:r w:rsidR="7809D1E6">
        <w:rPr/>
        <w:t>vajavad</w:t>
      </w:r>
      <w:r w:rsidR="7809D1E6">
        <w:rPr/>
        <w:t xml:space="preserve"> </w:t>
      </w:r>
      <w:r w:rsidR="7809D1E6">
        <w:rPr/>
        <w:t>immutamist</w:t>
      </w:r>
      <w:r w:rsidR="7809D1E6">
        <w:rPr/>
        <w:t xml:space="preserve"> </w:t>
      </w:r>
      <w:r w:rsidR="7809D1E6">
        <w:rPr/>
        <w:t>ning</w:t>
      </w:r>
      <w:r w:rsidR="7809D1E6">
        <w:rPr/>
        <w:t xml:space="preserve"> </w:t>
      </w:r>
      <w:r w:rsidR="7809D1E6">
        <w:rPr/>
        <w:t>projekteerida</w:t>
      </w:r>
      <w:r w:rsidR="7809D1E6">
        <w:rPr/>
        <w:t xml:space="preserve"> </w:t>
      </w:r>
      <w:r w:rsidR="7809D1E6">
        <w:rPr/>
        <w:t>vastavad</w:t>
      </w:r>
      <w:r w:rsidR="7809D1E6">
        <w:rPr/>
        <w:t xml:space="preserve"> </w:t>
      </w:r>
      <w:r w:rsidR="7809D1E6">
        <w:rPr/>
        <w:t>lahendused</w:t>
      </w:r>
      <w:r w:rsidR="7809D1E6">
        <w:rPr/>
        <w:t xml:space="preserve">, </w:t>
      </w:r>
      <w:r w:rsidR="7809D1E6">
        <w:rPr/>
        <w:t>v</w:t>
      </w:r>
      <w:r w:rsidR="0DAD1E5A">
        <w:rPr/>
        <w:t>ajadusel</w:t>
      </w:r>
      <w:r w:rsidR="0DAD1E5A">
        <w:rPr/>
        <w:t xml:space="preserve"> </w:t>
      </w:r>
      <w:r w:rsidR="0DAD1E5A">
        <w:rPr/>
        <w:t>rajada</w:t>
      </w:r>
      <w:r w:rsidR="0DAD1E5A">
        <w:rPr/>
        <w:t xml:space="preserve"> </w:t>
      </w:r>
      <w:r w:rsidR="7809D1E6">
        <w:rPr/>
        <w:t>d</w:t>
      </w:r>
      <w:r w:rsidR="0DAD1E5A">
        <w:rPr/>
        <w:t>renaa</w:t>
      </w:r>
      <w:r w:rsidR="0DAD1E5A">
        <w:rPr/>
        <w:t>ž</w:t>
      </w:r>
      <w:r w:rsidR="7809D1E6">
        <w:rPr/>
        <w:t xml:space="preserve"> ja/</w:t>
      </w:r>
      <w:r w:rsidR="7809D1E6">
        <w:rPr/>
        <w:t>või</w:t>
      </w:r>
      <w:r w:rsidR="0DAD1E5A">
        <w:rPr/>
        <w:t xml:space="preserve"> </w:t>
      </w:r>
      <w:r w:rsidR="0DAD1E5A">
        <w:rPr/>
        <w:t>vihmapeenrad</w:t>
      </w:r>
      <w:r w:rsidR="7809D1E6">
        <w:rPr/>
        <w:t xml:space="preserve"> ja/</w:t>
      </w:r>
      <w:r w:rsidR="7809D1E6">
        <w:rPr/>
        <w:t>või</w:t>
      </w:r>
      <w:r w:rsidR="7809D1E6">
        <w:rPr/>
        <w:t xml:space="preserve"> </w:t>
      </w:r>
      <w:r w:rsidR="7809D1E6">
        <w:rPr/>
        <w:t>sademevee</w:t>
      </w:r>
      <w:r w:rsidR="7809D1E6">
        <w:rPr/>
        <w:t xml:space="preserve"> </w:t>
      </w:r>
      <w:r w:rsidR="7809D1E6">
        <w:rPr/>
        <w:t>kogumismahutid</w:t>
      </w:r>
      <w:r w:rsidR="7809D1E6">
        <w:rPr/>
        <w:t>.</w:t>
      </w:r>
    </w:p>
    <w:p xmlns:wp14="http://schemas.microsoft.com/office/word/2010/wordml" w:rsidR="004F1759" w:rsidP="21B297ED" w:rsidRDefault="004F1759" w14:paraId="637805D2" wp14:textId="77777777">
      <w:pPr>
        <w:pStyle w:val="BodyText"/>
        <w:spacing w:after="0"/>
        <w:rPr>
          <w:lang w:val="et-EE"/>
        </w:rPr>
      </w:pPr>
    </w:p>
    <w:p xmlns:wp14="http://schemas.microsoft.com/office/word/2010/wordml" w:rsidR="002621BB" w:rsidP="21B297ED" w:rsidRDefault="004F1759" w14:paraId="43BF1124" wp14:textId="77777777">
      <w:pPr>
        <w:pStyle w:val="BodyText"/>
        <w:spacing w:after="0"/>
        <w:rPr>
          <w:lang w:val="et-EE"/>
        </w:rPr>
      </w:pPr>
      <w:r w:rsidR="5F40E17F">
        <w:rPr/>
        <w:t>Planeeritava</w:t>
      </w:r>
      <w:r w:rsidR="5F40E17F">
        <w:rPr/>
        <w:t xml:space="preserve"> </w:t>
      </w:r>
      <w:r w:rsidR="5F40E17F">
        <w:rPr/>
        <w:t>hoone</w:t>
      </w:r>
      <w:r w:rsidR="5F40E17F">
        <w:rPr/>
        <w:t xml:space="preserve"> </w:t>
      </w:r>
      <w:r w:rsidR="5F40E17F">
        <w:rPr/>
        <w:t>ümber</w:t>
      </w:r>
      <w:r w:rsidR="5F40E17F">
        <w:rPr/>
        <w:t xml:space="preserve"> on </w:t>
      </w:r>
      <w:r w:rsidR="5F40E17F">
        <w:rPr/>
        <w:t>kavandatud</w:t>
      </w:r>
      <w:r w:rsidR="5F40E17F">
        <w:rPr/>
        <w:t xml:space="preserve"> </w:t>
      </w:r>
      <w:r w:rsidR="7809D1E6">
        <w:rPr/>
        <w:t>immutus</w:t>
      </w:r>
      <w:r w:rsidR="5F40E17F">
        <w:rPr/>
        <w:t>drenaaž</w:t>
      </w:r>
      <w:r w:rsidR="7809D1E6">
        <w:rPr/>
        <w:t>.</w:t>
      </w:r>
    </w:p>
    <w:p xmlns:wp14="http://schemas.microsoft.com/office/word/2010/wordml" w:rsidR="0011694F" w:rsidP="21B297ED" w:rsidRDefault="0011694F" w14:paraId="463F29E8" wp14:textId="77777777">
      <w:pPr>
        <w:pStyle w:val="BodyText"/>
        <w:spacing w:after="0"/>
        <w:rPr>
          <w:lang w:val="et-EE"/>
        </w:rPr>
      </w:pPr>
    </w:p>
    <w:p xmlns:wp14="http://schemas.microsoft.com/office/word/2010/wordml" w:rsidR="0011694F" w:rsidP="2EE21B98" w:rsidRDefault="0011694F" w14:paraId="00627ACA" wp14:textId="387FD5B3">
      <w:pPr>
        <w:pStyle w:val="BodyText"/>
        <w:spacing w:after="0"/>
        <w:rPr>
          <w:lang w:val="et-EE"/>
        </w:rPr>
      </w:pPr>
      <w:r w:rsidR="5AF180CC">
        <w:rPr/>
        <w:t>Soovitavalt k</w:t>
      </w:r>
      <w:r w:rsidR="67766D5F">
        <w:rPr/>
        <w:t>avandada kokku kogutud sademevee kastmisveena kasutamist võimaldavad lahendused</w:t>
      </w:r>
      <w:r w:rsidR="7BD55AD3">
        <w:rPr/>
        <w:t xml:space="preserve"> ja lumeladustusalad </w:t>
      </w:r>
      <w:r w:rsidR="67766D5F">
        <w:rPr/>
        <w:t>hoone projekteerimise käigus.</w:t>
      </w:r>
    </w:p>
    <w:p xmlns:wp14="http://schemas.microsoft.com/office/word/2010/wordml" w:rsidR="00A679AC" w:rsidP="21B297ED" w:rsidRDefault="00A679AC" w14:paraId="3B7B4B86" wp14:textId="77777777">
      <w:pPr>
        <w:pStyle w:val="BodyText"/>
        <w:spacing w:after="0"/>
        <w:rPr>
          <w:lang w:val="et-EE"/>
        </w:rPr>
      </w:pPr>
    </w:p>
    <w:p xmlns:wp14="http://schemas.microsoft.com/office/word/2010/wordml" w:rsidR="00A679AC" w:rsidP="5B1D1021" w:rsidRDefault="00A679AC" w14:paraId="305A1770" wp14:textId="7A646399">
      <w:pPr>
        <w:pStyle w:val="BodyText"/>
        <w:spacing w:after="0"/>
        <w:rPr>
          <w:lang w:val="et-EE"/>
        </w:rPr>
      </w:pPr>
      <w:r w:rsidR="421C3A75">
        <w:rPr/>
        <w:t>Olemasolevat</w:t>
      </w:r>
      <w:r w:rsidR="1F709D35">
        <w:rPr/>
        <w:t xml:space="preserve"> </w:t>
      </w:r>
      <w:r w:rsidR="421C3A75">
        <w:rPr/>
        <w:t>maapinda võib tõsta maksimaalselt 0,5 m hoonestusala piires. Olemasolevat maapinda</w:t>
      </w:r>
      <w:r w:rsidR="7F426634">
        <w:rPr/>
        <w:t xml:space="preserve"> </w:t>
      </w:r>
      <w:r w:rsidR="421C3A75">
        <w:rPr/>
        <w:t xml:space="preserve">ei või tõsta kõrgemale hoonestatud naaberkinnistu maapinnast. </w:t>
      </w:r>
      <w:r w:rsidR="421C3A75">
        <w:rPr/>
        <w:t>Vertikaalplaneerimisega</w:t>
      </w:r>
      <w:r w:rsidR="6B4696A3">
        <w:rPr/>
        <w:t xml:space="preserve"> </w:t>
      </w:r>
      <w:r w:rsidR="421C3A75">
        <w:rPr/>
        <w:t>tuleb</w:t>
      </w:r>
      <w:r w:rsidR="421C3A75">
        <w:rPr/>
        <w:t xml:space="preserve"> tagada vihmavee mitte kaldumine naaber</w:t>
      </w:r>
      <w:r w:rsidR="3071B446">
        <w:rPr/>
        <w:t xml:space="preserve"> elamute </w:t>
      </w:r>
      <w:r w:rsidR="421C3A75">
        <w:rPr/>
        <w:t>kinnistutele</w:t>
      </w:r>
      <w:r w:rsidR="0E9B7D8E">
        <w:rPr/>
        <w:t xml:space="preserve"> va naaberkinnistu omaniku loal.</w:t>
      </w:r>
    </w:p>
    <w:p w:rsidR="2EE21B98" w:rsidP="2EE21B98" w:rsidRDefault="2EE21B98" w14:paraId="66E9584D" w14:textId="41C7D306">
      <w:pPr>
        <w:pStyle w:val="BodyText"/>
        <w:spacing w:after="0"/>
        <w:rPr>
          <w:lang w:val="et-EE"/>
        </w:rPr>
      </w:pPr>
    </w:p>
    <w:p w:rsidR="5B595709" w:rsidP="21B297ED" w:rsidRDefault="5B595709" w14:paraId="53E4133D" w14:textId="02C15CA5">
      <w:pPr>
        <w:pStyle w:val="BodyText"/>
        <w:spacing w:after="0"/>
        <w:rPr>
          <w:lang w:val="et-EE"/>
        </w:rPr>
      </w:pPr>
      <w:r w:rsidR="766A76F7">
        <w:rPr/>
        <w:t>Tagada</w:t>
      </w:r>
      <w:r w:rsidR="766A76F7">
        <w:rPr/>
        <w:t xml:space="preserve"> </w:t>
      </w:r>
      <w:r w:rsidR="766A76F7">
        <w:rPr/>
        <w:t>pos</w:t>
      </w:r>
      <w:r w:rsidR="766A76F7">
        <w:rPr/>
        <w:t xml:space="preserve"> 4 </w:t>
      </w:r>
      <w:r w:rsidR="766A76F7">
        <w:rPr/>
        <w:t>asuva</w:t>
      </w:r>
      <w:r w:rsidR="766A76F7">
        <w:rPr/>
        <w:t xml:space="preserve"> </w:t>
      </w:r>
      <w:r w:rsidR="766A76F7">
        <w:rPr/>
        <w:t>kraavi</w:t>
      </w:r>
      <w:r w:rsidR="766A76F7">
        <w:rPr/>
        <w:t xml:space="preserve"> </w:t>
      </w:r>
      <w:r w:rsidR="766A76F7">
        <w:rPr/>
        <w:t>toimimine</w:t>
      </w:r>
      <w:r w:rsidR="766A76F7">
        <w:rPr/>
        <w:t xml:space="preserve"> </w:t>
      </w:r>
      <w:r w:rsidR="766A76F7">
        <w:rPr/>
        <w:t>piisava</w:t>
      </w:r>
      <w:r w:rsidR="766A76F7">
        <w:rPr/>
        <w:t xml:space="preserve"> </w:t>
      </w:r>
      <w:r w:rsidR="766A76F7">
        <w:rPr/>
        <w:t>h</w:t>
      </w:r>
      <w:r w:rsidR="4AC270D6">
        <w:rPr/>
        <w:t>ooldusega</w:t>
      </w:r>
      <w:r w:rsidR="4AC270D6">
        <w:rPr/>
        <w:t>.</w:t>
      </w:r>
      <w:r w:rsidR="141D4097">
        <w:rPr/>
        <w:t xml:space="preserve"> </w:t>
      </w:r>
    </w:p>
    <w:p w:rsidR="5B595709" w:rsidP="2EE21B98" w:rsidRDefault="5B595709" w14:paraId="0B1ED305" w14:textId="37968B03">
      <w:pPr>
        <w:pStyle w:val="BodyText"/>
        <w:spacing w:after="0"/>
      </w:pPr>
    </w:p>
    <w:p w:rsidR="5B595709" w:rsidP="2EE21B98" w:rsidRDefault="5B595709" w14:paraId="71055C66" w14:textId="3A4A6631">
      <w:pPr>
        <w:pStyle w:val="BodyText"/>
        <w:spacing w:after="0"/>
        <w:rPr>
          <w:lang w:val="et-EE"/>
        </w:rPr>
      </w:pPr>
      <w:r w:rsidR="141D4097">
        <w:rPr/>
        <w:t xml:space="preserve">Perspektiivis rajada maatulundusmaa kinnistutele sademevee </w:t>
      </w:r>
      <w:r w:rsidR="000BB727">
        <w:rPr/>
        <w:t>kraav</w:t>
      </w:r>
      <w:r w:rsidR="0614D54F">
        <w:rPr/>
        <w:t>, mis aitab kaasa kogu piirkonna sh Pärna tee, kuivana hoidmisele sula või suurvee ajal.</w:t>
      </w:r>
    </w:p>
    <w:p w:rsidR="21B297ED" w:rsidP="21B297ED" w:rsidRDefault="21B297ED" w14:paraId="6F88CEF2" w14:textId="4B69D451">
      <w:pPr>
        <w:pStyle w:val="BodyText"/>
        <w:spacing w:after="0"/>
      </w:pPr>
    </w:p>
    <w:p w:rsidR="58B9382A" w:rsidP="21B297ED" w:rsidRDefault="58B9382A" w14:paraId="17BAC505" w14:textId="2CAD1D97">
      <w:pPr>
        <w:pStyle w:val="BodyText"/>
        <w:suppressLineNumbers w:val="0"/>
        <w:bidi w:val="0"/>
        <w:spacing w:before="0" w:beforeAutospacing="off" w:after="0" w:afterAutospacing="off" w:line="252" w:lineRule="auto"/>
        <w:ind w:left="0" w:right="0"/>
        <w:jc w:val="both"/>
      </w:pPr>
      <w:r w:rsidR="58B9382A">
        <w:rPr/>
        <w:t>Sadevett</w:t>
      </w:r>
      <w:r w:rsidR="58B9382A">
        <w:rPr/>
        <w:t xml:space="preserve"> </w:t>
      </w:r>
      <w:r w:rsidR="58B9382A">
        <w:rPr/>
        <w:t>ei</w:t>
      </w:r>
      <w:r w:rsidR="58B9382A">
        <w:rPr/>
        <w:t xml:space="preserve"> </w:t>
      </w:r>
      <w:r w:rsidR="58B9382A">
        <w:rPr/>
        <w:t>tohi</w:t>
      </w:r>
      <w:r w:rsidR="58B9382A">
        <w:rPr/>
        <w:t xml:space="preserve"> </w:t>
      </w:r>
      <w:r w:rsidR="58B9382A">
        <w:rPr/>
        <w:t>juhtida</w:t>
      </w:r>
      <w:r w:rsidR="58B9382A">
        <w:rPr/>
        <w:t xml:space="preserve"> </w:t>
      </w:r>
      <w:r w:rsidR="58B9382A">
        <w:rPr/>
        <w:t>riigitee</w:t>
      </w:r>
      <w:r w:rsidR="58B9382A">
        <w:rPr/>
        <w:t xml:space="preserve"> </w:t>
      </w:r>
      <w:r w:rsidR="58B9382A">
        <w:rPr/>
        <w:t>või</w:t>
      </w:r>
      <w:r w:rsidR="58B9382A">
        <w:rPr/>
        <w:t xml:space="preserve"> </w:t>
      </w:r>
      <w:r w:rsidR="58B9382A">
        <w:rPr/>
        <w:t>munitsipaaltee</w:t>
      </w:r>
      <w:r w:rsidR="58B9382A">
        <w:rPr/>
        <w:t xml:space="preserve"> </w:t>
      </w:r>
      <w:r w:rsidR="58B9382A">
        <w:rPr/>
        <w:t>alusele</w:t>
      </w:r>
      <w:r w:rsidR="58B9382A">
        <w:rPr/>
        <w:t xml:space="preserve"> </w:t>
      </w:r>
      <w:r w:rsidR="58B9382A">
        <w:rPr/>
        <w:t>maaüksusele</w:t>
      </w:r>
      <w:r w:rsidR="58B9382A">
        <w:rPr/>
        <w:t xml:space="preserve">, </w:t>
      </w:r>
      <w:r w:rsidR="58B9382A">
        <w:rPr/>
        <w:t>sh</w:t>
      </w:r>
      <w:r w:rsidR="58B9382A">
        <w:rPr/>
        <w:t xml:space="preserve"> </w:t>
      </w:r>
      <w:r w:rsidR="58B9382A">
        <w:rPr/>
        <w:t>tee</w:t>
      </w:r>
      <w:r w:rsidR="58B9382A">
        <w:rPr/>
        <w:t xml:space="preserve"> </w:t>
      </w:r>
      <w:r w:rsidR="58B9382A">
        <w:rPr/>
        <w:t>koosseisu</w:t>
      </w:r>
      <w:r w:rsidR="58B9382A">
        <w:rPr/>
        <w:t xml:space="preserve"> </w:t>
      </w:r>
      <w:r w:rsidR="58B9382A">
        <w:rPr/>
        <w:t>kuuluvatesse</w:t>
      </w:r>
      <w:r w:rsidR="58B9382A">
        <w:rPr/>
        <w:t xml:space="preserve"> </w:t>
      </w:r>
      <w:r w:rsidR="58B9382A">
        <w:rPr/>
        <w:t>teekraavidesse</w:t>
      </w:r>
      <w:r w:rsidR="58B9382A">
        <w:rPr/>
        <w:t xml:space="preserve">. </w:t>
      </w:r>
    </w:p>
    <w:p xmlns:wp14="http://schemas.microsoft.com/office/word/2010/wordml" w:rsidRPr="00AA0239" w:rsidR="008414C4" w:rsidP="00AA0239" w:rsidRDefault="008414C4" w14:paraId="1EEBA596" wp14:textId="77777777">
      <w:pPr>
        <w:pStyle w:val="Heading2"/>
        <w:rPr>
          <w:lang w:val="et-EE"/>
        </w:rPr>
      </w:pPr>
      <w:bookmarkStart w:name="_Toc595416596" w:id="740122592"/>
      <w:bookmarkStart w:name="_Toc1598502046" w:id="1636990035"/>
      <w:bookmarkStart w:name="_Toc1589918416" w:id="629648306"/>
      <w:bookmarkStart w:name="_Toc1141225536" w:id="1282659830"/>
      <w:r w:rsidR="6CEBAD23">
        <w:rPr/>
        <w:t>Põhjavee kaitstus</w:t>
      </w:r>
      <w:bookmarkEnd w:id="740122592"/>
      <w:bookmarkEnd w:id="1636990035"/>
      <w:bookmarkEnd w:id="629648306"/>
      <w:bookmarkEnd w:id="1282659830"/>
    </w:p>
    <w:p xmlns:wp14="http://schemas.microsoft.com/office/word/2010/wordml" w:rsidRPr="00AA0239" w:rsidR="008414C4" w:rsidP="21B297ED" w:rsidRDefault="00534E51" w14:paraId="2ED65474" wp14:textId="353AAAFC">
      <w:pPr>
        <w:pStyle w:val="BodyText"/>
        <w:spacing w:after="0"/>
        <w:rPr>
          <w:lang w:val="et-EE"/>
        </w:rPr>
      </w:pPr>
      <w:r w:rsidR="63D5895B">
        <w:rPr/>
        <w:t>P</w:t>
      </w:r>
      <w:r w:rsidR="589F0C9A">
        <w:rPr/>
        <w:t>õhjavee kaitsmise eesmärgil ei rajata alale uusi puurkaeve ega lokaalset kanalisatsiooni</w:t>
      </w:r>
      <w:r w:rsidR="54CB2CC6">
        <w:rPr/>
        <w:t xml:space="preserve">, </w:t>
      </w:r>
      <w:r w:rsidR="088D8BDD">
        <w:rPr/>
        <w:t xml:space="preserve">vee- ja kanalisatsiooni </w:t>
      </w:r>
      <w:r w:rsidR="589F0C9A">
        <w:rPr/>
        <w:t>taristu rajatakse ühisveevärgi ja kanalisatsiooni baasil</w:t>
      </w:r>
      <w:r w:rsidR="05DDD680">
        <w:rPr/>
        <w:t>.</w:t>
      </w:r>
    </w:p>
    <w:p w:rsidR="21B297ED" w:rsidP="21B297ED" w:rsidRDefault="21B297ED" w14:paraId="5BB33FBA" w14:textId="1F0C0485">
      <w:pPr>
        <w:pStyle w:val="BodyText"/>
        <w:spacing w:after="0"/>
      </w:pPr>
    </w:p>
    <w:p xmlns:wp14="http://schemas.microsoft.com/office/word/2010/wordml" w:rsidR="00F85CA8" w:rsidP="21B297ED" w:rsidRDefault="00F85CA8" w14:paraId="4DC493AD" wp14:textId="1AB5ED8C">
      <w:pPr>
        <w:pStyle w:val="BodyText"/>
        <w:spacing w:after="0"/>
        <w:rPr>
          <w:lang w:val="et-EE"/>
        </w:rPr>
      </w:pPr>
      <w:r w:rsidR="05DDD680">
        <w:rPr/>
        <w:t>K</w:t>
      </w:r>
      <w:r w:rsidR="589F0C9A">
        <w:rPr/>
        <w:t>analisatsiooni</w:t>
      </w:r>
      <w:r w:rsidR="59E7DAFA">
        <w:rPr/>
        <w:t xml:space="preserve"> või suublasse (sh pinnasesse)</w:t>
      </w:r>
      <w:r w:rsidR="589F0C9A">
        <w:rPr/>
        <w:t xml:space="preserve"> juhitavad reoveed ei tohi ületada reovee näitajate piirväärtusi</w:t>
      </w:r>
      <w:r w:rsidR="00900373">
        <w:rPr/>
        <w:t>. Te</w:t>
      </w:r>
      <w:r w:rsidR="02F32875">
        <w:rPr/>
        <w:t>gevuste kavandamisel tuleb jälgida, et ei mõjutataks negatiivselt põhjavee omadusi ja sellest tulenevalt elanikeni jõudva joogivee kvaliteeti.</w:t>
      </w:r>
    </w:p>
    <w:p xmlns:wp14="http://schemas.microsoft.com/office/word/2010/wordml" w:rsidR="00242878" w:rsidP="00242878" w:rsidRDefault="00242878" w14:paraId="3C3552B3" wp14:textId="77777777">
      <w:pPr>
        <w:pStyle w:val="Heading2"/>
        <w:rPr>
          <w:lang w:val="et-EE"/>
        </w:rPr>
      </w:pPr>
      <w:bookmarkStart w:name="_Toc1026844517" w:id="489625880"/>
      <w:bookmarkStart w:name="_Toc1955152788" w:id="95187746"/>
      <w:bookmarkStart w:name="_Toc903443357" w:id="1919668420"/>
      <w:bookmarkStart w:name="_Toc861553526" w:id="1409406806"/>
      <w:r w:rsidR="0A125DE3">
        <w:rPr/>
        <w:t>Tuleohutus</w:t>
      </w:r>
      <w:bookmarkEnd w:id="489625880"/>
      <w:bookmarkEnd w:id="95187746"/>
      <w:bookmarkEnd w:id="1919668420"/>
      <w:bookmarkEnd w:id="1409406806"/>
    </w:p>
    <w:p w:rsidR="0A125DE3" w:rsidP="21B297ED" w:rsidRDefault="0A125DE3" w14:paraId="2CEEC8FC" w14:textId="14054191">
      <w:pPr>
        <w:pStyle w:val="Normal"/>
      </w:pPr>
      <w:r w:rsidR="0A125DE3">
        <w:rPr/>
        <w:t xml:space="preserve">Lähim </w:t>
      </w:r>
      <w:r w:rsidR="0A125DE3">
        <w:rPr/>
        <w:t>tuletõrje</w:t>
      </w:r>
      <w:r w:rsidR="0A125DE3">
        <w:rPr/>
        <w:t xml:space="preserve"> veevõtukoht asub Pärna tee ääres, planeeringualast 6</w:t>
      </w:r>
      <w:r w:rsidR="26B57630">
        <w:rPr/>
        <w:t>5m kaugusel</w:t>
      </w:r>
      <w:r w:rsidR="7A392769">
        <w:rPr/>
        <w:t xml:space="preserve"> ja sealt on võimalik tagada vajalikud tuletõrjeveevõtu kogused.</w:t>
      </w:r>
    </w:p>
    <w:p w:rsidR="67EBA62B" w:rsidP="21B297ED" w:rsidRDefault="67EBA62B" w14:paraId="13E04F6B" w14:textId="6EA1B781">
      <w:pPr>
        <w:pStyle w:val="Normal"/>
      </w:pPr>
      <w:r w:rsidR="67EBA62B">
        <w:rPr/>
        <w:t>Hooneid ei ole kavandatud kruntide piiridele lähemale, kui 4m, millega tagatakse kõrval kinnistute hoonetega vajalik tuleohutuskuja (8m, räästast räästani).</w:t>
      </w:r>
    </w:p>
    <w:p w:rsidR="3514ADC6" w:rsidP="2EE21B98" w:rsidRDefault="3514ADC6" w14:paraId="59FE09B5" w14:textId="6F49F96E">
      <w:pPr/>
      <w:r w:rsidR="235AAD06">
        <w:rPr/>
        <w:t>K</w:t>
      </w:r>
      <w:r w:rsidR="7A392769">
        <w:rPr/>
        <w:t>avandatavate</w:t>
      </w:r>
      <w:r w:rsidR="3F80A38D">
        <w:rPr/>
        <w:t xml:space="preserve">sse </w:t>
      </w:r>
      <w:r w:rsidR="7A392769">
        <w:rPr/>
        <w:t>hoonete</w:t>
      </w:r>
      <w:r w:rsidR="46657606">
        <w:rPr/>
        <w:t>sse tuleb paigaldada</w:t>
      </w:r>
      <w:r w:rsidR="7A392769">
        <w:rPr/>
        <w:t xml:space="preserve"> nõuetekohased vi</w:t>
      </w:r>
      <w:r w:rsidR="651606CF">
        <w:rPr/>
        <w:t>n</w:t>
      </w:r>
      <w:r w:rsidR="7A392769">
        <w:rPr/>
        <w:t>gu- ja gaasiandurid</w:t>
      </w:r>
      <w:r w:rsidR="66A2B5EF">
        <w:rPr/>
        <w:t xml:space="preserve">. </w:t>
      </w:r>
    </w:p>
    <w:p w:rsidR="3514ADC6" w:rsidP="2EE21B98" w:rsidRDefault="3514ADC6" w14:paraId="6F20D9E7" w14:textId="01BC1565">
      <w:pPr>
        <w:rPr>
          <w:lang w:val="et-EE"/>
        </w:rPr>
      </w:pPr>
      <w:r w:rsidR="69587ABE">
        <w:rPr/>
        <w:t>Lõkkeplatse mitte kavandada hoonetele lähemale kui 6m. Tagada põlevmaterjali ladustamis</w:t>
      </w:r>
      <w:r w:rsidR="0FDF1D61">
        <w:rPr/>
        <w:t xml:space="preserve">e nõuded ja hoonete lähialal asuva rohu piisava sagedusega niitmine, et ei tekiks kergesti süttivat kulu. </w:t>
      </w:r>
    </w:p>
    <w:p xmlns:wp14="http://schemas.microsoft.com/office/word/2010/wordml" w:rsidRPr="00D25D48" w:rsidR="00AE2235" w:rsidP="00D25D48" w:rsidRDefault="00AE2235" w14:paraId="18EB17B1" wp14:textId="4A60EC87">
      <w:pPr>
        <w:pStyle w:val="Heading2"/>
        <w:rPr>
          <w:lang w:val="et-EE"/>
        </w:rPr>
      </w:pPr>
      <w:bookmarkStart w:name="_Toc1412763880" w:id="701547202"/>
      <w:bookmarkStart w:name="_Toc970849682" w:id="49773950"/>
      <w:bookmarkStart w:name="_Toc1512890939" w:id="295004788"/>
      <w:bookmarkStart w:name="_Toc369430499" w:id="501162688"/>
      <w:r w:rsidR="51AD0841">
        <w:rPr/>
        <w:t>Vertikaalplaneerimine</w:t>
      </w:r>
      <w:bookmarkEnd w:id="701547202"/>
      <w:bookmarkEnd w:id="49773950"/>
      <w:bookmarkEnd w:id="295004788"/>
      <w:bookmarkEnd w:id="501162688"/>
      <w:r w:rsidR="55D7316B">
        <w:rPr/>
        <w:t xml:space="preserve"> </w:t>
      </w:r>
    </w:p>
    <w:p xmlns:wp14="http://schemas.microsoft.com/office/word/2010/wordml" w:rsidRPr="00EA6C9F" w:rsidR="00AE2235" w:rsidP="00AE2235" w:rsidRDefault="00AE2235" w14:paraId="59666E9E" wp14:textId="67145419">
      <w:pPr>
        <w:pStyle w:val="BodyText"/>
        <w:spacing w:after="0"/>
      </w:pPr>
      <w:r w:rsidR="46EB469F">
        <w:rPr/>
        <w:t>Sademevesi</w:t>
      </w:r>
      <w:r w:rsidR="46EB469F">
        <w:rPr/>
        <w:t xml:space="preserve"> </w:t>
      </w:r>
      <w:r w:rsidR="46EB469F">
        <w:rPr/>
        <w:t>immutada</w:t>
      </w:r>
      <w:r w:rsidR="46EB469F">
        <w:rPr/>
        <w:t xml:space="preserve"> </w:t>
      </w:r>
      <w:r w:rsidR="46EB469F">
        <w:rPr/>
        <w:t>omal</w:t>
      </w:r>
      <w:r w:rsidR="46EB469F">
        <w:rPr/>
        <w:t xml:space="preserve"> </w:t>
      </w:r>
      <w:r w:rsidR="46EB469F">
        <w:rPr/>
        <w:t>krundil</w:t>
      </w:r>
      <w:r w:rsidR="46EB469F">
        <w:rPr/>
        <w:t xml:space="preserve">, </w:t>
      </w:r>
      <w:r w:rsidR="46EB469F">
        <w:rPr/>
        <w:t>Tagada</w:t>
      </w:r>
      <w:r w:rsidR="46EB469F">
        <w:rPr/>
        <w:t xml:space="preserve"> </w:t>
      </w:r>
      <w:r w:rsidR="46EB469F">
        <w:rPr/>
        <w:t>vee</w:t>
      </w:r>
      <w:r w:rsidR="46EB469F">
        <w:rPr/>
        <w:t xml:space="preserve"> </w:t>
      </w:r>
      <w:r w:rsidR="46EB469F">
        <w:rPr/>
        <w:t>äravool</w:t>
      </w:r>
      <w:r w:rsidR="46EB469F">
        <w:rPr/>
        <w:t xml:space="preserve"> </w:t>
      </w:r>
      <w:r w:rsidR="46EB469F">
        <w:rPr/>
        <w:t>hoonete</w:t>
      </w:r>
      <w:r w:rsidR="46EB469F">
        <w:rPr/>
        <w:t xml:space="preserve"> ja </w:t>
      </w:r>
      <w:r w:rsidR="46EB469F">
        <w:rPr/>
        <w:t>rajatiste</w:t>
      </w:r>
      <w:r w:rsidR="46EB469F">
        <w:rPr/>
        <w:t xml:space="preserve"> </w:t>
      </w:r>
      <w:r w:rsidR="46EB469F">
        <w:rPr/>
        <w:t>vundamentidelt</w:t>
      </w:r>
      <w:r w:rsidR="46EB469F">
        <w:rPr/>
        <w:t xml:space="preserve"> </w:t>
      </w:r>
      <w:r w:rsidR="46EB469F">
        <w:rPr/>
        <w:t>vertikaalplaneerimisega</w:t>
      </w:r>
      <w:r w:rsidR="46EB469F">
        <w:rPr/>
        <w:t xml:space="preserve">. </w:t>
      </w:r>
      <w:r w:rsidR="46EB469F">
        <w:rPr/>
        <w:t>Vajadusel</w:t>
      </w:r>
      <w:r w:rsidR="46EB469F">
        <w:rPr/>
        <w:t xml:space="preserve"> </w:t>
      </w:r>
      <w:r w:rsidR="46EB469F">
        <w:rPr/>
        <w:t>rajada</w:t>
      </w:r>
      <w:r w:rsidR="46EB469F">
        <w:rPr/>
        <w:t xml:space="preserve"> </w:t>
      </w:r>
      <w:r w:rsidR="46EB469F">
        <w:rPr/>
        <w:t>sademeveedrenaaž</w:t>
      </w:r>
      <w:r w:rsidR="46EB469F">
        <w:rPr/>
        <w:t xml:space="preserve"> ja </w:t>
      </w:r>
      <w:r w:rsidR="46EB469F">
        <w:rPr/>
        <w:t>vihmapeenrad</w:t>
      </w:r>
      <w:r w:rsidR="46EB469F">
        <w:rPr/>
        <w:t xml:space="preserve">. </w:t>
      </w:r>
    </w:p>
    <w:p xmlns:wp14="http://schemas.microsoft.com/office/word/2010/wordml" w:rsidRPr="00EA6C9F" w:rsidR="00AE2235" w:rsidP="00AE2235" w:rsidRDefault="00AE2235" w14:paraId="39E59C7F" wp14:textId="21AB24FB">
      <w:pPr>
        <w:pStyle w:val="BodyText"/>
        <w:spacing w:after="0"/>
      </w:pPr>
    </w:p>
    <w:p xmlns:wp14="http://schemas.microsoft.com/office/word/2010/wordml" w:rsidRPr="00EA6C9F" w:rsidR="00AE2235" w:rsidP="00AE2235" w:rsidRDefault="00AE2235" w14:paraId="6E0B0971" wp14:textId="32C2DEF6">
      <w:pPr>
        <w:pStyle w:val="BodyText"/>
        <w:spacing w:after="0"/>
        <w:rPr>
          <w:lang w:val="et-EE"/>
        </w:rPr>
      </w:pPr>
      <w:r w:rsidR="46EB469F">
        <w:rPr/>
        <w:t>Sademevee</w:t>
      </w:r>
      <w:r w:rsidR="46EB469F">
        <w:rPr/>
        <w:t xml:space="preserve"> </w:t>
      </w:r>
      <w:r w:rsidR="46EB469F">
        <w:rPr/>
        <w:t>juhtimise</w:t>
      </w:r>
      <w:r w:rsidR="46EB469F">
        <w:rPr/>
        <w:t xml:space="preserve"> </w:t>
      </w:r>
      <w:r w:rsidR="46EB469F">
        <w:rPr/>
        <w:t>soovituslikud</w:t>
      </w:r>
      <w:r w:rsidR="46EB469F">
        <w:rPr/>
        <w:t xml:space="preserve"> </w:t>
      </w:r>
      <w:r w:rsidR="46EB469F">
        <w:rPr/>
        <w:t>suunad</w:t>
      </w:r>
      <w:r w:rsidR="46EB469F">
        <w:rPr/>
        <w:t xml:space="preserve"> on </w:t>
      </w:r>
      <w:r w:rsidR="46EB469F">
        <w:rPr/>
        <w:t>kantud</w:t>
      </w:r>
      <w:r w:rsidR="46EB469F">
        <w:rPr/>
        <w:t xml:space="preserve"> </w:t>
      </w:r>
      <w:r w:rsidR="46EB469F">
        <w:rPr/>
        <w:t>joonisele</w:t>
      </w:r>
      <w:r w:rsidR="46EB469F">
        <w:rPr/>
        <w:t xml:space="preserve">: </w:t>
      </w:r>
      <w:r w:rsidR="46EB469F">
        <w:rPr/>
        <w:t>Tehnovõrgud</w:t>
      </w:r>
      <w:r w:rsidR="46EB469F">
        <w:rPr/>
        <w:t xml:space="preserve"> ja </w:t>
      </w:r>
      <w:r w:rsidR="46EB469F">
        <w:rPr/>
        <w:t>liiklus</w:t>
      </w:r>
      <w:r w:rsidR="46EB469F">
        <w:rPr/>
        <w:t xml:space="preserve">. </w:t>
      </w:r>
      <w:r w:rsidR="46EB469F">
        <w:rPr/>
        <w:t>Täpsemad</w:t>
      </w:r>
      <w:r w:rsidR="46EB469F">
        <w:rPr/>
        <w:t xml:space="preserve"> </w:t>
      </w:r>
      <w:r w:rsidR="46EB469F">
        <w:rPr/>
        <w:t>vertikaalplaneerimise</w:t>
      </w:r>
      <w:r w:rsidR="46EB469F">
        <w:rPr/>
        <w:t xml:space="preserve"> </w:t>
      </w:r>
      <w:r w:rsidR="46EB469F">
        <w:rPr/>
        <w:t>lahendused</w:t>
      </w:r>
      <w:r w:rsidR="46EB469F">
        <w:rPr/>
        <w:t xml:space="preserve"> </w:t>
      </w:r>
      <w:r w:rsidR="46EB469F">
        <w:rPr/>
        <w:t>koostada</w:t>
      </w:r>
      <w:r w:rsidR="46EB469F">
        <w:rPr/>
        <w:t xml:space="preserve"> </w:t>
      </w:r>
      <w:r w:rsidR="46EB469F">
        <w:rPr/>
        <w:t>hoone</w:t>
      </w:r>
      <w:r w:rsidR="46EB469F">
        <w:rPr/>
        <w:t xml:space="preserve"> ja </w:t>
      </w:r>
      <w:r w:rsidR="46EB469F">
        <w:rPr/>
        <w:t>haljastusprojekti</w:t>
      </w:r>
      <w:r w:rsidR="46EB469F">
        <w:rPr/>
        <w:t xml:space="preserve"> </w:t>
      </w:r>
      <w:r w:rsidR="46EB469F">
        <w:rPr/>
        <w:t>koosseisus</w:t>
      </w:r>
      <w:r w:rsidR="46EB469F">
        <w:rPr/>
        <w:t>.</w:t>
      </w:r>
    </w:p>
    <w:p xmlns:wp14="http://schemas.microsoft.com/office/word/2010/wordml" w:rsidRPr="00EA6C9F" w:rsidR="00AE2235" w:rsidP="00AE2235" w:rsidRDefault="00AE2235" w14:paraId="5630AD66" wp14:textId="77777777">
      <w:pPr>
        <w:pStyle w:val="BodyText"/>
        <w:spacing w:after="0"/>
        <w:rPr>
          <w:lang w:val="et-EE"/>
        </w:rPr>
      </w:pPr>
    </w:p>
    <w:p xmlns:wp14="http://schemas.microsoft.com/office/word/2010/wordml" w:rsidR="00AE2235" w:rsidP="21B297ED" w:rsidRDefault="00AE2235" w14:paraId="53E6E924" wp14:textId="72B84186">
      <w:pPr>
        <w:pStyle w:val="BodyText"/>
        <w:shd w:val="clear" w:color="auto" w:fill="FFFFFF" w:themeFill="background1"/>
        <w:spacing w:after="0"/>
        <w:rPr>
          <w:lang w:val="et-EE"/>
        </w:rPr>
      </w:pPr>
      <w:r w:rsidR="46EB469F">
        <w:rPr/>
        <w:t>Sadevett</w:t>
      </w:r>
      <w:r w:rsidR="46EB469F">
        <w:rPr/>
        <w:t xml:space="preserve"> </w:t>
      </w:r>
      <w:r w:rsidR="46EB469F">
        <w:rPr/>
        <w:t>ei</w:t>
      </w:r>
      <w:r w:rsidR="46EB469F">
        <w:rPr/>
        <w:t xml:space="preserve"> </w:t>
      </w:r>
      <w:r w:rsidR="46EB469F">
        <w:rPr/>
        <w:t>tohi</w:t>
      </w:r>
      <w:r w:rsidR="46EB469F">
        <w:rPr/>
        <w:t xml:space="preserve"> </w:t>
      </w:r>
      <w:r w:rsidR="46EB469F">
        <w:rPr/>
        <w:t>juhtida</w:t>
      </w:r>
      <w:r w:rsidR="46EB469F">
        <w:rPr/>
        <w:t xml:space="preserve"> </w:t>
      </w:r>
      <w:r w:rsidR="6D7701C0">
        <w:rPr/>
        <w:t>munitsipaaltee</w:t>
      </w:r>
      <w:r w:rsidR="46EB469F">
        <w:rPr/>
        <w:t xml:space="preserve"> </w:t>
      </w:r>
      <w:r w:rsidR="46EB469F">
        <w:rPr/>
        <w:t>alusele</w:t>
      </w:r>
      <w:r w:rsidR="46EB469F">
        <w:rPr/>
        <w:t xml:space="preserve"> </w:t>
      </w:r>
      <w:r w:rsidR="46EB469F">
        <w:rPr/>
        <w:t>maaüksusele</w:t>
      </w:r>
      <w:r w:rsidR="46EB469F">
        <w:rPr/>
        <w:t xml:space="preserve">, </w:t>
      </w:r>
      <w:r w:rsidR="46EB469F">
        <w:rPr/>
        <w:t>sh</w:t>
      </w:r>
      <w:r w:rsidR="46EB469F">
        <w:rPr/>
        <w:t xml:space="preserve"> tee </w:t>
      </w:r>
      <w:r w:rsidR="46EB469F">
        <w:rPr/>
        <w:t>koosseisu</w:t>
      </w:r>
      <w:r w:rsidR="46EB469F">
        <w:rPr/>
        <w:t xml:space="preserve"> </w:t>
      </w:r>
      <w:r w:rsidR="46EB469F">
        <w:rPr/>
        <w:t>kuuluvatesse</w:t>
      </w:r>
      <w:r w:rsidR="46EB469F">
        <w:rPr/>
        <w:t xml:space="preserve"> </w:t>
      </w:r>
      <w:r w:rsidR="46EB469F">
        <w:rPr/>
        <w:t>teekraavidesse</w:t>
      </w:r>
      <w:r w:rsidR="46EB469F">
        <w:rPr/>
        <w:t xml:space="preserve">. </w:t>
      </w:r>
    </w:p>
    <w:p xmlns:wp14="http://schemas.microsoft.com/office/word/2010/wordml" w:rsidR="00AE2235" w:rsidP="00AE2235" w:rsidRDefault="00AE2235" w14:paraId="1A8045DB" wp14:textId="776C5896">
      <w:pPr>
        <w:pStyle w:val="BodyText"/>
        <w:shd w:val="clear" w:color="auto" w:fill="FFFFFF" w:themeFill="background1"/>
        <w:spacing w:after="0"/>
      </w:pPr>
    </w:p>
    <w:p xmlns:wp14="http://schemas.microsoft.com/office/word/2010/wordml" w:rsidR="00AE2235" w:rsidP="00AE2235" w:rsidRDefault="00AE2235" w14:paraId="75C18ED4" wp14:textId="35937A2E">
      <w:pPr>
        <w:pStyle w:val="BodyText"/>
        <w:shd w:val="clear" w:color="auto" w:fill="FFFFFF" w:themeFill="background1"/>
        <w:spacing w:after="0"/>
        <w:rPr>
          <w:lang w:val="et-EE"/>
        </w:rPr>
      </w:pPr>
      <w:r w:rsidR="46EB469F">
        <w:rPr/>
        <w:t>Olemasolevat</w:t>
      </w:r>
      <w:r w:rsidR="46EB469F">
        <w:rPr/>
        <w:t xml:space="preserve"> </w:t>
      </w:r>
      <w:r w:rsidR="46EB469F">
        <w:rPr/>
        <w:t>maapinda</w:t>
      </w:r>
      <w:r w:rsidR="46EB469F">
        <w:rPr/>
        <w:t xml:space="preserve"> </w:t>
      </w:r>
      <w:r w:rsidR="46EB469F">
        <w:rPr/>
        <w:t>võib</w:t>
      </w:r>
      <w:r w:rsidR="46EB469F">
        <w:rPr/>
        <w:t xml:space="preserve"> </w:t>
      </w:r>
      <w:r w:rsidR="46EB469F">
        <w:rPr/>
        <w:t>tõsta</w:t>
      </w:r>
      <w:r w:rsidR="46EB469F">
        <w:rPr/>
        <w:t xml:space="preserve"> </w:t>
      </w:r>
      <w:r w:rsidR="46EB469F">
        <w:rPr/>
        <w:t>maksimaalselt</w:t>
      </w:r>
      <w:r w:rsidR="46EB469F">
        <w:rPr/>
        <w:t xml:space="preserve"> 0,5 m </w:t>
      </w:r>
      <w:r w:rsidR="46EB469F">
        <w:rPr/>
        <w:t>hoonestusala</w:t>
      </w:r>
      <w:r w:rsidR="46EB469F">
        <w:rPr/>
        <w:t xml:space="preserve"> </w:t>
      </w:r>
      <w:r w:rsidR="46EB469F">
        <w:rPr/>
        <w:t>piires</w:t>
      </w:r>
      <w:r w:rsidR="46EB469F">
        <w:rPr/>
        <w:t xml:space="preserve">. </w:t>
      </w:r>
      <w:r w:rsidR="46EB469F">
        <w:rPr/>
        <w:t>Olemasolevat</w:t>
      </w:r>
      <w:r w:rsidR="46EB469F">
        <w:rPr/>
        <w:t xml:space="preserve"> </w:t>
      </w:r>
      <w:r w:rsidR="46EB469F">
        <w:rPr/>
        <w:t>maapinda</w:t>
      </w:r>
      <w:r w:rsidR="46EB469F">
        <w:rPr/>
        <w:t xml:space="preserve"> </w:t>
      </w:r>
      <w:r w:rsidR="46EB469F">
        <w:rPr/>
        <w:t>ei</w:t>
      </w:r>
      <w:r w:rsidR="46EB469F">
        <w:rPr/>
        <w:t xml:space="preserve"> </w:t>
      </w:r>
      <w:r w:rsidR="46EB469F">
        <w:rPr/>
        <w:t>või</w:t>
      </w:r>
      <w:r w:rsidR="46EB469F">
        <w:rPr/>
        <w:t xml:space="preserve"> </w:t>
      </w:r>
      <w:r w:rsidR="46EB469F">
        <w:rPr/>
        <w:t>tõsta</w:t>
      </w:r>
      <w:r w:rsidR="46EB469F">
        <w:rPr/>
        <w:t xml:space="preserve"> </w:t>
      </w:r>
      <w:r w:rsidR="46EB469F">
        <w:rPr/>
        <w:t>kõrgemale</w:t>
      </w:r>
      <w:r w:rsidR="46EB469F">
        <w:rPr/>
        <w:t xml:space="preserve"> </w:t>
      </w:r>
      <w:r w:rsidR="46EB469F">
        <w:rPr/>
        <w:t>hoonestatud</w:t>
      </w:r>
      <w:r w:rsidR="46EB469F">
        <w:rPr/>
        <w:t xml:space="preserve"> </w:t>
      </w:r>
      <w:r w:rsidR="46EB469F">
        <w:rPr/>
        <w:t>naaberkinnistu</w:t>
      </w:r>
      <w:r w:rsidR="46EB469F">
        <w:rPr/>
        <w:t xml:space="preserve"> </w:t>
      </w:r>
      <w:r w:rsidR="46EB469F">
        <w:rPr/>
        <w:t>maapinnast</w:t>
      </w:r>
      <w:r w:rsidR="46EB469F">
        <w:rPr/>
        <w:t xml:space="preserve">. </w:t>
      </w:r>
      <w:r w:rsidR="46EB469F">
        <w:rPr/>
        <w:t>Vertikaalplaneerimisega</w:t>
      </w:r>
      <w:r w:rsidR="46EB469F">
        <w:rPr/>
        <w:t xml:space="preserve"> </w:t>
      </w:r>
      <w:r w:rsidR="46EB469F">
        <w:rPr/>
        <w:t>tagada</w:t>
      </w:r>
      <w:r w:rsidR="46EB469F">
        <w:rPr/>
        <w:t xml:space="preserve"> </w:t>
      </w:r>
      <w:r w:rsidR="46EB469F">
        <w:rPr/>
        <w:t>sademevee</w:t>
      </w:r>
      <w:r w:rsidR="46EB469F">
        <w:rPr/>
        <w:t xml:space="preserve"> mitte </w:t>
      </w:r>
      <w:r w:rsidR="46EB469F">
        <w:rPr/>
        <w:t>valgumine</w:t>
      </w:r>
      <w:r w:rsidR="46EB469F">
        <w:rPr/>
        <w:t xml:space="preserve"> </w:t>
      </w:r>
      <w:r w:rsidR="46EB469F">
        <w:rPr/>
        <w:t>naaberkinnistutele</w:t>
      </w:r>
      <w:r w:rsidR="46EB469F">
        <w:rPr/>
        <w:t xml:space="preserve">. </w:t>
      </w:r>
      <w:r w:rsidR="46EB469F">
        <w:rPr/>
        <w:t>Sademevee</w:t>
      </w:r>
      <w:r w:rsidR="46EB469F">
        <w:rPr/>
        <w:t xml:space="preserve"> </w:t>
      </w:r>
      <w:r w:rsidR="46EB469F">
        <w:rPr/>
        <w:t>juhtimine</w:t>
      </w:r>
      <w:r w:rsidR="46EB469F">
        <w:rPr/>
        <w:t xml:space="preserve"> </w:t>
      </w:r>
      <w:r w:rsidR="46EB469F">
        <w:rPr/>
        <w:t>naaberkinnistutele</w:t>
      </w:r>
      <w:r w:rsidR="46EB469F">
        <w:rPr/>
        <w:t xml:space="preserve"> on </w:t>
      </w:r>
      <w:r w:rsidR="46EB469F">
        <w:rPr/>
        <w:t>keelatud</w:t>
      </w:r>
      <w:r w:rsidR="2F0B2A64">
        <w:rPr/>
        <w:t xml:space="preserve"> </w:t>
      </w:r>
      <w:r w:rsidR="2F0B2A64">
        <w:rPr/>
        <w:t>va</w:t>
      </w:r>
      <w:r w:rsidR="2F0B2A64">
        <w:rPr/>
        <w:t xml:space="preserve"> </w:t>
      </w:r>
      <w:r w:rsidR="2F0B2A64">
        <w:rPr/>
        <w:t>kooskõlastatult</w:t>
      </w:r>
      <w:r w:rsidR="2F0B2A64">
        <w:rPr/>
        <w:t xml:space="preserve"> </w:t>
      </w:r>
      <w:r w:rsidR="2F0B2A64">
        <w:rPr/>
        <w:t>naaberkinnistu</w:t>
      </w:r>
      <w:r w:rsidR="2F0B2A64">
        <w:rPr/>
        <w:t xml:space="preserve"> </w:t>
      </w:r>
      <w:r w:rsidR="2F0B2A64">
        <w:rPr/>
        <w:t>omanikuga</w:t>
      </w:r>
      <w:r w:rsidR="46EB469F">
        <w:rPr/>
        <w:t>.</w:t>
      </w:r>
    </w:p>
    <w:p w:rsidR="21B297ED" w:rsidRDefault="21B297ED" w14:paraId="19676D67" w14:textId="0A6D7C3A">
      <w:r>
        <w:br w:type="page"/>
      </w:r>
    </w:p>
    <w:p xmlns:wp14="http://schemas.microsoft.com/office/word/2010/wordml" w:rsidRPr="00AA0239" w:rsidR="00CD5541" w:rsidP="00AA0239" w:rsidRDefault="00CD5541" w14:paraId="38D03477" wp14:textId="77777777">
      <w:pPr>
        <w:pStyle w:val="Heading2"/>
        <w:rPr>
          <w:lang w:val="et-EE"/>
        </w:rPr>
      </w:pPr>
      <w:bookmarkStart w:name="_Toc198922733" w:id="943403060"/>
      <w:bookmarkStart w:name="_Toc1474655449" w:id="640747494"/>
      <w:bookmarkStart w:name="_Toc784739019" w:id="124983153"/>
      <w:bookmarkStart w:name="_Toc769372748" w:id="1117979109"/>
      <w:r w:rsidR="7A0ADFF3">
        <w:rPr/>
        <w:t>Servituudi vajadus</w:t>
      </w:r>
      <w:bookmarkEnd w:id="943403060"/>
      <w:bookmarkEnd w:id="640747494"/>
      <w:bookmarkEnd w:id="124983153"/>
      <w:bookmarkEnd w:id="1117979109"/>
    </w:p>
    <w:p xmlns:wp14="http://schemas.microsoft.com/office/word/2010/wordml" w:rsidR="0075769F" w:rsidP="0A419F68" w:rsidRDefault="0075769F" w14:paraId="2DBF0D7D" wp14:textId="537E18C5">
      <w:pPr>
        <w:pStyle w:val="BodyText"/>
        <w:shd w:val="clear" w:color="auto" w:fill="FFFFFF" w:themeFill="background1"/>
        <w:spacing w:after="0"/>
        <w:rPr>
          <w:lang w:val="et-EE"/>
        </w:rPr>
      </w:pPr>
      <w:r w:rsidR="7A2F88ED">
        <w:rPr/>
        <w:t>Servituutide</w:t>
      </w:r>
      <w:r w:rsidR="7A2F88ED">
        <w:rPr/>
        <w:t xml:space="preserve"> </w:t>
      </w:r>
      <w:r w:rsidR="7A2F88ED">
        <w:rPr/>
        <w:t>vajadus</w:t>
      </w:r>
      <w:r w:rsidR="18669980">
        <w:rPr/>
        <w:t xml:space="preserve"> ja </w:t>
      </w:r>
      <w:r w:rsidR="18669980">
        <w:rPr/>
        <w:t>ulatused</w:t>
      </w:r>
      <w:r w:rsidR="18669980">
        <w:rPr/>
        <w:t xml:space="preserve">  on </w:t>
      </w:r>
      <w:r w:rsidR="18669980">
        <w:rPr/>
        <w:t>toodud</w:t>
      </w:r>
      <w:r w:rsidR="18669980">
        <w:rPr/>
        <w:t xml:space="preserve"> </w:t>
      </w:r>
      <w:r w:rsidR="18669980">
        <w:rPr/>
        <w:t>servituutide</w:t>
      </w:r>
      <w:r w:rsidR="18669980">
        <w:rPr/>
        <w:t xml:space="preserve"> tabelis: </w:t>
      </w:r>
    </w:p>
    <w:p xmlns:wp14="http://schemas.microsoft.com/office/word/2010/wordml" w:rsidR="00A31319" w:rsidP="2EE21B98" w:rsidRDefault="00A31319" w14:paraId="75DA3972" wp14:textId="5A27FB83">
      <w:pPr>
        <w:pStyle w:val="BodyText"/>
        <w:shd w:val="clear" w:color="auto" w:fill="FFFFFF" w:themeFill="background1"/>
        <w:spacing w:after="0"/>
        <w:rPr>
          <w:lang w:val="et-EE"/>
        </w:rPr>
      </w:pPr>
    </w:p>
    <w:tbl>
      <w:tblPr>
        <w:tblStyle w:val="TableNormal"/>
        <w:tblW w:w="0" w:type="auto"/>
        <w:tblBorders>
          <w:top w:val="single" w:color="000000" w:themeColor="text1" w:sz="4"/>
          <w:left w:val="single" w:color="000000" w:themeColor="text1" w:sz="4"/>
          <w:bottom w:val="single" w:color="000000" w:themeColor="text1" w:sz="4"/>
          <w:right w:val="single" w:color="000000" w:themeColor="text1" w:sz="4"/>
          <w:insideH w:val="single" w:color="000000" w:themeColor="text1" w:sz="4"/>
          <w:insideV w:val="single" w:color="000000" w:themeColor="text1" w:sz="4"/>
        </w:tblBorders>
        <w:tblLayout w:type="fixed"/>
        <w:tblLook w:val="06A0" w:firstRow="1" w:lastRow="0" w:firstColumn="1" w:lastColumn="0" w:noHBand="1" w:noVBand="1"/>
      </w:tblPr>
      <w:tblGrid>
        <w:gridCol w:w="1307"/>
        <w:gridCol w:w="1618"/>
        <w:gridCol w:w="5969"/>
      </w:tblGrid>
      <w:tr w:rsidR="2EE21B98" w:rsidTr="21B297ED" w14:paraId="4E45DF2E">
        <w:trPr>
          <w:trHeight w:val="285"/>
        </w:trPr>
        <w:tc>
          <w:tcPr>
            <w:tcW w:w="8894" w:type="dxa"/>
            <w:gridSpan w:val="3"/>
            <w:tcMar>
              <w:top w:w="15" w:type="dxa"/>
              <w:left w:w="15" w:type="dxa"/>
              <w:right w:w="15" w:type="dxa"/>
            </w:tcMar>
            <w:vAlign w:val="top"/>
          </w:tcPr>
          <w:p w:rsidR="2EE21B98" w:rsidP="21B297ED" w:rsidRDefault="2EE21B98" w14:paraId="119F2A02" w14:textId="3AA18A8E">
            <w:pPr>
              <w:spacing w:before="0" w:beforeAutospacing="off" w:after="0" w:afterAutospacing="off"/>
              <w:jc w:val="center"/>
              <w:rPr>
                <w:rFonts w:ascii="Calibri" w:hAnsi="Calibri" w:eastAsia="Calibri" w:cs="Calibri"/>
                <w:b w:val="1"/>
                <w:bCs w:val="1"/>
                <w:i w:val="0"/>
                <w:iCs w:val="0"/>
                <w:strike w:val="0"/>
                <w:dstrike w:val="0"/>
                <w:color w:val="000000" w:themeColor="text1" w:themeTint="FF" w:themeShade="FF"/>
                <w:sz w:val="22"/>
                <w:szCs w:val="22"/>
                <w:u w:val="none"/>
              </w:rPr>
            </w:pPr>
            <w:r w:rsidRPr="21B297ED" w:rsidR="3618D352">
              <w:rPr>
                <w:rFonts w:ascii="Calibri" w:hAnsi="Calibri" w:eastAsia="Calibri" w:cs="Calibri"/>
                <w:b w:val="1"/>
                <w:bCs w:val="1"/>
                <w:i w:val="0"/>
                <w:iCs w:val="0"/>
                <w:strike w:val="0"/>
                <w:dstrike w:val="0"/>
                <w:color w:val="000000" w:themeColor="text1" w:themeTint="FF" w:themeShade="FF"/>
                <w:sz w:val="22"/>
                <w:szCs w:val="22"/>
                <w:u w:val="none"/>
              </w:rPr>
              <w:t>Servituudid</w:t>
            </w:r>
            <w:r w:rsidRPr="21B297ED" w:rsidR="3618D352">
              <w:rPr>
                <w:rFonts w:ascii="Calibri" w:hAnsi="Calibri" w:eastAsia="Calibri" w:cs="Calibri"/>
                <w:b w:val="1"/>
                <w:bCs w:val="1"/>
                <w:i w:val="0"/>
                <w:iCs w:val="0"/>
                <w:strike w:val="0"/>
                <w:dstrike w:val="0"/>
                <w:color w:val="000000" w:themeColor="text1" w:themeTint="FF" w:themeShade="FF"/>
                <w:sz w:val="22"/>
                <w:szCs w:val="22"/>
                <w:u w:val="none"/>
              </w:rPr>
              <w:t xml:space="preserve"> </w:t>
            </w:r>
          </w:p>
        </w:tc>
      </w:tr>
      <w:tr w:rsidR="2EE21B98" w:rsidTr="21B297ED" w14:paraId="37F3B05B">
        <w:trPr>
          <w:trHeight w:val="570"/>
        </w:trPr>
        <w:tc>
          <w:tcPr>
            <w:tcW w:w="1307" w:type="dxa"/>
            <w:tcMar>
              <w:top w:w="15" w:type="dxa"/>
              <w:left w:w="15" w:type="dxa"/>
              <w:right w:w="15" w:type="dxa"/>
            </w:tcMar>
            <w:vAlign w:val="center"/>
          </w:tcPr>
          <w:p w:rsidR="2EE21B98" w:rsidP="21B297ED" w:rsidRDefault="2EE21B98" w14:paraId="40206549" w14:textId="6D4F5C23">
            <w:pPr>
              <w:spacing w:before="0" w:beforeAutospacing="off" w:after="0" w:afterAutospacing="off"/>
              <w:rPr>
                <w:rFonts w:ascii="Calibri" w:hAnsi="Calibri" w:eastAsia="Calibri" w:cs="Calibri"/>
                <w:b w:val="1"/>
                <w:bCs w:val="1"/>
                <w:i w:val="0"/>
                <w:iCs w:val="0"/>
                <w:strike w:val="0"/>
                <w:dstrike w:val="0"/>
                <w:color w:val="000000" w:themeColor="text1" w:themeTint="FF" w:themeShade="FF"/>
                <w:sz w:val="22"/>
                <w:szCs w:val="22"/>
                <w:u w:val="none"/>
              </w:rPr>
            </w:pPr>
            <w:r w:rsidRPr="21B297ED" w:rsidR="3618D352">
              <w:rPr>
                <w:rFonts w:ascii="Calibri" w:hAnsi="Calibri" w:eastAsia="Calibri" w:cs="Calibri"/>
                <w:b w:val="1"/>
                <w:bCs w:val="1"/>
                <w:i w:val="0"/>
                <w:iCs w:val="0"/>
                <w:strike w:val="0"/>
                <w:dstrike w:val="0"/>
                <w:color w:val="000000" w:themeColor="text1" w:themeTint="FF" w:themeShade="FF"/>
                <w:sz w:val="22"/>
                <w:szCs w:val="22"/>
                <w:u w:val="none"/>
              </w:rPr>
              <w:t>Positiooni</w:t>
            </w:r>
            <w:r w:rsidRPr="21B297ED" w:rsidR="3618D352">
              <w:rPr>
                <w:rFonts w:ascii="Calibri" w:hAnsi="Calibri" w:eastAsia="Calibri" w:cs="Calibri"/>
                <w:b w:val="1"/>
                <w:bCs w:val="1"/>
                <w:i w:val="0"/>
                <w:iCs w:val="0"/>
                <w:strike w:val="0"/>
                <w:dstrike w:val="0"/>
                <w:color w:val="000000" w:themeColor="text1" w:themeTint="FF" w:themeShade="FF"/>
                <w:sz w:val="22"/>
                <w:szCs w:val="22"/>
                <w:u w:val="none"/>
              </w:rPr>
              <w:t xml:space="preserve"> number </w:t>
            </w:r>
          </w:p>
        </w:tc>
        <w:tc>
          <w:tcPr>
            <w:tcW w:w="1618" w:type="dxa"/>
            <w:tcMar>
              <w:top w:w="15" w:type="dxa"/>
              <w:left w:w="15" w:type="dxa"/>
              <w:right w:w="15" w:type="dxa"/>
            </w:tcMar>
            <w:vAlign w:val="center"/>
          </w:tcPr>
          <w:p w:rsidR="2EE21B98" w:rsidP="2EE21B98" w:rsidRDefault="2EE21B98" w14:paraId="0A327283" w14:textId="3A3BB34A">
            <w:pPr>
              <w:spacing w:before="0" w:beforeAutospacing="off" w:after="0" w:afterAutospacing="off"/>
            </w:pPr>
            <w:r w:rsidRPr="21B297ED" w:rsidR="3618D352">
              <w:rPr>
                <w:rFonts w:ascii="Calibri" w:hAnsi="Calibri" w:eastAsia="Calibri" w:cs="Calibri"/>
                <w:b w:val="1"/>
                <w:bCs w:val="1"/>
                <w:i w:val="0"/>
                <w:iCs w:val="0"/>
                <w:strike w:val="0"/>
                <w:dstrike w:val="0"/>
                <w:color w:val="000000" w:themeColor="text1" w:themeTint="FF" w:themeShade="FF"/>
                <w:sz w:val="22"/>
                <w:szCs w:val="22"/>
                <w:u w:val="none"/>
              </w:rPr>
              <w:t>kü</w:t>
            </w:r>
            <w:r w:rsidRPr="21B297ED" w:rsidR="3618D352">
              <w:rPr>
                <w:rFonts w:ascii="Calibri" w:hAnsi="Calibri" w:eastAsia="Calibri" w:cs="Calibri"/>
                <w:b w:val="1"/>
                <w:bCs w:val="1"/>
                <w:i w:val="0"/>
                <w:iCs w:val="0"/>
                <w:strike w:val="0"/>
                <w:dstrike w:val="0"/>
                <w:color w:val="000000" w:themeColor="text1" w:themeTint="FF" w:themeShade="FF"/>
                <w:sz w:val="22"/>
                <w:szCs w:val="22"/>
                <w:u w:val="none"/>
              </w:rPr>
              <w:t xml:space="preserve"> </w:t>
            </w:r>
            <w:r w:rsidRPr="21B297ED" w:rsidR="3618D352">
              <w:rPr>
                <w:rFonts w:ascii="Calibri" w:hAnsi="Calibri" w:eastAsia="Calibri" w:cs="Calibri"/>
                <w:b w:val="1"/>
                <w:bCs w:val="1"/>
                <w:i w:val="0"/>
                <w:iCs w:val="0"/>
                <w:strike w:val="0"/>
                <w:dstrike w:val="0"/>
                <w:color w:val="000000" w:themeColor="text1" w:themeTint="FF" w:themeShade="FF"/>
                <w:sz w:val="22"/>
                <w:szCs w:val="22"/>
                <w:u w:val="none"/>
              </w:rPr>
              <w:t>nr</w:t>
            </w:r>
            <w:r w:rsidRPr="21B297ED" w:rsidR="3618D352">
              <w:rPr>
                <w:rFonts w:ascii="Calibri" w:hAnsi="Calibri" w:eastAsia="Calibri" w:cs="Calibri"/>
                <w:b w:val="1"/>
                <w:bCs w:val="1"/>
                <w:i w:val="0"/>
                <w:iCs w:val="0"/>
                <w:strike w:val="0"/>
                <w:dstrike w:val="0"/>
                <w:color w:val="000000" w:themeColor="text1" w:themeTint="FF" w:themeShade="FF"/>
                <w:sz w:val="22"/>
                <w:szCs w:val="22"/>
                <w:u w:val="none"/>
              </w:rPr>
              <w:t xml:space="preserve">, </w:t>
            </w:r>
            <w:r w:rsidRPr="21B297ED" w:rsidR="3618D352">
              <w:rPr>
                <w:rFonts w:ascii="Calibri" w:hAnsi="Calibri" w:eastAsia="Calibri" w:cs="Calibri"/>
                <w:b w:val="1"/>
                <w:bCs w:val="1"/>
                <w:i w:val="0"/>
                <w:iCs w:val="0"/>
                <w:strike w:val="0"/>
                <w:dstrike w:val="0"/>
                <w:color w:val="000000" w:themeColor="text1" w:themeTint="FF" w:themeShade="FF"/>
                <w:sz w:val="22"/>
                <w:szCs w:val="22"/>
                <w:u w:val="none"/>
              </w:rPr>
              <w:t>millest</w:t>
            </w:r>
            <w:r w:rsidRPr="21B297ED" w:rsidR="3618D352">
              <w:rPr>
                <w:rFonts w:ascii="Calibri" w:hAnsi="Calibri" w:eastAsia="Calibri" w:cs="Calibri"/>
                <w:b w:val="1"/>
                <w:bCs w:val="1"/>
                <w:i w:val="0"/>
                <w:iCs w:val="0"/>
                <w:strike w:val="0"/>
                <w:dstrike w:val="0"/>
                <w:color w:val="000000" w:themeColor="text1" w:themeTint="FF" w:themeShade="FF"/>
                <w:sz w:val="22"/>
                <w:szCs w:val="22"/>
                <w:u w:val="none"/>
              </w:rPr>
              <w:t xml:space="preserve"> </w:t>
            </w:r>
            <w:r w:rsidRPr="21B297ED" w:rsidR="3618D352">
              <w:rPr>
                <w:rFonts w:ascii="Calibri" w:hAnsi="Calibri" w:eastAsia="Calibri" w:cs="Calibri"/>
                <w:b w:val="1"/>
                <w:bCs w:val="1"/>
                <w:i w:val="0"/>
                <w:iCs w:val="0"/>
                <w:strike w:val="0"/>
                <w:dstrike w:val="0"/>
                <w:color w:val="000000" w:themeColor="text1" w:themeTint="FF" w:themeShade="FF"/>
                <w:sz w:val="22"/>
                <w:szCs w:val="22"/>
                <w:u w:val="none"/>
              </w:rPr>
              <w:t>krundid</w:t>
            </w:r>
            <w:r w:rsidRPr="21B297ED" w:rsidR="3618D352">
              <w:rPr>
                <w:rFonts w:ascii="Calibri" w:hAnsi="Calibri" w:eastAsia="Calibri" w:cs="Calibri"/>
                <w:b w:val="1"/>
                <w:bCs w:val="1"/>
                <w:i w:val="0"/>
                <w:iCs w:val="0"/>
                <w:strike w:val="0"/>
                <w:dstrike w:val="0"/>
                <w:color w:val="000000" w:themeColor="text1" w:themeTint="FF" w:themeShade="FF"/>
                <w:sz w:val="22"/>
                <w:szCs w:val="22"/>
                <w:u w:val="none"/>
              </w:rPr>
              <w:t xml:space="preserve"> </w:t>
            </w:r>
            <w:r w:rsidRPr="21B297ED" w:rsidR="3618D352">
              <w:rPr>
                <w:rFonts w:ascii="Calibri" w:hAnsi="Calibri" w:eastAsia="Calibri" w:cs="Calibri"/>
                <w:b w:val="1"/>
                <w:bCs w:val="1"/>
                <w:i w:val="0"/>
                <w:iCs w:val="0"/>
                <w:strike w:val="0"/>
                <w:dstrike w:val="0"/>
                <w:color w:val="000000" w:themeColor="text1" w:themeTint="FF" w:themeShade="FF"/>
                <w:sz w:val="22"/>
                <w:szCs w:val="22"/>
                <w:u w:val="none"/>
              </w:rPr>
              <w:t>moodustatakse</w:t>
            </w:r>
            <w:r w:rsidRPr="21B297ED" w:rsidR="3618D352">
              <w:rPr>
                <w:rFonts w:ascii="Calibri" w:hAnsi="Calibri" w:eastAsia="Calibri" w:cs="Calibri"/>
                <w:b w:val="1"/>
                <w:bCs w:val="1"/>
                <w:i w:val="0"/>
                <w:iCs w:val="0"/>
                <w:strike w:val="0"/>
                <w:dstrike w:val="0"/>
                <w:color w:val="000000" w:themeColor="text1" w:themeTint="FF" w:themeShade="FF"/>
                <w:sz w:val="22"/>
                <w:szCs w:val="22"/>
                <w:u w:val="none"/>
              </w:rPr>
              <w:t xml:space="preserve">. </w:t>
            </w:r>
          </w:p>
        </w:tc>
        <w:tc>
          <w:tcPr>
            <w:tcW w:w="5969" w:type="dxa"/>
            <w:tcMar>
              <w:top w:w="15" w:type="dxa"/>
              <w:left w:w="15" w:type="dxa"/>
              <w:right w:w="15" w:type="dxa"/>
            </w:tcMar>
            <w:vAlign w:val="center"/>
          </w:tcPr>
          <w:p w:rsidR="2EE21B98" w:rsidP="21B297ED" w:rsidRDefault="2EE21B98" w14:paraId="65371E65" w14:textId="4B841320">
            <w:pPr>
              <w:spacing w:before="0" w:beforeAutospacing="off" w:after="0" w:afterAutospacing="off"/>
              <w:rPr>
                <w:rFonts w:ascii="Calibri" w:hAnsi="Calibri" w:eastAsia="Calibri" w:cs="Calibri"/>
                <w:b w:val="1"/>
                <w:bCs w:val="1"/>
                <w:i w:val="0"/>
                <w:iCs w:val="0"/>
                <w:strike w:val="0"/>
                <w:dstrike w:val="0"/>
                <w:color w:val="000000" w:themeColor="text1" w:themeTint="FF" w:themeShade="FF"/>
                <w:sz w:val="22"/>
                <w:szCs w:val="22"/>
                <w:u w:val="none"/>
              </w:rPr>
            </w:pPr>
            <w:r w:rsidRPr="21B297ED" w:rsidR="3618D352">
              <w:rPr>
                <w:rFonts w:ascii="Calibri" w:hAnsi="Calibri" w:eastAsia="Calibri" w:cs="Calibri"/>
                <w:b w:val="1"/>
                <w:bCs w:val="1"/>
                <w:i w:val="0"/>
                <w:iCs w:val="0"/>
                <w:strike w:val="0"/>
                <w:dstrike w:val="0"/>
                <w:color w:val="000000" w:themeColor="text1" w:themeTint="FF" w:themeShade="FF"/>
                <w:sz w:val="22"/>
                <w:szCs w:val="22"/>
                <w:u w:val="none"/>
              </w:rPr>
              <w:t>servituudi</w:t>
            </w:r>
            <w:r w:rsidRPr="21B297ED" w:rsidR="3618D352">
              <w:rPr>
                <w:rFonts w:ascii="Calibri" w:hAnsi="Calibri" w:eastAsia="Calibri" w:cs="Calibri"/>
                <w:b w:val="1"/>
                <w:bCs w:val="1"/>
                <w:i w:val="0"/>
                <w:iCs w:val="0"/>
                <w:strike w:val="0"/>
                <w:dstrike w:val="0"/>
                <w:color w:val="000000" w:themeColor="text1" w:themeTint="FF" w:themeShade="FF"/>
                <w:sz w:val="22"/>
                <w:szCs w:val="22"/>
                <w:u w:val="none"/>
              </w:rPr>
              <w:t xml:space="preserve"> </w:t>
            </w:r>
            <w:r w:rsidRPr="21B297ED" w:rsidR="3618D352">
              <w:rPr>
                <w:rFonts w:ascii="Calibri" w:hAnsi="Calibri" w:eastAsia="Calibri" w:cs="Calibri"/>
                <w:b w:val="1"/>
                <w:bCs w:val="1"/>
                <w:i w:val="0"/>
                <w:iCs w:val="0"/>
                <w:strike w:val="0"/>
                <w:dstrike w:val="0"/>
                <w:color w:val="000000" w:themeColor="text1" w:themeTint="FF" w:themeShade="FF"/>
                <w:sz w:val="22"/>
                <w:szCs w:val="22"/>
                <w:u w:val="none"/>
              </w:rPr>
              <w:t>vajadus</w:t>
            </w:r>
          </w:p>
        </w:tc>
      </w:tr>
      <w:tr w:rsidR="2EE21B98" w:rsidTr="21B297ED" w14:paraId="3BA97684">
        <w:trPr>
          <w:trHeight w:val="870"/>
        </w:trPr>
        <w:tc>
          <w:tcPr>
            <w:tcW w:w="1307" w:type="dxa"/>
            <w:tcMar>
              <w:top w:w="15" w:type="dxa"/>
              <w:left w:w="15" w:type="dxa"/>
              <w:right w:w="15" w:type="dxa"/>
            </w:tcMar>
            <w:vAlign w:val="center"/>
          </w:tcPr>
          <w:p w:rsidR="2EE21B98" w:rsidP="2EE21B98" w:rsidRDefault="2EE21B98" w14:paraId="66A2AB2E" w14:textId="274C5461">
            <w:pPr>
              <w:spacing w:before="0" w:beforeAutospacing="off" w:after="0" w:afterAutospacing="off"/>
              <w:jc w:val="center"/>
            </w:pPr>
            <w:r w:rsidRPr="2EE21B98" w:rsidR="2EE21B98">
              <w:rPr>
                <w:rFonts w:ascii="Calibri" w:hAnsi="Calibri" w:eastAsia="Calibri" w:cs="Calibri"/>
                <w:b w:val="0"/>
                <w:bCs w:val="0"/>
                <w:i w:val="0"/>
                <w:iCs w:val="0"/>
                <w:strike w:val="0"/>
                <w:dstrike w:val="0"/>
                <w:color w:val="000000" w:themeColor="text1" w:themeTint="FF" w:themeShade="FF"/>
                <w:sz w:val="22"/>
                <w:szCs w:val="22"/>
                <w:u w:val="none"/>
              </w:rPr>
              <w:t>1</w:t>
            </w:r>
          </w:p>
        </w:tc>
        <w:tc>
          <w:tcPr>
            <w:tcW w:w="1618" w:type="dxa"/>
            <w:tcMar>
              <w:top w:w="15" w:type="dxa"/>
              <w:left w:w="15" w:type="dxa"/>
              <w:right w:w="15" w:type="dxa"/>
            </w:tcMar>
            <w:vAlign w:val="center"/>
          </w:tcPr>
          <w:p w:rsidR="2EE21B98" w:rsidP="2EE21B98" w:rsidRDefault="2EE21B98" w14:paraId="2FAFE1E8" w14:textId="2576EF5A">
            <w:pPr>
              <w:spacing w:before="0" w:beforeAutospacing="off" w:after="0" w:afterAutospacing="off"/>
              <w:jc w:val="center"/>
            </w:pPr>
            <w:r w:rsidRPr="2EE21B98" w:rsidR="2EE21B98">
              <w:rPr>
                <w:rFonts w:ascii="Calibri" w:hAnsi="Calibri" w:eastAsia="Calibri" w:cs="Calibri"/>
                <w:b w:val="0"/>
                <w:bCs w:val="0"/>
                <w:i w:val="0"/>
                <w:iCs w:val="0"/>
                <w:strike w:val="0"/>
                <w:dstrike w:val="0"/>
                <w:color w:val="000000" w:themeColor="text1" w:themeTint="FF" w:themeShade="FF"/>
                <w:sz w:val="22"/>
                <w:szCs w:val="22"/>
                <w:u w:val="none"/>
              </w:rPr>
              <w:t>65301:003:0262</w:t>
            </w:r>
          </w:p>
        </w:tc>
        <w:tc>
          <w:tcPr>
            <w:tcW w:w="5969" w:type="dxa"/>
            <w:tcMar>
              <w:top w:w="15" w:type="dxa"/>
              <w:left w:w="15" w:type="dxa"/>
              <w:right w:w="15" w:type="dxa"/>
            </w:tcMar>
            <w:vAlign w:val="center"/>
          </w:tcPr>
          <w:p w:rsidR="2EE21B98" w:rsidP="2EE21B98" w:rsidRDefault="2EE21B98" w14:paraId="17A4E7F0" w14:textId="5E7374C8">
            <w:pPr>
              <w:spacing w:before="0" w:beforeAutospacing="off" w:after="0" w:afterAutospacing="off"/>
            </w:pP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 xml:space="preserve">1. Kavandatava elektrikaabli kaitsevööndi (1+1m) krundile jäävas ulatuses seada servituut võrguvaldaja kasuks. </w:t>
            </w:r>
          </w:p>
          <w:p w:rsidR="2EE21B98" w:rsidP="2EE21B98" w:rsidRDefault="2EE21B98" w14:paraId="674448D7" w14:textId="6979F859">
            <w:pPr>
              <w:spacing w:before="0" w:beforeAutospacing="off" w:after="0" w:afterAutospacing="off"/>
            </w:pP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 xml:space="preserve">2. Kavandatavate ühise vee- ja kanalisatsioonitorude  kaitsevööndite (2+2m) krundile jäävas ulatuses seada servituut võrguvaldaja kasuks. </w:t>
            </w:r>
          </w:p>
        </w:tc>
      </w:tr>
      <w:tr w:rsidR="2EE21B98" w:rsidTr="21B297ED" w14:paraId="0B07600F">
        <w:trPr>
          <w:trHeight w:val="870"/>
        </w:trPr>
        <w:tc>
          <w:tcPr>
            <w:tcW w:w="1307" w:type="dxa"/>
            <w:tcMar>
              <w:top w:w="15" w:type="dxa"/>
              <w:left w:w="15" w:type="dxa"/>
              <w:right w:w="15" w:type="dxa"/>
            </w:tcMar>
            <w:vAlign w:val="center"/>
          </w:tcPr>
          <w:p w:rsidR="2EE21B98" w:rsidP="2EE21B98" w:rsidRDefault="2EE21B98" w14:paraId="0DFD199C" w14:textId="7E53D454">
            <w:pPr>
              <w:spacing w:before="0" w:beforeAutospacing="off" w:after="0" w:afterAutospacing="off"/>
              <w:jc w:val="center"/>
            </w:pPr>
            <w:r w:rsidRPr="2EE21B98" w:rsidR="2EE21B98">
              <w:rPr>
                <w:rFonts w:ascii="Calibri" w:hAnsi="Calibri" w:eastAsia="Calibri" w:cs="Calibri"/>
                <w:b w:val="0"/>
                <w:bCs w:val="0"/>
                <w:i w:val="0"/>
                <w:iCs w:val="0"/>
                <w:strike w:val="0"/>
                <w:dstrike w:val="0"/>
                <w:color w:val="000000" w:themeColor="text1" w:themeTint="FF" w:themeShade="FF"/>
                <w:sz w:val="22"/>
                <w:szCs w:val="22"/>
                <w:u w:val="none"/>
              </w:rPr>
              <w:t>2</w:t>
            </w:r>
          </w:p>
        </w:tc>
        <w:tc>
          <w:tcPr>
            <w:tcW w:w="1618" w:type="dxa"/>
            <w:tcMar>
              <w:top w:w="15" w:type="dxa"/>
              <w:left w:w="15" w:type="dxa"/>
              <w:right w:w="15" w:type="dxa"/>
            </w:tcMar>
            <w:vAlign w:val="center"/>
          </w:tcPr>
          <w:p w:rsidR="2EE21B98" w:rsidP="2EE21B98" w:rsidRDefault="2EE21B98" w14:paraId="7472E0A7" w14:textId="281A110F">
            <w:pPr>
              <w:spacing w:before="0" w:beforeAutospacing="off" w:after="0" w:afterAutospacing="off"/>
              <w:jc w:val="center"/>
            </w:pPr>
            <w:r w:rsidRPr="2EE21B98" w:rsidR="2EE21B98">
              <w:rPr>
                <w:rFonts w:ascii="Calibri" w:hAnsi="Calibri" w:eastAsia="Calibri" w:cs="Calibri"/>
                <w:b w:val="0"/>
                <w:bCs w:val="0"/>
                <w:i w:val="0"/>
                <w:iCs w:val="0"/>
                <w:strike w:val="0"/>
                <w:dstrike w:val="0"/>
                <w:color w:val="000000" w:themeColor="text1" w:themeTint="FF" w:themeShade="FF"/>
                <w:sz w:val="22"/>
                <w:szCs w:val="22"/>
                <w:u w:val="none"/>
              </w:rPr>
              <w:t>65301:003:0262</w:t>
            </w:r>
          </w:p>
        </w:tc>
        <w:tc>
          <w:tcPr>
            <w:tcW w:w="5969" w:type="dxa"/>
            <w:tcMar>
              <w:top w:w="15" w:type="dxa"/>
              <w:left w:w="15" w:type="dxa"/>
              <w:right w:w="15" w:type="dxa"/>
            </w:tcMar>
            <w:vAlign w:val="center"/>
          </w:tcPr>
          <w:p w:rsidR="2EE21B98" w:rsidP="2EE21B98" w:rsidRDefault="2EE21B98" w14:paraId="4F9E8595" w14:textId="51D6E3DC">
            <w:pPr>
              <w:spacing w:before="0" w:beforeAutospacing="off" w:after="0" w:afterAutospacing="off"/>
            </w:pP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 xml:space="preserve">1. </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Olemasoleva</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 xml:space="preserve"> </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elektrikaabli</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 xml:space="preserve"> </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kaitsevööndi</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 xml:space="preserve"> (1+1m) </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krundile</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 xml:space="preserve"> </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jäävas</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 xml:space="preserve"> </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ulatuses</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 xml:space="preserve"> </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seada</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 xml:space="preserve"> </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servituut</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 xml:space="preserve"> </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võrguvaldaja</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 xml:space="preserve"> </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kasuks</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 xml:space="preserve">. </w:t>
            </w:r>
          </w:p>
          <w:p w:rsidR="2EE21B98" w:rsidP="2EE21B98" w:rsidRDefault="2EE21B98" w14:paraId="1EE16E40" w14:textId="102EDF0E">
            <w:pPr>
              <w:spacing w:before="0" w:beforeAutospacing="off" w:after="0" w:afterAutospacing="off"/>
            </w:pP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 xml:space="preserve">2. Kavandatavate ühise vee- ja kanalisatsioonitorude  kaitsevööndite (2+2m) krundile jäävas ulatuses seada servituut võrguvaldaja kasuks. </w:t>
            </w:r>
          </w:p>
        </w:tc>
      </w:tr>
      <w:tr w:rsidR="2EE21B98" w:rsidTr="21B297ED" w14:paraId="5D24F0DB">
        <w:trPr>
          <w:trHeight w:val="285"/>
        </w:trPr>
        <w:tc>
          <w:tcPr>
            <w:tcW w:w="1307" w:type="dxa"/>
            <w:tcMar>
              <w:top w:w="15" w:type="dxa"/>
              <w:left w:w="15" w:type="dxa"/>
              <w:right w:w="15" w:type="dxa"/>
            </w:tcMar>
            <w:vAlign w:val="center"/>
          </w:tcPr>
          <w:p w:rsidR="2EE21B98" w:rsidP="21B297ED" w:rsidRDefault="2EE21B98" w14:paraId="142525EB" w14:textId="5990FA66">
            <w:pPr>
              <w:pStyle w:val="Normal"/>
              <w:suppressLineNumbers w:val="0"/>
              <w:bidi w:val="0"/>
              <w:spacing w:before="0" w:beforeAutospacing="off" w:after="0" w:afterAutospacing="off" w:line="252" w:lineRule="auto"/>
              <w:ind w:left="0" w:right="0"/>
              <w:jc w:val="center"/>
              <w:rPr>
                <w:rFonts w:ascii="Calibri" w:hAnsi="Calibri" w:eastAsia="Calibri" w:cs="Calibri"/>
                <w:b w:val="0"/>
                <w:bCs w:val="0"/>
                <w:i w:val="0"/>
                <w:iCs w:val="0"/>
                <w:strike w:val="0"/>
                <w:dstrike w:val="0"/>
                <w:color w:val="000000" w:themeColor="text1" w:themeTint="FF" w:themeShade="FF"/>
                <w:sz w:val="22"/>
                <w:szCs w:val="22"/>
                <w:u w:val="none"/>
              </w:rPr>
            </w:pP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3</w:t>
            </w:r>
          </w:p>
        </w:tc>
        <w:tc>
          <w:tcPr>
            <w:tcW w:w="1618" w:type="dxa"/>
            <w:tcMar>
              <w:top w:w="15" w:type="dxa"/>
              <w:left w:w="15" w:type="dxa"/>
              <w:right w:w="15" w:type="dxa"/>
            </w:tcMar>
            <w:vAlign w:val="center"/>
          </w:tcPr>
          <w:p w:rsidR="2EE21B98" w:rsidP="2EE21B98" w:rsidRDefault="2EE21B98" w14:paraId="4E3BE249" w14:textId="495A20B6">
            <w:pPr>
              <w:spacing w:before="0" w:beforeAutospacing="off" w:after="0" w:afterAutospacing="off"/>
              <w:jc w:val="center"/>
            </w:pPr>
            <w:r w:rsidRPr="2EE21B98" w:rsidR="2EE21B98">
              <w:rPr>
                <w:rFonts w:ascii="Calibri" w:hAnsi="Calibri" w:eastAsia="Calibri" w:cs="Calibri"/>
                <w:b w:val="0"/>
                <w:bCs w:val="0"/>
                <w:i w:val="0"/>
                <w:iCs w:val="0"/>
                <w:strike w:val="0"/>
                <w:dstrike w:val="0"/>
                <w:color w:val="000000" w:themeColor="text1" w:themeTint="FF" w:themeShade="FF"/>
                <w:sz w:val="22"/>
                <w:szCs w:val="22"/>
                <w:u w:val="none"/>
              </w:rPr>
              <w:t>65301:003:0262</w:t>
            </w:r>
          </w:p>
        </w:tc>
        <w:tc>
          <w:tcPr>
            <w:tcW w:w="5969" w:type="dxa"/>
            <w:tcMar>
              <w:top w:w="15" w:type="dxa"/>
              <w:left w:w="15" w:type="dxa"/>
              <w:right w:w="15" w:type="dxa"/>
            </w:tcMar>
            <w:vAlign w:val="center"/>
          </w:tcPr>
          <w:p w:rsidR="2EE21B98" w:rsidP="2EE21B98" w:rsidRDefault="2EE21B98" w14:paraId="7EED4290" w14:textId="7DDB5F57">
            <w:pPr>
              <w:spacing w:before="0" w:beforeAutospacing="off" w:after="0" w:afterAutospacing="off"/>
            </w:pP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Servituute</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 xml:space="preserve"> </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ei</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 xml:space="preserve"> </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seata</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 xml:space="preserve">. </w:t>
            </w:r>
          </w:p>
        </w:tc>
      </w:tr>
      <w:tr w:rsidR="2EE21B98" w:rsidTr="21B297ED" w14:paraId="2E40AFF1">
        <w:trPr>
          <w:trHeight w:val="285"/>
        </w:trPr>
        <w:tc>
          <w:tcPr>
            <w:tcW w:w="1307" w:type="dxa"/>
            <w:tcMar>
              <w:top w:w="15" w:type="dxa"/>
              <w:left w:w="15" w:type="dxa"/>
              <w:right w:w="15" w:type="dxa"/>
            </w:tcMar>
            <w:vAlign w:val="center"/>
          </w:tcPr>
          <w:p w:rsidR="2EE21B98" w:rsidP="21B297ED" w:rsidRDefault="2EE21B98" w14:paraId="50A2AC42" w14:textId="646B4C62">
            <w:pPr>
              <w:pStyle w:val="Normal"/>
              <w:suppressLineNumbers w:val="0"/>
              <w:bidi w:val="0"/>
              <w:spacing w:before="0" w:beforeAutospacing="off" w:after="0" w:afterAutospacing="off" w:line="252" w:lineRule="auto"/>
              <w:ind w:left="0" w:right="0"/>
              <w:jc w:val="center"/>
              <w:rPr>
                <w:rFonts w:ascii="Calibri" w:hAnsi="Calibri" w:eastAsia="Calibri" w:cs="Calibri"/>
                <w:b w:val="0"/>
                <w:bCs w:val="0"/>
                <w:i w:val="0"/>
                <w:iCs w:val="0"/>
                <w:strike w:val="0"/>
                <w:dstrike w:val="0"/>
                <w:color w:val="000000" w:themeColor="text1" w:themeTint="FF" w:themeShade="FF"/>
                <w:sz w:val="22"/>
                <w:szCs w:val="22"/>
                <w:u w:val="none"/>
              </w:rPr>
            </w:pP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4</w:t>
            </w:r>
          </w:p>
        </w:tc>
        <w:tc>
          <w:tcPr>
            <w:tcW w:w="1618" w:type="dxa"/>
            <w:tcMar>
              <w:top w:w="15" w:type="dxa"/>
              <w:left w:w="15" w:type="dxa"/>
              <w:right w:w="15" w:type="dxa"/>
            </w:tcMar>
            <w:vAlign w:val="center"/>
          </w:tcPr>
          <w:p w:rsidR="2EE21B98" w:rsidP="2EE21B98" w:rsidRDefault="2EE21B98" w14:paraId="01EF5300" w14:textId="73C2AC79">
            <w:pPr>
              <w:spacing w:before="0" w:beforeAutospacing="off" w:after="0" w:afterAutospacing="off"/>
              <w:jc w:val="center"/>
            </w:pPr>
            <w:r w:rsidRPr="2EE21B98" w:rsidR="2EE21B98">
              <w:rPr>
                <w:rFonts w:ascii="Calibri" w:hAnsi="Calibri" w:eastAsia="Calibri" w:cs="Calibri"/>
                <w:b w:val="0"/>
                <w:bCs w:val="0"/>
                <w:i w:val="0"/>
                <w:iCs w:val="0"/>
                <w:strike w:val="0"/>
                <w:dstrike w:val="0"/>
                <w:color w:val="000000" w:themeColor="text1" w:themeTint="FF" w:themeShade="FF"/>
                <w:sz w:val="22"/>
                <w:szCs w:val="22"/>
                <w:u w:val="none"/>
              </w:rPr>
              <w:t>65301:003:0262</w:t>
            </w:r>
          </w:p>
        </w:tc>
        <w:tc>
          <w:tcPr>
            <w:tcW w:w="5969" w:type="dxa"/>
            <w:tcMar>
              <w:top w:w="15" w:type="dxa"/>
              <w:left w:w="15" w:type="dxa"/>
              <w:right w:w="15" w:type="dxa"/>
            </w:tcMar>
            <w:vAlign w:val="center"/>
          </w:tcPr>
          <w:p w:rsidR="2EE21B98" w:rsidP="2EE21B98" w:rsidRDefault="2EE21B98" w14:paraId="6B669019" w14:textId="3932734C">
            <w:pPr>
              <w:spacing w:before="0" w:beforeAutospacing="off" w:after="0" w:afterAutospacing="off"/>
            </w:pP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Servituute</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 xml:space="preserve"> </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ei</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 xml:space="preserve"> </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seata</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 xml:space="preserve">. </w:t>
            </w:r>
          </w:p>
        </w:tc>
      </w:tr>
      <w:tr w:rsidR="2EE21B98" w:rsidTr="21B297ED" w14:paraId="18939DD8">
        <w:trPr>
          <w:trHeight w:val="1050"/>
        </w:trPr>
        <w:tc>
          <w:tcPr>
            <w:tcW w:w="1307" w:type="dxa"/>
            <w:tcMar>
              <w:top w:w="15" w:type="dxa"/>
              <w:left w:w="15" w:type="dxa"/>
              <w:right w:w="15" w:type="dxa"/>
            </w:tcMar>
            <w:vAlign w:val="center"/>
          </w:tcPr>
          <w:p w:rsidR="2EE21B98" w:rsidP="2EE21B98" w:rsidRDefault="2EE21B98" w14:paraId="5D144E3B" w14:textId="16153741">
            <w:pPr>
              <w:spacing w:before="0" w:beforeAutospacing="off" w:after="0" w:afterAutospacing="off"/>
              <w:jc w:val="center"/>
            </w:pPr>
            <w:r w:rsidRPr="2EE21B98" w:rsidR="2EE21B98">
              <w:rPr>
                <w:rFonts w:ascii="Calibri" w:hAnsi="Calibri" w:eastAsia="Calibri" w:cs="Calibri"/>
                <w:b w:val="0"/>
                <w:bCs w:val="0"/>
                <w:i w:val="0"/>
                <w:iCs w:val="0"/>
                <w:strike w:val="0"/>
                <w:dstrike w:val="0"/>
                <w:color w:val="000000" w:themeColor="text1" w:themeTint="FF" w:themeShade="FF"/>
                <w:sz w:val="22"/>
                <w:szCs w:val="22"/>
                <w:u w:val="none"/>
              </w:rPr>
              <w:t>5</w:t>
            </w:r>
          </w:p>
        </w:tc>
        <w:tc>
          <w:tcPr>
            <w:tcW w:w="1618" w:type="dxa"/>
            <w:tcMar>
              <w:top w:w="15" w:type="dxa"/>
              <w:left w:w="15" w:type="dxa"/>
              <w:right w:w="15" w:type="dxa"/>
            </w:tcMar>
            <w:vAlign w:val="center"/>
          </w:tcPr>
          <w:p w:rsidR="2EE21B98" w:rsidP="2EE21B98" w:rsidRDefault="2EE21B98" w14:paraId="60958941" w14:textId="0919DD36">
            <w:pPr>
              <w:spacing w:before="0" w:beforeAutospacing="off" w:after="0" w:afterAutospacing="off"/>
              <w:jc w:val="center"/>
            </w:pPr>
            <w:r w:rsidRPr="2EE21B98" w:rsidR="2EE21B98">
              <w:rPr>
                <w:rFonts w:ascii="Calibri" w:hAnsi="Calibri" w:eastAsia="Calibri" w:cs="Calibri"/>
                <w:b w:val="0"/>
                <w:bCs w:val="0"/>
                <w:i w:val="0"/>
                <w:iCs w:val="0"/>
                <w:strike w:val="0"/>
                <w:dstrike w:val="0"/>
                <w:color w:val="000000" w:themeColor="text1" w:themeTint="FF" w:themeShade="FF"/>
                <w:sz w:val="22"/>
                <w:szCs w:val="22"/>
                <w:u w:val="none"/>
              </w:rPr>
              <w:t>65301:003:0262</w:t>
            </w:r>
          </w:p>
        </w:tc>
        <w:tc>
          <w:tcPr>
            <w:tcW w:w="5969" w:type="dxa"/>
            <w:tcMar>
              <w:top w:w="15" w:type="dxa"/>
              <w:left w:w="15" w:type="dxa"/>
              <w:right w:w="15" w:type="dxa"/>
            </w:tcMar>
            <w:vAlign w:val="center"/>
          </w:tcPr>
          <w:p w:rsidR="2EE21B98" w:rsidP="21B297ED" w:rsidRDefault="2EE21B98" w14:paraId="5301A157" w14:textId="66DE3FF8">
            <w:pPr>
              <w:pStyle w:val="Normal"/>
              <w:suppressLineNumbers w:val="0"/>
              <w:bidi w:val="0"/>
              <w:spacing w:before="0" w:beforeAutospacing="off" w:after="0" w:afterAutospacing="off" w:line="252" w:lineRule="auto"/>
              <w:ind w:left="0" w:right="0"/>
              <w:jc w:val="both"/>
              <w:rPr>
                <w:rFonts w:ascii="Calibri" w:hAnsi="Calibri" w:eastAsia="Calibri" w:cs="Calibri"/>
                <w:b w:val="0"/>
                <w:bCs w:val="0"/>
                <w:i w:val="0"/>
                <w:iCs w:val="0"/>
                <w:strike w:val="0"/>
                <w:dstrike w:val="0"/>
                <w:color w:val="000000" w:themeColor="text1" w:themeTint="FF" w:themeShade="FF"/>
                <w:sz w:val="22"/>
                <w:szCs w:val="22"/>
                <w:u w:val="none"/>
              </w:rPr>
            </w:pP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 xml:space="preserve">1. Olemasoleva ja kavandatava elektrikaabli kaitsevööndi (1+1m) krundile jäävas ulatuses seada servituut võrguvaldaja kasuks. </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2. Olemasoleva ja kavandatavate ühise vee- ja kanalisatsioonitorude kaitsevööndite (2+2m) krundile jäävas ulatuses seada servituut võrguvaldaja kasuks.</w:t>
            </w:r>
          </w:p>
          <w:p w:rsidR="2EE21B98" w:rsidP="21B297ED" w:rsidRDefault="2EE21B98" w14:paraId="3F158655" w14:textId="4987FB88">
            <w:pPr>
              <w:pStyle w:val="Normal"/>
              <w:suppressLineNumbers w:val="0"/>
              <w:bidi w:val="0"/>
              <w:spacing w:before="0" w:beforeAutospacing="off" w:after="0" w:afterAutospacing="off" w:line="252" w:lineRule="auto"/>
              <w:ind w:left="0" w:right="0"/>
              <w:jc w:val="both"/>
              <w:rPr>
                <w:rFonts w:ascii="Calibri" w:hAnsi="Calibri" w:eastAsia="Calibri" w:cs="Calibri"/>
                <w:b w:val="0"/>
                <w:bCs w:val="0"/>
                <w:i w:val="0"/>
                <w:iCs w:val="0"/>
                <w:strike w:val="0"/>
                <w:dstrike w:val="0"/>
                <w:color w:val="000000" w:themeColor="text1" w:themeTint="FF" w:themeShade="FF"/>
                <w:sz w:val="22"/>
                <w:szCs w:val="22"/>
                <w:u w:val="none"/>
              </w:rPr>
            </w:pP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3. Olemasoleva sidekaabli (1+1m) krundile jäävas ulatuses seada servituut võrguvaldaja kasuks.</w:t>
            </w:r>
          </w:p>
        </w:tc>
      </w:tr>
    </w:tbl>
    <w:p xmlns:wp14="http://schemas.microsoft.com/office/word/2010/wordml" w:rsidR="00A31319" w:rsidP="2EE21B98" w:rsidRDefault="00A31319" w14:paraId="4DD8F1D5" wp14:textId="10CB3675">
      <w:pPr>
        <w:pStyle w:val="BodyText"/>
        <w:shd w:val="clear" w:color="auto" w:fill="FFFFFF" w:themeFill="background1"/>
        <w:spacing w:after="0"/>
        <w:rPr>
          <w:lang w:val="et-EE"/>
        </w:rPr>
      </w:pPr>
    </w:p>
    <w:p xmlns:wp14="http://schemas.microsoft.com/office/word/2010/wordml" w:rsidR="00A31319" w:rsidP="21B297ED" w:rsidRDefault="00A31319" w14:paraId="4AFEA31E" wp14:textId="5A9F4850">
      <w:pPr>
        <w:pStyle w:val="Heading2"/>
        <w:suppressLineNumbers w:val="0"/>
        <w:bidi w:val="0"/>
        <w:spacing w:before="120" w:beforeAutospacing="off" w:after="100" w:afterAutospacing="off" w:line="252" w:lineRule="auto"/>
        <w:ind w:right="0"/>
        <w:jc w:val="both"/>
        <w:rPr>
          <w:lang w:val="et-EE"/>
        </w:rPr>
      </w:pPr>
      <w:bookmarkStart w:name="_Toc1356370242" w:id="928673923"/>
      <w:bookmarkStart w:name="_Toc1214209220" w:id="183375756"/>
      <w:bookmarkStart w:name="_Toc896669364" w:id="66615529"/>
      <w:r w:rsidR="23EA9548">
        <w:rPr/>
        <w:t>Müra</w:t>
      </w:r>
      <w:r w:rsidR="3511462F">
        <w:rPr/>
        <w:t xml:space="preserve"> ja vibratsioon</w:t>
      </w:r>
      <w:bookmarkEnd w:id="928673923"/>
      <w:bookmarkEnd w:id="183375756"/>
      <w:bookmarkEnd w:id="66615529"/>
    </w:p>
    <w:tbl>
      <w:tblPr>
        <w:tblStyle w:val="TableGrid"/>
        <w:tblpPr w:leftFromText="180" w:rightFromText="180" w:vertAnchor="text" w:tblpY="534"/>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5497"/>
        <w:gridCol w:w="1409"/>
        <w:gridCol w:w="2211"/>
      </w:tblGrid>
      <w:tr xmlns:wp14="http://schemas.microsoft.com/office/word/2010/wordml" w:rsidR="00A23D9C" w:rsidTr="21B297ED" w14:paraId="6B62F1B3" wp14:textId="77777777">
        <w:tc>
          <w:tcPr>
            <w:tcW w:w="3409" w:type="dxa"/>
            <w:tcMar/>
          </w:tcPr>
          <w:p w:rsidR="0075769F" w:rsidP="0075769F" w:rsidRDefault="004B08CE" w14:paraId="02F2C34E" wp14:textId="77777777">
            <w:pPr>
              <w:rPr>
                <w:lang w:val="et-EE"/>
              </w:rPr>
            </w:pPr>
            <w:r w:rsidR="63D5895B">
              <w:drawing>
                <wp:inline xmlns:wp14="http://schemas.microsoft.com/office/word/2010/wordprocessingDrawing" wp14:editId="00B8647A" wp14:anchorId="1D2CFBB7">
                  <wp:extent cx="3348182" cy="3314700"/>
                  <wp:effectExtent l="0" t="0" r="5080" b="0"/>
                  <wp:docPr id="22" name="Picture 22" title=""/>
                  <wp:cNvGraphicFramePr>
                    <a:graphicFrameLocks noChangeAspect="1"/>
                  </wp:cNvGraphicFramePr>
                  <a:graphic>
                    <a:graphicData uri="http://schemas.openxmlformats.org/drawingml/2006/picture">
                      <pic:pic>
                        <pic:nvPicPr>
                          <pic:cNvPr id="0" name="Picture 22"/>
                          <pic:cNvPicPr/>
                        </pic:nvPicPr>
                        <pic:blipFill>
                          <a:blip r:embed="R88500d69385548dd">
                            <a:extLst>
                              <a:ext xmlns:a="http://schemas.openxmlformats.org/drawingml/2006/main" uri="{28A0092B-C50C-407E-A947-70E740481C1C}">
                                <a14:useLocalDpi val="0"/>
                              </a:ext>
                            </a:extLst>
                          </a:blip>
                          <a:stretch>
                            <a:fillRect/>
                          </a:stretch>
                        </pic:blipFill>
                        <pic:spPr>
                          <a:xfrm rot="0" flipH="0" flipV="0">
                            <a:off x="0" y="0"/>
                            <a:ext cx="3348182" cy="3314700"/>
                          </a:xfrm>
                          <a:prstGeom prst="rect">
                            <a:avLst/>
                          </a:prstGeom>
                        </pic:spPr>
                      </pic:pic>
                    </a:graphicData>
                  </a:graphic>
                </wp:inline>
              </w:drawing>
            </w:r>
          </w:p>
        </w:tc>
        <w:tc>
          <w:tcPr>
            <w:tcW w:w="3583" w:type="dxa"/>
            <w:tcMar/>
          </w:tcPr>
          <w:p w:rsidR="0075769F" w:rsidP="21B297ED" w:rsidRDefault="0075769F" w14:paraId="680A4E5D" wp14:textId="77777777">
            <w:pPr>
              <w:keepNext w:val="1"/>
              <w:rPr>
                <w:noProof/>
              </w:rPr>
            </w:pPr>
          </w:p>
        </w:tc>
        <w:tc>
          <w:tcPr>
            <w:tcW w:w="1899" w:type="dxa"/>
            <w:tcMar/>
          </w:tcPr>
          <w:p w:rsidR="0075769F" w:rsidP="0075769F" w:rsidRDefault="004B08CE" w14:paraId="19219836" wp14:textId="77777777">
            <w:pPr>
              <w:keepNext w:val="1"/>
              <w:rPr>
                <w:lang w:val="et-EE"/>
              </w:rPr>
            </w:pPr>
            <w:r w:rsidR="63D5895B">
              <w:drawing>
                <wp:inline xmlns:wp14="http://schemas.microsoft.com/office/word/2010/wordprocessingDrawing" wp14:editId="6C0B1171" wp14:anchorId="247AF802">
                  <wp:extent cx="1266825" cy="3159306"/>
                  <wp:effectExtent l="0" t="0" r="0" b="3175"/>
                  <wp:docPr id="23" name="Picture 23" title=""/>
                  <wp:cNvGraphicFramePr>
                    <a:graphicFrameLocks noChangeAspect="1"/>
                  </wp:cNvGraphicFramePr>
                  <a:graphic>
                    <a:graphicData uri="http://schemas.openxmlformats.org/drawingml/2006/picture">
                      <pic:pic>
                        <pic:nvPicPr>
                          <pic:cNvPr id="0" name="Picture 23"/>
                          <pic:cNvPicPr/>
                        </pic:nvPicPr>
                        <pic:blipFill>
                          <a:blip r:embed="Rf146d56992454556">
                            <a:extLst>
                              <a:ext xmlns:a="http://schemas.openxmlformats.org/drawingml/2006/main" uri="{28A0092B-C50C-407E-A947-70E740481C1C}">
                                <a14:useLocalDpi val="0"/>
                              </a:ext>
                            </a:extLst>
                          </a:blip>
                          <a:stretch>
                            <a:fillRect/>
                          </a:stretch>
                        </pic:blipFill>
                        <pic:spPr>
                          <a:xfrm rot="0" flipH="0" flipV="0">
                            <a:off x="0" y="0"/>
                            <a:ext cx="1266825" cy="3159306"/>
                          </a:xfrm>
                          <a:prstGeom prst="rect">
                            <a:avLst/>
                          </a:prstGeom>
                        </pic:spPr>
                      </pic:pic>
                    </a:graphicData>
                  </a:graphic>
                </wp:inline>
              </w:drawing>
            </w:r>
          </w:p>
        </w:tc>
      </w:tr>
    </w:tbl>
    <w:p xmlns:wp14="http://schemas.microsoft.com/office/word/2010/wordml" w:rsidR="0075769F" w:rsidP="0075769F" w:rsidRDefault="0075769F" w14:paraId="1845DF1D" wp14:textId="3F4AA5F0">
      <w:pPr>
        <w:pStyle w:val="Caption"/>
        <w:rPr>
          <w:lang w:val="et-EE"/>
        </w:rPr>
      </w:pPr>
      <w:r w:rsidR="0CD4DE9B">
        <w:rPr/>
        <w:t>Skeem</w:t>
      </w:r>
      <w:r w:rsidR="0CD4DE9B">
        <w:rPr/>
        <w:t xml:space="preserve"> </w:t>
      </w:r>
      <w:r>
        <w:fldChar w:fldCharType="begin"/>
      </w:r>
      <w:r>
        <w:instrText xml:space="preserve"> SEQ Skeem \* ARABIC </w:instrText>
      </w:r>
      <w:r>
        <w:fldChar w:fldCharType="separate"/>
      </w:r>
      <w:r w:rsidR="2D7D6335">
        <w:rPr/>
        <w:t>5</w:t>
      </w:r>
      <w:r>
        <w:fldChar w:fldCharType="end"/>
      </w:r>
      <w:r w:rsidR="0CD4DE9B">
        <w:rPr/>
        <w:t xml:space="preserve"> </w:t>
      </w:r>
      <w:r w:rsidR="0CD4DE9B">
        <w:rPr/>
        <w:t>Väljavõt</w:t>
      </w:r>
      <w:r w:rsidR="2B7436C6">
        <w:rPr/>
        <w:t>e</w:t>
      </w:r>
      <w:r w:rsidR="2B7436C6">
        <w:rPr/>
        <w:t xml:space="preserve"> </w:t>
      </w:r>
      <w:r w:rsidR="2B7436C6">
        <w:rPr/>
        <w:t>päevasest</w:t>
      </w:r>
      <w:r w:rsidR="2B7436C6">
        <w:rPr/>
        <w:t xml:space="preserve"> </w:t>
      </w:r>
      <w:r w:rsidR="2B7436C6">
        <w:rPr/>
        <w:t>mürataseme</w:t>
      </w:r>
      <w:r w:rsidR="024CE3E0">
        <w:rPr/>
        <w:t>te</w:t>
      </w:r>
      <w:r w:rsidR="2B7436C6">
        <w:rPr/>
        <w:t>st</w:t>
      </w:r>
      <w:r w:rsidR="0CD4DE9B">
        <w:rPr/>
        <w:t xml:space="preserve"> </w:t>
      </w:r>
      <w:r w:rsidR="0CD4DE9B">
        <w:rPr/>
        <w:t>Rae</w:t>
      </w:r>
      <w:r w:rsidR="0CD4DE9B">
        <w:rPr/>
        <w:t xml:space="preserve"> </w:t>
      </w:r>
      <w:r w:rsidR="0CD4DE9B">
        <w:rPr/>
        <w:t>valla</w:t>
      </w:r>
      <w:r w:rsidR="0CD4DE9B">
        <w:rPr/>
        <w:t xml:space="preserve"> </w:t>
      </w:r>
      <w:r w:rsidR="0CD4DE9B">
        <w:rPr/>
        <w:t>mürauuringust</w:t>
      </w:r>
      <w:r w:rsidR="0CD4DE9B">
        <w:rPr/>
        <w:t xml:space="preserve"> </w:t>
      </w:r>
      <w:r w:rsidR="26B57630">
        <w:rPr/>
        <w:t>Pärna</w:t>
      </w:r>
      <w:r w:rsidR="26B57630">
        <w:rPr/>
        <w:t xml:space="preserve"> tee 6</w:t>
      </w:r>
      <w:r w:rsidR="0E7AEA4F">
        <w:rPr/>
        <w:t xml:space="preserve"> </w:t>
      </w:r>
      <w:r w:rsidR="0CD4DE9B">
        <w:rPr/>
        <w:t>kinnistul</w:t>
      </w:r>
      <w:r w:rsidR="0CD4DE9B">
        <w:rPr/>
        <w:t>.</w:t>
      </w:r>
    </w:p>
    <w:p xmlns:wp14="http://schemas.microsoft.com/office/word/2010/wordml" w:rsidR="00A31319" w:rsidP="2EE21B98" w:rsidRDefault="00AE2421" w14:paraId="483EF26D" wp14:textId="03BC4296">
      <w:pPr>
        <w:rPr>
          <w:lang w:val="et-EE"/>
        </w:rPr>
      </w:pPr>
      <w:r w:rsidR="3802A479">
        <w:rPr/>
        <w:t>Rae</w:t>
      </w:r>
      <w:r w:rsidR="3802A479">
        <w:rPr/>
        <w:t xml:space="preserve"> </w:t>
      </w:r>
      <w:r w:rsidR="3802A479">
        <w:rPr/>
        <w:t>valla</w:t>
      </w:r>
      <w:r w:rsidR="3802A479">
        <w:rPr/>
        <w:t xml:space="preserve"> </w:t>
      </w:r>
      <w:r w:rsidR="3802A479">
        <w:rPr/>
        <w:t>mürauuringu</w:t>
      </w:r>
      <w:r w:rsidR="3802A479">
        <w:rPr/>
        <w:t xml:space="preserve"> </w:t>
      </w:r>
      <w:r w:rsidR="3802A479">
        <w:rPr/>
        <w:t>andmetel</w:t>
      </w:r>
      <w:r w:rsidR="3802A479">
        <w:rPr/>
        <w:t xml:space="preserve"> </w:t>
      </w:r>
      <w:r w:rsidR="3802A479">
        <w:rPr/>
        <w:t>jääb</w:t>
      </w:r>
      <w:r w:rsidR="3802A479">
        <w:rPr/>
        <w:t xml:space="preserve"> </w:t>
      </w:r>
      <w:r w:rsidR="3802A479">
        <w:rPr/>
        <w:t>planeeringualal</w:t>
      </w:r>
      <w:r w:rsidR="3802A479">
        <w:rPr/>
        <w:t xml:space="preserve"> </w:t>
      </w:r>
      <w:r w:rsidR="3802A479">
        <w:rPr/>
        <w:t>päevane</w:t>
      </w:r>
      <w:r w:rsidR="3802A479">
        <w:rPr/>
        <w:t xml:space="preserve"> </w:t>
      </w:r>
      <w:r w:rsidR="3802A479">
        <w:rPr/>
        <w:t>liiklusmüra</w:t>
      </w:r>
      <w:r w:rsidR="3802A479">
        <w:rPr/>
        <w:t xml:space="preserve"> </w:t>
      </w:r>
      <w:r w:rsidR="3802A479">
        <w:rPr/>
        <w:t>tase</w:t>
      </w:r>
      <w:r w:rsidR="3802A479">
        <w:rPr/>
        <w:t xml:space="preserve"> 40-45 </w:t>
      </w:r>
      <w:r w:rsidR="3802A479">
        <w:rPr/>
        <w:t>dB</w:t>
      </w:r>
      <w:r w:rsidR="3802A479">
        <w:rPr/>
        <w:t xml:space="preserve"> </w:t>
      </w:r>
      <w:r w:rsidR="3802A479">
        <w:rPr/>
        <w:t>piiresse</w:t>
      </w:r>
      <w:r w:rsidR="3802A479">
        <w:rPr/>
        <w:t>.</w:t>
      </w:r>
      <w:r w:rsidR="3802A479">
        <w:rPr/>
        <w:t xml:space="preserve"> </w:t>
      </w:r>
    </w:p>
    <w:p xmlns:wp14="http://schemas.microsoft.com/office/word/2010/wordml" w:rsidR="00A31319" w:rsidP="21B297ED" w:rsidRDefault="00AE2421" w14:paraId="05E5C280" wp14:textId="7116CD6A">
      <w:pPr>
        <w:pStyle w:val="Normal"/>
        <w:suppressLineNumbers w:val="0"/>
        <w:bidi w:val="0"/>
        <w:spacing w:before="0" w:beforeAutospacing="off" w:after="160" w:afterAutospacing="off" w:line="252" w:lineRule="auto"/>
        <w:ind w:left="0" w:right="0"/>
        <w:jc w:val="both"/>
      </w:pPr>
      <w:r w:rsidR="10F2C8CB">
        <w:rPr/>
        <w:t>Seega</w:t>
      </w:r>
      <w:r w:rsidR="10F2C8CB">
        <w:rPr/>
        <w:t xml:space="preserve"> </w:t>
      </w:r>
      <w:r w:rsidR="10F2C8CB">
        <w:rPr/>
        <w:t>ületab</w:t>
      </w:r>
      <w:r w:rsidR="10F2C8CB">
        <w:rPr/>
        <w:t xml:space="preserve"> </w:t>
      </w:r>
      <w:r w:rsidR="10F2C8CB">
        <w:rPr/>
        <w:t>päevane</w:t>
      </w:r>
      <w:r w:rsidR="10F2C8CB">
        <w:rPr/>
        <w:t xml:space="preserve"> </w:t>
      </w:r>
      <w:r w:rsidR="10F2C8CB">
        <w:rPr/>
        <w:t>liiklusmüratase</w:t>
      </w:r>
      <w:r w:rsidR="10F2C8CB">
        <w:rPr/>
        <w:t xml:space="preserve"> </w:t>
      </w:r>
      <w:r w:rsidR="61105B4C">
        <w:rPr/>
        <w:t xml:space="preserve">lubatud </w:t>
      </w:r>
      <w:r w:rsidR="61105B4C">
        <w:rPr/>
        <w:t>müra</w:t>
      </w:r>
      <w:r w:rsidR="61105B4C">
        <w:rPr/>
        <w:t xml:space="preserve"> </w:t>
      </w:r>
      <w:r w:rsidR="61105B4C">
        <w:rPr/>
        <w:t>normtaset</w:t>
      </w:r>
      <w:r w:rsidR="61105B4C">
        <w:rPr/>
        <w:t xml:space="preserve"> </w:t>
      </w:r>
      <w:r w:rsidR="61105B4C">
        <w:rPr/>
        <w:t>eluruumides</w:t>
      </w:r>
      <w:r w:rsidR="61105B4C">
        <w:rPr/>
        <w:t xml:space="preserve">, mis on 35 </w:t>
      </w:r>
      <w:r w:rsidR="61105B4C">
        <w:rPr/>
        <w:t>dB</w:t>
      </w:r>
      <w:r w:rsidR="61105B4C">
        <w:rPr/>
        <w:t xml:space="preserve"> </w:t>
      </w:r>
      <w:r w:rsidR="61105B4C">
        <w:rPr/>
        <w:t>pä</w:t>
      </w:r>
      <w:r w:rsidRPr="21B297ED" w:rsidR="61105B4C">
        <w:rPr>
          <w:rFonts w:ascii="Arial" w:hAnsi="Arial" w:eastAsia="" w:cs="" w:asciiTheme="minorAscii" w:hAnsiTheme="minorAscii" w:eastAsiaTheme="minorEastAsia" w:cstheme="minorBidi"/>
          <w:color w:val="auto"/>
          <w:sz w:val="22"/>
          <w:szCs w:val="22"/>
        </w:rPr>
        <w:t>eval</w:t>
      </w:r>
      <w:r w:rsidRPr="21B297ED" w:rsidR="61105B4C">
        <w:rPr>
          <w:rFonts w:ascii="Arial" w:hAnsi="Arial" w:eastAsia="" w:cs="" w:asciiTheme="minorAscii" w:hAnsiTheme="minorAscii" w:eastAsiaTheme="minorEastAsia" w:cstheme="minorBidi"/>
          <w:color w:val="auto"/>
          <w:sz w:val="22"/>
          <w:szCs w:val="22"/>
        </w:rPr>
        <w:t xml:space="preserve">. </w:t>
      </w:r>
      <w:r w:rsidRPr="21B297ED" w:rsidR="0CD4DE9B">
        <w:rPr>
          <w:rFonts w:ascii="Arial" w:hAnsi="Arial" w:eastAsia="" w:cs="" w:asciiTheme="minorAscii" w:hAnsiTheme="minorAscii" w:eastAsiaTheme="minorEastAsia" w:cstheme="minorBidi"/>
          <w:color w:val="auto"/>
          <w:sz w:val="22"/>
          <w:szCs w:val="22"/>
        </w:rPr>
        <w:t>Hoonete</w:t>
      </w:r>
      <w:r w:rsidRPr="21B297ED" w:rsidR="0CD4DE9B">
        <w:rPr>
          <w:rFonts w:ascii="Arial" w:hAnsi="Arial" w:eastAsia="" w:cs="" w:asciiTheme="minorAscii" w:hAnsiTheme="minorAscii" w:eastAsiaTheme="minorEastAsia" w:cstheme="minorBidi"/>
          <w:color w:val="auto"/>
          <w:sz w:val="22"/>
          <w:szCs w:val="22"/>
        </w:rPr>
        <w:t xml:space="preserve"> </w:t>
      </w:r>
      <w:r w:rsidRPr="21B297ED" w:rsidR="0CD4DE9B">
        <w:rPr>
          <w:rFonts w:ascii="Arial" w:hAnsi="Arial" w:eastAsia="" w:cs="" w:asciiTheme="minorAscii" w:hAnsiTheme="minorAscii" w:eastAsiaTheme="minorEastAsia" w:cstheme="minorBidi"/>
          <w:color w:val="auto"/>
          <w:sz w:val="22"/>
          <w:szCs w:val="22"/>
        </w:rPr>
        <w:t>projekteerimisel</w:t>
      </w:r>
      <w:r w:rsidRPr="21B297ED" w:rsidR="0CD4DE9B">
        <w:rPr>
          <w:rFonts w:ascii="Arial" w:hAnsi="Arial" w:eastAsia="" w:cs="" w:asciiTheme="minorAscii" w:hAnsiTheme="minorAscii" w:eastAsiaTheme="minorEastAsia" w:cstheme="minorBidi"/>
          <w:color w:val="auto"/>
          <w:sz w:val="22"/>
          <w:szCs w:val="22"/>
        </w:rPr>
        <w:t xml:space="preserve"> </w:t>
      </w:r>
      <w:r w:rsidRPr="21B297ED" w:rsidR="0CD4DE9B">
        <w:rPr>
          <w:rFonts w:ascii="Arial" w:hAnsi="Arial" w:eastAsia="" w:cs="" w:asciiTheme="minorAscii" w:hAnsiTheme="minorAscii" w:eastAsiaTheme="minorEastAsia" w:cstheme="minorBidi"/>
          <w:color w:val="auto"/>
          <w:sz w:val="22"/>
          <w:szCs w:val="22"/>
        </w:rPr>
        <w:t>lähtuda</w:t>
      </w:r>
      <w:r w:rsidRPr="21B297ED" w:rsidR="0CD4DE9B">
        <w:rPr>
          <w:rFonts w:ascii="Arial" w:hAnsi="Arial" w:eastAsia="" w:cs="" w:asciiTheme="minorAscii" w:hAnsiTheme="minorAscii" w:eastAsiaTheme="minorEastAsia" w:cstheme="minorBidi"/>
          <w:color w:val="auto"/>
          <w:sz w:val="22"/>
          <w:szCs w:val="22"/>
        </w:rPr>
        <w:t xml:space="preserve"> standardist EVS 842 „</w:t>
      </w:r>
      <w:r w:rsidRPr="21B297ED" w:rsidR="0CD4DE9B">
        <w:rPr>
          <w:rFonts w:ascii="Arial" w:hAnsi="Arial" w:eastAsia="" w:cs="" w:asciiTheme="minorAscii" w:hAnsiTheme="minorAscii" w:eastAsiaTheme="minorEastAsia" w:cstheme="minorBidi"/>
          <w:color w:val="auto"/>
          <w:sz w:val="22"/>
          <w:szCs w:val="22"/>
        </w:rPr>
        <w:t>Ehitise</w:t>
      </w:r>
      <w:r w:rsidRPr="21B297ED" w:rsidR="0CD4DE9B">
        <w:rPr>
          <w:rFonts w:ascii="Arial" w:hAnsi="Arial" w:eastAsia="" w:cs="" w:asciiTheme="minorAscii" w:hAnsiTheme="minorAscii" w:eastAsiaTheme="minorEastAsia" w:cstheme="minorBidi"/>
          <w:color w:val="auto"/>
          <w:sz w:val="22"/>
          <w:szCs w:val="22"/>
        </w:rPr>
        <w:t xml:space="preserve"> </w:t>
      </w:r>
      <w:r w:rsidRPr="21B297ED" w:rsidR="0CD4DE9B">
        <w:rPr>
          <w:rFonts w:ascii="Arial" w:hAnsi="Arial" w:eastAsia="" w:cs="" w:asciiTheme="minorAscii" w:hAnsiTheme="minorAscii" w:eastAsiaTheme="minorEastAsia" w:cstheme="minorBidi"/>
          <w:color w:val="auto"/>
          <w:sz w:val="22"/>
          <w:szCs w:val="22"/>
        </w:rPr>
        <w:t>heliisolatsiooninõuded</w:t>
      </w:r>
      <w:r w:rsidRPr="21B297ED" w:rsidR="0CD4DE9B">
        <w:rPr>
          <w:rFonts w:ascii="Arial" w:hAnsi="Arial" w:eastAsia="" w:cs="" w:asciiTheme="minorAscii" w:hAnsiTheme="minorAscii" w:eastAsiaTheme="minorEastAsia" w:cstheme="minorBidi"/>
          <w:color w:val="auto"/>
          <w:sz w:val="22"/>
          <w:szCs w:val="22"/>
        </w:rPr>
        <w:t xml:space="preserve">. </w:t>
      </w:r>
      <w:r w:rsidRPr="21B297ED" w:rsidR="0CD4DE9B">
        <w:rPr>
          <w:rFonts w:ascii="Arial" w:hAnsi="Arial" w:eastAsia="" w:cs="" w:asciiTheme="minorAscii" w:hAnsiTheme="minorAscii" w:eastAsiaTheme="minorEastAsia" w:cstheme="minorBidi"/>
          <w:color w:val="auto"/>
          <w:sz w:val="22"/>
          <w:szCs w:val="22"/>
        </w:rPr>
        <w:t>Kaitse</w:t>
      </w:r>
      <w:r w:rsidRPr="21B297ED" w:rsidR="0CD4DE9B">
        <w:rPr>
          <w:rFonts w:ascii="Arial" w:hAnsi="Arial" w:eastAsia="" w:cs="" w:asciiTheme="minorAscii" w:hAnsiTheme="minorAscii" w:eastAsiaTheme="minorEastAsia" w:cstheme="minorBidi"/>
          <w:color w:val="auto"/>
          <w:sz w:val="22"/>
          <w:szCs w:val="22"/>
        </w:rPr>
        <w:t xml:space="preserve"> </w:t>
      </w:r>
      <w:r w:rsidRPr="21B297ED" w:rsidR="0CD4DE9B">
        <w:rPr>
          <w:rFonts w:ascii="Arial" w:hAnsi="Arial" w:eastAsia="" w:cs="" w:asciiTheme="minorAscii" w:hAnsiTheme="minorAscii" w:eastAsiaTheme="minorEastAsia" w:cstheme="minorBidi"/>
          <w:color w:val="auto"/>
          <w:sz w:val="22"/>
          <w:szCs w:val="22"/>
        </w:rPr>
        <w:t>müra</w:t>
      </w:r>
      <w:r w:rsidRPr="21B297ED" w:rsidR="0CD4DE9B">
        <w:rPr>
          <w:rFonts w:ascii="Arial" w:hAnsi="Arial" w:eastAsia="" w:cs="" w:asciiTheme="minorAscii" w:hAnsiTheme="minorAscii" w:eastAsiaTheme="minorEastAsia" w:cstheme="minorBidi"/>
          <w:color w:val="auto"/>
          <w:sz w:val="22"/>
          <w:szCs w:val="22"/>
        </w:rPr>
        <w:t xml:space="preserve"> </w:t>
      </w:r>
      <w:r w:rsidRPr="21B297ED" w:rsidR="0CD4DE9B">
        <w:rPr>
          <w:rFonts w:ascii="Arial" w:hAnsi="Arial" w:eastAsia="" w:cs="" w:asciiTheme="minorAscii" w:hAnsiTheme="minorAscii" w:eastAsiaTheme="minorEastAsia" w:cstheme="minorBidi"/>
          <w:color w:val="auto"/>
          <w:sz w:val="22"/>
          <w:szCs w:val="22"/>
        </w:rPr>
        <w:t>eest</w:t>
      </w:r>
      <w:r w:rsidRPr="21B297ED" w:rsidR="0CD4DE9B">
        <w:rPr>
          <w:rFonts w:ascii="Arial" w:hAnsi="Arial" w:eastAsia="" w:cs="" w:asciiTheme="minorAscii" w:hAnsiTheme="minorAscii" w:eastAsiaTheme="minorEastAsia" w:cstheme="minorBidi"/>
          <w:color w:val="auto"/>
          <w:sz w:val="22"/>
          <w:szCs w:val="22"/>
        </w:rPr>
        <w:t xml:space="preserve">“. </w:t>
      </w:r>
      <w:r w:rsidRPr="21B297ED" w:rsidR="0CD4DE9B">
        <w:rPr>
          <w:rFonts w:ascii="Arial" w:hAnsi="Arial" w:eastAsia="" w:cs="" w:asciiTheme="minorAscii" w:hAnsiTheme="minorAscii" w:eastAsiaTheme="minorEastAsia" w:cstheme="minorBidi"/>
          <w:color w:val="auto"/>
          <w:sz w:val="22"/>
          <w:szCs w:val="22"/>
        </w:rPr>
        <w:t>Välispiirete</w:t>
      </w:r>
      <w:r w:rsidRPr="21B297ED" w:rsidR="10F2C8CB">
        <w:rPr>
          <w:rFonts w:ascii="Arial" w:hAnsi="Arial" w:eastAsia="" w:cs="" w:asciiTheme="minorAscii" w:hAnsiTheme="minorAscii" w:eastAsiaTheme="minorEastAsia" w:cstheme="minorBidi"/>
          <w:color w:val="auto"/>
          <w:sz w:val="22"/>
          <w:szCs w:val="22"/>
        </w:rPr>
        <w:t xml:space="preserve"> </w:t>
      </w:r>
      <w:r w:rsidRPr="21B297ED" w:rsidR="10F2C8CB">
        <w:rPr>
          <w:rFonts w:ascii="Arial" w:hAnsi="Arial" w:eastAsia="" w:cs="" w:asciiTheme="minorAscii" w:hAnsiTheme="minorAscii" w:eastAsiaTheme="minorEastAsia" w:cstheme="minorBidi"/>
          <w:color w:val="auto"/>
          <w:sz w:val="22"/>
          <w:szCs w:val="22"/>
        </w:rPr>
        <w:t>materjalide</w:t>
      </w:r>
      <w:r w:rsidRPr="21B297ED" w:rsidR="10F2C8CB">
        <w:rPr>
          <w:rFonts w:ascii="Arial" w:hAnsi="Arial" w:eastAsia="" w:cs="" w:asciiTheme="minorAscii" w:hAnsiTheme="minorAscii" w:eastAsiaTheme="minorEastAsia" w:cstheme="minorBidi"/>
          <w:color w:val="auto"/>
          <w:sz w:val="22"/>
          <w:szCs w:val="22"/>
        </w:rPr>
        <w:t xml:space="preserve"> ja </w:t>
      </w:r>
      <w:r w:rsidRPr="21B297ED" w:rsidR="10F2C8CB">
        <w:rPr>
          <w:rFonts w:ascii="Arial" w:hAnsi="Arial" w:eastAsia="" w:cs="" w:asciiTheme="minorAscii" w:hAnsiTheme="minorAscii" w:eastAsiaTheme="minorEastAsia" w:cstheme="minorBidi"/>
          <w:color w:val="auto"/>
          <w:sz w:val="22"/>
          <w:szCs w:val="22"/>
        </w:rPr>
        <w:t>konstruktsioonide</w:t>
      </w:r>
      <w:r w:rsidRPr="21B297ED" w:rsidR="10F2C8CB">
        <w:rPr>
          <w:rFonts w:ascii="Arial" w:hAnsi="Arial" w:eastAsia="" w:cs="" w:asciiTheme="minorAscii" w:hAnsiTheme="minorAscii" w:eastAsiaTheme="minorEastAsia" w:cstheme="minorBidi"/>
          <w:color w:val="auto"/>
          <w:sz w:val="22"/>
          <w:szCs w:val="22"/>
        </w:rPr>
        <w:t xml:space="preserve"> </w:t>
      </w:r>
      <w:r w:rsidRPr="21B297ED" w:rsidR="10F2C8CB">
        <w:rPr>
          <w:rFonts w:ascii="Arial" w:hAnsi="Arial" w:eastAsia="" w:cs="" w:asciiTheme="minorAscii" w:hAnsiTheme="minorAscii" w:eastAsiaTheme="minorEastAsia" w:cstheme="minorBidi"/>
          <w:color w:val="auto"/>
          <w:sz w:val="22"/>
          <w:szCs w:val="22"/>
        </w:rPr>
        <w:t>lahenduste</w:t>
      </w:r>
      <w:r w:rsidRPr="21B297ED" w:rsidR="10F2C8CB">
        <w:rPr>
          <w:rFonts w:ascii="Arial" w:hAnsi="Arial" w:eastAsia="" w:cs="" w:asciiTheme="minorAscii" w:hAnsiTheme="minorAscii" w:eastAsiaTheme="minorEastAsia" w:cstheme="minorBidi"/>
          <w:color w:val="auto"/>
          <w:sz w:val="22"/>
          <w:szCs w:val="22"/>
        </w:rPr>
        <w:t xml:space="preserve"> </w:t>
      </w:r>
      <w:r w:rsidRPr="21B297ED" w:rsidR="10F2C8CB">
        <w:rPr>
          <w:rFonts w:ascii="Arial" w:hAnsi="Arial" w:eastAsia="" w:cs="" w:asciiTheme="minorAscii" w:hAnsiTheme="minorAscii" w:eastAsiaTheme="minorEastAsia" w:cstheme="minorBidi"/>
          <w:color w:val="auto"/>
          <w:sz w:val="22"/>
          <w:szCs w:val="22"/>
        </w:rPr>
        <w:t>kasutamisel</w:t>
      </w:r>
      <w:r w:rsidRPr="21B297ED" w:rsidR="10F2C8CB">
        <w:rPr>
          <w:rFonts w:ascii="Arial" w:hAnsi="Arial" w:eastAsia="" w:cs="" w:asciiTheme="minorAscii" w:hAnsiTheme="minorAscii" w:eastAsiaTheme="minorEastAsia" w:cstheme="minorBidi"/>
          <w:color w:val="auto"/>
          <w:sz w:val="22"/>
          <w:szCs w:val="22"/>
        </w:rPr>
        <w:t xml:space="preserve"> </w:t>
      </w:r>
      <w:r w:rsidRPr="21B297ED" w:rsidR="10F2C8CB">
        <w:rPr>
          <w:rFonts w:ascii="Arial" w:hAnsi="Arial" w:eastAsia="" w:cs="" w:asciiTheme="minorAscii" w:hAnsiTheme="minorAscii" w:eastAsiaTheme="minorEastAsia" w:cstheme="minorBidi"/>
          <w:color w:val="auto"/>
          <w:sz w:val="22"/>
          <w:szCs w:val="22"/>
        </w:rPr>
        <w:t>arvestada</w:t>
      </w:r>
      <w:r w:rsidRPr="21B297ED" w:rsidR="10F2C8CB">
        <w:rPr>
          <w:rFonts w:ascii="Arial" w:hAnsi="Arial" w:eastAsia="" w:cs="" w:asciiTheme="minorAscii" w:hAnsiTheme="minorAscii" w:eastAsiaTheme="minorEastAsia" w:cstheme="minorBidi"/>
          <w:color w:val="auto"/>
          <w:sz w:val="22"/>
          <w:szCs w:val="22"/>
        </w:rPr>
        <w:t xml:space="preserve"> </w:t>
      </w:r>
      <w:r w:rsidRPr="21B297ED" w:rsidR="10F2C8CB">
        <w:rPr>
          <w:rFonts w:ascii="Arial" w:hAnsi="Arial" w:eastAsia="" w:cs="" w:asciiTheme="minorAscii" w:hAnsiTheme="minorAscii" w:eastAsiaTheme="minorEastAsia" w:cstheme="minorBidi"/>
          <w:color w:val="auto"/>
          <w:sz w:val="22"/>
          <w:szCs w:val="22"/>
        </w:rPr>
        <w:t>h</w:t>
      </w:r>
      <w:r w:rsidRPr="21B297ED" w:rsidR="0CD4DE9B">
        <w:rPr>
          <w:rFonts w:ascii="Arial" w:hAnsi="Arial" w:eastAsia="" w:cs="" w:asciiTheme="minorAscii" w:hAnsiTheme="minorAscii" w:eastAsiaTheme="minorEastAsia" w:cstheme="minorBidi"/>
          <w:color w:val="auto"/>
          <w:sz w:val="22"/>
          <w:szCs w:val="22"/>
        </w:rPr>
        <w:t>eliisolatsiooni</w:t>
      </w:r>
      <w:r w:rsidRPr="21B297ED" w:rsidR="0CD4DE9B">
        <w:rPr>
          <w:rFonts w:ascii="Arial" w:hAnsi="Arial" w:eastAsia="" w:cs="" w:asciiTheme="minorAscii" w:hAnsiTheme="minorAscii" w:eastAsiaTheme="minorEastAsia" w:cstheme="minorBidi"/>
          <w:color w:val="auto"/>
          <w:sz w:val="22"/>
          <w:szCs w:val="22"/>
        </w:rPr>
        <w:t xml:space="preserve"> </w:t>
      </w:r>
      <w:r w:rsidRPr="21B297ED" w:rsidR="0CD4DE9B">
        <w:rPr>
          <w:rFonts w:ascii="Arial" w:hAnsi="Arial" w:eastAsia="" w:cs="" w:asciiTheme="minorAscii" w:hAnsiTheme="minorAscii" w:eastAsiaTheme="minorEastAsia" w:cstheme="minorBidi"/>
          <w:color w:val="auto"/>
          <w:sz w:val="22"/>
          <w:szCs w:val="22"/>
        </w:rPr>
        <w:t>indeksi</w:t>
      </w:r>
      <w:r w:rsidRPr="21B297ED" w:rsidR="10F2C8CB">
        <w:rPr>
          <w:rFonts w:ascii="Arial" w:hAnsi="Arial" w:eastAsia="" w:cs="" w:asciiTheme="minorAscii" w:hAnsiTheme="minorAscii" w:eastAsiaTheme="minorEastAsia" w:cstheme="minorBidi"/>
          <w:color w:val="auto"/>
          <w:sz w:val="22"/>
          <w:szCs w:val="22"/>
        </w:rPr>
        <w:t>ks</w:t>
      </w:r>
      <w:r w:rsidRPr="21B297ED" w:rsidR="10F2C8CB">
        <w:rPr>
          <w:rFonts w:ascii="Arial" w:hAnsi="Arial" w:eastAsia="" w:cs="" w:asciiTheme="minorAscii" w:hAnsiTheme="minorAscii" w:eastAsiaTheme="minorEastAsia" w:cstheme="minorBidi"/>
          <w:color w:val="auto"/>
          <w:sz w:val="22"/>
          <w:szCs w:val="22"/>
        </w:rPr>
        <w:t xml:space="preserve"> 35</w:t>
      </w:r>
      <w:r w:rsidRPr="21B297ED" w:rsidR="61105B4C">
        <w:rPr>
          <w:rFonts w:ascii="Arial" w:hAnsi="Arial" w:eastAsia="" w:cs="" w:asciiTheme="minorAscii" w:hAnsiTheme="minorAscii" w:eastAsiaTheme="minorEastAsia" w:cstheme="minorBidi"/>
          <w:color w:val="auto"/>
          <w:sz w:val="22"/>
          <w:szCs w:val="22"/>
        </w:rPr>
        <w:t>.</w:t>
      </w:r>
    </w:p>
    <w:p w:rsidR="13EAB1C8" w:rsidP="21B297ED" w:rsidRDefault="13EAB1C8" w14:paraId="23715ABF" w14:textId="7C0C14A7">
      <w:pPr>
        <w:pStyle w:val="Normal"/>
        <w:suppressLineNumbers w:val="0"/>
        <w:bidi w:val="0"/>
        <w:spacing w:before="0" w:beforeAutospacing="off" w:after="160" w:afterAutospacing="off" w:line="252" w:lineRule="auto"/>
        <w:ind w:left="0" w:right="0"/>
        <w:jc w:val="both"/>
      </w:pPr>
      <w:r w:rsidR="1F981504">
        <w:rPr/>
        <w:t>Tagada</w:t>
      </w:r>
      <w:r w:rsidR="1F981504">
        <w:rPr/>
        <w:t xml:space="preserve">, et </w:t>
      </w:r>
      <w:r w:rsidR="1F981504">
        <w:rPr/>
        <w:t>nii</w:t>
      </w:r>
      <w:r w:rsidR="1F981504">
        <w:rPr/>
        <w:t xml:space="preserve"> </w:t>
      </w:r>
      <w:r w:rsidR="1F981504">
        <w:rPr/>
        <w:t>ehitustegevusega</w:t>
      </w:r>
      <w:r w:rsidR="1F981504">
        <w:rPr/>
        <w:t xml:space="preserve"> </w:t>
      </w:r>
      <w:r w:rsidR="1F981504">
        <w:rPr/>
        <w:t>kui</w:t>
      </w:r>
      <w:r w:rsidR="1F981504">
        <w:rPr/>
        <w:t xml:space="preserve"> </w:t>
      </w:r>
      <w:r w:rsidR="1F981504">
        <w:rPr/>
        <w:t>ka</w:t>
      </w:r>
      <w:r w:rsidR="1F981504">
        <w:rPr/>
        <w:t xml:space="preserve"> </w:t>
      </w:r>
      <w:r w:rsidR="1F981504">
        <w:rPr/>
        <w:t>edaspidise</w:t>
      </w:r>
      <w:r w:rsidR="1F981504">
        <w:rPr/>
        <w:t xml:space="preserve"> </w:t>
      </w:r>
      <w:r w:rsidR="1F981504">
        <w:rPr/>
        <w:t>kasutamise</w:t>
      </w:r>
      <w:r w:rsidR="1F981504">
        <w:rPr/>
        <w:t xml:space="preserve"> </w:t>
      </w:r>
      <w:r w:rsidR="1F981504">
        <w:rPr/>
        <w:t>kaasnevad</w:t>
      </w:r>
      <w:r w:rsidR="1F981504">
        <w:rPr/>
        <w:t xml:space="preserve"> </w:t>
      </w:r>
      <w:r w:rsidR="1F981504">
        <w:rPr/>
        <w:t>müra</w:t>
      </w:r>
      <w:r w:rsidR="1F981504">
        <w:rPr/>
        <w:t xml:space="preserve">- ja  </w:t>
      </w:r>
      <w:r w:rsidR="1F981504">
        <w:rPr/>
        <w:t>vibratsioonitasemed</w:t>
      </w:r>
      <w:r w:rsidR="1F981504">
        <w:rPr/>
        <w:t xml:space="preserve"> </w:t>
      </w:r>
      <w:r w:rsidR="1F981504">
        <w:rPr/>
        <w:t>e</w:t>
      </w:r>
      <w:r w:rsidR="1AAD69CA">
        <w:rPr/>
        <w:t>i</w:t>
      </w:r>
      <w:r w:rsidR="1F981504">
        <w:rPr/>
        <w:t xml:space="preserve"> </w:t>
      </w:r>
      <w:r w:rsidR="1F981504">
        <w:rPr/>
        <w:t>ületaks</w:t>
      </w:r>
      <w:r w:rsidR="1F981504">
        <w:rPr/>
        <w:t xml:space="preserve"> </w:t>
      </w:r>
      <w:r w:rsidR="1F981504">
        <w:rPr/>
        <w:t>ümbruskonnas</w:t>
      </w:r>
      <w:r w:rsidR="1F981504">
        <w:rPr/>
        <w:t xml:space="preserve"> </w:t>
      </w:r>
      <w:r w:rsidR="1F981504">
        <w:rPr/>
        <w:t>keskkonnaministri</w:t>
      </w:r>
      <w:r w:rsidR="1F981504">
        <w:rPr/>
        <w:t xml:space="preserve"> 16.12.2016 </w:t>
      </w:r>
      <w:r w:rsidR="1F981504">
        <w:rPr/>
        <w:t>määrusega</w:t>
      </w:r>
      <w:r w:rsidR="1F981504">
        <w:rPr/>
        <w:t xml:space="preserve"> </w:t>
      </w:r>
      <w:r w:rsidR="1F981504">
        <w:rPr/>
        <w:t>nr</w:t>
      </w:r>
      <w:r w:rsidR="1F981504">
        <w:rPr/>
        <w:t xml:space="preserve"> 71 „</w:t>
      </w:r>
      <w:r w:rsidR="1F981504">
        <w:rPr/>
        <w:t>Välisõhus</w:t>
      </w:r>
      <w:r w:rsidR="1F981504">
        <w:rPr/>
        <w:t xml:space="preserve"> </w:t>
      </w:r>
      <w:r w:rsidR="221953A2">
        <w:rPr/>
        <w:t>l</w:t>
      </w:r>
      <w:r w:rsidR="1F981504">
        <w:rPr/>
        <w:t>eviva</w:t>
      </w:r>
      <w:r w:rsidR="1F981504">
        <w:rPr/>
        <w:t xml:space="preserve"> </w:t>
      </w:r>
      <w:r w:rsidR="1F981504">
        <w:rPr/>
        <w:t>müra</w:t>
      </w:r>
      <w:r w:rsidR="1F981504">
        <w:rPr/>
        <w:t xml:space="preserve"> </w:t>
      </w:r>
      <w:r w:rsidR="1F981504">
        <w:rPr/>
        <w:t>normtasemed</w:t>
      </w:r>
      <w:r w:rsidR="1F981504">
        <w:rPr/>
        <w:t xml:space="preserve"> ja </w:t>
      </w:r>
      <w:r w:rsidR="1F981504">
        <w:rPr/>
        <w:t>mürataseme</w:t>
      </w:r>
      <w:r w:rsidR="1F981504">
        <w:rPr/>
        <w:t xml:space="preserve"> </w:t>
      </w:r>
      <w:r w:rsidR="1F981504">
        <w:rPr/>
        <w:t>mõõtmise</w:t>
      </w:r>
      <w:r w:rsidR="1F981504">
        <w:rPr/>
        <w:t xml:space="preserve">, </w:t>
      </w:r>
      <w:r w:rsidR="1F981504">
        <w:rPr/>
        <w:t>määramise</w:t>
      </w:r>
      <w:r w:rsidR="1F981504">
        <w:rPr/>
        <w:t xml:space="preserve"> ja </w:t>
      </w:r>
      <w:r w:rsidR="1F981504">
        <w:rPr/>
        <w:t>hindamise</w:t>
      </w:r>
      <w:r w:rsidR="1F981504">
        <w:rPr/>
        <w:t xml:space="preserve"> </w:t>
      </w:r>
      <w:r w:rsidR="1F981504">
        <w:rPr/>
        <w:t>meetodid</w:t>
      </w:r>
      <w:r w:rsidR="1F981504">
        <w:rPr/>
        <w:t xml:space="preserve">“ ja </w:t>
      </w:r>
      <w:r w:rsidR="1F981504">
        <w:rPr/>
        <w:t>sotsiaalministri</w:t>
      </w:r>
      <w:r w:rsidR="1F981504">
        <w:rPr/>
        <w:t xml:space="preserve"> 17.05.2002 </w:t>
      </w:r>
      <w:r w:rsidR="1F981504">
        <w:rPr/>
        <w:t>määrusega</w:t>
      </w:r>
      <w:r w:rsidR="1F981504">
        <w:rPr/>
        <w:t xml:space="preserve"> </w:t>
      </w:r>
      <w:r w:rsidR="1F981504">
        <w:rPr/>
        <w:t>nr</w:t>
      </w:r>
      <w:r w:rsidR="1F981504">
        <w:rPr/>
        <w:t xml:space="preserve"> 78 „</w:t>
      </w:r>
      <w:r w:rsidR="1F981504">
        <w:rPr/>
        <w:t>Vibratsiooni</w:t>
      </w:r>
      <w:r w:rsidR="1F981504">
        <w:rPr/>
        <w:t xml:space="preserve"> </w:t>
      </w:r>
      <w:r w:rsidR="1F981504">
        <w:rPr/>
        <w:t>piirväärtused</w:t>
      </w:r>
      <w:r w:rsidR="1F981504">
        <w:rPr/>
        <w:t xml:space="preserve"> </w:t>
      </w:r>
      <w:r w:rsidR="1F981504">
        <w:rPr/>
        <w:t>elamute</w:t>
      </w:r>
      <w:r w:rsidR="1F981504">
        <w:rPr/>
        <w:t xml:space="preserve"> ja </w:t>
      </w:r>
      <w:r w:rsidR="1F981504">
        <w:rPr/>
        <w:t>ühiskasutusega</w:t>
      </w:r>
      <w:r w:rsidR="2864F29E">
        <w:rPr/>
        <w:t xml:space="preserve"> </w:t>
      </w:r>
      <w:r w:rsidR="1F981504">
        <w:rPr/>
        <w:t>hoonetes</w:t>
      </w:r>
      <w:r w:rsidR="1F981504">
        <w:rPr/>
        <w:t xml:space="preserve"> </w:t>
      </w:r>
      <w:r w:rsidR="1F981504">
        <w:rPr/>
        <w:t>ning</w:t>
      </w:r>
      <w:r w:rsidR="1F981504">
        <w:rPr/>
        <w:t xml:space="preserve"> </w:t>
      </w:r>
      <w:r w:rsidR="1F981504">
        <w:rPr/>
        <w:t>vibratsiooni</w:t>
      </w:r>
      <w:r w:rsidR="1F981504">
        <w:rPr/>
        <w:t xml:space="preserve"> </w:t>
      </w:r>
      <w:r w:rsidR="1F981504">
        <w:rPr/>
        <w:t>mõõtmise</w:t>
      </w:r>
      <w:r w:rsidR="1F981504">
        <w:rPr/>
        <w:t xml:space="preserve"> </w:t>
      </w:r>
      <w:r w:rsidR="1F981504">
        <w:rPr/>
        <w:t>meetodid</w:t>
      </w:r>
      <w:r w:rsidR="1F981504">
        <w:rPr/>
        <w:t xml:space="preserve">“ </w:t>
      </w:r>
      <w:r w:rsidR="1F981504">
        <w:rPr/>
        <w:t>ning</w:t>
      </w:r>
      <w:r w:rsidR="1F981504">
        <w:rPr/>
        <w:t xml:space="preserve"> </w:t>
      </w:r>
      <w:r w:rsidR="1F981504">
        <w:rPr/>
        <w:t>sotsiaalministri</w:t>
      </w:r>
      <w:r w:rsidR="1F981504">
        <w:rPr/>
        <w:t xml:space="preserve"> 04.03.2002 </w:t>
      </w:r>
      <w:r w:rsidR="1F981504">
        <w:rPr/>
        <w:t>määrusega</w:t>
      </w:r>
      <w:r w:rsidR="1F981504">
        <w:rPr/>
        <w:t xml:space="preserve"> </w:t>
      </w:r>
      <w:r w:rsidR="1F981504">
        <w:rPr/>
        <w:t>nr</w:t>
      </w:r>
      <w:r w:rsidR="1F981504">
        <w:rPr/>
        <w:t xml:space="preserve"> 42 „</w:t>
      </w:r>
      <w:r w:rsidR="1F981504">
        <w:rPr/>
        <w:t>Müra</w:t>
      </w:r>
      <w:r w:rsidR="1F981504">
        <w:rPr/>
        <w:t xml:space="preserve"> </w:t>
      </w:r>
      <w:r w:rsidR="1F981504">
        <w:rPr/>
        <w:t>normtasemed</w:t>
      </w:r>
      <w:r w:rsidR="1F981504">
        <w:rPr/>
        <w:t xml:space="preserve"> </w:t>
      </w:r>
      <w:r w:rsidR="1F981504">
        <w:rPr/>
        <w:t>elu</w:t>
      </w:r>
      <w:r w:rsidR="1F981504">
        <w:rPr/>
        <w:t xml:space="preserve">- ja </w:t>
      </w:r>
      <w:r w:rsidR="1F981504">
        <w:rPr/>
        <w:t>puhkealal</w:t>
      </w:r>
      <w:r w:rsidR="1F981504">
        <w:rPr/>
        <w:t xml:space="preserve">, </w:t>
      </w:r>
      <w:r w:rsidR="1F981504">
        <w:rPr/>
        <w:t>elamutes</w:t>
      </w:r>
      <w:r w:rsidR="1F981504">
        <w:rPr/>
        <w:t xml:space="preserve"> </w:t>
      </w:r>
      <w:r w:rsidR="1F981504">
        <w:rPr/>
        <w:t>ning</w:t>
      </w:r>
      <w:r w:rsidR="1F981504">
        <w:rPr/>
        <w:t xml:space="preserve"> </w:t>
      </w:r>
      <w:r w:rsidR="1F981504">
        <w:rPr/>
        <w:t>ühiskasutusega</w:t>
      </w:r>
      <w:r w:rsidR="1F981504">
        <w:rPr/>
        <w:t xml:space="preserve"> </w:t>
      </w:r>
      <w:r w:rsidR="1F981504">
        <w:rPr/>
        <w:t>hoonetes</w:t>
      </w:r>
      <w:r w:rsidR="1F981504">
        <w:rPr/>
        <w:t xml:space="preserve"> ja </w:t>
      </w:r>
      <w:r w:rsidR="1F981504">
        <w:rPr/>
        <w:t>mürataseme</w:t>
      </w:r>
      <w:r w:rsidR="1F981504">
        <w:rPr/>
        <w:t xml:space="preserve"> </w:t>
      </w:r>
      <w:r w:rsidR="1F981504">
        <w:rPr/>
        <w:t>mõõtmise</w:t>
      </w:r>
      <w:r w:rsidR="1F981504">
        <w:rPr/>
        <w:t xml:space="preserve"> </w:t>
      </w:r>
      <w:r w:rsidR="1F981504">
        <w:rPr/>
        <w:t>meetodid</w:t>
      </w:r>
      <w:r w:rsidR="1F981504">
        <w:rPr/>
        <w:t xml:space="preserve">” </w:t>
      </w:r>
      <w:r w:rsidR="1F981504">
        <w:rPr/>
        <w:t>kehtestatud</w:t>
      </w:r>
      <w:r w:rsidR="1F981504">
        <w:rPr/>
        <w:t xml:space="preserve"> </w:t>
      </w:r>
      <w:r w:rsidR="1F981504">
        <w:rPr/>
        <w:t>norme</w:t>
      </w:r>
      <w:r w:rsidR="57A1CD81">
        <w:rPr/>
        <w:t>.</w:t>
      </w:r>
    </w:p>
    <w:p w:rsidR="30823FCB" w:rsidP="21B297ED" w:rsidRDefault="30823FCB" w14:paraId="30DE95D6" w14:textId="1F2BFF0D">
      <w:pPr>
        <w:pStyle w:val="Heading2"/>
        <w:suppressLineNumbers w:val="0"/>
        <w:bidi w:val="0"/>
        <w:spacing w:before="120" w:beforeAutospacing="off" w:after="100" w:afterAutospacing="off" w:line="252" w:lineRule="auto"/>
        <w:ind w:right="0"/>
        <w:jc w:val="both"/>
        <w:rPr/>
      </w:pPr>
      <w:bookmarkStart w:name="_Toc1035884724" w:id="391373628"/>
      <w:bookmarkStart w:name="_Toc2013086314" w:id="698592682"/>
      <w:bookmarkStart w:name="_Toc1914043017" w:id="476724443"/>
      <w:r w:rsidR="57A1CD81">
        <w:rPr/>
        <w:t>Radooniohutus</w:t>
      </w:r>
      <w:bookmarkEnd w:id="391373628"/>
      <w:bookmarkEnd w:id="698592682"/>
      <w:bookmarkEnd w:id="476724443"/>
    </w:p>
    <w:p w:rsidR="30823FCB" w:rsidP="21B297ED" w:rsidRDefault="30823FCB" w14:paraId="744FE571" w14:textId="12A38887">
      <w:pPr>
        <w:pStyle w:val="Normal"/>
        <w:suppressLineNumbers w:val="0"/>
        <w:bidi w:val="0"/>
        <w:spacing w:before="0" w:beforeAutospacing="off" w:after="160" w:afterAutospacing="off" w:line="252" w:lineRule="auto"/>
        <w:ind w:left="0" w:right="0"/>
        <w:jc w:val="both"/>
      </w:pPr>
      <w:r w:rsidR="57A1CD81">
        <w:rPr/>
        <w:t>Eesti</w:t>
      </w:r>
      <w:r w:rsidR="57A1CD81">
        <w:rPr/>
        <w:t xml:space="preserve"> </w:t>
      </w:r>
      <w:r w:rsidR="57A1CD81">
        <w:rPr/>
        <w:t>pinnase</w:t>
      </w:r>
      <w:r w:rsidR="57A1CD81">
        <w:rPr/>
        <w:t xml:space="preserve"> </w:t>
      </w:r>
      <w:r w:rsidR="57A1CD81">
        <w:rPr/>
        <w:t>radooniriski</w:t>
      </w:r>
      <w:r w:rsidR="57A1CD81">
        <w:rPr/>
        <w:t xml:space="preserve"> </w:t>
      </w:r>
      <w:r w:rsidR="57A1CD81">
        <w:rPr/>
        <w:t>kaardi</w:t>
      </w:r>
      <w:r w:rsidR="57A1CD81">
        <w:rPr/>
        <w:t xml:space="preserve"> </w:t>
      </w:r>
      <w:r w:rsidR="57A1CD81">
        <w:rPr/>
        <w:t>järgi</w:t>
      </w:r>
      <w:r w:rsidR="57A1CD81">
        <w:rPr/>
        <w:t xml:space="preserve"> on </w:t>
      </w:r>
      <w:r w:rsidR="57A1CD81">
        <w:rPr/>
        <w:t>kogu</w:t>
      </w:r>
      <w:r w:rsidR="57A1CD81">
        <w:rPr/>
        <w:t xml:space="preserve"> </w:t>
      </w:r>
      <w:r w:rsidR="57A1CD81">
        <w:rPr/>
        <w:t>Rae</w:t>
      </w:r>
      <w:r w:rsidR="57A1CD81">
        <w:rPr/>
        <w:t xml:space="preserve"> </w:t>
      </w:r>
      <w:r w:rsidR="57A1CD81">
        <w:rPr/>
        <w:t>vald</w:t>
      </w:r>
      <w:r w:rsidR="57A1CD81">
        <w:rPr/>
        <w:t xml:space="preserve"> </w:t>
      </w:r>
      <w:r w:rsidR="57A1CD81">
        <w:rPr/>
        <w:t>kõrge</w:t>
      </w:r>
      <w:r w:rsidR="57A1CD81">
        <w:rPr/>
        <w:t xml:space="preserve"> </w:t>
      </w:r>
      <w:r w:rsidR="57A1CD81">
        <w:rPr/>
        <w:t>radoonisisaldusega</w:t>
      </w:r>
      <w:r w:rsidR="57A1CD81">
        <w:rPr/>
        <w:t xml:space="preserve"> </w:t>
      </w:r>
      <w:r w:rsidR="57A1CD81">
        <w:rPr/>
        <w:t>pinnasel</w:t>
      </w:r>
      <w:r w:rsidR="57A1CD81">
        <w:rPr/>
        <w:t xml:space="preserve"> (50 - 250 </w:t>
      </w:r>
      <w:r w:rsidR="57A1CD81">
        <w:rPr/>
        <w:t>kBq</w:t>
      </w:r>
      <w:r w:rsidR="57A1CD81">
        <w:rPr/>
        <w:t xml:space="preserve">/m³). </w:t>
      </w:r>
      <w:r w:rsidR="57A1CD81">
        <w:rPr/>
        <w:t>Hoone</w:t>
      </w:r>
      <w:r w:rsidR="57A1CD81">
        <w:rPr/>
        <w:t xml:space="preserve"> </w:t>
      </w:r>
      <w:r w:rsidR="57A1CD81">
        <w:rPr/>
        <w:t>ruumiõhu</w:t>
      </w:r>
      <w:r w:rsidR="57A1CD81">
        <w:rPr/>
        <w:t xml:space="preserve"> </w:t>
      </w:r>
      <w:r w:rsidR="57A1CD81">
        <w:rPr/>
        <w:t>radooni</w:t>
      </w:r>
      <w:r w:rsidR="57A1CD81">
        <w:rPr/>
        <w:t xml:space="preserve"> </w:t>
      </w:r>
      <w:r w:rsidR="57A1CD81">
        <w:rPr/>
        <w:t>tase</w:t>
      </w:r>
      <w:r w:rsidR="0145A027">
        <w:rPr/>
        <w:t xml:space="preserve"> </w:t>
      </w:r>
      <w:r w:rsidR="57A1CD81">
        <w:rPr/>
        <w:t>määruses</w:t>
      </w:r>
      <w:r w:rsidR="57A1CD81">
        <w:rPr/>
        <w:t xml:space="preserve"> </w:t>
      </w:r>
      <w:r w:rsidR="57A1CD81">
        <w:rPr/>
        <w:t>nr</w:t>
      </w:r>
      <w:r w:rsidR="57A1CD81">
        <w:rPr/>
        <w:t xml:space="preserve"> 19 „</w:t>
      </w:r>
      <w:r w:rsidR="57A1CD81">
        <w:rPr/>
        <w:t>Hoone</w:t>
      </w:r>
      <w:r w:rsidR="57A1CD81">
        <w:rPr/>
        <w:t xml:space="preserve"> </w:t>
      </w:r>
      <w:r w:rsidR="57A1CD81">
        <w:rPr/>
        <w:t>ruumiõhu</w:t>
      </w:r>
      <w:r w:rsidR="57A1CD81">
        <w:rPr/>
        <w:t xml:space="preserve"> </w:t>
      </w:r>
      <w:r w:rsidR="3D0FD273">
        <w:rPr/>
        <w:t>r</w:t>
      </w:r>
      <w:r w:rsidR="57A1CD81">
        <w:rPr/>
        <w:t>adoonisisalduse</w:t>
      </w:r>
      <w:r w:rsidR="57A1CD81">
        <w:rPr/>
        <w:t xml:space="preserve"> ja </w:t>
      </w:r>
      <w:r w:rsidR="57A1CD81">
        <w:rPr/>
        <w:t>hoone</w:t>
      </w:r>
      <w:r w:rsidR="57A1CD81">
        <w:rPr/>
        <w:t xml:space="preserve"> </w:t>
      </w:r>
      <w:r w:rsidR="57A1CD81">
        <w:rPr/>
        <w:t>tarindi</w:t>
      </w:r>
      <w:r w:rsidR="57A1CD81">
        <w:rPr/>
        <w:t xml:space="preserve"> </w:t>
      </w:r>
      <w:r w:rsidR="57A1CD81">
        <w:rPr/>
        <w:t>ehitusmaterjalidest</w:t>
      </w:r>
      <w:r w:rsidR="57A1CD81">
        <w:rPr/>
        <w:t xml:space="preserve"> </w:t>
      </w:r>
      <w:r w:rsidR="57A1CD81">
        <w:rPr/>
        <w:t>siseruumidesse</w:t>
      </w:r>
      <w:r w:rsidRPr="21B297ED" w:rsidR="57A1CD81">
        <w:rPr>
          <w:rFonts w:ascii="Arial" w:hAnsi="Arial" w:eastAsia="" w:cs="" w:asciiTheme="minorAscii" w:hAnsiTheme="minorAscii" w:eastAsiaTheme="minorEastAsia" w:cstheme="minorBidi"/>
          <w:color w:val="auto"/>
          <w:sz w:val="22"/>
          <w:szCs w:val="22"/>
          <w:lang w:eastAsia="da-DK" w:bidi="ar-SA"/>
        </w:rPr>
        <w:t xml:space="preserve"> </w:t>
      </w:r>
      <w:r w:rsidRPr="21B297ED" w:rsidR="57A1CD81">
        <w:rPr>
          <w:rFonts w:ascii="Arial" w:hAnsi="Arial" w:eastAsia="" w:cs="" w:asciiTheme="minorAscii" w:hAnsiTheme="minorAscii" w:eastAsiaTheme="minorEastAsia" w:cstheme="minorBidi"/>
          <w:color w:val="auto"/>
          <w:sz w:val="22"/>
          <w:szCs w:val="22"/>
          <w:lang w:eastAsia="da-DK" w:bidi="ar-SA"/>
        </w:rPr>
        <w:t>emiteeritavast</w:t>
      </w:r>
      <w:r w:rsidRPr="21B297ED" w:rsidR="57A1CD81">
        <w:rPr>
          <w:rFonts w:ascii="Arial" w:hAnsi="Arial" w:eastAsia="" w:cs="" w:asciiTheme="minorAscii" w:hAnsiTheme="minorAscii" w:eastAsiaTheme="minorEastAsia" w:cstheme="minorBidi"/>
          <w:color w:val="auto"/>
          <w:sz w:val="22"/>
          <w:szCs w:val="22"/>
          <w:lang w:eastAsia="da-DK" w:bidi="ar-SA"/>
        </w:rPr>
        <w:t xml:space="preserve"> </w:t>
      </w:r>
      <w:r w:rsidRPr="21B297ED" w:rsidR="57A1CD81">
        <w:rPr>
          <w:rFonts w:ascii="Arial" w:hAnsi="Arial" w:eastAsia="" w:cs="" w:asciiTheme="minorAscii" w:hAnsiTheme="minorAscii" w:eastAsiaTheme="minorEastAsia" w:cstheme="minorBidi"/>
          <w:color w:val="auto"/>
          <w:sz w:val="22"/>
          <w:szCs w:val="22"/>
          <w:lang w:eastAsia="da-DK" w:bidi="ar-SA"/>
        </w:rPr>
        <w:t>gammakiirgusest</w:t>
      </w:r>
      <w:r w:rsidRPr="21B297ED" w:rsidR="57A1CD81">
        <w:rPr>
          <w:rFonts w:ascii="Arial" w:hAnsi="Arial" w:eastAsia="" w:cs="" w:asciiTheme="minorAscii" w:hAnsiTheme="minorAscii" w:eastAsiaTheme="minorEastAsia" w:cstheme="minorBidi"/>
          <w:color w:val="auto"/>
          <w:sz w:val="22"/>
          <w:szCs w:val="22"/>
          <w:lang w:eastAsia="da-DK" w:bidi="ar-SA"/>
        </w:rPr>
        <w:t xml:space="preserve"> </w:t>
      </w:r>
      <w:r w:rsidRPr="21B297ED" w:rsidR="57A1CD81">
        <w:rPr>
          <w:rFonts w:ascii="Arial" w:hAnsi="Arial" w:eastAsia="" w:cs="" w:asciiTheme="minorAscii" w:hAnsiTheme="minorAscii" w:eastAsiaTheme="minorEastAsia" w:cstheme="minorBidi"/>
          <w:color w:val="auto"/>
          <w:sz w:val="22"/>
          <w:szCs w:val="22"/>
          <w:lang w:eastAsia="da-DK" w:bidi="ar-SA"/>
        </w:rPr>
        <w:t>saadava</w:t>
      </w:r>
      <w:r w:rsidRPr="21B297ED" w:rsidR="57A1CD81">
        <w:rPr>
          <w:rFonts w:ascii="Arial" w:hAnsi="Arial" w:eastAsia="" w:cs="" w:asciiTheme="minorAscii" w:hAnsiTheme="minorAscii" w:eastAsiaTheme="minorEastAsia" w:cstheme="minorBidi"/>
          <w:color w:val="auto"/>
          <w:sz w:val="22"/>
          <w:szCs w:val="22"/>
          <w:lang w:eastAsia="da-DK" w:bidi="ar-SA"/>
        </w:rPr>
        <w:t xml:space="preserve"> </w:t>
      </w:r>
      <w:r w:rsidRPr="21B297ED" w:rsidR="57A1CD81">
        <w:rPr>
          <w:rFonts w:ascii="Arial" w:hAnsi="Arial" w:eastAsia="" w:cs="" w:asciiTheme="minorAscii" w:hAnsiTheme="minorAscii" w:eastAsiaTheme="minorEastAsia" w:cstheme="minorBidi"/>
          <w:color w:val="auto"/>
          <w:sz w:val="22"/>
          <w:szCs w:val="22"/>
          <w:lang w:eastAsia="da-DK" w:bidi="ar-SA"/>
        </w:rPr>
        <w:t>efektiivdoosi</w:t>
      </w:r>
      <w:r w:rsidRPr="21B297ED" w:rsidR="57A1CD81">
        <w:rPr>
          <w:rFonts w:ascii="Arial" w:hAnsi="Arial" w:eastAsia="" w:cs="" w:asciiTheme="minorAscii" w:hAnsiTheme="minorAscii" w:eastAsiaTheme="minorEastAsia" w:cstheme="minorBidi"/>
          <w:color w:val="auto"/>
          <w:sz w:val="22"/>
          <w:szCs w:val="22"/>
          <w:lang w:eastAsia="da-DK" w:bidi="ar-SA"/>
        </w:rPr>
        <w:t xml:space="preserve"> </w:t>
      </w:r>
      <w:r w:rsidRPr="21B297ED" w:rsidR="57A1CD81">
        <w:rPr>
          <w:rFonts w:ascii="Arial" w:hAnsi="Arial" w:eastAsia="" w:cs="" w:asciiTheme="minorAscii" w:hAnsiTheme="minorAscii" w:eastAsiaTheme="minorEastAsia" w:cstheme="minorBidi"/>
          <w:color w:val="auto"/>
          <w:sz w:val="22"/>
          <w:szCs w:val="22"/>
          <w:lang w:eastAsia="da-DK" w:bidi="ar-SA"/>
        </w:rPr>
        <w:t>viitetase</w:t>
      </w:r>
      <w:r w:rsidRPr="21B297ED" w:rsidR="57A1CD81">
        <w:rPr>
          <w:rFonts w:ascii="Arial" w:hAnsi="Arial" w:eastAsia="" w:cs="" w:asciiTheme="minorAscii" w:hAnsiTheme="minorAscii" w:eastAsiaTheme="minorEastAsia" w:cstheme="minorBidi"/>
          <w:color w:val="auto"/>
          <w:sz w:val="22"/>
          <w:szCs w:val="22"/>
          <w:lang w:eastAsia="da-DK" w:bidi="ar-SA"/>
        </w:rPr>
        <w:t xml:space="preserve">“ </w:t>
      </w:r>
      <w:r w:rsidRPr="21B297ED" w:rsidR="57A1CD81">
        <w:rPr>
          <w:rFonts w:ascii="Arial" w:hAnsi="Arial" w:eastAsia="" w:cs="" w:asciiTheme="minorAscii" w:hAnsiTheme="minorAscii" w:eastAsiaTheme="minorEastAsia" w:cstheme="minorBidi"/>
          <w:color w:val="auto"/>
          <w:sz w:val="22"/>
          <w:szCs w:val="22"/>
          <w:lang w:eastAsia="da-DK" w:bidi="ar-SA"/>
        </w:rPr>
        <w:t>toodud</w:t>
      </w:r>
      <w:r w:rsidRPr="21B297ED" w:rsidR="57A1CD81">
        <w:rPr>
          <w:rFonts w:ascii="Arial" w:hAnsi="Arial" w:eastAsia="" w:cs="" w:asciiTheme="minorAscii" w:hAnsiTheme="minorAscii" w:eastAsiaTheme="minorEastAsia" w:cstheme="minorBidi"/>
          <w:color w:val="auto"/>
          <w:sz w:val="22"/>
          <w:szCs w:val="22"/>
          <w:lang w:eastAsia="da-DK" w:bidi="ar-SA"/>
        </w:rPr>
        <w:t xml:space="preserve"> </w:t>
      </w:r>
      <w:r w:rsidRPr="21B297ED" w:rsidR="57A1CD81">
        <w:rPr>
          <w:rFonts w:ascii="Arial" w:hAnsi="Arial" w:eastAsia="" w:cs="" w:asciiTheme="minorAscii" w:hAnsiTheme="minorAscii" w:eastAsiaTheme="minorEastAsia" w:cstheme="minorBidi"/>
          <w:color w:val="auto"/>
          <w:sz w:val="22"/>
          <w:szCs w:val="22"/>
          <w:lang w:eastAsia="da-DK" w:bidi="ar-SA"/>
        </w:rPr>
        <w:t>normidele</w:t>
      </w:r>
      <w:r w:rsidRPr="21B297ED" w:rsidR="57A1CD81">
        <w:rPr>
          <w:rFonts w:ascii="Arial" w:hAnsi="Arial" w:eastAsia="" w:cs="" w:asciiTheme="minorAscii" w:hAnsiTheme="minorAscii" w:eastAsiaTheme="minorEastAsia" w:cstheme="minorBidi"/>
          <w:color w:val="auto"/>
          <w:sz w:val="22"/>
          <w:szCs w:val="22"/>
          <w:lang w:eastAsia="da-DK" w:bidi="ar-SA"/>
        </w:rPr>
        <w:t xml:space="preserve">. </w:t>
      </w:r>
      <w:r w:rsidRPr="21B297ED" w:rsidR="57A1CD81">
        <w:rPr>
          <w:rFonts w:ascii="Arial" w:hAnsi="Arial" w:eastAsia="" w:cs="" w:asciiTheme="minorAscii" w:hAnsiTheme="minorAscii" w:eastAsiaTheme="minorEastAsia" w:cstheme="minorBidi"/>
          <w:color w:val="auto"/>
          <w:sz w:val="22"/>
          <w:szCs w:val="22"/>
          <w:lang w:eastAsia="da-DK" w:bidi="ar-SA"/>
        </w:rPr>
        <w:t>Tagada</w:t>
      </w:r>
      <w:r w:rsidRPr="21B297ED" w:rsidR="57A1CD81">
        <w:rPr>
          <w:rFonts w:ascii="Arial" w:hAnsi="Arial" w:eastAsia="" w:cs="" w:asciiTheme="minorAscii" w:hAnsiTheme="minorAscii" w:eastAsiaTheme="minorEastAsia" w:cstheme="minorBidi"/>
          <w:color w:val="auto"/>
          <w:sz w:val="22"/>
          <w:szCs w:val="22"/>
          <w:lang w:eastAsia="da-DK" w:bidi="ar-SA"/>
        </w:rPr>
        <w:t xml:space="preserve"> </w:t>
      </w:r>
      <w:r w:rsidRPr="21B297ED" w:rsidR="57A1CD81">
        <w:rPr>
          <w:rFonts w:ascii="Arial" w:hAnsi="Arial" w:eastAsia="" w:cs="" w:asciiTheme="minorAscii" w:hAnsiTheme="minorAscii" w:eastAsiaTheme="minorEastAsia" w:cstheme="minorBidi"/>
          <w:color w:val="auto"/>
          <w:sz w:val="22"/>
          <w:szCs w:val="22"/>
          <w:lang w:eastAsia="da-DK" w:bidi="ar-SA"/>
        </w:rPr>
        <w:t>radooniohutu</w:t>
      </w:r>
      <w:r w:rsidRPr="21B297ED" w:rsidR="57A1CD81">
        <w:rPr>
          <w:rFonts w:ascii="Arial" w:hAnsi="Arial" w:eastAsia="" w:cs="" w:asciiTheme="minorAscii" w:hAnsiTheme="minorAscii" w:eastAsiaTheme="minorEastAsia" w:cstheme="minorBidi"/>
          <w:color w:val="auto"/>
          <w:sz w:val="22"/>
          <w:szCs w:val="22"/>
          <w:lang w:eastAsia="da-DK" w:bidi="ar-SA"/>
        </w:rPr>
        <w:t xml:space="preserve"> </w:t>
      </w:r>
      <w:r w:rsidRPr="21B297ED" w:rsidR="57A1CD81">
        <w:rPr>
          <w:rFonts w:ascii="Arial" w:hAnsi="Arial" w:eastAsia="" w:cs="" w:asciiTheme="minorAscii" w:hAnsiTheme="minorAscii" w:eastAsiaTheme="minorEastAsia" w:cstheme="minorBidi"/>
          <w:color w:val="auto"/>
          <w:sz w:val="22"/>
          <w:szCs w:val="22"/>
          <w:lang w:eastAsia="da-DK" w:bidi="ar-SA"/>
        </w:rPr>
        <w:t>keskkond</w:t>
      </w:r>
      <w:r w:rsidRPr="21B297ED" w:rsidR="57A1CD81">
        <w:rPr>
          <w:rFonts w:ascii="Arial" w:hAnsi="Arial" w:eastAsia="" w:cs="" w:asciiTheme="minorAscii" w:hAnsiTheme="minorAscii" w:eastAsiaTheme="minorEastAsia" w:cstheme="minorBidi"/>
          <w:color w:val="auto"/>
          <w:sz w:val="22"/>
          <w:szCs w:val="22"/>
          <w:lang w:eastAsia="da-DK" w:bidi="ar-SA"/>
        </w:rPr>
        <w:t xml:space="preserve"> </w:t>
      </w:r>
      <w:r w:rsidRPr="21B297ED" w:rsidR="57A1CD81">
        <w:rPr>
          <w:rFonts w:ascii="Arial" w:hAnsi="Arial" w:eastAsia="" w:cs="" w:asciiTheme="minorAscii" w:hAnsiTheme="minorAscii" w:eastAsiaTheme="minorEastAsia" w:cstheme="minorBidi"/>
          <w:color w:val="auto"/>
          <w:sz w:val="22"/>
          <w:szCs w:val="22"/>
          <w:lang w:eastAsia="da-DK" w:bidi="ar-SA"/>
        </w:rPr>
        <w:t>hoonete</w:t>
      </w:r>
      <w:r w:rsidRPr="21B297ED" w:rsidR="57A1CD81">
        <w:rPr>
          <w:rFonts w:ascii="Arial" w:hAnsi="Arial" w:eastAsia="" w:cs="" w:asciiTheme="minorAscii" w:hAnsiTheme="minorAscii" w:eastAsiaTheme="minorEastAsia" w:cstheme="minorBidi"/>
          <w:color w:val="auto"/>
          <w:sz w:val="22"/>
          <w:szCs w:val="22"/>
          <w:lang w:eastAsia="da-DK" w:bidi="ar-SA"/>
        </w:rPr>
        <w:t xml:space="preserve"> </w:t>
      </w:r>
      <w:r w:rsidRPr="21B297ED" w:rsidR="57A1CD81">
        <w:rPr>
          <w:rFonts w:ascii="Arial" w:hAnsi="Arial" w:eastAsia="" w:cs="" w:asciiTheme="minorAscii" w:hAnsiTheme="minorAscii" w:eastAsiaTheme="minorEastAsia" w:cstheme="minorBidi"/>
          <w:color w:val="auto"/>
          <w:sz w:val="22"/>
          <w:szCs w:val="22"/>
          <w:lang w:eastAsia="da-DK" w:bidi="ar-SA"/>
        </w:rPr>
        <w:t>siseruumides</w:t>
      </w:r>
      <w:r w:rsidRPr="21B297ED" w:rsidR="57A1CD81">
        <w:rPr>
          <w:rFonts w:ascii="Arial" w:hAnsi="Arial" w:eastAsia="" w:cs="" w:asciiTheme="minorAscii" w:hAnsiTheme="minorAscii" w:eastAsiaTheme="minorEastAsia" w:cstheme="minorBidi"/>
          <w:color w:val="auto"/>
          <w:sz w:val="22"/>
          <w:szCs w:val="22"/>
          <w:lang w:eastAsia="da-DK" w:bidi="ar-SA"/>
        </w:rPr>
        <w:t xml:space="preserve">, </w:t>
      </w:r>
      <w:r w:rsidRPr="21B297ED" w:rsidR="57A1CD81">
        <w:rPr>
          <w:rFonts w:ascii="Arial" w:hAnsi="Arial" w:eastAsia="" w:cs="" w:asciiTheme="minorAscii" w:hAnsiTheme="minorAscii" w:eastAsiaTheme="minorEastAsia" w:cstheme="minorBidi"/>
          <w:color w:val="auto"/>
          <w:sz w:val="22"/>
          <w:szCs w:val="22"/>
          <w:lang w:eastAsia="da-DK" w:bidi="ar-SA"/>
        </w:rPr>
        <w:t>rakendades</w:t>
      </w:r>
      <w:r w:rsidRPr="21B297ED" w:rsidR="57A1CD81">
        <w:rPr>
          <w:rFonts w:ascii="Arial" w:hAnsi="Arial" w:eastAsia="" w:cs="" w:asciiTheme="minorAscii" w:hAnsiTheme="minorAscii" w:eastAsiaTheme="minorEastAsia" w:cstheme="minorBidi"/>
          <w:color w:val="auto"/>
          <w:sz w:val="22"/>
          <w:szCs w:val="22"/>
          <w:lang w:eastAsia="da-DK" w:bidi="ar-SA"/>
        </w:rPr>
        <w:t xml:space="preserve"> </w:t>
      </w:r>
      <w:r w:rsidRPr="21B297ED" w:rsidR="57A1CD81">
        <w:rPr>
          <w:rFonts w:ascii="Arial" w:hAnsi="Arial" w:eastAsia="" w:cs="" w:asciiTheme="minorAscii" w:hAnsiTheme="minorAscii" w:eastAsiaTheme="minorEastAsia" w:cstheme="minorBidi"/>
          <w:color w:val="auto"/>
          <w:sz w:val="22"/>
          <w:szCs w:val="22"/>
          <w:lang w:eastAsia="da-DK" w:bidi="ar-SA"/>
        </w:rPr>
        <w:t>vastavaid</w:t>
      </w:r>
      <w:r w:rsidRPr="21B297ED" w:rsidR="57A1CD81">
        <w:rPr>
          <w:rFonts w:ascii="Arial" w:hAnsi="Arial" w:eastAsia="" w:cs="" w:asciiTheme="minorAscii" w:hAnsiTheme="minorAscii" w:eastAsiaTheme="minorEastAsia" w:cstheme="minorBidi"/>
          <w:color w:val="auto"/>
          <w:sz w:val="22"/>
          <w:szCs w:val="22"/>
          <w:lang w:eastAsia="da-DK" w:bidi="ar-SA"/>
        </w:rPr>
        <w:t xml:space="preserve"> </w:t>
      </w:r>
      <w:r w:rsidRPr="21B297ED" w:rsidR="57A1CD81">
        <w:rPr>
          <w:rFonts w:ascii="Arial" w:hAnsi="Arial" w:eastAsia="" w:cs="" w:asciiTheme="minorAscii" w:hAnsiTheme="minorAscii" w:eastAsiaTheme="minorEastAsia" w:cstheme="minorBidi"/>
          <w:color w:val="auto"/>
          <w:sz w:val="22"/>
          <w:szCs w:val="22"/>
          <w:lang w:eastAsia="da-DK" w:bidi="ar-SA"/>
        </w:rPr>
        <w:t>kehtiva</w:t>
      </w:r>
      <w:r w:rsidRPr="21B297ED" w:rsidR="57A1CD81">
        <w:rPr>
          <w:rFonts w:ascii="Arial" w:hAnsi="Arial" w:eastAsia="" w:cs="" w:asciiTheme="minorAscii" w:hAnsiTheme="minorAscii" w:eastAsiaTheme="minorEastAsia" w:cstheme="minorBidi"/>
          <w:color w:val="auto"/>
          <w:sz w:val="22"/>
          <w:szCs w:val="22"/>
          <w:lang w:eastAsia="da-DK" w:bidi="ar-SA"/>
        </w:rPr>
        <w:t xml:space="preserve"> </w:t>
      </w:r>
      <w:r w:rsidRPr="21B297ED" w:rsidR="57A1CD81">
        <w:rPr>
          <w:rFonts w:ascii="Arial" w:hAnsi="Arial" w:eastAsia="" w:cs="" w:asciiTheme="minorAscii" w:hAnsiTheme="minorAscii" w:eastAsiaTheme="minorEastAsia" w:cstheme="minorBidi"/>
          <w:color w:val="auto"/>
          <w:sz w:val="22"/>
          <w:szCs w:val="22"/>
          <w:lang w:eastAsia="da-DK" w:bidi="ar-SA"/>
        </w:rPr>
        <w:t>standardi</w:t>
      </w:r>
      <w:r w:rsidRPr="21B297ED" w:rsidR="57A1CD81">
        <w:rPr>
          <w:rFonts w:ascii="Arial" w:hAnsi="Arial" w:eastAsia="" w:cs="" w:asciiTheme="minorAscii" w:hAnsiTheme="minorAscii" w:eastAsiaTheme="minorEastAsia" w:cstheme="minorBidi"/>
          <w:color w:val="auto"/>
          <w:sz w:val="22"/>
          <w:szCs w:val="22"/>
          <w:lang w:eastAsia="da-DK" w:bidi="ar-SA"/>
        </w:rPr>
        <w:t xml:space="preserve"> EVS </w:t>
      </w:r>
      <w:r w:rsidRPr="21B297ED" w:rsidR="57A1CD81">
        <w:rPr>
          <w:rFonts w:ascii="Arial" w:hAnsi="Arial" w:eastAsia="" w:cs="" w:asciiTheme="minorAscii" w:hAnsiTheme="minorAscii" w:eastAsiaTheme="minorEastAsia" w:cstheme="minorBidi"/>
          <w:color w:val="auto"/>
          <w:sz w:val="22"/>
          <w:szCs w:val="22"/>
          <w:lang w:eastAsia="da-DK" w:bidi="ar-SA"/>
        </w:rPr>
        <w:t>840</w:t>
      </w:r>
      <w:r w:rsidRPr="21B297ED" w:rsidR="6346B693">
        <w:rPr>
          <w:rFonts w:ascii="Arial" w:hAnsi="Arial" w:eastAsia="" w:cs="" w:asciiTheme="minorAscii" w:hAnsiTheme="minorAscii" w:eastAsiaTheme="minorEastAsia" w:cstheme="minorBidi"/>
          <w:color w:val="auto"/>
          <w:sz w:val="22"/>
          <w:szCs w:val="22"/>
          <w:lang w:eastAsia="da-DK" w:bidi="ar-SA"/>
        </w:rPr>
        <w:t>: “</w:t>
      </w:r>
      <w:r w:rsidRPr="21B297ED" w:rsidR="57A1CD81">
        <w:rPr>
          <w:rFonts w:ascii="Arial" w:hAnsi="Arial" w:eastAsia="" w:cs="" w:asciiTheme="minorAscii" w:hAnsiTheme="minorAscii" w:eastAsiaTheme="minorEastAsia" w:cstheme="minorBidi"/>
          <w:color w:val="auto"/>
          <w:sz w:val="22"/>
          <w:szCs w:val="22"/>
          <w:lang w:eastAsia="da-DK" w:bidi="ar-SA"/>
        </w:rPr>
        <w:t>Juhised</w:t>
      </w:r>
      <w:r w:rsidRPr="21B297ED" w:rsidR="57A1CD81">
        <w:rPr>
          <w:rFonts w:ascii="Arial" w:hAnsi="Arial" w:eastAsia="" w:cs="" w:asciiTheme="minorAscii" w:hAnsiTheme="minorAscii" w:eastAsiaTheme="minorEastAsia" w:cstheme="minorBidi"/>
          <w:color w:val="auto"/>
          <w:sz w:val="22"/>
          <w:szCs w:val="22"/>
          <w:lang w:eastAsia="da-DK" w:bidi="ar-SA"/>
        </w:rPr>
        <w:t xml:space="preserve"> </w:t>
      </w:r>
      <w:r w:rsidRPr="21B297ED" w:rsidR="57A1CD81">
        <w:rPr>
          <w:rFonts w:ascii="Arial" w:hAnsi="Arial" w:eastAsia="" w:cs="" w:asciiTheme="minorAscii" w:hAnsiTheme="minorAscii" w:eastAsiaTheme="minorEastAsia" w:cstheme="minorBidi"/>
          <w:color w:val="auto"/>
          <w:sz w:val="22"/>
          <w:szCs w:val="22"/>
          <w:lang w:eastAsia="da-DK" w:bidi="ar-SA"/>
        </w:rPr>
        <w:t>radoonikaitse</w:t>
      </w:r>
      <w:r w:rsidRPr="21B297ED" w:rsidR="57A1CD81">
        <w:rPr>
          <w:rFonts w:ascii="Arial" w:hAnsi="Arial" w:eastAsia="" w:cs="" w:asciiTheme="minorAscii" w:hAnsiTheme="minorAscii" w:eastAsiaTheme="minorEastAsia" w:cstheme="minorBidi"/>
          <w:color w:val="auto"/>
          <w:sz w:val="22"/>
          <w:szCs w:val="22"/>
          <w:lang w:eastAsia="da-DK" w:bidi="ar-SA"/>
        </w:rPr>
        <w:t xml:space="preserve"> </w:t>
      </w:r>
      <w:r w:rsidRPr="21B297ED" w:rsidR="57A1CD81">
        <w:rPr>
          <w:rFonts w:ascii="Arial" w:hAnsi="Arial" w:eastAsia="" w:cs="" w:asciiTheme="minorAscii" w:hAnsiTheme="minorAscii" w:eastAsiaTheme="minorEastAsia" w:cstheme="minorBidi"/>
          <w:color w:val="auto"/>
          <w:sz w:val="22"/>
          <w:szCs w:val="22"/>
          <w:lang w:eastAsia="da-DK" w:bidi="ar-SA"/>
        </w:rPr>
        <w:t>meetmete</w:t>
      </w:r>
      <w:r w:rsidRPr="21B297ED" w:rsidR="57A1CD81">
        <w:rPr>
          <w:rFonts w:ascii="Arial" w:hAnsi="Arial" w:eastAsia="" w:cs="" w:asciiTheme="minorAscii" w:hAnsiTheme="minorAscii" w:eastAsiaTheme="minorEastAsia" w:cstheme="minorBidi"/>
          <w:color w:val="auto"/>
          <w:sz w:val="22"/>
          <w:szCs w:val="22"/>
          <w:lang w:eastAsia="da-DK" w:bidi="ar-SA"/>
        </w:rPr>
        <w:t xml:space="preserve"> </w:t>
      </w:r>
      <w:r w:rsidRPr="21B297ED" w:rsidR="57A1CD81">
        <w:rPr>
          <w:rFonts w:ascii="Arial" w:hAnsi="Arial" w:eastAsia="" w:cs="" w:asciiTheme="minorAscii" w:hAnsiTheme="minorAscii" w:eastAsiaTheme="minorEastAsia" w:cstheme="minorBidi"/>
          <w:color w:val="auto"/>
          <w:sz w:val="22"/>
          <w:szCs w:val="22"/>
          <w:lang w:eastAsia="da-DK" w:bidi="ar-SA"/>
        </w:rPr>
        <w:t>kasutamiseks</w:t>
      </w:r>
      <w:r w:rsidRPr="21B297ED" w:rsidR="57A1CD81">
        <w:rPr>
          <w:rFonts w:ascii="Arial" w:hAnsi="Arial" w:eastAsia="" w:cs="" w:asciiTheme="minorAscii" w:hAnsiTheme="minorAscii" w:eastAsiaTheme="minorEastAsia" w:cstheme="minorBidi"/>
          <w:color w:val="auto"/>
          <w:sz w:val="22"/>
          <w:szCs w:val="22"/>
          <w:lang w:eastAsia="da-DK" w:bidi="ar-SA"/>
        </w:rPr>
        <w:t xml:space="preserve"> </w:t>
      </w:r>
      <w:r w:rsidRPr="21B297ED" w:rsidR="57A1CD81">
        <w:rPr>
          <w:rFonts w:ascii="Arial" w:hAnsi="Arial" w:eastAsia="" w:cs="" w:asciiTheme="minorAscii" w:hAnsiTheme="minorAscii" w:eastAsiaTheme="minorEastAsia" w:cstheme="minorBidi"/>
          <w:color w:val="auto"/>
          <w:sz w:val="22"/>
          <w:szCs w:val="22"/>
          <w:lang w:eastAsia="da-DK" w:bidi="ar-SA"/>
        </w:rPr>
        <w:t>uutes</w:t>
      </w:r>
      <w:r w:rsidRPr="21B297ED" w:rsidR="57A1CD81">
        <w:rPr>
          <w:rFonts w:ascii="Arial" w:hAnsi="Arial" w:eastAsia="" w:cs="" w:asciiTheme="minorAscii" w:hAnsiTheme="minorAscii" w:eastAsiaTheme="minorEastAsia" w:cstheme="minorBidi"/>
          <w:color w:val="auto"/>
          <w:sz w:val="22"/>
          <w:szCs w:val="22"/>
          <w:lang w:eastAsia="da-DK" w:bidi="ar-SA"/>
        </w:rPr>
        <w:t xml:space="preserve"> ja </w:t>
      </w:r>
      <w:r w:rsidRPr="21B297ED" w:rsidR="57A1CD81">
        <w:rPr>
          <w:rFonts w:ascii="Arial" w:hAnsi="Arial" w:eastAsia="" w:cs="" w:asciiTheme="minorAscii" w:hAnsiTheme="minorAscii" w:eastAsiaTheme="minorEastAsia" w:cstheme="minorBidi"/>
          <w:color w:val="auto"/>
          <w:sz w:val="22"/>
          <w:szCs w:val="22"/>
          <w:lang w:eastAsia="da-DK" w:bidi="ar-SA"/>
        </w:rPr>
        <w:t>olemasolevates</w:t>
      </w:r>
      <w:r w:rsidRPr="21B297ED" w:rsidR="57A1CD81">
        <w:rPr>
          <w:rFonts w:ascii="Arial" w:hAnsi="Arial" w:eastAsia="" w:cs="" w:asciiTheme="minorAscii" w:hAnsiTheme="minorAscii" w:eastAsiaTheme="minorEastAsia" w:cstheme="minorBidi"/>
          <w:color w:val="auto"/>
          <w:sz w:val="22"/>
          <w:szCs w:val="22"/>
          <w:lang w:eastAsia="da-DK" w:bidi="ar-SA"/>
        </w:rPr>
        <w:t xml:space="preserve"> </w:t>
      </w:r>
      <w:r w:rsidRPr="21B297ED" w:rsidR="57A1CD81">
        <w:rPr>
          <w:rFonts w:ascii="Arial" w:hAnsi="Arial" w:eastAsia="" w:cs="" w:asciiTheme="minorAscii" w:hAnsiTheme="minorAscii" w:eastAsiaTheme="minorEastAsia" w:cstheme="minorBidi"/>
          <w:color w:val="auto"/>
          <w:sz w:val="22"/>
          <w:szCs w:val="22"/>
          <w:lang w:eastAsia="da-DK" w:bidi="ar-SA"/>
        </w:rPr>
        <w:t>hoonetes</w:t>
      </w:r>
      <w:r w:rsidRPr="21B297ED" w:rsidR="57A1CD81">
        <w:rPr>
          <w:rFonts w:ascii="Arial" w:hAnsi="Arial" w:eastAsia="" w:cs="" w:asciiTheme="minorAscii" w:hAnsiTheme="minorAscii" w:eastAsiaTheme="minorEastAsia" w:cstheme="minorBidi"/>
          <w:color w:val="auto"/>
          <w:sz w:val="22"/>
          <w:szCs w:val="22"/>
          <w:lang w:eastAsia="da-DK" w:bidi="ar-SA"/>
        </w:rPr>
        <w:t xml:space="preserve">“ </w:t>
      </w:r>
      <w:r w:rsidRPr="21B297ED" w:rsidR="57A1CD81">
        <w:rPr>
          <w:rFonts w:ascii="Arial" w:hAnsi="Arial" w:eastAsia="" w:cs="" w:asciiTheme="minorAscii" w:hAnsiTheme="minorAscii" w:eastAsiaTheme="minorEastAsia" w:cstheme="minorBidi"/>
          <w:color w:val="auto"/>
          <w:sz w:val="22"/>
          <w:szCs w:val="22"/>
          <w:lang w:eastAsia="da-DK" w:bidi="ar-SA"/>
        </w:rPr>
        <w:t>meetmeid</w:t>
      </w:r>
      <w:r w:rsidRPr="21B297ED" w:rsidR="57A1CD81">
        <w:rPr>
          <w:rFonts w:ascii="Arial" w:hAnsi="Arial" w:eastAsia="" w:cs="" w:asciiTheme="minorAscii" w:hAnsiTheme="minorAscii" w:eastAsiaTheme="minorEastAsia" w:cstheme="minorBidi"/>
          <w:color w:val="auto"/>
          <w:sz w:val="22"/>
          <w:szCs w:val="22"/>
          <w:lang w:eastAsia="da-DK" w:bidi="ar-SA"/>
        </w:rPr>
        <w:t>.</w:t>
      </w:r>
    </w:p>
    <w:p xmlns:wp14="http://schemas.microsoft.com/office/word/2010/wordml" w:rsidR="00A31319" w:rsidP="00A31319" w:rsidRDefault="00A31319" w14:paraId="09431B8E" wp14:textId="6AA70FFD">
      <w:pPr>
        <w:pStyle w:val="Heading2"/>
        <w:rPr>
          <w:lang w:val="et-EE"/>
        </w:rPr>
      </w:pPr>
      <w:bookmarkStart w:name="_Toc93829426" w:id="980282026"/>
      <w:bookmarkStart w:name="_Toc27814231" w:id="1873740274"/>
      <w:bookmarkStart w:name="_Toc2078294603" w:id="5569957"/>
      <w:bookmarkStart w:name="_Toc748709254" w:id="947041042"/>
      <w:r w:rsidR="7B98307B">
        <w:rPr/>
        <w:t>Insolatsioon</w:t>
      </w:r>
      <w:r w:rsidR="6A15C9BE">
        <w:rPr/>
        <w:t xml:space="preserve"> ja valgus</w:t>
      </w:r>
      <w:r w:rsidR="0B4B6B75">
        <w:rPr/>
        <w:t>tus</w:t>
      </w:r>
      <w:bookmarkEnd w:id="980282026"/>
      <w:bookmarkEnd w:id="1873740274"/>
      <w:bookmarkEnd w:id="5569957"/>
      <w:bookmarkEnd w:id="947041042"/>
    </w:p>
    <w:p xmlns:wp14="http://schemas.microsoft.com/office/word/2010/wordml" w:rsidR="00C445FE" w:rsidP="21B297ED" w:rsidRDefault="00296D37" w14:paraId="58E0DFC1" wp14:textId="77777777">
      <w:pPr>
        <w:spacing w:before="240" w:beforeAutospacing="off"/>
        <w:rPr>
          <w:lang w:val="et-EE"/>
        </w:rPr>
      </w:pPr>
      <w:r w:rsidR="7CDBB153">
        <w:rPr/>
        <w:t>Hooned</w:t>
      </w:r>
      <w:r w:rsidR="7CDBB153">
        <w:rPr/>
        <w:t xml:space="preserve"> </w:t>
      </w:r>
      <w:r w:rsidR="7CDBB153">
        <w:rPr/>
        <w:t>projekteerida</w:t>
      </w:r>
      <w:r w:rsidR="7CDBB153">
        <w:rPr/>
        <w:t xml:space="preserve"> ja </w:t>
      </w:r>
      <w:r w:rsidR="7CDBB153">
        <w:rPr/>
        <w:t>rajada</w:t>
      </w:r>
      <w:r w:rsidR="7CDBB153">
        <w:rPr/>
        <w:t xml:space="preserve"> </w:t>
      </w:r>
      <w:r w:rsidR="7CDBB153">
        <w:rPr/>
        <w:t>nii</w:t>
      </w:r>
      <w:r w:rsidR="7CDBB153">
        <w:rPr/>
        <w:t xml:space="preserve">, et </w:t>
      </w:r>
      <w:r w:rsidR="7CDBB153">
        <w:rPr/>
        <w:t>eluruumides</w:t>
      </w:r>
      <w:r w:rsidR="7CDBB153">
        <w:rPr/>
        <w:t xml:space="preserve"> </w:t>
      </w:r>
      <w:r w:rsidR="7CDBB153">
        <w:rPr/>
        <w:t>oleks</w:t>
      </w:r>
      <w:r w:rsidR="7CDBB153">
        <w:rPr/>
        <w:t xml:space="preserve"> </w:t>
      </w:r>
      <w:r w:rsidR="7CDBB153">
        <w:rPr/>
        <w:t>tagatud</w:t>
      </w:r>
      <w:r w:rsidR="7CDBB153">
        <w:rPr/>
        <w:t xml:space="preserve"> </w:t>
      </w:r>
      <w:r w:rsidR="690CDD6C">
        <w:rPr/>
        <w:t>piisav</w:t>
      </w:r>
      <w:r w:rsidR="690CDD6C">
        <w:rPr/>
        <w:t xml:space="preserve"> </w:t>
      </w:r>
      <w:r w:rsidR="7CDBB153">
        <w:rPr/>
        <w:t>insolatsioon</w:t>
      </w:r>
      <w:r w:rsidR="690CDD6C">
        <w:rPr/>
        <w:t>i</w:t>
      </w:r>
      <w:r w:rsidR="690CDD6C">
        <w:rPr/>
        <w:t xml:space="preserve"> </w:t>
      </w:r>
      <w:r w:rsidR="690CDD6C">
        <w:rPr/>
        <w:t>kestus</w:t>
      </w:r>
      <w:r w:rsidR="690CDD6C">
        <w:rPr/>
        <w:t>vastavalt</w:t>
      </w:r>
      <w:r w:rsidR="690CDD6C">
        <w:rPr/>
        <w:t xml:space="preserve"> </w:t>
      </w:r>
      <w:r w:rsidR="690CDD6C">
        <w:rPr/>
        <w:t>Eesti</w:t>
      </w:r>
      <w:r w:rsidR="690CDD6C">
        <w:rPr/>
        <w:t xml:space="preserve"> </w:t>
      </w:r>
      <w:r w:rsidR="690CDD6C">
        <w:rPr/>
        <w:t>EVS-EN 17037:2019+A1:2021 "</w:t>
      </w:r>
      <w:r w:rsidR="690CDD6C">
        <w:rPr/>
        <w:t>Päevavalgus</w:t>
      </w:r>
      <w:r w:rsidR="690CDD6C">
        <w:rPr/>
        <w:t xml:space="preserve"> </w:t>
      </w:r>
      <w:r w:rsidR="690CDD6C">
        <w:rPr/>
        <w:t>hoonetes</w:t>
      </w:r>
      <w:r w:rsidR="690CDD6C">
        <w:rPr/>
        <w:t>".</w:t>
      </w:r>
    </w:p>
    <w:p xmlns:wp14="http://schemas.microsoft.com/office/word/2010/wordml" w:rsidRPr="00C445FE" w:rsidR="00C445FE" w:rsidP="00C445FE" w:rsidRDefault="00C445FE" w14:paraId="3154E40F" wp14:textId="77777777">
      <w:pPr>
        <w:rPr>
          <w:lang w:val="et-EE"/>
        </w:rPr>
      </w:pPr>
      <w:r w:rsidR="690CDD6C">
        <w:rPr/>
        <w:t>Insolatsiooni</w:t>
      </w:r>
      <w:r w:rsidR="690CDD6C">
        <w:rPr/>
        <w:t xml:space="preserve"> </w:t>
      </w:r>
      <w:r w:rsidR="690CDD6C">
        <w:rPr/>
        <w:t>kestus</w:t>
      </w:r>
      <w:r w:rsidR="690CDD6C">
        <w:rPr/>
        <w:t xml:space="preserve"> </w:t>
      </w:r>
      <w:r w:rsidR="690CDD6C">
        <w:rPr/>
        <w:t>peab</w:t>
      </w:r>
      <w:r w:rsidR="690CDD6C">
        <w:rPr/>
        <w:t xml:space="preserve"> </w:t>
      </w:r>
      <w:r w:rsidR="690CDD6C">
        <w:rPr/>
        <w:t>olema</w:t>
      </w:r>
      <w:r w:rsidR="690CDD6C">
        <w:rPr/>
        <w:t xml:space="preserve"> </w:t>
      </w:r>
      <w:r w:rsidR="690CDD6C">
        <w:rPr/>
        <w:t>tagatud</w:t>
      </w:r>
      <w:r w:rsidR="690CDD6C">
        <w:rPr/>
        <w:t xml:space="preserve"> </w:t>
      </w:r>
      <w:r w:rsidR="690CDD6C">
        <w:rPr/>
        <w:t>ajavahemikus</w:t>
      </w:r>
      <w:r w:rsidR="690CDD6C">
        <w:rPr/>
        <w:t xml:space="preserve"> 22. aprillist </w:t>
      </w:r>
      <w:r w:rsidR="690CDD6C">
        <w:rPr/>
        <w:t>kuni</w:t>
      </w:r>
      <w:r w:rsidR="690CDD6C">
        <w:rPr/>
        <w:t xml:space="preserve"> 22. </w:t>
      </w:r>
      <w:r w:rsidR="690CDD6C">
        <w:rPr/>
        <w:t>augustini</w:t>
      </w:r>
      <w:r w:rsidR="690CDD6C">
        <w:rPr/>
        <w:t xml:space="preserve">. </w:t>
      </w:r>
      <w:r w:rsidR="690CDD6C">
        <w:rPr/>
        <w:t>Arvestuse</w:t>
      </w:r>
      <w:r w:rsidR="690CDD6C">
        <w:rPr/>
        <w:t xml:space="preserve"> </w:t>
      </w:r>
      <w:r w:rsidR="690CDD6C">
        <w:rPr/>
        <w:t>ühik</w:t>
      </w:r>
      <w:r w:rsidR="690CDD6C">
        <w:rPr/>
        <w:t xml:space="preserve"> on </w:t>
      </w:r>
      <w:r w:rsidR="690CDD6C">
        <w:rPr/>
        <w:t>üks</w:t>
      </w:r>
      <w:r w:rsidR="690CDD6C">
        <w:rPr/>
        <w:t xml:space="preserve"> </w:t>
      </w:r>
      <w:r w:rsidR="690CDD6C">
        <w:rPr/>
        <w:t>päev</w:t>
      </w:r>
      <w:r w:rsidR="690CDD6C">
        <w:rPr/>
        <w:t xml:space="preserve">. </w:t>
      </w:r>
    </w:p>
    <w:p xmlns:wp14="http://schemas.microsoft.com/office/word/2010/wordml" w:rsidRPr="00190C85" w:rsidR="00190C85" w:rsidP="00C445FE" w:rsidRDefault="00C445FE" w14:paraId="7F03DC71" wp14:textId="2CB453BB">
      <w:pPr>
        <w:rPr>
          <w:lang w:val="et-EE"/>
        </w:rPr>
      </w:pPr>
      <w:r w:rsidR="3B4C5687">
        <w:rPr/>
        <w:t>Insolatsiooni</w:t>
      </w:r>
      <w:r w:rsidR="3B4C5687">
        <w:rPr/>
        <w:t xml:space="preserve"> </w:t>
      </w:r>
      <w:r w:rsidR="3B4C5687">
        <w:rPr/>
        <w:t>kestus</w:t>
      </w:r>
      <w:r w:rsidR="3B4C5687">
        <w:rPr/>
        <w:t xml:space="preserve"> </w:t>
      </w:r>
      <w:r w:rsidR="3B4C5687">
        <w:rPr/>
        <w:t>eluruumides</w:t>
      </w:r>
      <w:r w:rsidR="3B4C5687">
        <w:rPr/>
        <w:t xml:space="preserve"> on </w:t>
      </w:r>
      <w:r w:rsidR="3B4C5687">
        <w:rPr/>
        <w:t>piisav</w:t>
      </w:r>
      <w:r w:rsidR="3B4C5687">
        <w:rPr/>
        <w:t xml:space="preserve">, </w:t>
      </w:r>
      <w:r w:rsidR="3B4C5687">
        <w:rPr/>
        <w:t>kui</w:t>
      </w:r>
      <w:r w:rsidR="3B4C5687">
        <w:rPr/>
        <w:t xml:space="preserve"> 2,5- </w:t>
      </w:r>
      <w:r w:rsidR="3B4C5687">
        <w:rPr/>
        <w:t>tunnine</w:t>
      </w:r>
      <w:r w:rsidR="3B4C5687">
        <w:rPr/>
        <w:t xml:space="preserve"> </w:t>
      </w:r>
      <w:r w:rsidR="3B4C5687">
        <w:rPr/>
        <w:t>katkematu</w:t>
      </w:r>
      <w:r w:rsidR="3B4C5687">
        <w:rPr/>
        <w:t xml:space="preserve"> </w:t>
      </w:r>
      <w:r w:rsidR="3B4C5687">
        <w:rPr/>
        <w:t>insolatsioon</w:t>
      </w:r>
      <w:r w:rsidR="3B4C5687">
        <w:rPr/>
        <w:t xml:space="preserve"> </w:t>
      </w:r>
      <w:r w:rsidR="3B4C5687">
        <w:rPr/>
        <w:t>või</w:t>
      </w:r>
      <w:r w:rsidR="3B4C5687">
        <w:rPr/>
        <w:t xml:space="preserve"> 3- </w:t>
      </w:r>
      <w:r w:rsidR="3B4C5687">
        <w:rPr/>
        <w:t>tunnine</w:t>
      </w:r>
      <w:r w:rsidR="3B4C5687">
        <w:rPr/>
        <w:t xml:space="preserve"> </w:t>
      </w:r>
      <w:r w:rsidR="3B4C5687">
        <w:rPr/>
        <w:t>katkestustega</w:t>
      </w:r>
      <w:r w:rsidR="3B4C5687">
        <w:rPr/>
        <w:t xml:space="preserve"> </w:t>
      </w:r>
      <w:r w:rsidR="3B4C5687">
        <w:rPr/>
        <w:t>insolatsioon</w:t>
      </w:r>
      <w:r w:rsidR="3B4C5687">
        <w:rPr/>
        <w:t xml:space="preserve"> on </w:t>
      </w:r>
      <w:r w:rsidR="3B4C5687">
        <w:rPr/>
        <w:t>tagatud</w:t>
      </w:r>
      <w:r w:rsidR="3B4C5687">
        <w:rPr/>
        <w:t xml:space="preserve"> </w:t>
      </w:r>
      <w:r w:rsidR="3B4C5687">
        <w:rPr/>
        <w:t>kuni</w:t>
      </w:r>
      <w:r w:rsidR="3B4C5687">
        <w:rPr/>
        <w:t xml:space="preserve"> 3- toaliste </w:t>
      </w:r>
      <w:r w:rsidR="3B4C5687">
        <w:rPr/>
        <w:t>ühepereelamu</w:t>
      </w:r>
      <w:r w:rsidR="3B4C5687">
        <w:rPr/>
        <w:t xml:space="preserve"> </w:t>
      </w:r>
      <w:r w:rsidR="3B4C5687">
        <w:rPr/>
        <w:t>puhul</w:t>
      </w:r>
      <w:r w:rsidR="3B4C5687">
        <w:rPr/>
        <w:t xml:space="preserve"> </w:t>
      </w:r>
      <w:r w:rsidR="3B4C5687">
        <w:rPr/>
        <w:t>vähemalt</w:t>
      </w:r>
      <w:r w:rsidR="3B4C5687">
        <w:rPr/>
        <w:t xml:space="preserve"> </w:t>
      </w:r>
      <w:r w:rsidR="3B4C5687">
        <w:rPr/>
        <w:t>ühes</w:t>
      </w:r>
      <w:r w:rsidR="3B4C5687">
        <w:rPr/>
        <w:t xml:space="preserve"> </w:t>
      </w:r>
      <w:r w:rsidR="3B4C5687">
        <w:rPr/>
        <w:t>toas</w:t>
      </w:r>
      <w:r w:rsidR="3B4C5687">
        <w:rPr/>
        <w:t xml:space="preserve">, </w:t>
      </w:r>
      <w:r w:rsidR="3B4C5687">
        <w:rPr/>
        <w:t>nelja</w:t>
      </w:r>
      <w:r w:rsidR="3B4C5687">
        <w:rPr/>
        <w:t xml:space="preserve"> </w:t>
      </w:r>
      <w:r w:rsidR="3B4C5687">
        <w:rPr/>
        <w:t>või</w:t>
      </w:r>
      <w:r w:rsidR="3B4C5687">
        <w:rPr/>
        <w:t xml:space="preserve"> </w:t>
      </w:r>
      <w:r w:rsidR="3B4C5687">
        <w:rPr/>
        <w:t>enama</w:t>
      </w:r>
      <w:r w:rsidR="3B4C5687">
        <w:rPr/>
        <w:t xml:space="preserve"> </w:t>
      </w:r>
      <w:r w:rsidR="3B4C5687">
        <w:rPr/>
        <w:t>tubade</w:t>
      </w:r>
      <w:r w:rsidR="3B4C5687">
        <w:rPr/>
        <w:t xml:space="preserve"> </w:t>
      </w:r>
      <w:r w:rsidR="3B4C5687">
        <w:rPr/>
        <w:t>arvu</w:t>
      </w:r>
      <w:r w:rsidR="3B4C5687">
        <w:rPr/>
        <w:t>korral</w:t>
      </w:r>
      <w:r w:rsidR="3B4C5687">
        <w:rPr/>
        <w:t xml:space="preserve"> </w:t>
      </w:r>
      <w:r w:rsidR="3B4C5687">
        <w:rPr/>
        <w:t>vähemalt</w:t>
      </w:r>
      <w:r w:rsidR="3B4C5687">
        <w:rPr/>
        <w:t xml:space="preserve"> </w:t>
      </w:r>
      <w:r w:rsidR="3B4C5687">
        <w:rPr/>
        <w:t>kahes</w:t>
      </w:r>
      <w:r w:rsidR="3B4C5687">
        <w:rPr/>
        <w:t xml:space="preserve"> </w:t>
      </w:r>
      <w:r w:rsidR="3B4C5687">
        <w:rPr/>
        <w:t>toas</w:t>
      </w:r>
      <w:r w:rsidR="3B4C5687">
        <w:rPr/>
        <w:t xml:space="preserve">. </w:t>
      </w:r>
      <w:r w:rsidR="3B4C5687">
        <w:rPr/>
        <w:t>Tubadeks</w:t>
      </w:r>
      <w:r w:rsidR="3B4C5687">
        <w:rPr/>
        <w:t xml:space="preserve"> </w:t>
      </w:r>
      <w:r w:rsidR="3B4C5687">
        <w:rPr/>
        <w:t>loetakse</w:t>
      </w:r>
      <w:r w:rsidR="3B4C5687">
        <w:rPr/>
        <w:t xml:space="preserve"> </w:t>
      </w:r>
      <w:r w:rsidR="3B4C5687">
        <w:rPr/>
        <w:t>ka</w:t>
      </w:r>
      <w:r w:rsidR="3B4C5687">
        <w:rPr/>
        <w:t xml:space="preserve"> </w:t>
      </w:r>
      <w:r w:rsidR="3B4C5687">
        <w:rPr/>
        <w:t>kööktoad</w:t>
      </w:r>
      <w:r w:rsidR="3B4C5687">
        <w:rPr/>
        <w:t xml:space="preserve"> ja </w:t>
      </w:r>
      <w:r w:rsidR="3B4C5687">
        <w:rPr/>
        <w:t>kööginurgaga</w:t>
      </w:r>
      <w:r w:rsidR="3B4C5687">
        <w:rPr/>
        <w:t xml:space="preserve"> </w:t>
      </w:r>
      <w:r w:rsidR="3B4C5687">
        <w:rPr/>
        <w:t>toad</w:t>
      </w:r>
      <w:r w:rsidR="3B4C5687">
        <w:rPr/>
        <w:t>.</w:t>
      </w:r>
      <w:r w:rsidR="69564021">
        <w:rPr/>
        <w:t xml:space="preserve"> </w:t>
      </w:r>
      <w:r w:rsidR="3B4C5687">
        <w:rPr/>
        <w:t>Insolatsiooni</w:t>
      </w:r>
      <w:r w:rsidR="3B4C5687">
        <w:rPr/>
        <w:t xml:space="preserve"> </w:t>
      </w:r>
      <w:r w:rsidR="3B4C5687">
        <w:rPr/>
        <w:t>kestus</w:t>
      </w:r>
      <w:r w:rsidR="3B4C5687">
        <w:rPr/>
        <w:t xml:space="preserve"> on </w:t>
      </w:r>
      <w:r w:rsidR="3B4C5687">
        <w:rPr/>
        <w:t>piisav</w:t>
      </w:r>
      <w:r w:rsidR="3B4C5687">
        <w:rPr/>
        <w:t xml:space="preserve"> </w:t>
      </w:r>
      <w:r w:rsidR="3B4C5687">
        <w:rPr/>
        <w:t>ka</w:t>
      </w:r>
      <w:r w:rsidR="3B4C5687">
        <w:rPr/>
        <w:t xml:space="preserve"> </w:t>
      </w:r>
      <w:r w:rsidR="3B4C5687">
        <w:rPr/>
        <w:t>juhul</w:t>
      </w:r>
      <w:r w:rsidR="3B4C5687">
        <w:rPr/>
        <w:t xml:space="preserve">, </w:t>
      </w:r>
      <w:r w:rsidR="3B4C5687">
        <w:rPr/>
        <w:t>kui</w:t>
      </w:r>
      <w:r w:rsidR="3B4C5687">
        <w:rPr/>
        <w:t xml:space="preserve"> 2-tunnine </w:t>
      </w:r>
      <w:r w:rsidR="3B4C5687">
        <w:rPr/>
        <w:t>katkematu</w:t>
      </w:r>
      <w:r w:rsidR="3B4C5687">
        <w:rPr/>
        <w:t xml:space="preserve"> </w:t>
      </w:r>
      <w:r w:rsidR="3B4C5687">
        <w:rPr/>
        <w:t>insolatsioon</w:t>
      </w:r>
      <w:r w:rsidR="3B4C5687">
        <w:rPr/>
        <w:t xml:space="preserve"> on </w:t>
      </w:r>
      <w:r w:rsidR="3B4C5687">
        <w:rPr/>
        <w:t>tagatud</w:t>
      </w:r>
      <w:r w:rsidR="3B4C5687">
        <w:rPr/>
        <w:t xml:space="preserve"> </w:t>
      </w:r>
      <w:r w:rsidR="3B4C5687">
        <w:rPr/>
        <w:t>kuni</w:t>
      </w:r>
      <w:r w:rsidR="3B4C5687">
        <w:rPr/>
        <w:t xml:space="preserve"> </w:t>
      </w:r>
      <w:r w:rsidR="3B4C5687">
        <w:rPr/>
        <w:t xml:space="preserve">3- toaliste </w:t>
      </w:r>
      <w:r w:rsidR="3B4C5687">
        <w:rPr/>
        <w:t>ühepereelamu</w:t>
      </w:r>
      <w:r w:rsidR="3B4C5687">
        <w:rPr/>
        <w:t xml:space="preserve"> </w:t>
      </w:r>
      <w:r w:rsidR="3B4C5687">
        <w:rPr/>
        <w:t>puhul</w:t>
      </w:r>
      <w:r w:rsidR="3B4C5687">
        <w:rPr/>
        <w:t xml:space="preserve"> </w:t>
      </w:r>
      <w:r w:rsidR="3B4C5687">
        <w:rPr/>
        <w:t>vähemalt</w:t>
      </w:r>
      <w:r w:rsidR="3B4C5687">
        <w:rPr/>
        <w:t xml:space="preserve"> </w:t>
      </w:r>
      <w:r w:rsidR="3B4C5687">
        <w:rPr/>
        <w:t>kahes</w:t>
      </w:r>
      <w:r w:rsidR="3B4C5687">
        <w:rPr/>
        <w:t xml:space="preserve"> </w:t>
      </w:r>
      <w:r w:rsidR="3B4C5687">
        <w:rPr/>
        <w:t>toas</w:t>
      </w:r>
      <w:r w:rsidR="3B4C5687">
        <w:rPr/>
        <w:t xml:space="preserve"> ja </w:t>
      </w:r>
      <w:r w:rsidR="3B4C5687">
        <w:rPr/>
        <w:t>nelja</w:t>
      </w:r>
      <w:r w:rsidR="3B4C5687">
        <w:rPr/>
        <w:t xml:space="preserve"> </w:t>
      </w:r>
      <w:r w:rsidR="3B4C5687">
        <w:rPr/>
        <w:t>või</w:t>
      </w:r>
      <w:r w:rsidR="3B4C5687">
        <w:rPr/>
        <w:t xml:space="preserve"> </w:t>
      </w:r>
      <w:r w:rsidR="3B4C5687">
        <w:rPr/>
        <w:t>enama</w:t>
      </w:r>
      <w:r w:rsidR="3B4C5687">
        <w:rPr/>
        <w:t xml:space="preserve"> </w:t>
      </w:r>
      <w:r w:rsidR="3B4C5687">
        <w:rPr/>
        <w:t>tubade</w:t>
      </w:r>
      <w:r w:rsidR="3B4C5687">
        <w:rPr/>
        <w:t xml:space="preserve"> </w:t>
      </w:r>
      <w:r w:rsidR="3B4C5687">
        <w:rPr/>
        <w:t>arvu</w:t>
      </w:r>
      <w:r w:rsidR="3B4C5687">
        <w:rPr/>
        <w:t>korral</w:t>
      </w:r>
      <w:r w:rsidR="3B4C5687">
        <w:rPr/>
        <w:t xml:space="preserve"> </w:t>
      </w:r>
      <w:r w:rsidR="3B4C5687">
        <w:rPr/>
        <w:t>kolmes</w:t>
      </w:r>
      <w:r w:rsidR="3B4C5687">
        <w:rPr/>
        <w:t xml:space="preserve"> </w:t>
      </w:r>
      <w:r w:rsidR="3B4C5687">
        <w:rPr/>
        <w:t>toas</w:t>
      </w:r>
      <w:r w:rsidR="3B4C5687">
        <w:rPr/>
        <w:t>.</w:t>
      </w:r>
    </w:p>
    <w:p w:rsidR="51781276" w:rsidP="2EE21B98" w:rsidRDefault="51781276" w14:paraId="6775D6C0" w14:textId="43AFE2F8">
      <w:pPr>
        <w:rPr>
          <w:lang w:val="et-EE"/>
        </w:rPr>
      </w:pPr>
      <w:r w:rsidR="6E3F2738">
        <w:rPr/>
        <w:t>Valgustuse kavandamisel vältida valgusreostust tekitavaid valgustuslahendusi, pöörates erilist tähelepanu valgusallikatele, mis avaldavad mõju elamualadele. Analüüsida detailplaneeringuala kasutusaegset valgustatust ning vajadusel näha ette leevendusmeetmed</w:t>
      </w:r>
      <w:r w:rsidR="33FFE49A">
        <w:rPr/>
        <w:t xml:space="preserve"> hoonete projektides</w:t>
      </w:r>
      <w:r w:rsidR="6E3F2738">
        <w:rPr/>
        <w:t>. Lähtuda standardist EVS-EN 17037:2019+A1:2021 "Päevavalgus hoonetes".</w:t>
      </w:r>
    </w:p>
    <w:p w:rsidR="3B5ABDCD" w:rsidRDefault="3B5ABDCD" w14:paraId="773034CA" w14:textId="44E8B9E8">
      <w:r w:rsidR="3B5ABDCD">
        <w:rPr/>
        <w:t>Väli</w:t>
      </w:r>
      <w:r w:rsidR="747968E1">
        <w:rPr/>
        <w:t xml:space="preserve">ruumis </w:t>
      </w:r>
      <w:r w:rsidR="0108B1A4">
        <w:rPr/>
        <w:t>m</w:t>
      </w:r>
      <w:r w:rsidR="3B5ABDCD">
        <w:rPr/>
        <w:t>itte kasutada pro</w:t>
      </w:r>
      <w:r w:rsidR="6C897A07">
        <w:rPr/>
        <w:t>ž</w:t>
      </w:r>
      <w:r w:rsidR="3B5ABDCD">
        <w:rPr/>
        <w:t>ektorvalgusteid</w:t>
      </w:r>
      <w:r w:rsidR="3C71A8EA">
        <w:rPr/>
        <w:t>. Soovitav</w:t>
      </w:r>
      <w:r w:rsidR="2B6EE137">
        <w:rPr/>
        <w:t xml:space="preserve"> on kasutada soojemate valgusvärvusega lahendusi, </w:t>
      </w:r>
      <w:r w:rsidR="27CA7322">
        <w:rPr/>
        <w:t xml:space="preserve">hoone </w:t>
      </w:r>
      <w:r w:rsidR="27CA7322">
        <w:rPr/>
        <w:t>sissekäi</w:t>
      </w:r>
      <w:r w:rsidR="54B709AF">
        <w:rPr/>
        <w:t>ku markeerivad v</w:t>
      </w:r>
      <w:r w:rsidR="27CA7322">
        <w:rPr/>
        <w:t>algustid on soovitav paigaldada hoonele.</w:t>
      </w:r>
    </w:p>
    <w:p xmlns:wp14="http://schemas.microsoft.com/office/word/2010/wordml" w:rsidRPr="00E27786" w:rsidR="00E27786" w:rsidP="21B297ED" w:rsidRDefault="00FD4BB1" w14:paraId="779CD724" wp14:textId="77777777">
      <w:pPr>
        <w:pStyle w:val="Heading2"/>
        <w:spacing w:after="0" w:afterAutospacing="off"/>
        <w:rPr>
          <w:lang w:val="et-EE"/>
        </w:rPr>
      </w:pPr>
      <w:bookmarkStart w:name="_Toc886652950" w:id="315463481"/>
      <w:bookmarkStart w:name="_Toc133175252" w:id="823208883"/>
      <w:bookmarkStart w:name="_Toc1909319957" w:id="2073671956"/>
      <w:bookmarkStart w:name="_Toc1288368304" w:id="1883300362"/>
      <w:r w:rsidR="2257A4BD">
        <w:rPr/>
        <w:t>Rohevõrgustik</w:t>
      </w:r>
      <w:bookmarkEnd w:id="315463481"/>
      <w:bookmarkEnd w:id="823208883"/>
      <w:bookmarkEnd w:id="2073671956"/>
      <w:bookmarkEnd w:id="1883300362"/>
    </w:p>
    <w:p xmlns:wp14="http://schemas.microsoft.com/office/word/2010/wordml" w:rsidRPr="00D25D48" w:rsidR="00AE2235" w:rsidP="21B297ED" w:rsidRDefault="00AE2235" w14:paraId="46F2A92A" wp14:textId="242FBA18">
      <w:pPr>
        <w:pStyle w:val="Normal"/>
        <w:suppressLineNumbers w:val="0"/>
        <w:bidi w:val="0"/>
        <w:spacing w:before="240" w:beforeAutospacing="off" w:after="160" w:afterAutospacing="off" w:line="252" w:lineRule="auto"/>
        <w:ind w:left="0" w:right="0"/>
        <w:jc w:val="both"/>
      </w:pPr>
      <w:r w:rsidR="2D9818E9">
        <w:rPr/>
        <w:t xml:space="preserve">Olemasolev maa sihtotstarve on </w:t>
      </w:r>
      <w:r w:rsidR="2D9818E9">
        <w:rPr/>
        <w:t xml:space="preserve">100% </w:t>
      </w:r>
      <w:r w:rsidR="6AA64381">
        <w:rPr/>
        <w:t>maatulundus</w:t>
      </w:r>
      <w:r w:rsidR="2D9818E9">
        <w:rPr/>
        <w:t>maa</w:t>
      </w:r>
      <w:r w:rsidR="2D9818E9">
        <w:rPr/>
        <w:t>.</w:t>
      </w:r>
      <w:r w:rsidR="614256F0">
        <w:rPr/>
        <w:t xml:space="preserve"> </w:t>
      </w:r>
      <w:r w:rsidR="1EB3C79E">
        <w:rPr/>
        <w:t>Rae Vallavolikogu 20.09.2012 otsusega nr 390 kehtestatud Rae valla Jüri aleviku ja sellega piirnevate Aaviku, Vaskjala ja Karla külaosade üldplaneeringu kohaselt asub planeeringuala  tiheasutusalal ning planeeritava ala maakasutuse juhtotstarbeks on määratud osaliselt olemasolev väikeelamumaa, osaliselt perspektiivne väikeelamumaa ja  osaliselt olemasolev haljasmaa-parkmetsamaa</w:t>
      </w:r>
      <w:r w:rsidR="53DB21C4">
        <w:rPr/>
        <w:t>.</w:t>
      </w:r>
      <w:r w:rsidR="1EB3C79E">
        <w:rPr/>
        <w:t xml:space="preserve"> </w:t>
      </w:r>
      <w:r w:rsidR="2257A4BD">
        <w:rPr/>
        <w:t xml:space="preserve">Haljas-, ja parkmetsamaa ala kuulub üldplaneeringu järgse rohevõrgustiku koosseisu. </w:t>
      </w:r>
      <w:r w:rsidR="2C880CED">
        <w:rPr/>
        <w:t>Detailplaneeringuga ei kavandata e</w:t>
      </w:r>
      <w:r w:rsidR="2257A4BD">
        <w:rPr/>
        <w:t xml:space="preserve">hitustegevust </w:t>
      </w:r>
      <w:r w:rsidR="2257A4BD">
        <w:rPr/>
        <w:t>Rae valla Jüri aleviku ja sellega piirnevate Aaviku, Vaskjala ja Karla külaosade üldplaneering</w:t>
      </w:r>
      <w:r w:rsidR="2257A4BD">
        <w:rPr/>
        <w:t xml:space="preserve">uga määratud rohevõrgustiku alale ei kavandata ja rohevõrgustiku ala ulatuses säilib olemasolev olukord. </w:t>
      </w:r>
    </w:p>
    <w:p xmlns:wp14="http://schemas.microsoft.com/office/word/2010/wordml" w:rsidRPr="00D25D48" w:rsidR="00AE2235" w:rsidP="21B297ED" w:rsidRDefault="00AE2235" w14:paraId="441DD2D8" wp14:textId="4C3C35CB">
      <w:pPr>
        <w:pStyle w:val="Heading2"/>
        <w:rPr/>
      </w:pPr>
      <w:bookmarkStart w:name="_Toc534628468" w:id="1058686820"/>
      <w:bookmarkStart w:name="_Toc1588454608" w:id="894305462"/>
      <w:bookmarkStart w:name="_Toc739012941" w:id="567458541"/>
      <w:bookmarkStart w:name="_Toc612581168" w:id="870706382"/>
      <w:r w:rsidR="51AD0841">
        <w:rPr/>
        <w:t>Haljastus ja heakord</w:t>
      </w:r>
      <w:bookmarkEnd w:id="1058686820"/>
      <w:bookmarkEnd w:id="894305462"/>
      <w:bookmarkEnd w:id="567458541"/>
      <w:bookmarkEnd w:id="870706382"/>
    </w:p>
    <w:p w:rsidR="3D192108" w:rsidP="21B297ED" w:rsidRDefault="3D192108" w14:paraId="438282D9" w14:textId="373B221F">
      <w:pPr>
        <w:pStyle w:val="BodyText"/>
        <w:spacing w:after="0"/>
        <w:ind/>
        <w:rPr>
          <w:lang w:val="et-EE"/>
        </w:rPr>
      </w:pPr>
      <w:r w:rsidR="4891D7E2">
        <w:rPr/>
        <w:t>Planeeringu koosseisus teostati Haljastuse hinnang Pärna tee 6 DP-</w:t>
      </w:r>
      <w:r w:rsidR="18F315CE">
        <w:rPr/>
        <w:t>a</w:t>
      </w:r>
      <w:r w:rsidR="4891D7E2">
        <w:rPr/>
        <w:t>la, Vaskjala küla, Rae vald (</w:t>
      </w:r>
      <w:r w:rsidR="4891D7E2">
        <w:rPr/>
        <w:t>Dendro</w:t>
      </w:r>
      <w:r w:rsidR="4891D7E2">
        <w:rPr/>
        <w:t xml:space="preserve"> SJ OÜ, 2024), vastavalt Rae Vallavalitsuse 30.08.2022 määrusele nr 18 “Haljastuse hindamise metoodika ning avaliku ala haljastuse nõuded”. Enamus uuringuala puudest hinnati haljastuslikult oluliseks (III väärtusklass). Väärtuslikuks (II </w:t>
      </w:r>
      <w:r w:rsidR="4891D7E2">
        <w:rPr/>
        <w:t>vkl</w:t>
      </w:r>
      <w:r w:rsidR="4891D7E2">
        <w:rPr/>
        <w:t xml:space="preserve">) hinnati vaid 3 puud: Pärna tee 9 aia taga kasvav noor leinajalakas, Pärna 6 aiamaa kirdenurgas kasvav keskealine sookask ning Pärna-Uuesauna teede nurgas  alajaama taga kasvav </w:t>
      </w:r>
      <w:r w:rsidR="4891D7E2">
        <w:rPr/>
        <w:t>sirge</w:t>
      </w:r>
      <w:r w:rsidR="4891D7E2">
        <w:rPr/>
        <w:t>tüveline</w:t>
      </w:r>
      <w:r w:rsidR="4891D7E2">
        <w:rPr/>
        <w:t xml:space="preserve"> harilik pärn.</w:t>
      </w:r>
    </w:p>
    <w:p w:rsidR="3D192108" w:rsidP="21B297ED" w:rsidRDefault="3D192108" w14:paraId="580CD8B7" w14:textId="69A5A9D6">
      <w:pPr>
        <w:pStyle w:val="BodyText"/>
        <w:spacing w:after="0"/>
        <w:ind/>
      </w:pPr>
    </w:p>
    <w:p w:rsidR="3D192108" w:rsidP="21B297ED" w:rsidRDefault="3D192108" w14:paraId="62162409" w14:textId="0AFEE438">
      <w:pPr>
        <w:pStyle w:val="BodyText"/>
        <w:spacing w:after="0"/>
        <w:ind/>
        <w:rPr>
          <w:lang w:val="et-EE"/>
        </w:rPr>
      </w:pPr>
      <w:r w:rsidR="78711CB3">
        <w:rPr/>
        <w:t xml:space="preserve">Kuna liigniiskel alal kaasneb ehitustegevusega pinnase kuivendamine või maapinna tõstmine, siis pole siin puude pikaajaline </w:t>
      </w:r>
      <w:r w:rsidR="01CB7861">
        <w:rPr/>
        <w:t>s</w:t>
      </w:r>
      <w:r w:rsidR="78711CB3">
        <w:rPr/>
        <w:t>äilitamine võimalik. Säilitatavate puude kaitsemeetmete planeerimisel tuleb juhinduda EVS 939-3:2020 (Puittaimed haljastuses, osa 3: Ehitusaegne puude kaitse) sätestatud nõuetest. Liiklemine, materjalide ladustamine, pinnase tihendamine ning maapinna kõrguse muutmine (ka kasvupinnase koorimine) on juurestiku kaitsealal keelatud.</w:t>
      </w:r>
    </w:p>
    <w:p w:rsidR="3D192108" w:rsidP="21B297ED" w:rsidRDefault="3D192108" w14:paraId="426FB1C8" w14:textId="23C9CDD7">
      <w:pPr>
        <w:pStyle w:val="BodyText"/>
        <w:spacing w:after="0"/>
        <w:ind/>
      </w:pPr>
    </w:p>
    <w:p w:rsidR="3D192108" w:rsidP="2EE21B98" w:rsidRDefault="3D192108" w14:paraId="4A1D103D" w14:textId="0288C960">
      <w:pPr>
        <w:pStyle w:val="Normal"/>
        <w:spacing w:after="0"/>
        <w:ind w:left="0"/>
        <w:rPr>
          <w:lang w:val="et-EE"/>
        </w:rPr>
      </w:pPr>
      <w:r w:rsidR="51B30B77">
        <w:rPr/>
        <w:t>Haljastuse</w:t>
      </w:r>
      <w:r w:rsidR="51B30B77">
        <w:rPr/>
        <w:t xml:space="preserve"> </w:t>
      </w:r>
      <w:r w:rsidR="51B30B77">
        <w:rPr/>
        <w:t>projekteerimisel</w:t>
      </w:r>
      <w:r w:rsidR="51B30B77">
        <w:rPr/>
        <w:t xml:space="preserve"> </w:t>
      </w:r>
      <w:r w:rsidR="51B30B77">
        <w:rPr/>
        <w:t>lähtuda</w:t>
      </w:r>
      <w:r w:rsidR="51B30B77">
        <w:rPr/>
        <w:t xml:space="preserve"> </w:t>
      </w:r>
      <w:r w:rsidR="51B30B77">
        <w:rPr/>
        <w:t>Rae</w:t>
      </w:r>
      <w:r w:rsidR="51B30B77">
        <w:rPr/>
        <w:t xml:space="preserve"> </w:t>
      </w:r>
      <w:r w:rsidR="51B30B77">
        <w:rPr/>
        <w:t>Vallavolikogu</w:t>
      </w:r>
      <w:r w:rsidR="51B30B77">
        <w:rPr/>
        <w:t xml:space="preserve"> 18.10.2022 </w:t>
      </w:r>
      <w:r w:rsidR="51B30B77">
        <w:rPr/>
        <w:t>määrusest</w:t>
      </w:r>
      <w:r w:rsidR="51B30B77">
        <w:rPr/>
        <w:t xml:space="preserve"> </w:t>
      </w:r>
      <w:r w:rsidR="51B30B77">
        <w:rPr/>
        <w:t>nr</w:t>
      </w:r>
      <w:r w:rsidR="51B30B77">
        <w:rPr/>
        <w:t xml:space="preserve"> 11 “</w:t>
      </w:r>
      <w:r w:rsidR="51B30B77">
        <w:rPr/>
        <w:t>Haljastusnõuded</w:t>
      </w:r>
      <w:r w:rsidR="51B30B77">
        <w:rPr/>
        <w:t xml:space="preserve"> </w:t>
      </w:r>
      <w:r w:rsidR="51B30B77">
        <w:rPr/>
        <w:t>projekteerimisel</w:t>
      </w:r>
      <w:r w:rsidR="51B30B77">
        <w:rPr/>
        <w:t xml:space="preserve"> ja </w:t>
      </w:r>
      <w:r w:rsidR="51B30B77">
        <w:rPr/>
        <w:t>ehitamisel</w:t>
      </w:r>
      <w:r w:rsidR="51B30B77">
        <w:rPr/>
        <w:t xml:space="preserve"> </w:t>
      </w:r>
      <w:r w:rsidR="51B30B77">
        <w:rPr/>
        <w:t>Rae</w:t>
      </w:r>
      <w:r w:rsidR="51B30B77">
        <w:rPr/>
        <w:t xml:space="preserve"> </w:t>
      </w:r>
      <w:r w:rsidR="51B30B77">
        <w:rPr/>
        <w:t>vallas</w:t>
      </w:r>
      <w:r w:rsidR="51B30B77">
        <w:rPr/>
        <w:t xml:space="preserve">” </w:t>
      </w:r>
      <w:r w:rsidR="51B30B77">
        <w:rPr/>
        <w:t>ning</w:t>
      </w:r>
      <w:r w:rsidR="51B30B77">
        <w:rPr/>
        <w:t xml:space="preserve"> </w:t>
      </w:r>
      <w:r w:rsidR="51B30B77">
        <w:rPr/>
        <w:t>Rae</w:t>
      </w:r>
      <w:r w:rsidR="51B30B77">
        <w:rPr/>
        <w:t xml:space="preserve"> </w:t>
      </w:r>
      <w:r w:rsidR="51B30B77">
        <w:rPr/>
        <w:t>Vallavalitsuse</w:t>
      </w:r>
      <w:r w:rsidR="51B30B77">
        <w:rPr/>
        <w:t xml:space="preserve"> 30.08.2022 </w:t>
      </w:r>
      <w:r w:rsidR="51B30B77">
        <w:rPr/>
        <w:t>määrusest</w:t>
      </w:r>
      <w:r w:rsidR="51B30B77">
        <w:rPr/>
        <w:t xml:space="preserve"> </w:t>
      </w:r>
      <w:r w:rsidR="51B30B77">
        <w:rPr/>
        <w:t>nr</w:t>
      </w:r>
      <w:r w:rsidR="51B30B77">
        <w:rPr/>
        <w:t xml:space="preserve"> 1</w:t>
      </w:r>
      <w:r w:rsidR="23C91803">
        <w:rPr/>
        <w:t>8 “</w:t>
      </w:r>
      <w:r w:rsidR="51B30B77">
        <w:rPr/>
        <w:t>Haljastuse</w:t>
      </w:r>
      <w:r w:rsidR="51B30B77">
        <w:rPr/>
        <w:t xml:space="preserve"> </w:t>
      </w:r>
      <w:r w:rsidR="51B30B77">
        <w:rPr/>
        <w:t>hindamise</w:t>
      </w:r>
      <w:r w:rsidR="51B30B77">
        <w:rPr/>
        <w:t xml:space="preserve"> </w:t>
      </w:r>
      <w:r w:rsidR="51B30B77">
        <w:rPr/>
        <w:t>metoodika</w:t>
      </w:r>
      <w:r w:rsidR="51B30B77">
        <w:rPr/>
        <w:t xml:space="preserve"> </w:t>
      </w:r>
      <w:r w:rsidR="51B30B77">
        <w:rPr/>
        <w:t>ning</w:t>
      </w:r>
      <w:r w:rsidR="51B30B77">
        <w:rPr/>
        <w:t xml:space="preserve"> </w:t>
      </w:r>
      <w:r w:rsidR="51B30B77">
        <w:rPr/>
        <w:t>avaliku</w:t>
      </w:r>
      <w:r w:rsidR="51B30B77">
        <w:rPr/>
        <w:t xml:space="preserve"> </w:t>
      </w:r>
      <w:r w:rsidR="51B30B77">
        <w:rPr/>
        <w:t>ala</w:t>
      </w:r>
      <w:r w:rsidR="51B30B77">
        <w:rPr/>
        <w:t xml:space="preserve"> </w:t>
      </w:r>
      <w:r w:rsidR="51B30B77">
        <w:rPr/>
        <w:t>haljastuse</w:t>
      </w:r>
      <w:r w:rsidR="51B30B77">
        <w:rPr/>
        <w:t xml:space="preserve"> </w:t>
      </w:r>
      <w:r w:rsidR="51B30B77">
        <w:rPr/>
        <w:t>nõuded</w:t>
      </w:r>
      <w:r w:rsidR="030277A5">
        <w:rPr/>
        <w:t>”.</w:t>
      </w:r>
      <w:r w:rsidR="51B30B77">
        <w:rPr/>
        <w:t xml:space="preserve"> </w:t>
      </w:r>
    </w:p>
    <w:p w:rsidR="21B297ED" w:rsidP="21B297ED" w:rsidRDefault="21B297ED" w14:paraId="72AD47EA" w14:textId="26352717">
      <w:pPr>
        <w:pStyle w:val="Normal"/>
        <w:spacing w:after="0"/>
        <w:ind w:left="0"/>
      </w:pPr>
    </w:p>
    <w:p w:rsidR="00A94453" w:rsidP="21B297ED" w:rsidRDefault="00A94453" w14:paraId="3EF1C794" w14:textId="0D94D44F">
      <w:pPr>
        <w:pStyle w:val="BodyText"/>
        <w:spacing w:after="0"/>
        <w:rPr>
          <w:b w:val="1"/>
          <w:bCs w:val="1"/>
          <w:lang w:val="et-EE"/>
        </w:rPr>
      </w:pPr>
      <w:r w:rsidR="6B42C8D9">
        <w:rPr/>
        <w:t xml:space="preserve">Säilitada maksimaalselt suuri puid. </w:t>
      </w:r>
      <w:r w:rsidR="659ECDE0">
        <w:rPr/>
        <w:t>Haljastuse või hoone projektis n</w:t>
      </w:r>
      <w:r w:rsidR="6C0C74EA">
        <w:rPr/>
        <w:t xml:space="preserve">äha </w:t>
      </w:r>
      <w:r w:rsidR="570BE808">
        <w:rPr/>
        <w:t xml:space="preserve">elamumaa krundi </w:t>
      </w:r>
      <w:r w:rsidR="6C0C74EA">
        <w:rPr/>
        <w:t xml:space="preserve">iga 300 m² kohta </w:t>
      </w:r>
      <w:r w:rsidR="735FBD08">
        <w:rPr/>
        <w:t xml:space="preserve">ette </w:t>
      </w:r>
      <w:r w:rsidR="6C0C74EA">
        <w:rPr/>
        <w:t xml:space="preserve">vähemalt </w:t>
      </w:r>
      <w:r w:rsidR="3AFF0D75">
        <w:rPr/>
        <w:t>üks</w:t>
      </w:r>
      <w:r w:rsidR="6C0C74EA">
        <w:rPr/>
        <w:t xml:space="preserve"> puu, mille täiskasvamise kõrgus on min 6</w:t>
      </w:r>
      <w:r w:rsidR="6C0C74EA">
        <w:rPr>
          <w:b w:val="0"/>
          <w:bCs w:val="0"/>
        </w:rPr>
        <w:t>m</w:t>
      </w:r>
      <w:r w:rsidR="4C0FBFC7">
        <w:rPr>
          <w:b w:val="0"/>
          <w:bCs w:val="0"/>
        </w:rPr>
        <w:t xml:space="preserve"> (istutatavad ja säilitatavad min 6m kõrgusega puud kokku)</w:t>
      </w:r>
      <w:r w:rsidR="6C0C74EA">
        <w:rPr>
          <w:b w:val="0"/>
          <w:bCs w:val="0"/>
        </w:rPr>
        <w:t>.</w:t>
      </w:r>
      <w:r w:rsidR="756860F3">
        <w:rPr>
          <w:b w:val="0"/>
          <w:bCs w:val="0"/>
        </w:rPr>
        <w:t xml:space="preserve"> </w:t>
      </w:r>
    </w:p>
    <w:p w:rsidR="21B297ED" w:rsidP="21B297ED" w:rsidRDefault="21B297ED" w14:paraId="51CF3184" w14:textId="13162BF5">
      <w:pPr>
        <w:pStyle w:val="BodyText"/>
        <w:spacing w:after="0"/>
        <w:rPr>
          <w:b w:val="0"/>
          <w:bCs w:val="0"/>
        </w:rPr>
      </w:pPr>
    </w:p>
    <w:tbl>
      <w:tblPr>
        <w:tblStyle w:val="TableGrid"/>
        <w:tblW w:w="8295" w:type="dxa"/>
        <w:tblLayout w:type="fixed"/>
        <w:tblLook w:val="06A0" w:firstRow="1" w:lastRow="0" w:firstColumn="1" w:lastColumn="0" w:noHBand="1" w:noVBand="1"/>
      </w:tblPr>
      <w:tblGrid>
        <w:gridCol w:w="908"/>
        <w:gridCol w:w="2070"/>
        <w:gridCol w:w="2040"/>
        <w:gridCol w:w="1458"/>
        <w:gridCol w:w="1819"/>
      </w:tblGrid>
      <w:tr w:rsidR="21B297ED" w:rsidTr="1304B156" w14:paraId="2C04E655">
        <w:trPr>
          <w:trHeight w:val="300"/>
        </w:trPr>
        <w:tc>
          <w:tcPr>
            <w:tcW w:w="8295" w:type="dxa"/>
            <w:gridSpan w:val="5"/>
            <w:tcMar/>
          </w:tcPr>
          <w:p w:rsidR="4ECB2310" w:rsidP="21B297ED" w:rsidRDefault="4ECB2310" w14:paraId="0011961D" w14:textId="68BB5E9D">
            <w:pPr>
              <w:pStyle w:val="BodyText"/>
              <w:rPr>
                <w:b w:val="1"/>
                <w:bCs w:val="1"/>
                <w:sz w:val="20"/>
                <w:szCs w:val="20"/>
              </w:rPr>
            </w:pPr>
            <w:r w:rsidRPr="21B297ED" w:rsidR="4ECB2310">
              <w:rPr>
                <w:b w:val="1"/>
                <w:bCs w:val="1"/>
                <w:sz w:val="20"/>
                <w:szCs w:val="20"/>
              </w:rPr>
              <w:t>Kavandatud</w:t>
            </w:r>
            <w:r w:rsidRPr="21B297ED" w:rsidR="4ECB2310">
              <w:rPr>
                <w:b w:val="1"/>
                <w:bCs w:val="1"/>
                <w:sz w:val="20"/>
                <w:szCs w:val="20"/>
              </w:rPr>
              <w:t xml:space="preserve"> </w:t>
            </w:r>
            <w:r w:rsidRPr="21B297ED" w:rsidR="4ECB2310">
              <w:rPr>
                <w:b w:val="1"/>
                <w:bCs w:val="1"/>
                <w:sz w:val="20"/>
                <w:szCs w:val="20"/>
              </w:rPr>
              <w:t>kõrghaljastuse</w:t>
            </w:r>
            <w:r w:rsidRPr="21B297ED" w:rsidR="4ECB2310">
              <w:rPr>
                <w:b w:val="1"/>
                <w:bCs w:val="1"/>
                <w:sz w:val="20"/>
                <w:szCs w:val="20"/>
              </w:rPr>
              <w:t xml:space="preserve"> </w:t>
            </w:r>
            <w:r w:rsidRPr="21B297ED" w:rsidR="4ECB2310">
              <w:rPr>
                <w:b w:val="1"/>
                <w:bCs w:val="1"/>
                <w:sz w:val="20"/>
                <w:szCs w:val="20"/>
              </w:rPr>
              <w:t>miinimum</w:t>
            </w:r>
            <w:r w:rsidRPr="21B297ED" w:rsidR="4ECB2310">
              <w:rPr>
                <w:b w:val="1"/>
                <w:bCs w:val="1"/>
                <w:sz w:val="20"/>
                <w:szCs w:val="20"/>
              </w:rPr>
              <w:t xml:space="preserve"> </w:t>
            </w:r>
            <w:r w:rsidRPr="21B297ED" w:rsidR="4ECB2310">
              <w:rPr>
                <w:b w:val="1"/>
                <w:bCs w:val="1"/>
                <w:sz w:val="20"/>
                <w:szCs w:val="20"/>
              </w:rPr>
              <w:t>tigimuse</w:t>
            </w:r>
            <w:r w:rsidRPr="21B297ED" w:rsidR="4ECB2310">
              <w:rPr>
                <w:b w:val="1"/>
                <w:bCs w:val="1"/>
                <w:sz w:val="20"/>
                <w:szCs w:val="20"/>
              </w:rPr>
              <w:t>d</w:t>
            </w:r>
          </w:p>
        </w:tc>
      </w:tr>
      <w:tr w:rsidR="21B297ED" w:rsidTr="1304B156" w14:paraId="26C676FD">
        <w:trPr>
          <w:trHeight w:val="2235"/>
        </w:trPr>
        <w:tc>
          <w:tcPr>
            <w:tcW w:w="908" w:type="dxa"/>
            <w:tcMar/>
          </w:tcPr>
          <w:p w:rsidR="6B030A61" w:rsidP="21B297ED" w:rsidRDefault="6B030A61" w14:paraId="198C1A33" w14:textId="0AA4893A">
            <w:pPr>
              <w:pStyle w:val="BodyText"/>
              <w:rPr>
                <w:sz w:val="20"/>
                <w:szCs w:val="20"/>
              </w:rPr>
            </w:pPr>
            <w:r w:rsidRPr="21B297ED" w:rsidR="6B030A61">
              <w:rPr>
                <w:sz w:val="20"/>
                <w:szCs w:val="20"/>
              </w:rPr>
              <w:t xml:space="preserve">Pos </w:t>
            </w:r>
            <w:r w:rsidRPr="21B297ED" w:rsidR="6B030A61">
              <w:rPr>
                <w:sz w:val="20"/>
                <w:szCs w:val="20"/>
              </w:rPr>
              <w:t>nr</w:t>
            </w:r>
          </w:p>
        </w:tc>
        <w:tc>
          <w:tcPr>
            <w:tcW w:w="2070" w:type="dxa"/>
            <w:tcMar/>
          </w:tcPr>
          <w:p w:rsidR="15562E9A" w:rsidP="21B297ED" w:rsidRDefault="15562E9A" w14:paraId="063E44BF" w14:textId="5A031282">
            <w:pPr>
              <w:pStyle w:val="BodyText"/>
              <w:rPr>
                <w:sz w:val="20"/>
                <w:szCs w:val="20"/>
              </w:rPr>
            </w:pPr>
            <w:r w:rsidRPr="21B297ED" w:rsidR="15562E9A">
              <w:rPr>
                <w:sz w:val="20"/>
                <w:szCs w:val="20"/>
              </w:rPr>
              <w:t>Olemasolevate</w:t>
            </w:r>
            <w:r w:rsidRPr="21B297ED" w:rsidR="56168253">
              <w:rPr>
                <w:sz w:val="20"/>
                <w:szCs w:val="20"/>
              </w:rPr>
              <w:t xml:space="preserve"> s</w:t>
            </w:r>
            <w:r w:rsidRPr="21B297ED" w:rsidR="4EE1250E">
              <w:rPr>
                <w:sz w:val="20"/>
                <w:szCs w:val="20"/>
              </w:rPr>
              <w:t>ä</w:t>
            </w:r>
            <w:r w:rsidRPr="21B297ED" w:rsidR="56168253">
              <w:rPr>
                <w:sz w:val="20"/>
                <w:szCs w:val="20"/>
              </w:rPr>
              <w:t xml:space="preserve">ilimisvõimalusega </w:t>
            </w:r>
            <w:r w:rsidRPr="21B297ED" w:rsidR="15562E9A">
              <w:rPr>
                <w:sz w:val="20"/>
                <w:szCs w:val="20"/>
              </w:rPr>
              <w:t xml:space="preserve">suurte puude arv </w:t>
            </w:r>
            <w:r w:rsidRPr="21B297ED" w:rsidR="5CF4729E">
              <w:rPr>
                <w:sz w:val="20"/>
                <w:szCs w:val="20"/>
              </w:rPr>
              <w:t xml:space="preserve"> (miinimum)</w:t>
            </w:r>
          </w:p>
        </w:tc>
        <w:tc>
          <w:tcPr>
            <w:tcW w:w="2040" w:type="dxa"/>
            <w:tcMar/>
          </w:tcPr>
          <w:p w:rsidR="15562E9A" w:rsidP="21B297ED" w:rsidRDefault="15562E9A" w14:paraId="7746009F" w14:textId="16A5EAEF">
            <w:pPr>
              <w:pStyle w:val="BodyText"/>
              <w:rPr>
                <w:sz w:val="20"/>
                <w:szCs w:val="20"/>
              </w:rPr>
            </w:pPr>
            <w:r w:rsidRPr="21B297ED" w:rsidR="15562E9A">
              <w:rPr>
                <w:sz w:val="20"/>
                <w:szCs w:val="20"/>
              </w:rPr>
              <w:t>Kavandatud i</w:t>
            </w:r>
            <w:r w:rsidRPr="21B297ED" w:rsidR="6B030A61">
              <w:rPr>
                <w:sz w:val="20"/>
                <w:szCs w:val="20"/>
              </w:rPr>
              <w:t>stikute arv</w:t>
            </w:r>
            <w:r w:rsidRPr="21B297ED" w:rsidR="31F2705D">
              <w:rPr>
                <w:sz w:val="20"/>
                <w:szCs w:val="20"/>
              </w:rPr>
              <w:t xml:space="preserve"> </w:t>
            </w:r>
            <w:r w:rsidRPr="21B297ED" w:rsidR="5F99B9DC">
              <w:rPr>
                <w:sz w:val="20"/>
                <w:szCs w:val="20"/>
              </w:rPr>
              <w:t>(</w:t>
            </w:r>
            <w:r w:rsidRPr="21B297ED" w:rsidR="31F2705D">
              <w:rPr>
                <w:sz w:val="20"/>
                <w:szCs w:val="20"/>
              </w:rPr>
              <w:t>kui olemasolev kvaliteetne kõrghaljastus</w:t>
            </w:r>
            <w:r w:rsidRPr="21B297ED" w:rsidR="1F792DD3">
              <w:rPr>
                <w:sz w:val="20"/>
                <w:szCs w:val="20"/>
              </w:rPr>
              <w:t>,</w:t>
            </w:r>
            <w:r w:rsidRPr="21B297ED" w:rsidR="06261E9F">
              <w:rPr>
                <w:sz w:val="20"/>
                <w:szCs w:val="20"/>
              </w:rPr>
              <w:t xml:space="preserve"> eelmises tulbas toodud mahus</w:t>
            </w:r>
            <w:r w:rsidRPr="21B297ED" w:rsidR="169251E7">
              <w:rPr>
                <w:sz w:val="20"/>
                <w:szCs w:val="20"/>
              </w:rPr>
              <w:t>,</w:t>
            </w:r>
            <w:r w:rsidRPr="21B297ED" w:rsidR="31F2705D">
              <w:rPr>
                <w:sz w:val="20"/>
                <w:szCs w:val="20"/>
              </w:rPr>
              <w:t xml:space="preserve"> säilitatakse</w:t>
            </w:r>
            <w:r w:rsidRPr="21B297ED" w:rsidR="76089999">
              <w:rPr>
                <w:sz w:val="20"/>
                <w:szCs w:val="20"/>
              </w:rPr>
              <w:t>)</w:t>
            </w:r>
          </w:p>
          <w:p w:rsidR="21B297ED" w:rsidP="21B297ED" w:rsidRDefault="21B297ED" w14:paraId="382927D5" w14:textId="6CBABA92">
            <w:pPr>
              <w:pStyle w:val="BodyText"/>
              <w:rPr>
                <w:sz w:val="20"/>
                <w:szCs w:val="20"/>
              </w:rPr>
            </w:pPr>
          </w:p>
        </w:tc>
        <w:tc>
          <w:tcPr>
            <w:tcW w:w="1458" w:type="dxa"/>
            <w:tcMar/>
          </w:tcPr>
          <w:p w:rsidR="6B030A61" w:rsidP="21B297ED" w:rsidRDefault="6B030A61" w14:paraId="43A1A905" w14:textId="63902D5E">
            <w:pPr>
              <w:pStyle w:val="BodyText"/>
              <w:rPr>
                <w:sz w:val="20"/>
                <w:szCs w:val="20"/>
              </w:rPr>
            </w:pPr>
            <w:r w:rsidRPr="21B297ED" w:rsidR="6B030A61">
              <w:rPr>
                <w:sz w:val="20"/>
                <w:szCs w:val="20"/>
              </w:rPr>
              <w:t>Istikute</w:t>
            </w:r>
            <w:r w:rsidRPr="21B297ED" w:rsidR="6B030A61">
              <w:rPr>
                <w:sz w:val="20"/>
                <w:szCs w:val="20"/>
              </w:rPr>
              <w:t xml:space="preserve"> </w:t>
            </w:r>
            <w:r w:rsidRPr="21B297ED" w:rsidR="6B030A61">
              <w:rPr>
                <w:sz w:val="20"/>
                <w:szCs w:val="20"/>
              </w:rPr>
              <w:t>minimaalne</w:t>
            </w:r>
            <w:r w:rsidRPr="21B297ED" w:rsidR="6B030A61">
              <w:rPr>
                <w:sz w:val="20"/>
                <w:szCs w:val="20"/>
              </w:rPr>
              <w:t xml:space="preserve"> </w:t>
            </w:r>
            <w:r w:rsidRPr="21B297ED" w:rsidR="6B030A61">
              <w:rPr>
                <w:sz w:val="20"/>
                <w:szCs w:val="20"/>
              </w:rPr>
              <w:t>kõrgus</w:t>
            </w:r>
            <w:r w:rsidRPr="21B297ED" w:rsidR="6B030A61">
              <w:rPr>
                <w:sz w:val="20"/>
                <w:szCs w:val="20"/>
              </w:rPr>
              <w:t xml:space="preserve"> cm</w:t>
            </w:r>
          </w:p>
        </w:tc>
        <w:tc>
          <w:tcPr>
            <w:tcW w:w="1819" w:type="dxa"/>
            <w:tcMar/>
          </w:tcPr>
          <w:p w:rsidR="6B030A61" w:rsidP="21B297ED" w:rsidRDefault="6B030A61" w14:paraId="5FA3761F" w14:textId="7E48E3A0">
            <w:pPr>
              <w:pStyle w:val="BodyText"/>
              <w:rPr>
                <w:sz w:val="20"/>
                <w:szCs w:val="20"/>
              </w:rPr>
            </w:pPr>
            <w:r w:rsidRPr="21B297ED" w:rsidR="6B030A61">
              <w:rPr>
                <w:sz w:val="20"/>
                <w:szCs w:val="20"/>
              </w:rPr>
              <w:t>Täiskasvanud</w:t>
            </w:r>
            <w:r w:rsidRPr="21B297ED" w:rsidR="68EC6C45">
              <w:rPr>
                <w:sz w:val="20"/>
                <w:szCs w:val="20"/>
              </w:rPr>
              <w:t xml:space="preserve"> </w:t>
            </w:r>
            <w:r w:rsidRPr="21B297ED" w:rsidR="6B030A61">
              <w:rPr>
                <w:sz w:val="20"/>
                <w:szCs w:val="20"/>
              </w:rPr>
              <w:t>puu</w:t>
            </w:r>
            <w:r w:rsidRPr="21B297ED" w:rsidR="6B030A61">
              <w:rPr>
                <w:sz w:val="20"/>
                <w:szCs w:val="20"/>
              </w:rPr>
              <w:t xml:space="preserve"> </w:t>
            </w:r>
            <w:r w:rsidRPr="21B297ED" w:rsidR="6B030A61">
              <w:rPr>
                <w:sz w:val="20"/>
                <w:szCs w:val="20"/>
              </w:rPr>
              <w:t>minimaalne</w:t>
            </w:r>
            <w:r w:rsidRPr="21B297ED" w:rsidR="6B030A61">
              <w:rPr>
                <w:sz w:val="20"/>
                <w:szCs w:val="20"/>
              </w:rPr>
              <w:t xml:space="preserve"> </w:t>
            </w:r>
            <w:r w:rsidRPr="21B297ED" w:rsidR="6B030A61">
              <w:rPr>
                <w:sz w:val="20"/>
                <w:szCs w:val="20"/>
              </w:rPr>
              <w:t>kõrgus</w:t>
            </w:r>
            <w:r w:rsidRPr="21B297ED" w:rsidR="6B030A61">
              <w:rPr>
                <w:sz w:val="20"/>
                <w:szCs w:val="20"/>
              </w:rPr>
              <w:t xml:space="preserve"> m</w:t>
            </w:r>
          </w:p>
        </w:tc>
      </w:tr>
      <w:tr w:rsidR="21B297ED" w:rsidTr="1304B156" w14:paraId="265C977D">
        <w:trPr>
          <w:trHeight w:val="300"/>
        </w:trPr>
        <w:tc>
          <w:tcPr>
            <w:tcW w:w="908" w:type="dxa"/>
            <w:tcMar/>
          </w:tcPr>
          <w:p w:rsidR="6B030A61" w:rsidP="21B297ED" w:rsidRDefault="6B030A61" w14:paraId="7E47BCCB" w14:textId="390AE0C0">
            <w:pPr>
              <w:pStyle w:val="BodyText"/>
              <w:rPr>
                <w:sz w:val="20"/>
                <w:szCs w:val="20"/>
              </w:rPr>
            </w:pPr>
            <w:r w:rsidRPr="21B297ED" w:rsidR="6B030A61">
              <w:rPr>
                <w:sz w:val="20"/>
                <w:szCs w:val="20"/>
              </w:rPr>
              <w:t>1</w:t>
            </w:r>
          </w:p>
        </w:tc>
        <w:tc>
          <w:tcPr>
            <w:tcW w:w="2070" w:type="dxa"/>
            <w:tcMar/>
          </w:tcPr>
          <w:p w:rsidR="5623DE65" w:rsidP="21B297ED" w:rsidRDefault="5623DE65" w14:paraId="5AD3FF39" w14:textId="691FA0A6">
            <w:pPr>
              <w:pStyle w:val="BodyText"/>
              <w:rPr>
                <w:sz w:val="20"/>
                <w:szCs w:val="20"/>
              </w:rPr>
            </w:pPr>
            <w:r w:rsidRPr="21B297ED" w:rsidR="5623DE65">
              <w:rPr>
                <w:sz w:val="20"/>
                <w:szCs w:val="20"/>
              </w:rPr>
              <w:t>4</w:t>
            </w:r>
          </w:p>
        </w:tc>
        <w:tc>
          <w:tcPr>
            <w:tcW w:w="2040" w:type="dxa"/>
            <w:tcMar/>
          </w:tcPr>
          <w:p w:rsidR="5623DE65" w:rsidP="21B297ED" w:rsidRDefault="5623DE65" w14:paraId="3216B930" w14:textId="23A0C7DC">
            <w:pPr>
              <w:pStyle w:val="BodyText"/>
              <w:rPr>
                <w:sz w:val="20"/>
                <w:szCs w:val="20"/>
              </w:rPr>
            </w:pPr>
            <w:r w:rsidRPr="21B297ED" w:rsidR="5623DE65">
              <w:rPr>
                <w:sz w:val="20"/>
                <w:szCs w:val="20"/>
              </w:rPr>
              <w:t>7</w:t>
            </w:r>
          </w:p>
        </w:tc>
        <w:tc>
          <w:tcPr>
            <w:tcW w:w="1458" w:type="dxa"/>
            <w:tcMar/>
          </w:tcPr>
          <w:p w:rsidR="35F08798" w:rsidP="21B297ED" w:rsidRDefault="35F08798" w14:paraId="5458936E" w14:textId="46D0A34E">
            <w:pPr>
              <w:pStyle w:val="BodyText"/>
              <w:suppressLineNumbers w:val="0"/>
              <w:bidi w:val="0"/>
              <w:spacing w:before="0" w:beforeAutospacing="off" w:after="120" w:afterAutospacing="off" w:line="260" w:lineRule="atLeast"/>
              <w:ind w:left="0" w:right="0"/>
              <w:jc w:val="both"/>
              <w:rPr>
                <w:sz w:val="20"/>
                <w:szCs w:val="20"/>
              </w:rPr>
            </w:pPr>
            <w:r w:rsidRPr="21B297ED" w:rsidR="35F08798">
              <w:rPr>
                <w:sz w:val="20"/>
                <w:szCs w:val="20"/>
              </w:rPr>
              <w:t>100</w:t>
            </w:r>
          </w:p>
        </w:tc>
        <w:tc>
          <w:tcPr>
            <w:tcW w:w="1819" w:type="dxa"/>
            <w:tcMar/>
          </w:tcPr>
          <w:p w:rsidR="6B030A61" w:rsidP="21B297ED" w:rsidRDefault="6B030A61" w14:paraId="7739DB69" w14:textId="41188911">
            <w:pPr>
              <w:pStyle w:val="BodyText"/>
              <w:rPr>
                <w:sz w:val="20"/>
                <w:szCs w:val="20"/>
              </w:rPr>
            </w:pPr>
            <w:r w:rsidRPr="21B297ED" w:rsidR="6B030A61">
              <w:rPr>
                <w:sz w:val="20"/>
                <w:szCs w:val="20"/>
              </w:rPr>
              <w:t>6</w:t>
            </w:r>
          </w:p>
        </w:tc>
      </w:tr>
      <w:tr w:rsidR="21B297ED" w:rsidTr="1304B156" w14:paraId="26A9B64D">
        <w:trPr>
          <w:trHeight w:val="300"/>
        </w:trPr>
        <w:tc>
          <w:tcPr>
            <w:tcW w:w="908" w:type="dxa"/>
            <w:tcMar/>
          </w:tcPr>
          <w:p w:rsidR="6B030A61" w:rsidP="21B297ED" w:rsidRDefault="6B030A61" w14:paraId="3EA99B68" w14:textId="36C18E6F">
            <w:pPr>
              <w:pStyle w:val="BodyText"/>
              <w:rPr>
                <w:sz w:val="20"/>
                <w:szCs w:val="20"/>
              </w:rPr>
            </w:pPr>
            <w:r w:rsidRPr="21B297ED" w:rsidR="6B030A61">
              <w:rPr>
                <w:sz w:val="20"/>
                <w:szCs w:val="20"/>
              </w:rPr>
              <w:t>2</w:t>
            </w:r>
          </w:p>
        </w:tc>
        <w:tc>
          <w:tcPr>
            <w:tcW w:w="2070" w:type="dxa"/>
            <w:tcMar/>
          </w:tcPr>
          <w:p w:rsidR="579D78FE" w:rsidP="21B297ED" w:rsidRDefault="579D78FE" w14:paraId="45EC9022" w14:textId="10BB1F55">
            <w:pPr>
              <w:pStyle w:val="BodyText"/>
              <w:rPr>
                <w:sz w:val="20"/>
                <w:szCs w:val="20"/>
              </w:rPr>
            </w:pPr>
            <w:r w:rsidRPr="21B297ED" w:rsidR="579D78FE">
              <w:rPr>
                <w:sz w:val="20"/>
                <w:szCs w:val="20"/>
              </w:rPr>
              <w:t>10</w:t>
            </w:r>
          </w:p>
        </w:tc>
        <w:tc>
          <w:tcPr>
            <w:tcW w:w="2040" w:type="dxa"/>
            <w:tcMar/>
          </w:tcPr>
          <w:p w:rsidR="147B2A4D" w:rsidP="21B297ED" w:rsidRDefault="147B2A4D" w14:paraId="644EA904" w14:textId="35137468">
            <w:pPr>
              <w:pStyle w:val="BodyText"/>
              <w:rPr>
                <w:sz w:val="20"/>
                <w:szCs w:val="20"/>
              </w:rPr>
            </w:pPr>
            <w:r w:rsidRPr="21B297ED" w:rsidR="147B2A4D">
              <w:rPr>
                <w:sz w:val="20"/>
                <w:szCs w:val="20"/>
              </w:rPr>
              <w:t>1</w:t>
            </w:r>
          </w:p>
        </w:tc>
        <w:tc>
          <w:tcPr>
            <w:tcW w:w="1458" w:type="dxa"/>
            <w:tcMar/>
          </w:tcPr>
          <w:p w:rsidR="16A24CAC" w:rsidP="21B297ED" w:rsidRDefault="16A24CAC" w14:paraId="128D32F1" w14:textId="59642778">
            <w:pPr>
              <w:pStyle w:val="BodyText"/>
              <w:rPr>
                <w:sz w:val="20"/>
                <w:szCs w:val="20"/>
              </w:rPr>
            </w:pPr>
            <w:r w:rsidRPr="21B297ED" w:rsidR="16A24CAC">
              <w:rPr>
                <w:sz w:val="20"/>
                <w:szCs w:val="20"/>
              </w:rPr>
              <w:t>100</w:t>
            </w:r>
          </w:p>
        </w:tc>
        <w:tc>
          <w:tcPr>
            <w:tcW w:w="1819" w:type="dxa"/>
            <w:tcMar/>
          </w:tcPr>
          <w:p w:rsidR="6B030A61" w:rsidP="21B297ED" w:rsidRDefault="6B030A61" w14:paraId="730BF121" w14:textId="1D8B2071">
            <w:pPr>
              <w:pStyle w:val="BodyText"/>
              <w:rPr>
                <w:rStyle w:val="FootnoteReference"/>
                <w:sz w:val="20"/>
                <w:szCs w:val="20"/>
              </w:rPr>
            </w:pPr>
            <w:r w:rsidRPr="21B297ED" w:rsidR="6B030A61">
              <w:rPr>
                <w:sz w:val="20"/>
                <w:szCs w:val="20"/>
              </w:rPr>
              <w:t>6</w:t>
            </w:r>
          </w:p>
        </w:tc>
      </w:tr>
    </w:tbl>
    <w:p w:rsidR="1304B156" w:rsidRDefault="1304B156" w14:paraId="1B26083F" w14:textId="2E41972B"/>
    <w:p w:rsidR="6749C5C4" w:rsidP="21984318" w:rsidRDefault="6749C5C4" w14:paraId="4A42058F" w14:textId="40AEF5AF">
      <w:pPr>
        <w:pStyle w:val="Normal"/>
        <w:spacing w:before="0" w:beforeAutospacing="off" w:after="0" w:afterAutospacing="off" w:line="252" w:lineRule="auto"/>
        <w:rPr>
          <w:rFonts w:ascii="Arial" w:hAnsi="Arial" w:eastAsia="Arial" w:cs="Arial"/>
          <w:sz w:val="22"/>
          <w:szCs w:val="22"/>
        </w:rPr>
      </w:pPr>
      <w:r w:rsidRPr="21984318" w:rsidR="6749C5C4">
        <w:rPr>
          <w:rFonts w:ascii="Arial" w:hAnsi="Arial" w:eastAsia="Arial" w:cs="Arial"/>
          <w:sz w:val="22"/>
          <w:szCs w:val="22"/>
        </w:rPr>
        <w:t xml:space="preserve">Planeeringus on hoonestusalal likvideeritavaks määratud puud ja põõsad, mis jäävad ehitusalale sedavõrd lähedale, et saavad tõenäoliselt kahjustatud ning ei jää ellu. Põõsad võib ümber istutada ja uuendada. Säilitatavate puude juurekaitse vööndis ei tohi teha kaevetöid, tõsta või langetada pinnast, muuta veerežiimi, sõita tehnikaga ega ladustada materjale. </w:t>
      </w:r>
      <w:r w:rsidRPr="21984318" w:rsidR="5E8CE90B">
        <w:rPr>
          <w:rFonts w:ascii="Arial" w:hAnsi="Arial" w:eastAsia="Arial" w:cs="Arial"/>
          <w:sz w:val="22"/>
          <w:szCs w:val="22"/>
        </w:rPr>
        <w:t>Säilitatavate puude tüved ning juurekaelad</w:t>
      </w:r>
      <w:r w:rsidRPr="21984318" w:rsidR="11F09A48">
        <w:rPr>
          <w:rFonts w:ascii="Arial" w:hAnsi="Arial" w:eastAsia="Arial" w:cs="Arial"/>
          <w:sz w:val="22"/>
          <w:szCs w:val="22"/>
        </w:rPr>
        <w:t xml:space="preserve"> </w:t>
      </w:r>
      <w:r w:rsidRPr="21984318" w:rsidR="5E8CE90B">
        <w:rPr>
          <w:rFonts w:ascii="Arial" w:hAnsi="Arial" w:eastAsia="Arial" w:cs="Arial"/>
          <w:sz w:val="22"/>
          <w:szCs w:val="22"/>
        </w:rPr>
        <w:t xml:space="preserve">tuleb ehituse ajaks kaitsta nt </w:t>
      </w:r>
      <w:r w:rsidRPr="21984318" w:rsidR="5E8CE90B">
        <w:rPr>
          <w:rFonts w:ascii="Arial" w:hAnsi="Arial" w:eastAsia="Arial" w:cs="Arial"/>
          <w:sz w:val="22"/>
          <w:szCs w:val="22"/>
        </w:rPr>
        <w:t>püst</w:t>
      </w:r>
      <w:r w:rsidRPr="21984318" w:rsidR="5E8CE90B">
        <w:rPr>
          <w:rFonts w:ascii="Arial" w:hAnsi="Arial" w:eastAsia="Arial" w:cs="Arial"/>
          <w:sz w:val="22"/>
          <w:szCs w:val="22"/>
        </w:rPr>
        <w:t>plankudega</w:t>
      </w:r>
      <w:r w:rsidRPr="21984318" w:rsidR="5E8CE90B">
        <w:rPr>
          <w:rFonts w:ascii="Arial" w:hAnsi="Arial" w:eastAsia="Arial" w:cs="Arial"/>
          <w:sz w:val="22"/>
          <w:szCs w:val="22"/>
        </w:rPr>
        <w:t>, puu ja plangu vahele</w:t>
      </w:r>
      <w:r w:rsidRPr="21984318" w:rsidR="5567E5DE">
        <w:rPr>
          <w:rFonts w:ascii="Arial" w:hAnsi="Arial" w:eastAsia="Arial" w:cs="Arial"/>
          <w:sz w:val="22"/>
          <w:szCs w:val="22"/>
        </w:rPr>
        <w:t xml:space="preserve"> paigaldada pehmendusmaterjal, et hoida ära koore vigastamist.</w:t>
      </w:r>
    </w:p>
    <w:p w:rsidR="21B297ED" w:rsidP="21B297ED" w:rsidRDefault="21B297ED" w14:paraId="15A40D8A" w14:textId="5BF897F6">
      <w:pPr>
        <w:spacing w:before="0" w:beforeAutospacing="off" w:after="0" w:afterAutospacing="off" w:line="252" w:lineRule="auto"/>
        <w:jc w:val="both"/>
        <w:rPr>
          <w:rFonts w:ascii="Arial" w:hAnsi="Arial" w:eastAsia="Arial" w:cs="Arial"/>
          <w:sz w:val="22"/>
          <w:szCs w:val="22"/>
        </w:rPr>
      </w:pPr>
    </w:p>
    <w:p w:rsidR="6749C5C4" w:rsidP="21B297ED" w:rsidRDefault="6749C5C4" w14:paraId="0D4E1DFC" w14:textId="7B67E5C5">
      <w:pPr>
        <w:pStyle w:val="BodyText"/>
        <w:spacing w:after="0"/>
      </w:pPr>
      <w:r w:rsidRPr="21B297ED" w:rsidR="6749C5C4">
        <w:rPr>
          <w:rFonts w:ascii="Arial" w:hAnsi="Arial" w:eastAsia="Arial" w:cs="Arial"/>
          <w:sz w:val="22"/>
          <w:szCs w:val="22"/>
        </w:rPr>
        <w:t>Kogu</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planeeringu</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alal</w:t>
      </w:r>
      <w:r w:rsidRPr="21B297ED" w:rsidR="6749C5C4">
        <w:rPr>
          <w:rFonts w:ascii="Arial" w:hAnsi="Arial" w:eastAsia="Arial" w:cs="Arial"/>
          <w:sz w:val="22"/>
          <w:szCs w:val="22"/>
        </w:rPr>
        <w:t xml:space="preserve"> on </w:t>
      </w:r>
      <w:r w:rsidRPr="21B297ED" w:rsidR="6749C5C4">
        <w:rPr>
          <w:rFonts w:ascii="Arial" w:hAnsi="Arial" w:eastAsia="Arial" w:cs="Arial"/>
          <w:sz w:val="22"/>
          <w:szCs w:val="22"/>
        </w:rPr>
        <w:t>soovitav</w:t>
      </w:r>
      <w:r w:rsidRPr="21B297ED" w:rsidR="6749C5C4">
        <w:rPr>
          <w:rFonts w:ascii="Arial" w:hAnsi="Arial" w:eastAsia="Arial" w:cs="Arial"/>
          <w:sz w:val="22"/>
          <w:szCs w:val="22"/>
        </w:rPr>
        <w:t xml:space="preserve"> on </w:t>
      </w:r>
      <w:r w:rsidRPr="21B297ED" w:rsidR="6749C5C4">
        <w:rPr>
          <w:rFonts w:ascii="Arial" w:hAnsi="Arial" w:eastAsia="Arial" w:cs="Arial"/>
          <w:sz w:val="22"/>
          <w:szCs w:val="22"/>
        </w:rPr>
        <w:t>raiuda</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ka</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kasvus</w:t>
      </w:r>
      <w:r w:rsidRPr="21B297ED" w:rsidR="6749C5C4">
        <w:rPr>
          <w:rFonts w:ascii="Arial" w:hAnsi="Arial" w:eastAsia="Arial" w:cs="Arial"/>
          <w:sz w:val="22"/>
          <w:szCs w:val="22"/>
        </w:rPr>
        <w:t xml:space="preserve"> alla </w:t>
      </w:r>
      <w:r w:rsidRPr="21B297ED" w:rsidR="6749C5C4">
        <w:rPr>
          <w:rFonts w:ascii="Arial" w:hAnsi="Arial" w:eastAsia="Arial" w:cs="Arial"/>
          <w:sz w:val="22"/>
          <w:szCs w:val="22"/>
        </w:rPr>
        <w:t>jäänud</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tüvemädanikuga</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ohtlikud</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puud</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Tehnovõrkude</w:t>
      </w:r>
      <w:r w:rsidRPr="21B297ED" w:rsidR="6749C5C4">
        <w:rPr>
          <w:rFonts w:ascii="Arial" w:hAnsi="Arial" w:eastAsia="Arial" w:cs="Arial"/>
          <w:sz w:val="22"/>
          <w:szCs w:val="22"/>
        </w:rPr>
        <w:t xml:space="preserve">, teede ja </w:t>
      </w:r>
      <w:r w:rsidRPr="21B297ED" w:rsidR="6749C5C4">
        <w:rPr>
          <w:rFonts w:ascii="Arial" w:hAnsi="Arial" w:eastAsia="Arial" w:cs="Arial"/>
          <w:sz w:val="22"/>
          <w:szCs w:val="22"/>
        </w:rPr>
        <w:t>hoonete</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rajamisele</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ette</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jäävad</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väheväärtuslikud</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puud</w:t>
      </w:r>
      <w:r w:rsidRPr="21B297ED" w:rsidR="6749C5C4">
        <w:rPr>
          <w:rFonts w:ascii="Arial" w:hAnsi="Arial" w:eastAsia="Arial" w:cs="Arial"/>
          <w:sz w:val="22"/>
          <w:szCs w:val="22"/>
        </w:rPr>
        <w:t xml:space="preserve"> ja </w:t>
      </w:r>
      <w:r w:rsidRPr="21B297ED" w:rsidR="6749C5C4">
        <w:rPr>
          <w:rFonts w:ascii="Arial" w:hAnsi="Arial" w:eastAsia="Arial" w:cs="Arial"/>
          <w:sz w:val="22"/>
          <w:szCs w:val="22"/>
        </w:rPr>
        <w:t>põõsad</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võib</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raadada</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Uushaljastuse</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rajamisel</w:t>
      </w:r>
      <w:r w:rsidRPr="21B297ED" w:rsidR="6749C5C4">
        <w:rPr>
          <w:rFonts w:ascii="Arial" w:hAnsi="Arial" w:eastAsia="Arial" w:cs="Arial"/>
          <w:sz w:val="22"/>
          <w:szCs w:val="22"/>
        </w:rPr>
        <w:t xml:space="preserve"> on </w:t>
      </w:r>
      <w:r w:rsidRPr="21B297ED" w:rsidR="6749C5C4">
        <w:rPr>
          <w:rFonts w:ascii="Arial" w:hAnsi="Arial" w:eastAsia="Arial" w:cs="Arial"/>
          <w:sz w:val="22"/>
          <w:szCs w:val="22"/>
        </w:rPr>
        <w:t>soovitav</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kasutada</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piirkonda</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sobivaid</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liike</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Pügatavate</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hekkide</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rajamisel</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võib</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kasutada</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juba</w:t>
      </w:r>
      <w:r w:rsidRPr="21B297ED" w:rsidR="6749C5C4">
        <w:rPr>
          <w:rFonts w:ascii="Arial" w:hAnsi="Arial" w:eastAsia="Arial" w:cs="Arial"/>
          <w:sz w:val="22"/>
          <w:szCs w:val="22"/>
        </w:rPr>
        <w:t xml:space="preserve"> </w:t>
      </w:r>
      <w:r w:rsidRPr="21B297ED" w:rsidR="6749C5C4">
        <w:rPr>
          <w:rFonts w:ascii="Arial" w:hAnsi="Arial" w:eastAsia="Arial" w:cs="Arial" w:asciiTheme="minorAscii" w:hAnsiTheme="minorAscii" w:eastAsiaTheme="minorEastAsia" w:cstheme="minorBidi"/>
          <w:color w:val="auto"/>
          <w:sz w:val="22"/>
          <w:szCs w:val="22"/>
          <w:lang w:eastAsia="da-DK" w:bidi="ar-SA"/>
        </w:rPr>
        <w:t>alal</w:t>
      </w:r>
      <w:r w:rsidRPr="21B297ED" w:rsidR="6749C5C4">
        <w:rPr>
          <w:rFonts w:ascii="Arial" w:hAnsi="Arial" w:eastAsia="Arial" w:cs="Arial" w:asciiTheme="minorAscii" w:hAnsiTheme="minorAscii" w:eastAsiaTheme="minorEastAsia" w:cstheme="minorBidi"/>
          <w:color w:val="auto"/>
          <w:sz w:val="22"/>
          <w:szCs w:val="22"/>
          <w:lang w:eastAsia="da-DK" w:bidi="ar-SA"/>
        </w:rPr>
        <w:t xml:space="preserve"> </w:t>
      </w:r>
      <w:r w:rsidRPr="21B297ED" w:rsidR="6749C5C4">
        <w:rPr>
          <w:rFonts w:ascii="Arial" w:hAnsi="Arial" w:eastAsia="Arial" w:cs="Arial" w:asciiTheme="minorAscii" w:hAnsiTheme="minorAscii" w:eastAsiaTheme="minorEastAsia" w:cstheme="minorBidi"/>
          <w:color w:val="auto"/>
          <w:sz w:val="22"/>
          <w:szCs w:val="22"/>
          <w:lang w:eastAsia="da-DK" w:bidi="ar-SA"/>
        </w:rPr>
        <w:t>kasvavat</w:t>
      </w:r>
      <w:r w:rsidRPr="21B297ED" w:rsidR="6749C5C4">
        <w:rPr>
          <w:rFonts w:ascii="Arial" w:hAnsi="Arial" w:eastAsia="Arial" w:cs="Arial" w:asciiTheme="minorAscii" w:hAnsiTheme="minorAscii" w:eastAsiaTheme="minorEastAsia" w:cstheme="minorBidi"/>
          <w:color w:val="auto"/>
          <w:sz w:val="22"/>
          <w:szCs w:val="22"/>
          <w:lang w:eastAsia="da-DK" w:bidi="ar-SA"/>
        </w:rPr>
        <w:t xml:space="preserve"> </w:t>
      </w:r>
      <w:r w:rsidRPr="21B297ED" w:rsidR="6749C5C4">
        <w:rPr>
          <w:rFonts w:ascii="Arial" w:hAnsi="Arial" w:eastAsia="Arial" w:cs="Arial" w:asciiTheme="minorAscii" w:hAnsiTheme="minorAscii" w:eastAsiaTheme="minorEastAsia" w:cstheme="minorBidi"/>
          <w:color w:val="auto"/>
          <w:sz w:val="22"/>
          <w:szCs w:val="22"/>
          <w:lang w:eastAsia="da-DK" w:bidi="ar-SA"/>
        </w:rPr>
        <w:t>kontpuud</w:t>
      </w:r>
      <w:r w:rsidRPr="21B297ED" w:rsidR="6749C5C4">
        <w:rPr>
          <w:rFonts w:ascii="Arial" w:hAnsi="Arial" w:eastAsia="Arial" w:cs="Arial" w:asciiTheme="minorAscii" w:hAnsiTheme="minorAscii" w:eastAsiaTheme="minorEastAsia" w:cstheme="minorBidi"/>
          <w:color w:val="auto"/>
          <w:sz w:val="22"/>
          <w:szCs w:val="22"/>
          <w:lang w:eastAsia="da-DK" w:bidi="ar-SA"/>
        </w:rPr>
        <w:t xml:space="preserve"> </w:t>
      </w:r>
      <w:r w:rsidRPr="21B297ED" w:rsidR="6749C5C4">
        <w:rPr>
          <w:rFonts w:ascii="Arial" w:hAnsi="Arial" w:eastAsia="Arial" w:cs="Arial" w:asciiTheme="minorAscii" w:hAnsiTheme="minorAscii" w:eastAsiaTheme="minorEastAsia" w:cstheme="minorBidi"/>
          <w:color w:val="auto"/>
          <w:sz w:val="22"/>
          <w:szCs w:val="22"/>
          <w:lang w:eastAsia="da-DK" w:bidi="ar-SA"/>
        </w:rPr>
        <w:t>istikute</w:t>
      </w:r>
      <w:r w:rsidRPr="21B297ED" w:rsidR="6749C5C4">
        <w:rPr>
          <w:rFonts w:ascii="Arial" w:hAnsi="Arial" w:eastAsia="Arial" w:cs="Arial" w:asciiTheme="minorAscii" w:hAnsiTheme="minorAscii" w:eastAsiaTheme="minorEastAsia" w:cstheme="minorBidi"/>
          <w:color w:val="auto"/>
          <w:sz w:val="22"/>
          <w:szCs w:val="22"/>
          <w:lang w:eastAsia="da-DK" w:bidi="ar-SA"/>
        </w:rPr>
        <w:t xml:space="preserve"> </w:t>
      </w:r>
      <w:r w:rsidRPr="21B297ED" w:rsidR="6749C5C4">
        <w:rPr>
          <w:rFonts w:ascii="Arial" w:hAnsi="Arial" w:eastAsia="Arial" w:cs="Arial" w:asciiTheme="minorAscii" w:hAnsiTheme="minorAscii" w:eastAsiaTheme="minorEastAsia" w:cstheme="minorBidi"/>
          <w:color w:val="auto"/>
          <w:sz w:val="22"/>
          <w:szCs w:val="22"/>
          <w:lang w:eastAsia="da-DK" w:bidi="ar-SA"/>
        </w:rPr>
        <w:t>või</w:t>
      </w:r>
      <w:r w:rsidRPr="21B297ED" w:rsidR="6749C5C4">
        <w:rPr>
          <w:rFonts w:ascii="Arial" w:hAnsi="Arial" w:eastAsia="Arial" w:cs="Arial" w:asciiTheme="minorAscii" w:hAnsiTheme="minorAscii" w:eastAsiaTheme="minorEastAsia" w:cstheme="minorBidi"/>
          <w:color w:val="auto"/>
          <w:sz w:val="22"/>
          <w:szCs w:val="22"/>
          <w:lang w:eastAsia="da-DK" w:bidi="ar-SA"/>
        </w:rPr>
        <w:t xml:space="preserve"> pistikutena</w:t>
      </w:r>
      <w:r w:rsidRPr="21B297ED">
        <w:rPr>
          <w:rStyle w:val="FootnoteReference"/>
          <w:rFonts w:ascii="Arial" w:hAnsi="Arial" w:eastAsia="Arial" w:cs="Arial"/>
          <w:sz w:val="22"/>
          <w:szCs w:val="22"/>
        </w:rPr>
        <w:footnoteReference w:id="15715"/>
      </w:r>
      <w:r w:rsidRPr="21B297ED" w:rsidR="6749C5C4">
        <w:rPr>
          <w:rFonts w:ascii="Arial" w:hAnsi="Arial" w:eastAsia="Arial" w:cs="Arial"/>
          <w:sz w:val="22"/>
          <w:szCs w:val="22"/>
        </w:rPr>
        <w:t>.</w:t>
      </w:r>
    </w:p>
    <w:p w:rsidR="21B297ED" w:rsidP="21B297ED" w:rsidRDefault="21B297ED" w14:paraId="45A92470" w14:textId="3FB4BABF">
      <w:pPr>
        <w:pStyle w:val="BodyText"/>
        <w:spacing w:after="0"/>
        <w:rPr>
          <w:rFonts w:ascii="Arial" w:hAnsi="Arial" w:eastAsia="Arial" w:cs="Arial"/>
          <w:sz w:val="22"/>
          <w:szCs w:val="22"/>
        </w:rPr>
      </w:pPr>
    </w:p>
    <w:p w:rsidR="6749C5C4" w:rsidP="21B297ED" w:rsidRDefault="6749C5C4" w14:paraId="3AF0C59B" w14:textId="5F2270C6">
      <w:pPr>
        <w:pStyle w:val="Normal"/>
        <w:rPr>
          <w:lang w:val="et-EE"/>
        </w:rPr>
      </w:pPr>
      <w:r w:rsidR="6749C5C4">
        <w:rPr/>
        <w:t>Puude ja põõsaste raie puhul arvestada looduskaitseseaduse § 55 lõikest 6 punktidest 1 ja 2 tulenevate piirangutega: keelatud on looduslikult esinevate lindude pesade ja munade tahtlik hävitamine ja kahjustamine või pesade kõrvaldamine, tahtlik häirimine, eriti pesitsemise ja poegade üleskasvatamise ajal (v.a seadusest tulenevatel erisustel). Pesitsusrahu periood on 15.04 – 30.06.</w:t>
      </w:r>
    </w:p>
    <w:p w:rsidR="6749C5C4" w:rsidP="21B297ED" w:rsidRDefault="6749C5C4" w14:paraId="2B50F04D" w14:textId="350611EE">
      <w:pPr>
        <w:pStyle w:val="Normal"/>
      </w:pPr>
      <w:r w:rsidR="6749C5C4">
        <w:rPr/>
        <w:t>Raiete</w:t>
      </w:r>
      <w:r w:rsidR="6749C5C4">
        <w:rPr/>
        <w:t xml:space="preserve"> </w:t>
      </w:r>
      <w:r w:rsidR="6749C5C4">
        <w:rPr/>
        <w:t>jaoks</w:t>
      </w:r>
      <w:r w:rsidR="6749C5C4">
        <w:rPr/>
        <w:t xml:space="preserve"> </w:t>
      </w:r>
      <w:r w:rsidR="6749C5C4">
        <w:rPr/>
        <w:t>taotleda</w:t>
      </w:r>
      <w:r w:rsidR="6749C5C4">
        <w:rPr/>
        <w:t xml:space="preserve"> </w:t>
      </w:r>
      <w:r w:rsidR="6749C5C4">
        <w:rPr/>
        <w:t>kohalikult</w:t>
      </w:r>
      <w:r w:rsidR="6749C5C4">
        <w:rPr/>
        <w:t xml:space="preserve"> </w:t>
      </w:r>
      <w:r w:rsidR="6749C5C4">
        <w:rPr/>
        <w:t>omavalitsuselt</w:t>
      </w:r>
      <w:r w:rsidR="6749C5C4">
        <w:rPr/>
        <w:t xml:space="preserve"> </w:t>
      </w:r>
      <w:r w:rsidR="6749C5C4">
        <w:rPr/>
        <w:t>ettenähtud</w:t>
      </w:r>
      <w:r w:rsidR="6749C5C4">
        <w:rPr/>
        <w:t xml:space="preserve"> </w:t>
      </w:r>
      <w:r w:rsidR="6749C5C4">
        <w:rPr/>
        <w:t>korras</w:t>
      </w:r>
      <w:r w:rsidR="6749C5C4">
        <w:rPr/>
        <w:t xml:space="preserve"> </w:t>
      </w:r>
      <w:r w:rsidR="6749C5C4">
        <w:rPr/>
        <w:t>raieluba</w:t>
      </w:r>
      <w:r w:rsidR="6749C5C4">
        <w:rPr/>
        <w:t>.</w:t>
      </w:r>
    </w:p>
    <w:p w:rsidR="6749C5C4" w:rsidP="21B297ED" w:rsidRDefault="6749C5C4" w14:paraId="5707A8A1" w14:textId="5318E4C7">
      <w:pPr>
        <w:pStyle w:val="Heading2"/>
        <w:rPr>
          <w:rFonts w:ascii="Arial" w:hAnsi="Arial" w:eastAsia="Arial" w:cs="Arial"/>
          <w:b w:val="1"/>
          <w:bCs w:val="1"/>
          <w:sz w:val="28"/>
          <w:szCs w:val="28"/>
        </w:rPr>
      </w:pPr>
      <w:bookmarkStart w:name="_Toc1709071845" w:id="1925170249"/>
      <w:r w:rsidR="6749C5C4">
        <w:rPr/>
        <w:t>Invasiivse</w:t>
      </w:r>
      <w:r w:rsidR="6749C5C4">
        <w:rPr/>
        <w:t xml:space="preserve"> </w:t>
      </w:r>
      <w:r w:rsidR="6749C5C4">
        <w:rPr/>
        <w:t>võõrliigi</w:t>
      </w:r>
      <w:r w:rsidR="6749C5C4">
        <w:rPr/>
        <w:t xml:space="preserve"> ohjamine</w:t>
      </w:r>
      <w:bookmarkEnd w:id="1925170249"/>
    </w:p>
    <w:p w:rsidR="390546F8" w:rsidP="21B297ED" w:rsidRDefault="390546F8" w14:paraId="0EB2D80B" w14:textId="7DA4F3D0">
      <w:pPr>
        <w:spacing w:before="0" w:beforeAutospacing="off" w:after="0" w:afterAutospacing="off" w:line="252" w:lineRule="auto"/>
        <w:jc w:val="both"/>
      </w:pPr>
      <w:r w:rsidRPr="21B297ED" w:rsidR="390546F8">
        <w:rPr>
          <w:rFonts w:ascii="Arial" w:hAnsi="Arial" w:eastAsia="Arial" w:cs="Arial"/>
          <w:sz w:val="22"/>
          <w:szCs w:val="22"/>
        </w:rPr>
        <w:t xml:space="preserve">Planeeritava ala kaguservast, alajaama-tagusel liigniiskel pinnasel, leiti </w:t>
      </w:r>
      <w:r w:rsidRPr="21B297ED" w:rsidR="390546F8">
        <w:rPr>
          <w:rFonts w:ascii="Arial" w:hAnsi="Arial" w:eastAsia="Arial" w:cs="Arial"/>
          <w:sz w:val="22"/>
          <w:szCs w:val="22"/>
        </w:rPr>
        <w:t>invasiivse</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võõrliigi</w:t>
      </w:r>
      <w:r w:rsidRPr="21B297ED" w:rsidR="390546F8">
        <w:rPr>
          <w:rFonts w:ascii="Arial" w:hAnsi="Arial" w:eastAsia="Arial" w:cs="Arial"/>
          <w:sz w:val="22"/>
          <w:szCs w:val="22"/>
        </w:rPr>
        <w:t xml:space="preserve"> verev lemmmalts (</w:t>
      </w:r>
      <w:r w:rsidRPr="21B297ED" w:rsidR="390546F8">
        <w:rPr>
          <w:rFonts w:ascii="Arial" w:hAnsi="Arial" w:eastAsia="Arial" w:cs="Arial"/>
          <w:sz w:val="22"/>
          <w:szCs w:val="22"/>
        </w:rPr>
        <w:t>Impatiens</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glandulifera</w:t>
      </w:r>
      <w:r w:rsidRPr="21B297ED" w:rsidR="390546F8">
        <w:rPr>
          <w:rFonts w:ascii="Arial" w:hAnsi="Arial" w:eastAsia="Arial" w:cs="Arial"/>
          <w:sz w:val="22"/>
          <w:szCs w:val="22"/>
        </w:rPr>
        <w:t xml:space="preserve">) koloonia. Keskkonnaameti andmetel on tegu Euroopa ühe kõige </w:t>
      </w:r>
      <w:r w:rsidRPr="21B297ED" w:rsidR="390546F8">
        <w:rPr>
          <w:rFonts w:ascii="Arial" w:hAnsi="Arial" w:eastAsia="Arial" w:cs="Arial"/>
          <w:sz w:val="22"/>
          <w:szCs w:val="22"/>
        </w:rPr>
        <w:t>invasiivse</w:t>
      </w:r>
      <w:r w:rsidRPr="21B297ED" w:rsidR="390546F8">
        <w:rPr>
          <w:rFonts w:ascii="Arial" w:hAnsi="Arial" w:eastAsia="Arial" w:cs="Arial"/>
          <w:sz w:val="22"/>
          <w:szCs w:val="22"/>
        </w:rPr>
        <w:t>ma</w:t>
      </w:r>
      <w:r w:rsidRPr="21B297ED" w:rsidR="390546F8">
        <w:rPr>
          <w:rFonts w:ascii="Arial" w:hAnsi="Arial" w:eastAsia="Arial" w:cs="Arial"/>
          <w:sz w:val="22"/>
          <w:szCs w:val="22"/>
        </w:rPr>
        <w:t xml:space="preserve"> taimeliigiga, mistõttu kuulub see kogu Euroopas hävitamisele ning selle levimist ehitus- või kaevetöödega tuleb vältida.</w:t>
      </w:r>
    </w:p>
    <w:p w:rsidR="21B297ED" w:rsidP="21B297ED" w:rsidRDefault="21B297ED" w14:paraId="26089F31" w14:textId="088E3B82">
      <w:pPr>
        <w:spacing w:before="0" w:beforeAutospacing="off" w:after="0" w:afterAutospacing="off" w:line="252" w:lineRule="auto"/>
        <w:jc w:val="both"/>
        <w:rPr>
          <w:rFonts w:ascii="Arial" w:hAnsi="Arial" w:eastAsia="Arial" w:cs="Arial"/>
          <w:sz w:val="22"/>
          <w:szCs w:val="22"/>
        </w:rPr>
      </w:pPr>
    </w:p>
    <w:p w:rsidR="390546F8" w:rsidP="21B297ED" w:rsidRDefault="390546F8" w14:paraId="1C9D8751" w14:textId="57A312B6">
      <w:pPr>
        <w:spacing w:before="0" w:beforeAutospacing="off" w:after="0" w:afterAutospacing="off" w:line="252" w:lineRule="auto"/>
        <w:jc w:val="both"/>
      </w:pPr>
      <w:r w:rsidRPr="21B297ED" w:rsidR="390546F8">
        <w:rPr>
          <w:rFonts w:ascii="Arial" w:hAnsi="Arial" w:eastAsia="Arial" w:cs="Arial"/>
          <w:sz w:val="22"/>
          <w:szCs w:val="22"/>
        </w:rPr>
        <w:t>Üheaastane</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taim</w:t>
      </w:r>
      <w:r w:rsidRPr="21B297ED" w:rsidR="390546F8">
        <w:rPr>
          <w:rFonts w:ascii="Arial" w:hAnsi="Arial" w:eastAsia="Arial" w:cs="Arial"/>
          <w:sz w:val="22"/>
          <w:szCs w:val="22"/>
        </w:rPr>
        <w:t xml:space="preserve"> on </w:t>
      </w:r>
      <w:r w:rsidRPr="21B297ED" w:rsidR="390546F8">
        <w:rPr>
          <w:rFonts w:ascii="Arial" w:hAnsi="Arial" w:eastAsia="Arial" w:cs="Arial"/>
          <w:sz w:val="22"/>
          <w:szCs w:val="22"/>
        </w:rPr>
        <w:t>väga</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kiire</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levikuga</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ning</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võib</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kasvada</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kuni</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kolme</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meetri</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kõrguseks</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Oma</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erakordselt</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ilusa</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välimuse</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kõrge</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kasvu</w:t>
      </w:r>
      <w:r w:rsidRPr="21B297ED" w:rsidR="390546F8">
        <w:rPr>
          <w:rFonts w:ascii="Arial" w:hAnsi="Arial" w:eastAsia="Arial" w:cs="Arial"/>
          <w:sz w:val="22"/>
          <w:szCs w:val="22"/>
        </w:rPr>
        <w:t xml:space="preserve"> ja </w:t>
      </w:r>
      <w:r w:rsidRPr="21B297ED" w:rsidR="390546F8">
        <w:rPr>
          <w:rFonts w:ascii="Arial" w:hAnsi="Arial" w:eastAsia="Arial" w:cs="Arial"/>
          <w:sz w:val="22"/>
          <w:szCs w:val="22"/>
        </w:rPr>
        <w:t>ilusate</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roosakas</w:t>
      </w:r>
      <w:r w:rsidRPr="21B297ED" w:rsidR="390546F8">
        <w:rPr>
          <w:rFonts w:ascii="Arial" w:hAnsi="Arial" w:eastAsia="Arial" w:cs="Arial"/>
          <w:sz w:val="22"/>
          <w:szCs w:val="22"/>
        </w:rPr>
        <w:t xml:space="preserve">-lillade </w:t>
      </w:r>
      <w:r w:rsidRPr="21B297ED" w:rsidR="390546F8">
        <w:rPr>
          <w:rFonts w:ascii="Arial" w:hAnsi="Arial" w:eastAsia="Arial" w:cs="Arial"/>
          <w:sz w:val="22"/>
          <w:szCs w:val="22"/>
        </w:rPr>
        <w:t>suurte</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õite</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tõttu</w:t>
      </w:r>
      <w:r w:rsidRPr="21B297ED" w:rsidR="390546F8">
        <w:rPr>
          <w:rFonts w:ascii="Arial" w:hAnsi="Arial" w:eastAsia="Arial" w:cs="Arial"/>
          <w:sz w:val="22"/>
          <w:szCs w:val="22"/>
        </w:rPr>
        <w:t xml:space="preserve"> on </w:t>
      </w:r>
      <w:r w:rsidRPr="21B297ED" w:rsidR="390546F8">
        <w:rPr>
          <w:rFonts w:ascii="Arial" w:hAnsi="Arial" w:eastAsia="Arial" w:cs="Arial"/>
          <w:sz w:val="22"/>
          <w:szCs w:val="22"/>
        </w:rPr>
        <w:t>taim</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aianduses</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väga</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levinud</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Paraku</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kasvab</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verev</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lemmmalts</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suurte</w:t>
      </w:r>
      <w:r w:rsidRPr="21B297ED" w:rsidR="390546F8">
        <w:rPr>
          <w:rFonts w:ascii="Arial" w:hAnsi="Arial" w:eastAsia="Arial" w:cs="Arial"/>
          <w:sz w:val="22"/>
          <w:szCs w:val="22"/>
        </w:rPr>
        <w:t xml:space="preserve"> ja </w:t>
      </w:r>
      <w:r w:rsidRPr="21B297ED" w:rsidR="390546F8">
        <w:rPr>
          <w:rFonts w:ascii="Arial" w:hAnsi="Arial" w:eastAsia="Arial" w:cs="Arial"/>
          <w:sz w:val="22"/>
          <w:szCs w:val="22"/>
        </w:rPr>
        <w:t>tihedate</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kolooniatena</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tõrjudes</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välja</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kõik</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teised</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liigid</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Seega</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ei</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tohi</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seda</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liiki</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enam</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kasvatada</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ka</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koduaias</w:t>
      </w:r>
      <w:r w:rsidRPr="21B297ED" w:rsidR="390546F8">
        <w:rPr>
          <w:rFonts w:ascii="Arial" w:hAnsi="Arial" w:eastAsia="Arial" w:cs="Arial"/>
          <w:sz w:val="22"/>
          <w:szCs w:val="22"/>
        </w:rPr>
        <w:t>.</w:t>
      </w:r>
    </w:p>
    <w:p w:rsidR="21B297ED" w:rsidP="21B297ED" w:rsidRDefault="21B297ED" w14:paraId="25097DBD" w14:textId="18B3C310">
      <w:pPr>
        <w:spacing w:before="0" w:beforeAutospacing="off" w:after="0" w:afterAutospacing="off" w:line="252" w:lineRule="auto"/>
        <w:jc w:val="both"/>
        <w:rPr>
          <w:rFonts w:ascii="Arial" w:hAnsi="Arial" w:eastAsia="Arial" w:cs="Arial"/>
          <w:sz w:val="22"/>
          <w:szCs w:val="22"/>
        </w:rPr>
      </w:pPr>
    </w:p>
    <w:p w:rsidR="390546F8" w:rsidP="21B297ED" w:rsidRDefault="390546F8" w14:paraId="633B4D3E" w14:textId="06411673">
      <w:pPr>
        <w:spacing w:before="0" w:beforeAutospacing="off" w:after="0" w:afterAutospacing="off" w:line="252" w:lineRule="auto"/>
        <w:jc w:val="both"/>
      </w:pPr>
      <w:r w:rsidRPr="21B297ED" w:rsidR="390546F8">
        <w:rPr>
          <w:rFonts w:ascii="Arial" w:hAnsi="Arial" w:eastAsia="Arial" w:cs="Arial"/>
          <w:sz w:val="22"/>
          <w:szCs w:val="22"/>
        </w:rPr>
        <w:t>Vereva lemm</w:t>
      </w:r>
      <w:r w:rsidRPr="21B297ED" w:rsidR="27C7574A">
        <w:rPr>
          <w:rFonts w:ascii="Arial" w:hAnsi="Arial" w:eastAsia="Arial" w:cs="Arial"/>
          <w:sz w:val="22"/>
          <w:szCs w:val="22"/>
        </w:rPr>
        <w:t>m</w:t>
      </w:r>
      <w:r w:rsidRPr="21B297ED" w:rsidR="390546F8">
        <w:rPr>
          <w:rFonts w:ascii="Arial" w:hAnsi="Arial" w:eastAsia="Arial" w:cs="Arial"/>
          <w:sz w:val="22"/>
          <w:szCs w:val="22"/>
        </w:rPr>
        <w:t>altsa leviku piiramiseks tuleb ta</w:t>
      </w:r>
      <w:r w:rsidRPr="21B297ED" w:rsidR="3FC5CBCA">
        <w:rPr>
          <w:rFonts w:ascii="Arial" w:hAnsi="Arial" w:eastAsia="Arial" w:cs="Arial"/>
          <w:sz w:val="22"/>
          <w:szCs w:val="22"/>
        </w:rPr>
        <w:t>i</w:t>
      </w:r>
      <w:r w:rsidRPr="21B297ED" w:rsidR="390546F8">
        <w:rPr>
          <w:rFonts w:ascii="Arial" w:hAnsi="Arial" w:eastAsia="Arial" w:cs="Arial"/>
          <w:sz w:val="22"/>
          <w:szCs w:val="22"/>
        </w:rPr>
        <w:t>mede õitsemise ajal niita, niidus koristada ja kuivatada (nt riputades maapinnast kõrgemal asuvale osale) või suuremate koguste korral ladustada hunnikuna, kus uuesti kasvama</w:t>
      </w:r>
      <w:r w:rsidRPr="21B297ED" w:rsidR="2027CBA7">
        <w:rPr>
          <w:rFonts w:ascii="Arial" w:hAnsi="Arial" w:eastAsia="Arial" w:cs="Arial"/>
          <w:sz w:val="22"/>
          <w:szCs w:val="22"/>
        </w:rPr>
        <w:t xml:space="preserve"> </w:t>
      </w:r>
      <w:r w:rsidRPr="21B297ED" w:rsidR="390546F8">
        <w:rPr>
          <w:rFonts w:ascii="Arial" w:hAnsi="Arial" w:eastAsia="Arial" w:cs="Arial"/>
          <w:sz w:val="22"/>
          <w:szCs w:val="22"/>
        </w:rPr>
        <w:t>läinud taimed uuesti kitkuda</w:t>
      </w:r>
      <w:r w:rsidRPr="21B297ED" w:rsidR="390546F8">
        <w:rPr>
          <w:rFonts w:ascii="Arial" w:hAnsi="Arial" w:eastAsia="Arial" w:cs="Arial"/>
          <w:color w:val="333333"/>
          <w:sz w:val="24"/>
          <w:szCs w:val="24"/>
        </w:rPr>
        <w:t xml:space="preserve"> või niita. Niitmist </w:t>
      </w:r>
      <w:r w:rsidRPr="21B297ED" w:rsidR="390546F8">
        <w:rPr>
          <w:rFonts w:ascii="Arial" w:hAnsi="Arial" w:eastAsia="Arial" w:cs="Arial"/>
          <w:sz w:val="22"/>
          <w:szCs w:val="22"/>
        </w:rPr>
        <w:t>korrata taime vegetatsiooniperioodil iga 3 nädala järel. Mulla teisaldamisel ladustada kooritud pinnas mustkatte all, et pinnasesse jäänud s</w:t>
      </w:r>
      <w:r w:rsidRPr="21B297ED" w:rsidR="288DA132">
        <w:rPr>
          <w:rFonts w:ascii="Arial" w:hAnsi="Arial" w:eastAsia="Arial" w:cs="Arial"/>
          <w:sz w:val="22"/>
          <w:szCs w:val="22"/>
        </w:rPr>
        <w:t>e</w:t>
      </w:r>
      <w:r w:rsidRPr="21B297ED" w:rsidR="390546F8">
        <w:rPr>
          <w:rFonts w:ascii="Arial" w:hAnsi="Arial" w:eastAsia="Arial" w:cs="Arial"/>
          <w:sz w:val="22"/>
          <w:szCs w:val="22"/>
        </w:rPr>
        <w:t>emned ei saaks tärgata. Vajadusel küsida nõu Keskkonnaameti spetsialistidelt.</w:t>
      </w:r>
    </w:p>
    <w:p w:rsidR="21B297ED" w:rsidP="21B297ED" w:rsidRDefault="21B297ED" w14:paraId="5B5822B9" w14:textId="6348381A">
      <w:pPr>
        <w:spacing w:before="0" w:beforeAutospacing="off" w:after="0" w:afterAutospacing="off" w:line="252" w:lineRule="auto"/>
        <w:jc w:val="both"/>
        <w:rPr>
          <w:rFonts w:ascii="Arial" w:hAnsi="Arial" w:eastAsia="Arial" w:cs="Arial"/>
          <w:sz w:val="22"/>
          <w:szCs w:val="22"/>
        </w:rPr>
      </w:pPr>
    </w:p>
    <w:p w:rsidR="390546F8" w:rsidP="21B297ED" w:rsidRDefault="390546F8" w14:paraId="4F3E3D49" w14:textId="708E1D5D">
      <w:pPr>
        <w:spacing w:before="0" w:beforeAutospacing="off" w:after="0" w:afterAutospacing="off" w:line="252" w:lineRule="auto"/>
        <w:jc w:val="both"/>
        <w:rPr>
          <w:rFonts w:ascii="Arial" w:hAnsi="Arial" w:eastAsia="Arial" w:cs="Arial"/>
          <w:noProof w:val="0"/>
          <w:sz w:val="22"/>
          <w:szCs w:val="22"/>
          <w:lang w:val="et"/>
        </w:rPr>
      </w:pPr>
      <w:r w:rsidRPr="21B297ED" w:rsidR="390546F8">
        <w:rPr>
          <w:rFonts w:ascii="Arial" w:hAnsi="Arial" w:eastAsia="Arial" w:cs="Arial"/>
          <w:sz w:val="22"/>
          <w:szCs w:val="22"/>
        </w:rPr>
        <w:t>Rohkem</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infot</w:t>
      </w:r>
      <w:r w:rsidRPr="21B297ED" w:rsidR="390546F8">
        <w:rPr>
          <w:rFonts w:ascii="Arial" w:hAnsi="Arial" w:eastAsia="Arial" w:cs="Arial"/>
          <w:sz w:val="22"/>
          <w:szCs w:val="22"/>
        </w:rPr>
        <w:t xml:space="preserve">: </w:t>
      </w:r>
      <w:r w:rsidRPr="21B297ED" w:rsidR="1D933C10">
        <w:rPr>
          <w:rFonts w:ascii="Arial" w:hAnsi="Arial" w:eastAsia="Arial" w:cs="Arial"/>
          <w:sz w:val="22"/>
          <w:szCs w:val="22"/>
        </w:rPr>
        <w:t>https://www.keskkonnaamet.ee/verev-lemmmalts</w:t>
      </w:r>
    </w:p>
    <w:p xmlns:wp14="http://schemas.microsoft.com/office/word/2010/wordml" w:rsidRPr="00D25D48" w:rsidR="00AE2235" w:rsidP="00D25D48" w:rsidRDefault="00AE2235" w14:paraId="0B5B554D" wp14:textId="77777777">
      <w:pPr>
        <w:pStyle w:val="Heading2"/>
        <w:rPr>
          <w:lang w:val="et-EE"/>
        </w:rPr>
      </w:pPr>
      <w:bookmarkStart w:name="_Toc1863915362" w:id="190698419"/>
      <w:bookmarkStart w:name="_Toc1031572653" w:id="145488642"/>
      <w:bookmarkStart w:name="_Toc1673500380" w:id="319806115"/>
      <w:bookmarkStart w:name="_Toc822931789" w:id="691250133"/>
      <w:r w:rsidR="51AD0841">
        <w:rPr/>
        <w:t>Jäätmemajandus</w:t>
      </w:r>
      <w:bookmarkEnd w:id="190698419"/>
      <w:bookmarkEnd w:id="145488642"/>
      <w:bookmarkEnd w:id="319806115"/>
      <w:bookmarkEnd w:id="691250133"/>
    </w:p>
    <w:p xmlns:wp14="http://schemas.microsoft.com/office/word/2010/wordml" w:rsidR="00AE2235" w:rsidP="2EE21B98" w:rsidRDefault="00AE2235" w14:paraId="7409BC06" wp14:textId="2099BD64">
      <w:pPr>
        <w:pStyle w:val="BodyText"/>
        <w:spacing w:after="0"/>
        <w:rPr>
          <w:lang w:val="et-EE"/>
        </w:rPr>
      </w:pPr>
      <w:r w:rsidR="51AD0841">
        <w:rPr/>
        <w:t>Olmeprügi kogumine näha</w:t>
      </w:r>
      <w:r w:rsidR="20BBD995">
        <w:rPr/>
        <w:t>kse</w:t>
      </w:r>
      <w:r w:rsidR="51AD0841">
        <w:rPr/>
        <w:t xml:space="preserve"> ette omal krundil. Kinnistu värava lähedusse paigaldada sorteerit</w:t>
      </w:r>
      <w:r w:rsidR="38A78AEE">
        <w:rPr/>
        <w:t>avate</w:t>
      </w:r>
      <w:r w:rsidR="51AD0841">
        <w:rPr/>
        <w:t xml:space="preserve"> jäätmete konteinerid</w:t>
      </w:r>
      <w:r w:rsidR="101FB8EA">
        <w:rPr/>
        <w:t xml:space="preserve"> (vastavalt liigile)</w:t>
      </w:r>
      <w:r w:rsidR="51AD0841">
        <w:rPr/>
        <w:t xml:space="preserve"> tugevdatud alusel. </w:t>
      </w:r>
      <w:r w:rsidR="2C3C3AFE">
        <w:rPr/>
        <w:t xml:space="preserve"> Kui konteiner asub lähemal kui 3 meetrit naaberkinnistu piirist, on tarvilik naabri kooskõlastus. Prügikonteinerile tagad</w:t>
      </w:r>
      <w:r w:rsidR="199B1175">
        <w:rPr/>
        <w:t>a</w:t>
      </w:r>
      <w:r w:rsidR="2C3C3AFE">
        <w:rPr/>
        <w:t xml:space="preserve"> võimalikult lihtne liikluskorralduslik ligipääs, järgides Rae valla jäätmehoolduseeskirja ning jäätmevedaja kehtestatud nõudeid konteineri ja selle asukoha suhtes.</w:t>
      </w:r>
    </w:p>
    <w:p xmlns:wp14="http://schemas.microsoft.com/office/word/2010/wordml" w:rsidR="00AE2235" w:rsidP="21B297ED" w:rsidRDefault="00AE2235" w14:paraId="29BC466C" wp14:textId="5043BFE3">
      <w:pPr>
        <w:pStyle w:val="Heading2"/>
        <w:suppressLineNumbers w:val="0"/>
        <w:bidi w:val="0"/>
        <w:spacing w:before="120" w:beforeAutospacing="off" w:after="100" w:afterAutospacing="off" w:line="252" w:lineRule="auto"/>
        <w:ind w:right="0"/>
        <w:jc w:val="both"/>
        <w:rPr>
          <w:noProof w:val="0"/>
          <w:lang w:val="et-EE"/>
        </w:rPr>
      </w:pPr>
      <w:bookmarkStart w:name="_Toc143248763" w:id="1835090650"/>
      <w:bookmarkStart w:name="_Toc129756143" w:id="2113735634"/>
      <w:bookmarkStart w:name="_Toc1083997617" w:id="233830857"/>
      <w:r w:rsidR="6D74D9FC">
        <w:rPr/>
        <w:t>Kuritegevuse riske vähendavad nõuded ja tingimused</w:t>
      </w:r>
      <w:bookmarkEnd w:id="1835090650"/>
      <w:bookmarkEnd w:id="2113735634"/>
      <w:bookmarkEnd w:id="233830857"/>
    </w:p>
    <w:p xmlns:wp14="http://schemas.microsoft.com/office/word/2010/wordml" w:rsidR="00AE2235" w:rsidP="2EE21B98" w:rsidRDefault="00AE2235" w14:paraId="2CDB9149" wp14:textId="6C14C2C1">
      <w:pPr>
        <w:bidi w:val="0"/>
        <w:spacing w:before="0" w:beforeAutospacing="off" w:after="0" w:afterAutospacing="off" w:line="252" w:lineRule="auto"/>
        <w:jc w:val="both"/>
      </w:pPr>
      <w:r w:rsidRPr="21B297ED" w:rsidR="025D26D2">
        <w:rPr>
          <w:rFonts w:ascii="Arial" w:hAnsi="Arial" w:eastAsia="Arial" w:cs="Arial"/>
          <w:sz w:val="22"/>
          <w:szCs w:val="22"/>
        </w:rPr>
        <w:t>Kuritegevuse</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ennetamiseks</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rakendada</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järgmiseid</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meetmeid</w:t>
      </w:r>
      <w:r w:rsidRPr="21B297ED" w:rsidR="025D26D2">
        <w:rPr>
          <w:rFonts w:ascii="Arial" w:hAnsi="Arial" w:eastAsia="Arial" w:cs="Arial"/>
          <w:sz w:val="22"/>
          <w:szCs w:val="22"/>
        </w:rPr>
        <w:t xml:space="preserve">: </w:t>
      </w:r>
    </w:p>
    <w:p xmlns:wp14="http://schemas.microsoft.com/office/word/2010/wordml" w:rsidR="00AE2235" w:rsidP="2EE21B98" w:rsidRDefault="00AE2235" w14:paraId="5580E927" wp14:textId="2B477FA8">
      <w:pPr>
        <w:pStyle w:val="ListParagraph"/>
        <w:numPr>
          <w:ilvl w:val="0"/>
          <w:numId w:val="45"/>
        </w:numPr>
        <w:bidi w:val="0"/>
        <w:spacing w:before="0" w:beforeAutospacing="off" w:after="0" w:afterAutospacing="off" w:line="252" w:lineRule="auto"/>
        <w:ind w:left="720" w:right="0" w:hanging="360"/>
        <w:jc w:val="both"/>
        <w:rPr>
          <w:rFonts w:ascii="Arial" w:hAnsi="Arial" w:eastAsia="Arial" w:cs="Arial"/>
          <w:noProof w:val="0"/>
          <w:sz w:val="22"/>
          <w:szCs w:val="22"/>
          <w:lang w:val="da"/>
        </w:rPr>
      </w:pPr>
      <w:r w:rsidRPr="21B297ED" w:rsidR="025D26D2">
        <w:rPr>
          <w:rFonts w:ascii="Arial" w:hAnsi="Arial" w:eastAsia="Arial" w:cs="Arial"/>
          <w:sz w:val="22"/>
          <w:szCs w:val="22"/>
        </w:rPr>
        <w:t>tagada</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uste</w:t>
      </w:r>
      <w:r w:rsidRPr="21B297ED" w:rsidR="025D26D2">
        <w:rPr>
          <w:rFonts w:ascii="Arial" w:hAnsi="Arial" w:eastAsia="Arial" w:cs="Arial"/>
          <w:sz w:val="22"/>
          <w:szCs w:val="22"/>
        </w:rPr>
        <w:t xml:space="preserve"> ja </w:t>
      </w:r>
      <w:r w:rsidRPr="21B297ED" w:rsidR="025D26D2">
        <w:rPr>
          <w:rFonts w:ascii="Arial" w:hAnsi="Arial" w:eastAsia="Arial" w:cs="Arial"/>
          <w:sz w:val="22"/>
          <w:szCs w:val="22"/>
        </w:rPr>
        <w:t>akende</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lukustamisvõimalus</w:t>
      </w:r>
      <w:r w:rsidRPr="21B297ED" w:rsidR="025D26D2">
        <w:rPr>
          <w:rFonts w:ascii="Arial" w:hAnsi="Arial" w:eastAsia="Arial" w:cs="Arial"/>
          <w:sz w:val="22"/>
          <w:szCs w:val="22"/>
        </w:rPr>
        <w:t xml:space="preserve">; </w:t>
      </w:r>
    </w:p>
    <w:p xmlns:wp14="http://schemas.microsoft.com/office/word/2010/wordml" w:rsidR="00AE2235" w:rsidP="2EE21B98" w:rsidRDefault="00AE2235" w14:paraId="16AA9068" wp14:textId="52DFC49E">
      <w:pPr>
        <w:pStyle w:val="ListParagraph"/>
        <w:numPr>
          <w:ilvl w:val="0"/>
          <w:numId w:val="45"/>
        </w:numPr>
        <w:bidi w:val="0"/>
        <w:spacing w:before="0" w:beforeAutospacing="off" w:after="0" w:afterAutospacing="off" w:line="252" w:lineRule="auto"/>
        <w:ind w:left="720" w:right="0" w:hanging="360"/>
        <w:jc w:val="both"/>
        <w:rPr>
          <w:rFonts w:ascii="Arial" w:hAnsi="Arial" w:eastAsia="Arial" w:cs="Arial"/>
          <w:noProof w:val="0"/>
          <w:sz w:val="22"/>
          <w:szCs w:val="22"/>
          <w:lang w:val="da"/>
        </w:rPr>
      </w:pPr>
      <w:r w:rsidRPr="21B297ED" w:rsidR="025D26D2">
        <w:rPr>
          <w:rFonts w:ascii="Arial" w:hAnsi="Arial" w:eastAsia="Arial" w:cs="Arial"/>
          <w:sz w:val="22"/>
          <w:szCs w:val="22"/>
        </w:rPr>
        <w:t>hoida</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ala</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hooldatuna</w:t>
      </w:r>
      <w:r w:rsidRPr="21B297ED" w:rsidR="025D26D2">
        <w:rPr>
          <w:rFonts w:ascii="Arial" w:hAnsi="Arial" w:eastAsia="Arial" w:cs="Arial"/>
          <w:sz w:val="22"/>
          <w:szCs w:val="22"/>
        </w:rPr>
        <w:t>;</w:t>
      </w:r>
    </w:p>
    <w:p xmlns:wp14="http://schemas.microsoft.com/office/word/2010/wordml" w:rsidR="00AE2235" w:rsidP="2EE21B98" w:rsidRDefault="00AE2235" w14:paraId="10BCD4F1" wp14:textId="34EC0ED8">
      <w:pPr>
        <w:pStyle w:val="ListParagraph"/>
        <w:numPr>
          <w:ilvl w:val="0"/>
          <w:numId w:val="45"/>
        </w:numPr>
        <w:bidi w:val="0"/>
        <w:spacing w:before="0" w:beforeAutospacing="off" w:after="0" w:afterAutospacing="off" w:line="252" w:lineRule="auto"/>
        <w:ind w:left="720" w:right="0" w:hanging="360"/>
        <w:jc w:val="both"/>
        <w:rPr>
          <w:rFonts w:ascii="Arial" w:hAnsi="Arial" w:eastAsia="Arial" w:cs="Arial"/>
          <w:noProof w:val="0"/>
          <w:sz w:val="22"/>
          <w:szCs w:val="22"/>
          <w:lang w:val="da"/>
        </w:rPr>
      </w:pPr>
      <w:r w:rsidRPr="21B297ED" w:rsidR="025D26D2">
        <w:rPr>
          <w:rFonts w:ascii="Arial" w:hAnsi="Arial" w:eastAsia="Arial" w:cs="Arial"/>
          <w:sz w:val="22"/>
          <w:szCs w:val="22"/>
        </w:rPr>
        <w:t>paigaldada</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liikumisanduri</w:t>
      </w:r>
      <w:r w:rsidRPr="21B297ED" w:rsidR="025D26D2">
        <w:rPr>
          <w:rFonts w:ascii="Arial" w:hAnsi="Arial" w:eastAsia="Arial" w:cs="Arial"/>
          <w:sz w:val="22"/>
          <w:szCs w:val="22"/>
        </w:rPr>
        <w:t xml:space="preserve"> ja </w:t>
      </w:r>
      <w:r w:rsidRPr="21B297ED" w:rsidR="025D26D2">
        <w:rPr>
          <w:rFonts w:ascii="Arial" w:hAnsi="Arial" w:eastAsia="Arial" w:cs="Arial"/>
          <w:sz w:val="22"/>
          <w:szCs w:val="22"/>
        </w:rPr>
        <w:t>turvaautomaatikaga</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välisvalgustus</w:t>
      </w:r>
      <w:r w:rsidRPr="21B297ED" w:rsidR="025D26D2">
        <w:rPr>
          <w:rFonts w:ascii="Arial" w:hAnsi="Arial" w:eastAsia="Arial" w:cs="Arial"/>
          <w:sz w:val="22"/>
          <w:szCs w:val="22"/>
        </w:rPr>
        <w:t xml:space="preserve">; </w:t>
      </w:r>
    </w:p>
    <w:p xmlns:wp14="http://schemas.microsoft.com/office/word/2010/wordml" w:rsidR="00AE2235" w:rsidP="2EE21B98" w:rsidRDefault="00AE2235" w14:paraId="0448641E" wp14:textId="3BB81003">
      <w:pPr>
        <w:pStyle w:val="ListParagraph"/>
        <w:numPr>
          <w:ilvl w:val="0"/>
          <w:numId w:val="45"/>
        </w:numPr>
        <w:bidi w:val="0"/>
        <w:spacing w:before="0" w:beforeAutospacing="off" w:after="0" w:afterAutospacing="off" w:line="252" w:lineRule="auto"/>
        <w:ind w:left="720" w:right="0" w:hanging="360"/>
        <w:jc w:val="both"/>
        <w:rPr>
          <w:rFonts w:ascii="Arial" w:hAnsi="Arial" w:eastAsia="Arial" w:cs="Arial"/>
          <w:noProof w:val="0"/>
          <w:sz w:val="22"/>
          <w:szCs w:val="22"/>
          <w:lang w:val="da"/>
        </w:rPr>
      </w:pPr>
      <w:r w:rsidRPr="21B297ED" w:rsidR="025D26D2">
        <w:rPr>
          <w:rFonts w:ascii="Arial" w:hAnsi="Arial" w:eastAsia="Arial" w:cs="Arial"/>
          <w:sz w:val="22"/>
          <w:szCs w:val="22"/>
        </w:rPr>
        <w:t>elamukrundid</w:t>
      </w:r>
      <w:r w:rsidRPr="21B297ED" w:rsidR="025D26D2">
        <w:rPr>
          <w:rFonts w:ascii="Arial" w:hAnsi="Arial" w:eastAsia="Arial" w:cs="Arial"/>
          <w:sz w:val="22"/>
          <w:szCs w:val="22"/>
        </w:rPr>
        <w:t xml:space="preserve"> piirata </w:t>
      </w:r>
      <w:r w:rsidRPr="21B297ED" w:rsidR="025D26D2">
        <w:rPr>
          <w:rFonts w:ascii="Arial" w:hAnsi="Arial" w:eastAsia="Arial" w:cs="Arial"/>
          <w:sz w:val="22"/>
          <w:szCs w:val="22"/>
        </w:rPr>
        <w:t>piirdeaedadega</w:t>
      </w:r>
      <w:r w:rsidRPr="21B297ED" w:rsidR="025D26D2">
        <w:rPr>
          <w:rFonts w:ascii="Arial" w:hAnsi="Arial" w:eastAsia="Arial" w:cs="Arial"/>
          <w:sz w:val="22"/>
          <w:szCs w:val="22"/>
        </w:rPr>
        <w:t xml:space="preserve">; </w:t>
      </w:r>
    </w:p>
    <w:p xmlns:wp14="http://schemas.microsoft.com/office/word/2010/wordml" w:rsidR="00AE2235" w:rsidP="2EE21B98" w:rsidRDefault="00AE2235" w14:paraId="0FC4BD13" wp14:textId="3A57DDCC">
      <w:pPr>
        <w:pStyle w:val="ListParagraph"/>
        <w:numPr>
          <w:ilvl w:val="0"/>
          <w:numId w:val="45"/>
        </w:numPr>
        <w:bidi w:val="0"/>
        <w:spacing w:before="0" w:beforeAutospacing="off" w:after="0" w:afterAutospacing="off" w:line="252" w:lineRule="auto"/>
        <w:ind w:left="720" w:right="0" w:hanging="360"/>
        <w:jc w:val="both"/>
        <w:rPr>
          <w:rFonts w:ascii="Arial" w:hAnsi="Arial" w:eastAsia="Arial" w:cs="Arial"/>
          <w:noProof w:val="0"/>
          <w:sz w:val="22"/>
          <w:szCs w:val="22"/>
          <w:lang w:val="da"/>
        </w:rPr>
      </w:pPr>
      <w:r w:rsidRPr="21B297ED" w:rsidR="025D26D2">
        <w:rPr>
          <w:rFonts w:ascii="Arial" w:hAnsi="Arial" w:eastAsia="Arial" w:cs="Arial"/>
          <w:sz w:val="22"/>
          <w:szCs w:val="22"/>
        </w:rPr>
        <w:t>põõsad</w:t>
      </w:r>
      <w:r w:rsidRPr="21B297ED" w:rsidR="025D26D2">
        <w:rPr>
          <w:rFonts w:ascii="Arial" w:hAnsi="Arial" w:eastAsia="Arial" w:cs="Arial"/>
          <w:sz w:val="22"/>
          <w:szCs w:val="22"/>
        </w:rPr>
        <w:t xml:space="preserve"> on </w:t>
      </w:r>
      <w:r w:rsidRPr="21B297ED" w:rsidR="025D26D2">
        <w:rPr>
          <w:rFonts w:ascii="Arial" w:hAnsi="Arial" w:eastAsia="Arial" w:cs="Arial"/>
          <w:sz w:val="22"/>
          <w:szCs w:val="22"/>
        </w:rPr>
        <w:t>soovitav</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kujundada</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kuni</w:t>
      </w:r>
      <w:r w:rsidRPr="21B297ED" w:rsidR="025D26D2">
        <w:rPr>
          <w:rFonts w:ascii="Arial" w:hAnsi="Arial" w:eastAsia="Arial" w:cs="Arial"/>
          <w:sz w:val="22"/>
          <w:szCs w:val="22"/>
        </w:rPr>
        <w:t xml:space="preserve"> 2,5 m </w:t>
      </w:r>
      <w:r w:rsidRPr="21B297ED" w:rsidR="025D26D2">
        <w:rPr>
          <w:rFonts w:ascii="Arial" w:hAnsi="Arial" w:eastAsia="Arial" w:cs="Arial"/>
          <w:sz w:val="22"/>
          <w:szCs w:val="22"/>
        </w:rPr>
        <w:t>kõrguseks</w:t>
      </w:r>
      <w:r w:rsidRPr="21B297ED" w:rsidR="025D26D2">
        <w:rPr>
          <w:rFonts w:ascii="Arial" w:hAnsi="Arial" w:eastAsia="Arial" w:cs="Arial"/>
          <w:sz w:val="22"/>
          <w:szCs w:val="22"/>
        </w:rPr>
        <w:t>;</w:t>
      </w:r>
    </w:p>
    <w:p xmlns:wp14="http://schemas.microsoft.com/office/word/2010/wordml" w:rsidR="00AE2235" w:rsidP="2EE21B98" w:rsidRDefault="00AE2235" w14:paraId="6150A06F" wp14:textId="00E3699E">
      <w:pPr>
        <w:pStyle w:val="ListParagraph"/>
        <w:numPr>
          <w:ilvl w:val="0"/>
          <w:numId w:val="45"/>
        </w:numPr>
        <w:bidi w:val="0"/>
        <w:spacing w:before="0" w:beforeAutospacing="off" w:after="0" w:afterAutospacing="off" w:line="252" w:lineRule="auto"/>
        <w:ind w:left="720" w:right="0" w:hanging="360"/>
        <w:jc w:val="both"/>
        <w:rPr>
          <w:rFonts w:ascii="Arial" w:hAnsi="Arial" w:eastAsia="Arial" w:cs="Arial"/>
          <w:noProof w:val="0"/>
          <w:sz w:val="22"/>
          <w:szCs w:val="22"/>
          <w:lang w:val="da"/>
        </w:rPr>
      </w:pPr>
      <w:r w:rsidRPr="21B297ED" w:rsidR="025D26D2">
        <w:rPr>
          <w:rFonts w:ascii="Arial" w:hAnsi="Arial" w:eastAsia="Arial" w:cs="Arial"/>
          <w:sz w:val="22"/>
          <w:szCs w:val="22"/>
        </w:rPr>
        <w:t>kujundada</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selge</w:t>
      </w:r>
      <w:r w:rsidRPr="21B297ED" w:rsidR="025D26D2">
        <w:rPr>
          <w:rFonts w:ascii="Arial" w:hAnsi="Arial" w:eastAsia="Arial" w:cs="Arial"/>
          <w:sz w:val="22"/>
          <w:szCs w:val="22"/>
        </w:rPr>
        <w:t xml:space="preserve"> ja </w:t>
      </w:r>
      <w:r w:rsidRPr="21B297ED" w:rsidR="025D26D2">
        <w:rPr>
          <w:rFonts w:ascii="Arial" w:hAnsi="Arial" w:eastAsia="Arial" w:cs="Arial"/>
          <w:sz w:val="22"/>
          <w:szCs w:val="22"/>
        </w:rPr>
        <w:t>piiritletud</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juurdepääs</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hoonele</w:t>
      </w:r>
      <w:r w:rsidRPr="21B297ED" w:rsidR="025D26D2">
        <w:rPr>
          <w:rFonts w:ascii="Arial" w:hAnsi="Arial" w:eastAsia="Arial" w:cs="Arial"/>
          <w:sz w:val="22"/>
          <w:szCs w:val="22"/>
        </w:rPr>
        <w:t>;</w:t>
      </w:r>
    </w:p>
    <w:p xmlns:wp14="http://schemas.microsoft.com/office/word/2010/wordml" w:rsidR="00AE2235" w:rsidP="2EE21B98" w:rsidRDefault="00AE2235" w14:paraId="1DACB968" wp14:textId="59B5A280">
      <w:pPr>
        <w:pStyle w:val="ListParagraph"/>
        <w:numPr>
          <w:ilvl w:val="0"/>
          <w:numId w:val="45"/>
        </w:numPr>
        <w:bidi w:val="0"/>
        <w:spacing w:before="0" w:beforeAutospacing="off" w:after="0" w:afterAutospacing="off" w:line="252" w:lineRule="auto"/>
        <w:ind w:left="720" w:right="0" w:hanging="360"/>
        <w:jc w:val="both"/>
        <w:rPr>
          <w:rFonts w:ascii="Arial" w:hAnsi="Arial" w:eastAsia="Arial" w:cs="Arial"/>
          <w:noProof w:val="0"/>
          <w:sz w:val="22"/>
          <w:szCs w:val="22"/>
          <w:lang w:val="da"/>
        </w:rPr>
      </w:pPr>
      <w:r w:rsidRPr="21B297ED" w:rsidR="025D26D2">
        <w:rPr>
          <w:rFonts w:ascii="Arial" w:hAnsi="Arial" w:eastAsia="Arial" w:cs="Arial"/>
          <w:sz w:val="22"/>
          <w:szCs w:val="22"/>
        </w:rPr>
        <w:t>võimalusel</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kasutada</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hoone</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lähedastel</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aladel</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akende</w:t>
      </w:r>
      <w:r w:rsidRPr="21B297ED" w:rsidR="025D26D2">
        <w:rPr>
          <w:rFonts w:ascii="Arial" w:hAnsi="Arial" w:eastAsia="Arial" w:cs="Arial"/>
          <w:sz w:val="22"/>
          <w:szCs w:val="22"/>
        </w:rPr>
        <w:t xml:space="preserve"> all) </w:t>
      </w:r>
      <w:r w:rsidRPr="21B297ED" w:rsidR="025D26D2">
        <w:rPr>
          <w:rFonts w:ascii="Arial" w:hAnsi="Arial" w:eastAsia="Arial" w:cs="Arial"/>
          <w:sz w:val="22"/>
          <w:szCs w:val="22"/>
        </w:rPr>
        <w:t>dekoratiivkruusast</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pinnakatet</w:t>
      </w:r>
      <w:r w:rsidRPr="21B297ED" w:rsidR="025D26D2">
        <w:rPr>
          <w:rFonts w:ascii="Arial" w:hAnsi="Arial" w:eastAsia="Arial" w:cs="Arial"/>
          <w:sz w:val="22"/>
          <w:szCs w:val="22"/>
        </w:rPr>
        <w:t xml:space="preserve">, mis </w:t>
      </w:r>
      <w:r w:rsidRPr="21B297ED" w:rsidR="025D26D2">
        <w:rPr>
          <w:rFonts w:ascii="Arial" w:hAnsi="Arial" w:eastAsia="Arial" w:cs="Arial"/>
          <w:sz w:val="22"/>
          <w:szCs w:val="22"/>
        </w:rPr>
        <w:t>krudiseb</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kui</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sellel</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kõnnitakse</w:t>
      </w:r>
      <w:r w:rsidRPr="21B297ED" w:rsidR="025D26D2">
        <w:rPr>
          <w:rFonts w:ascii="Arial" w:hAnsi="Arial" w:eastAsia="Arial" w:cs="Arial"/>
          <w:sz w:val="22"/>
          <w:szCs w:val="22"/>
        </w:rPr>
        <w:t>.</w:t>
      </w:r>
    </w:p>
    <w:p w:rsidR="249E1866" w:rsidP="21B297ED" w:rsidRDefault="249E1866" w14:paraId="332F43C5" w14:textId="661A38BB">
      <w:pPr>
        <w:pStyle w:val="Heading1"/>
        <w:numPr>
          <w:ilvl w:val="0"/>
          <w:numId w:val="204"/>
        </w:numPr>
        <w:bidi w:val="0"/>
        <w:rPr/>
      </w:pPr>
      <w:bookmarkStart w:name="_Toc1325077078" w:id="1032424508"/>
      <w:bookmarkStart w:name="_Toc1360728919" w:id="1291766464"/>
      <w:bookmarkStart w:name="_Toc1994898807" w:id="359148509"/>
      <w:r w:rsidR="249E1866">
        <w:rPr/>
        <w:t>Planeeringu elluviimine</w:t>
      </w:r>
      <w:bookmarkEnd w:id="1032424508"/>
      <w:bookmarkEnd w:id="1291766464"/>
      <w:bookmarkEnd w:id="359148509"/>
    </w:p>
    <w:p w:rsidR="2C3C3AFE" w:rsidP="21B297ED" w:rsidRDefault="2C3C3AFE" w14:paraId="237D6700" w14:textId="7157A1B3">
      <w:pPr>
        <w:pStyle w:val="Heading2"/>
        <w:spacing w:after="0"/>
        <w:rPr/>
      </w:pPr>
      <w:bookmarkStart w:name="_Toc1660969761" w:id="433436047"/>
      <w:bookmarkStart w:name="_Toc1529944461" w:id="715120251"/>
      <w:bookmarkStart w:name="_Toc1635988740" w:id="278335433"/>
      <w:r w:rsidR="2C3C3AFE">
        <w:rPr/>
        <w:t>Planeeringu elluviimisega kaasnevate asjakohaste majanduslike, kultuuriliste, sotsiaalsete ja looduskeskkonnale avalduvate mõjude hindamise kirjeldus</w:t>
      </w:r>
      <w:bookmarkEnd w:id="433436047"/>
      <w:bookmarkEnd w:id="715120251"/>
      <w:bookmarkEnd w:id="278335433"/>
    </w:p>
    <w:p xmlns:wp14="http://schemas.microsoft.com/office/word/2010/wordml" w:rsidR="00AE2235" w:rsidP="21B297ED" w:rsidRDefault="00AE2235" w14:paraId="55EBC075" wp14:textId="52F9662A">
      <w:pPr>
        <w:pStyle w:val="BodyText"/>
        <w:suppressLineNumbers w:val="0"/>
        <w:bidi w:val="0"/>
        <w:spacing w:before="0" w:beforeAutospacing="off" w:after="0" w:afterAutospacing="off" w:line="252" w:lineRule="auto"/>
        <w:ind w:left="0" w:right="0"/>
        <w:jc w:val="both"/>
        <w:rPr>
          <w:lang w:val="et-EE"/>
        </w:rPr>
      </w:pPr>
      <w:r w:rsidR="449C1C4A">
        <w:rPr/>
        <w:t xml:space="preserve">Rae Vallavolikogu 20.09.2012 otsusega nr 390 kehtestatud Rae valla Jüri aleviku ja sellega piirnevate Aaviku, Vaskjala ja Karla külaosade üldplaneeringu kohaselt asub planeeringuala tiheasutusalal ning planeeritava ala maakasutuse juhtotstarbeks on määratud osaliselt olemasolev väikeelamumaa, osaliselt perspektiivne väikeelamumaa ja  osaliselt  olemasolev  haljasmaa-parkmetsamaa. </w:t>
      </w:r>
    </w:p>
    <w:p xmlns:wp14="http://schemas.microsoft.com/office/word/2010/wordml" w:rsidR="00AE2235" w:rsidP="21B297ED" w:rsidRDefault="00AE2235" w14:paraId="28989FB8" wp14:textId="0F77CFCC">
      <w:pPr>
        <w:pStyle w:val="BodyText"/>
        <w:suppressLineNumbers w:val="0"/>
        <w:bidi w:val="0"/>
        <w:spacing w:before="0" w:beforeAutospacing="off" w:after="0" w:afterAutospacing="off" w:line="252" w:lineRule="auto"/>
        <w:ind w:left="0" w:right="0"/>
        <w:jc w:val="both"/>
      </w:pPr>
    </w:p>
    <w:p xmlns:wp14="http://schemas.microsoft.com/office/word/2010/wordml" w:rsidR="00AE2235" w:rsidP="21B297ED" w:rsidRDefault="00AE2235" w14:paraId="160D9B6A" wp14:textId="4851CA0F">
      <w:pPr>
        <w:pStyle w:val="BodyText"/>
        <w:suppressLineNumbers w:val="0"/>
        <w:bidi w:val="0"/>
        <w:spacing w:before="0" w:beforeAutospacing="off" w:after="0" w:afterAutospacing="off" w:line="252" w:lineRule="auto"/>
        <w:ind w:left="0" w:right="0"/>
        <w:jc w:val="both"/>
        <w:rPr>
          <w:lang w:val="et-EE"/>
        </w:rPr>
      </w:pPr>
      <w:r w:rsidR="08ABD155">
        <w:rPr/>
        <w:t>Antud detailplaneeringu näol ei ole tegemist keskkonnamõju hindamise ja keskkonnajuhtimissüsteemi seaduse (</w:t>
      </w:r>
      <w:r w:rsidR="08ABD155">
        <w:rPr/>
        <w:t>KeHJS</w:t>
      </w:r>
      <w:r w:rsidR="08ABD155">
        <w:rPr/>
        <w:t xml:space="preserve">) § 33 lõike punktis 3 nimetatud strateegilise planeerimisdokumendiga, kuna sellega ei kavandata tegevusi, mis kuuluvad </w:t>
      </w:r>
      <w:r w:rsidR="08ABD155">
        <w:rPr/>
        <w:t>KeHJS</w:t>
      </w:r>
      <w:r w:rsidR="08ABD155">
        <w:rPr/>
        <w:t xml:space="preserve"> § 6 lõikes 1 nimetatud olulise keskkonnamõjuga tegevuste nimistusse, mille korral on keskkonnamõju strateegilise hindamise (edaspidi KSH) läbiviimine kohustuslik.</w:t>
      </w:r>
    </w:p>
    <w:p w:rsidR="21B297ED" w:rsidP="21B297ED" w:rsidRDefault="21B297ED" w14:paraId="44923E56" w14:textId="48DF066A">
      <w:pPr>
        <w:pStyle w:val="BodyText"/>
        <w:suppressLineNumbers w:val="0"/>
        <w:bidi w:val="0"/>
        <w:spacing w:before="0" w:beforeAutospacing="off" w:after="0" w:afterAutospacing="off" w:line="252" w:lineRule="auto"/>
        <w:ind w:left="0" w:right="0"/>
        <w:jc w:val="both"/>
      </w:pPr>
    </w:p>
    <w:p xmlns:wp14="http://schemas.microsoft.com/office/word/2010/wordml" w:rsidR="00AE2235" w:rsidP="21B297ED" w:rsidRDefault="00AE2235" w14:paraId="39CA63A8" wp14:textId="12E8B378">
      <w:pPr>
        <w:pStyle w:val="BodyText"/>
        <w:suppressLineNumbers w:val="0"/>
        <w:bidi w:val="0"/>
        <w:spacing w:before="0" w:beforeAutospacing="off" w:after="0" w:afterAutospacing="off" w:line="252" w:lineRule="auto"/>
        <w:ind w:left="0" w:right="0"/>
        <w:jc w:val="both"/>
        <w:rPr>
          <w:lang w:val="et-EE"/>
        </w:rPr>
      </w:pPr>
      <w:r w:rsidR="08ABD155">
        <w:rPr/>
        <w:t>Selgitamaks</w:t>
      </w:r>
      <w:r w:rsidR="08ABD155">
        <w:rPr/>
        <w:t xml:space="preserve"> </w:t>
      </w:r>
      <w:r w:rsidR="08ABD155">
        <w:rPr/>
        <w:t>välja</w:t>
      </w:r>
      <w:r w:rsidR="08ABD155">
        <w:rPr/>
        <w:t xml:space="preserve">, </w:t>
      </w:r>
      <w:r w:rsidR="08ABD155">
        <w:rPr/>
        <w:t>kas</w:t>
      </w:r>
      <w:r w:rsidR="08ABD155">
        <w:rPr/>
        <w:t xml:space="preserve"> </w:t>
      </w:r>
      <w:r w:rsidR="08ABD155">
        <w:rPr/>
        <w:t>kavandatav</w:t>
      </w:r>
      <w:r w:rsidR="08ABD155">
        <w:rPr/>
        <w:t xml:space="preserve"> </w:t>
      </w:r>
      <w:r w:rsidR="08ABD155">
        <w:rPr/>
        <w:t>tegevus</w:t>
      </w:r>
      <w:r w:rsidR="08ABD155">
        <w:rPr/>
        <w:t xml:space="preserve"> on </w:t>
      </w:r>
      <w:r w:rsidR="08ABD155">
        <w:rPr/>
        <w:t>KeHJS</w:t>
      </w:r>
      <w:r w:rsidR="08ABD155">
        <w:rPr/>
        <w:t xml:space="preserve"> § 33 </w:t>
      </w:r>
      <w:r w:rsidR="08ABD155">
        <w:rPr/>
        <w:t>lõige</w:t>
      </w:r>
      <w:r w:rsidR="08ABD155">
        <w:rPr/>
        <w:t xml:space="preserve"> 2 </w:t>
      </w:r>
      <w:r w:rsidR="08ABD155">
        <w:rPr/>
        <w:t>punktis</w:t>
      </w:r>
      <w:r w:rsidR="08ABD155">
        <w:rPr/>
        <w:t xml:space="preserve"> 3 </w:t>
      </w:r>
      <w:r w:rsidR="08ABD155">
        <w:rPr/>
        <w:t>nimetatud</w:t>
      </w:r>
      <w:r w:rsidR="08ABD155">
        <w:rPr/>
        <w:t xml:space="preserve"> </w:t>
      </w:r>
      <w:r w:rsidR="08ABD155">
        <w:rPr/>
        <w:t>detailplaneering</w:t>
      </w:r>
      <w:r w:rsidR="08ABD155">
        <w:rPr/>
        <w:t xml:space="preserve"> (</w:t>
      </w:r>
      <w:r w:rsidR="08ABD155">
        <w:rPr/>
        <w:t>detailplaneering</w:t>
      </w:r>
      <w:r w:rsidR="08ABD155">
        <w:rPr/>
        <w:t xml:space="preserve"> </w:t>
      </w:r>
      <w:r w:rsidR="08ABD155">
        <w:rPr/>
        <w:t>planeerimisseaduse</w:t>
      </w:r>
      <w:r w:rsidR="08ABD155">
        <w:rPr/>
        <w:t xml:space="preserve"> § 142 </w:t>
      </w:r>
      <w:r w:rsidR="08ABD155">
        <w:rPr/>
        <w:t>lõige</w:t>
      </w:r>
      <w:r w:rsidR="08ABD155">
        <w:rPr/>
        <w:t xml:space="preserve"> 1 </w:t>
      </w:r>
      <w:r w:rsidR="08ABD155">
        <w:rPr/>
        <w:t>punktis</w:t>
      </w:r>
      <w:r w:rsidR="08ABD155">
        <w:rPr/>
        <w:t xml:space="preserve"> 1 </w:t>
      </w:r>
      <w:r w:rsidR="08ABD155">
        <w:rPr/>
        <w:t>või</w:t>
      </w:r>
      <w:r w:rsidR="08ABD155">
        <w:rPr/>
        <w:t xml:space="preserve"> 3 </w:t>
      </w:r>
      <w:r w:rsidR="08ABD155">
        <w:rPr/>
        <w:t>sätestatud</w:t>
      </w:r>
      <w:r w:rsidR="08ABD155">
        <w:rPr/>
        <w:t xml:space="preserve"> </w:t>
      </w:r>
      <w:r w:rsidR="08ABD155">
        <w:rPr/>
        <w:t>juhul</w:t>
      </w:r>
      <w:r w:rsidR="08ABD155">
        <w:rPr/>
        <w:t xml:space="preserve">) </w:t>
      </w:r>
      <w:r w:rsidR="08ABD155">
        <w:rPr/>
        <w:t>või</w:t>
      </w:r>
      <w:r w:rsidR="08ABD155">
        <w:rPr/>
        <w:t xml:space="preserve"> </w:t>
      </w:r>
      <w:r w:rsidR="08ABD155">
        <w:rPr/>
        <w:t>kas</w:t>
      </w:r>
      <w:r w:rsidR="08ABD155">
        <w:rPr/>
        <w:t xml:space="preserve"> </w:t>
      </w:r>
      <w:r w:rsidR="08ABD155">
        <w:rPr/>
        <w:t>kavandatav</w:t>
      </w:r>
      <w:r w:rsidR="08ABD155">
        <w:rPr/>
        <w:t xml:space="preserve"> </w:t>
      </w:r>
      <w:r w:rsidR="08ABD155">
        <w:rPr/>
        <w:t>tegevus</w:t>
      </w:r>
      <w:r w:rsidR="08ABD155">
        <w:rPr/>
        <w:t xml:space="preserve"> on </w:t>
      </w:r>
      <w:r w:rsidR="08ABD155">
        <w:rPr/>
        <w:t>KeHJS</w:t>
      </w:r>
      <w:r w:rsidR="08ABD155">
        <w:rPr/>
        <w:t xml:space="preserve"> § 33 </w:t>
      </w:r>
      <w:r w:rsidR="08ABD155">
        <w:rPr/>
        <w:t>lõige</w:t>
      </w:r>
      <w:r w:rsidR="08ABD155">
        <w:rPr/>
        <w:t xml:space="preserve"> 2 </w:t>
      </w:r>
      <w:r w:rsidR="08ABD155">
        <w:rPr/>
        <w:t>punktis</w:t>
      </w:r>
      <w:r w:rsidR="08ABD155">
        <w:rPr/>
        <w:t xml:space="preserve"> 4 </w:t>
      </w:r>
      <w:r w:rsidR="08ABD155">
        <w:rPr/>
        <w:t>nimetatud</w:t>
      </w:r>
      <w:r w:rsidR="08ABD155">
        <w:rPr/>
        <w:t xml:space="preserve"> </w:t>
      </w:r>
      <w:r w:rsidR="08ABD155">
        <w:rPr/>
        <w:t>detailplaneering</w:t>
      </w:r>
      <w:r w:rsidR="08ABD155">
        <w:rPr/>
        <w:t xml:space="preserve"> (</w:t>
      </w:r>
      <w:r w:rsidR="08ABD155">
        <w:rPr/>
        <w:t>detailplaneering</w:t>
      </w:r>
      <w:r w:rsidR="08ABD155">
        <w:rPr/>
        <w:t xml:space="preserve">, </w:t>
      </w:r>
      <w:r w:rsidR="08ABD155">
        <w:rPr/>
        <w:t>millega</w:t>
      </w:r>
      <w:r w:rsidR="08ABD155">
        <w:rPr/>
        <w:t xml:space="preserve"> </w:t>
      </w:r>
      <w:r w:rsidR="08ABD155">
        <w:rPr/>
        <w:t>kavandatakse</w:t>
      </w:r>
      <w:r w:rsidR="08ABD155">
        <w:rPr/>
        <w:t xml:space="preserve"> </w:t>
      </w:r>
      <w:r w:rsidR="08ABD155">
        <w:rPr/>
        <w:t>KeHJS</w:t>
      </w:r>
      <w:r w:rsidR="08ABD155">
        <w:rPr/>
        <w:t xml:space="preserve"> § 6 </w:t>
      </w:r>
      <w:r w:rsidR="08ABD155">
        <w:rPr/>
        <w:t>lõikes</w:t>
      </w:r>
      <w:r w:rsidR="08ABD155">
        <w:rPr/>
        <w:t xml:space="preserve"> 2 </w:t>
      </w:r>
      <w:r w:rsidR="08ABD155">
        <w:rPr/>
        <w:t>nimetatud</w:t>
      </w:r>
      <w:r w:rsidR="08ABD155">
        <w:rPr/>
        <w:t xml:space="preserve"> </w:t>
      </w:r>
      <w:r w:rsidR="08ABD155">
        <w:rPr/>
        <w:t>valdkonda</w:t>
      </w:r>
      <w:r w:rsidR="08ABD155">
        <w:rPr/>
        <w:t xml:space="preserve"> </w:t>
      </w:r>
      <w:r w:rsidR="08ABD155">
        <w:rPr/>
        <w:t>kuuluvat</w:t>
      </w:r>
      <w:r w:rsidR="08ABD155">
        <w:rPr/>
        <w:t xml:space="preserve"> ja § 6 </w:t>
      </w:r>
      <w:r w:rsidR="08ABD155">
        <w:rPr/>
        <w:t>lõike</w:t>
      </w:r>
      <w:r w:rsidR="08ABD155">
        <w:rPr/>
        <w:t xml:space="preserve"> 4 </w:t>
      </w:r>
      <w:r w:rsidR="08ABD155">
        <w:rPr/>
        <w:t>alusel</w:t>
      </w:r>
      <w:r w:rsidR="08ABD155">
        <w:rPr/>
        <w:t xml:space="preserve"> </w:t>
      </w:r>
      <w:r w:rsidR="08ABD155">
        <w:rPr/>
        <w:t>kehtestatud</w:t>
      </w:r>
      <w:r w:rsidR="08ABD155">
        <w:rPr/>
        <w:t xml:space="preserve"> </w:t>
      </w:r>
      <w:r w:rsidR="08ABD155">
        <w:rPr/>
        <w:t>määruses</w:t>
      </w:r>
      <w:r w:rsidR="08ABD155">
        <w:rPr/>
        <w:t xml:space="preserve"> </w:t>
      </w:r>
      <w:r w:rsidR="08ABD155">
        <w:rPr/>
        <w:t>nimetatud</w:t>
      </w:r>
      <w:r w:rsidR="08ABD155">
        <w:rPr/>
        <w:t xml:space="preserve"> </w:t>
      </w:r>
      <w:r w:rsidR="08ABD155">
        <w:rPr/>
        <w:t>tegevust</w:t>
      </w:r>
      <w:r w:rsidR="08ABD155">
        <w:rPr/>
        <w:t xml:space="preserve">), mille </w:t>
      </w:r>
      <w:r w:rsidR="08ABD155">
        <w:rPr/>
        <w:t>korral</w:t>
      </w:r>
      <w:r w:rsidR="08ABD155">
        <w:rPr/>
        <w:t xml:space="preserve"> </w:t>
      </w:r>
      <w:r w:rsidR="08ABD155">
        <w:rPr/>
        <w:t>tuleb</w:t>
      </w:r>
      <w:r w:rsidR="08ABD155">
        <w:rPr/>
        <w:t xml:space="preserve"> </w:t>
      </w:r>
      <w:r w:rsidR="08ABD155">
        <w:rPr/>
        <w:t>kaaluda</w:t>
      </w:r>
      <w:r w:rsidR="08ABD155">
        <w:rPr/>
        <w:t xml:space="preserve"> </w:t>
      </w:r>
      <w:r w:rsidR="08ABD155">
        <w:rPr/>
        <w:t>keskkonnamõju</w:t>
      </w:r>
      <w:r w:rsidR="08ABD155">
        <w:rPr/>
        <w:t xml:space="preserve"> </w:t>
      </w:r>
      <w:r w:rsidR="08ABD155">
        <w:rPr/>
        <w:t>strateegilise</w:t>
      </w:r>
      <w:r w:rsidR="08ABD155">
        <w:rPr/>
        <w:t xml:space="preserve"> </w:t>
      </w:r>
      <w:r w:rsidR="08ABD155">
        <w:rPr/>
        <w:t>hindamise</w:t>
      </w:r>
      <w:r w:rsidR="08ABD155">
        <w:rPr/>
        <w:t xml:space="preserve"> </w:t>
      </w:r>
      <w:r w:rsidR="08ABD155">
        <w:rPr/>
        <w:t>algatamise</w:t>
      </w:r>
      <w:r w:rsidR="08ABD155">
        <w:rPr/>
        <w:t xml:space="preserve"> </w:t>
      </w:r>
      <w:r w:rsidR="08ABD155">
        <w:rPr/>
        <w:t>vajalikkust</w:t>
      </w:r>
      <w:r w:rsidR="08ABD155">
        <w:rPr/>
        <w:t xml:space="preserve"> ja </w:t>
      </w:r>
      <w:r w:rsidR="08ABD155">
        <w:rPr/>
        <w:t>anda</w:t>
      </w:r>
      <w:r w:rsidR="08ABD155">
        <w:rPr/>
        <w:t xml:space="preserve"> </w:t>
      </w:r>
      <w:r w:rsidR="08ABD155">
        <w:rPr/>
        <w:t>selle</w:t>
      </w:r>
      <w:r w:rsidR="08ABD155">
        <w:rPr/>
        <w:t xml:space="preserve"> </w:t>
      </w:r>
      <w:r w:rsidR="08ABD155">
        <w:rPr/>
        <w:t>kohta</w:t>
      </w:r>
      <w:r w:rsidR="08ABD155">
        <w:rPr/>
        <w:t xml:space="preserve"> </w:t>
      </w:r>
      <w:r w:rsidR="08ABD155">
        <w:rPr/>
        <w:t>eelhinnang</w:t>
      </w:r>
      <w:r w:rsidR="08ABD155">
        <w:rPr/>
        <w:t xml:space="preserve">, on </w:t>
      </w:r>
      <w:r w:rsidR="08ABD155">
        <w:rPr/>
        <w:t>koostatud</w:t>
      </w:r>
      <w:r w:rsidR="08ABD155">
        <w:rPr/>
        <w:t xml:space="preserve"> </w:t>
      </w:r>
      <w:r w:rsidR="08ABD155">
        <w:rPr/>
        <w:t>järgnev</w:t>
      </w:r>
      <w:r w:rsidR="08ABD155">
        <w:rPr/>
        <w:t xml:space="preserve"> </w:t>
      </w:r>
      <w:r w:rsidR="08ABD155">
        <w:rPr/>
        <w:t>analüüs</w:t>
      </w:r>
      <w:r w:rsidR="08ABD155">
        <w:rPr/>
        <w:t xml:space="preserve">. </w:t>
      </w:r>
    </w:p>
    <w:p w:rsidR="21B297ED" w:rsidP="21B297ED" w:rsidRDefault="21B297ED" w14:paraId="175E99FB" w14:textId="75A3D6BD">
      <w:pPr>
        <w:pStyle w:val="BodyText"/>
        <w:suppressLineNumbers w:val="0"/>
        <w:bidi w:val="0"/>
        <w:spacing w:before="0" w:beforeAutospacing="off" w:after="0" w:afterAutospacing="off" w:line="252" w:lineRule="auto"/>
        <w:ind w:left="0" w:right="0"/>
        <w:jc w:val="both"/>
      </w:pPr>
    </w:p>
    <w:p xmlns:wp14="http://schemas.microsoft.com/office/word/2010/wordml" w:rsidR="00AE2235" w:rsidP="21B297ED" w:rsidRDefault="00AE2235" w14:paraId="230012EF" wp14:textId="04974102">
      <w:pPr>
        <w:pStyle w:val="BodyText"/>
        <w:suppressLineNumbers w:val="0"/>
        <w:bidi w:val="0"/>
        <w:spacing w:before="0" w:beforeAutospacing="off" w:after="0" w:afterAutospacing="off" w:line="252" w:lineRule="auto"/>
        <w:ind w:left="0" w:right="0"/>
        <w:jc w:val="both"/>
        <w:rPr>
          <w:lang w:val="et-EE"/>
        </w:rPr>
      </w:pPr>
      <w:r w:rsidR="08ABD155">
        <w:rPr/>
        <w:t>Käesoleval</w:t>
      </w:r>
      <w:r w:rsidR="08ABD155">
        <w:rPr/>
        <w:t xml:space="preserve"> </w:t>
      </w:r>
      <w:r w:rsidR="08ABD155">
        <w:rPr/>
        <w:t>juhul</w:t>
      </w:r>
      <w:r w:rsidR="08ABD155">
        <w:rPr/>
        <w:t xml:space="preserve"> </w:t>
      </w:r>
      <w:r w:rsidR="08ABD155">
        <w:rPr/>
        <w:t>kuulub</w:t>
      </w:r>
      <w:r w:rsidR="08ABD155">
        <w:rPr/>
        <w:t xml:space="preserve"> </w:t>
      </w:r>
      <w:r w:rsidR="08ABD155">
        <w:rPr/>
        <w:t>kavandatav</w:t>
      </w:r>
      <w:r w:rsidR="08ABD155">
        <w:rPr/>
        <w:t xml:space="preserve"> </w:t>
      </w:r>
      <w:r w:rsidR="08ABD155">
        <w:rPr/>
        <w:t>tegevus</w:t>
      </w:r>
      <w:r w:rsidR="08ABD155">
        <w:rPr/>
        <w:t xml:space="preserve"> </w:t>
      </w:r>
      <w:r w:rsidR="08ABD155">
        <w:rPr/>
        <w:t>KeHJS</w:t>
      </w:r>
      <w:r w:rsidR="08ABD155">
        <w:rPr/>
        <w:t xml:space="preserve"> § 6 </w:t>
      </w:r>
      <w:r w:rsidR="08ABD155">
        <w:rPr/>
        <w:t>lõike</w:t>
      </w:r>
      <w:r w:rsidR="08ABD155">
        <w:rPr/>
        <w:t xml:space="preserve"> 2 </w:t>
      </w:r>
      <w:r w:rsidR="08ABD155">
        <w:rPr/>
        <w:t>punktis</w:t>
      </w:r>
      <w:r w:rsidR="08ABD155">
        <w:rPr/>
        <w:t xml:space="preserve"> 10 </w:t>
      </w:r>
      <w:r w:rsidR="08ABD155">
        <w:rPr/>
        <w:t>nimetatud</w:t>
      </w:r>
      <w:r w:rsidR="08ABD155">
        <w:rPr/>
        <w:t xml:space="preserve"> </w:t>
      </w:r>
      <w:r w:rsidR="08ABD155">
        <w:rPr/>
        <w:t>tegevuse</w:t>
      </w:r>
      <w:r w:rsidR="08ABD155">
        <w:rPr/>
        <w:t xml:space="preserve"> alla, so </w:t>
      </w:r>
      <w:r w:rsidR="08ABD155">
        <w:rPr/>
        <w:t>tegemist</w:t>
      </w:r>
      <w:r w:rsidR="08ABD155">
        <w:rPr/>
        <w:t xml:space="preserve"> on </w:t>
      </w:r>
      <w:r w:rsidR="08ABD155">
        <w:rPr/>
        <w:t>infrastruktuuri</w:t>
      </w:r>
      <w:r w:rsidR="08ABD155">
        <w:rPr/>
        <w:t xml:space="preserve"> </w:t>
      </w:r>
      <w:r w:rsidR="08ABD155">
        <w:rPr/>
        <w:t>ehitamisega</w:t>
      </w:r>
      <w:r w:rsidR="08ABD155">
        <w:rPr/>
        <w:t xml:space="preserve"> ja </w:t>
      </w:r>
      <w:r w:rsidR="08ABD155">
        <w:rPr/>
        <w:t>hilisema</w:t>
      </w:r>
      <w:r w:rsidR="08ABD155">
        <w:rPr/>
        <w:t xml:space="preserve"> </w:t>
      </w:r>
      <w:r w:rsidR="08ABD155">
        <w:rPr/>
        <w:t>kasutamisega</w:t>
      </w:r>
      <w:r w:rsidR="08ABD155">
        <w:rPr/>
        <w:t xml:space="preserve">. Samas </w:t>
      </w:r>
      <w:r w:rsidR="08ABD155">
        <w:rPr/>
        <w:t>Vabariigi</w:t>
      </w:r>
      <w:r w:rsidR="08ABD155">
        <w:rPr/>
        <w:t xml:space="preserve"> </w:t>
      </w:r>
      <w:r w:rsidR="08ABD155">
        <w:rPr/>
        <w:t>Valitsuse</w:t>
      </w:r>
      <w:r w:rsidR="08ABD155">
        <w:rPr/>
        <w:t xml:space="preserve"> 29.08.2005 </w:t>
      </w:r>
      <w:r w:rsidR="08ABD155">
        <w:rPr/>
        <w:t>määruse</w:t>
      </w:r>
      <w:r w:rsidR="08ABD155">
        <w:rPr/>
        <w:t xml:space="preserve"> </w:t>
      </w:r>
      <w:r w:rsidR="08ABD155">
        <w:rPr/>
        <w:t>nr</w:t>
      </w:r>
      <w:r w:rsidR="08ABD155">
        <w:rPr/>
        <w:t xml:space="preserve"> 224 „</w:t>
      </w:r>
      <w:r w:rsidR="08ABD155">
        <w:rPr/>
        <w:t>Tegevusvaldkondade</w:t>
      </w:r>
      <w:r w:rsidR="08ABD155">
        <w:rPr/>
        <w:t xml:space="preserve">, mille </w:t>
      </w:r>
      <w:r w:rsidR="08ABD155">
        <w:rPr/>
        <w:t>korral</w:t>
      </w:r>
      <w:r w:rsidR="08ABD155">
        <w:rPr/>
        <w:t xml:space="preserve"> </w:t>
      </w:r>
      <w:r w:rsidR="08ABD155">
        <w:rPr/>
        <w:t>tuleb</w:t>
      </w:r>
      <w:r w:rsidR="08ABD155">
        <w:rPr/>
        <w:t xml:space="preserve"> </w:t>
      </w:r>
      <w:r w:rsidR="08ABD155">
        <w:rPr/>
        <w:t>anda</w:t>
      </w:r>
      <w:r w:rsidR="08ABD155">
        <w:rPr/>
        <w:t xml:space="preserve"> </w:t>
      </w:r>
      <w:r w:rsidR="08ABD155">
        <w:rPr/>
        <w:t>keskkonnamõju</w:t>
      </w:r>
      <w:r w:rsidR="08ABD155">
        <w:rPr/>
        <w:t xml:space="preserve"> </w:t>
      </w:r>
      <w:r w:rsidR="08ABD155">
        <w:rPr/>
        <w:t>hindamise</w:t>
      </w:r>
      <w:r w:rsidR="08ABD155">
        <w:rPr/>
        <w:t xml:space="preserve"> </w:t>
      </w:r>
      <w:r w:rsidR="08ABD155">
        <w:rPr/>
        <w:t>vajalikkuse</w:t>
      </w:r>
      <w:r w:rsidR="08ABD155">
        <w:rPr/>
        <w:t xml:space="preserve"> </w:t>
      </w:r>
      <w:r w:rsidR="08ABD155">
        <w:rPr/>
        <w:t>eelhinnang</w:t>
      </w:r>
      <w:r w:rsidR="08ABD155">
        <w:rPr/>
        <w:t xml:space="preserve">, </w:t>
      </w:r>
      <w:r w:rsidR="08ABD155">
        <w:rPr/>
        <w:t>täpsustatud</w:t>
      </w:r>
      <w:r w:rsidR="08ABD155">
        <w:rPr/>
        <w:t xml:space="preserve"> </w:t>
      </w:r>
      <w:r w:rsidR="08ABD155">
        <w:rPr/>
        <w:t>loetelu</w:t>
      </w:r>
      <w:r w:rsidR="08ABD155">
        <w:rPr/>
        <w:t xml:space="preserve">“ § 13 </w:t>
      </w:r>
      <w:r w:rsidR="08ABD155">
        <w:rPr/>
        <w:t>loetellu</w:t>
      </w:r>
      <w:r w:rsidR="08ABD155">
        <w:rPr/>
        <w:t xml:space="preserve"> </w:t>
      </w:r>
      <w:r w:rsidR="08ABD155">
        <w:rPr/>
        <w:t>planeeritav</w:t>
      </w:r>
      <w:r w:rsidR="08ABD155">
        <w:rPr/>
        <w:t xml:space="preserve"> </w:t>
      </w:r>
      <w:r w:rsidR="08ABD155">
        <w:rPr/>
        <w:t>tegevus</w:t>
      </w:r>
      <w:r w:rsidR="08ABD155">
        <w:rPr/>
        <w:t xml:space="preserve"> </w:t>
      </w:r>
      <w:r w:rsidR="08ABD155">
        <w:rPr/>
        <w:t>ei</w:t>
      </w:r>
      <w:r w:rsidR="08ABD155">
        <w:rPr/>
        <w:t xml:space="preserve"> </w:t>
      </w:r>
      <w:r w:rsidR="08ABD155">
        <w:rPr/>
        <w:t>kuulu</w:t>
      </w:r>
      <w:r w:rsidR="08ABD155">
        <w:rPr/>
        <w:t>.</w:t>
      </w:r>
    </w:p>
    <w:p w:rsidR="21B297ED" w:rsidP="21B297ED" w:rsidRDefault="21B297ED" w14:paraId="25C19031" w14:textId="75ADC322">
      <w:pPr>
        <w:pStyle w:val="BodyText"/>
        <w:suppressLineNumbers w:val="0"/>
        <w:bidi w:val="0"/>
        <w:spacing w:before="0" w:beforeAutospacing="off" w:after="0" w:afterAutospacing="off" w:line="252" w:lineRule="auto"/>
        <w:ind w:left="0" w:right="0"/>
        <w:jc w:val="both"/>
      </w:pPr>
    </w:p>
    <w:p w:rsidR="08ABD155" w:rsidP="21B297ED" w:rsidRDefault="08ABD155" w14:paraId="4547142F" w14:textId="73BBE433">
      <w:pPr>
        <w:pStyle w:val="BodyText"/>
        <w:suppressLineNumbers w:val="0"/>
        <w:bidi w:val="0"/>
        <w:spacing w:before="0" w:beforeAutospacing="off" w:after="0" w:afterAutospacing="off" w:line="252" w:lineRule="auto"/>
        <w:ind w:left="0" w:right="0"/>
        <w:jc w:val="both"/>
        <w:rPr>
          <w:lang w:val="et-EE"/>
        </w:rPr>
      </w:pPr>
      <w:r w:rsidR="08ABD155">
        <w:rPr/>
        <w:t>Antud detailplaneeringuga kavandatakse üksnes üh</w:t>
      </w:r>
      <w:r w:rsidR="0FF9AE91">
        <w:rPr/>
        <w:t>t</w:t>
      </w:r>
      <w:r w:rsidR="08ABD155">
        <w:rPr/>
        <w:t>e lisanduva</w:t>
      </w:r>
      <w:r w:rsidR="5FD6FC3A">
        <w:rPr/>
        <w:t>t</w:t>
      </w:r>
      <w:r w:rsidR="08ABD155">
        <w:rPr/>
        <w:t xml:space="preserve"> majapidamis</w:t>
      </w:r>
      <w:r w:rsidR="1F36FE44">
        <w:rPr/>
        <w:t xml:space="preserve">t </w:t>
      </w:r>
      <w:r w:rsidR="4654499F">
        <w:rPr/>
        <w:t xml:space="preserve">olemasolevasse tiheasustusse </w:t>
      </w:r>
      <w:r w:rsidR="1F36FE44">
        <w:rPr/>
        <w:t>ja selle ühendamist</w:t>
      </w:r>
      <w:r w:rsidR="08ABD155">
        <w:rPr/>
        <w:t xml:space="preserve"> lähedal asuvate tehnovõrkudega</w:t>
      </w:r>
      <w:r w:rsidR="4E8102DC">
        <w:rPr/>
        <w:t>.</w:t>
      </w:r>
      <w:r w:rsidR="0ECAA96A">
        <w:rPr/>
        <w:t xml:space="preserve"> </w:t>
      </w:r>
      <w:r w:rsidR="46EBF7D7">
        <w:rPr/>
        <w:t>K</w:t>
      </w:r>
      <w:r w:rsidR="0ECAA96A">
        <w:rPr/>
        <w:t xml:space="preserve">avandatav </w:t>
      </w:r>
      <w:r w:rsidR="39DA9A49">
        <w:rPr/>
        <w:t>ehitustegevus jääb väljapoole rohevõrgustiku ala,</w:t>
      </w:r>
      <w:r w:rsidR="4CF27D13">
        <w:rPr/>
        <w:t xml:space="preserve"> Ei rajata ligipääsuks uusi teid ega tehnorajatisi.</w:t>
      </w:r>
      <w:r w:rsidR="39DA9A49">
        <w:rPr/>
        <w:t xml:space="preserve"> </w:t>
      </w:r>
      <w:r w:rsidR="3F5256BF">
        <w:rPr/>
        <w:t>Seet</w:t>
      </w:r>
      <w:r w:rsidR="08ABD155">
        <w:rPr/>
        <w:t>õttu on kavandatava tegevuse mõju väga väike. Detailplaneeringu kontekstis ei ole ette näha planeeringuga kaasnevaid negatiivseid keskkonnamõjusid. Planeeritava tegevusega ei kaasne eeldatavalt olulisi kahjulikke tagajärgi nagu vee-, pinnase- või õhusaastatus, jäätmeteke, müra, vibratsioon või valgus-, soojus-, kiirgus- ja lõhnareostus. Kavandatud tegevus ei avalda olulist mõju ning ei põhjusta keskkonnas pöördumatuid muudatusi, ei sea ohtu inimese tervist</w:t>
      </w:r>
      <w:r w:rsidR="453F881A">
        <w:rPr/>
        <w:t>.</w:t>
      </w:r>
      <w:r w:rsidR="44A664AD">
        <w:rPr/>
        <w:t xml:space="preserve"> </w:t>
      </w:r>
    </w:p>
    <w:p w:rsidR="24182921" w:rsidP="21B297ED" w:rsidRDefault="24182921" w14:paraId="520E10CF" w14:textId="4F0C9517">
      <w:pPr>
        <w:bidi w:val="0"/>
        <w:spacing w:before="0" w:beforeAutospacing="off" w:after="160" w:afterAutospacing="off" w:line="252" w:lineRule="auto"/>
        <w:jc w:val="both"/>
      </w:pPr>
      <w:r w:rsidRPr="21B297ED" w:rsidR="24182921">
        <w:rPr>
          <w:rFonts w:ascii="Arial" w:hAnsi="Arial" w:eastAsia="Arial" w:cs="Arial"/>
          <w:sz w:val="22"/>
          <w:szCs w:val="22"/>
        </w:rPr>
        <w:t xml:space="preserve">Positiivseks mõjuks on ühe püsielanikega leibkonna lisandumine valla </w:t>
      </w:r>
      <w:r w:rsidRPr="21B297ED" w:rsidR="24182921">
        <w:rPr>
          <w:rFonts w:ascii="Arial" w:hAnsi="Arial" w:eastAsia="Arial" w:cs="Arial"/>
          <w:sz w:val="22"/>
          <w:szCs w:val="22"/>
        </w:rPr>
        <w:t>teritoor</w:t>
      </w:r>
      <w:r w:rsidRPr="21B297ED" w:rsidR="5F88A500">
        <w:rPr>
          <w:rFonts w:ascii="Arial" w:hAnsi="Arial" w:eastAsia="Arial" w:cs="Arial"/>
          <w:sz w:val="22"/>
          <w:szCs w:val="22"/>
        </w:rPr>
        <w:t>i</w:t>
      </w:r>
      <w:r w:rsidRPr="21B297ED" w:rsidR="24182921">
        <w:rPr>
          <w:rFonts w:ascii="Arial" w:hAnsi="Arial" w:eastAsia="Arial" w:cs="Arial"/>
          <w:sz w:val="22"/>
          <w:szCs w:val="22"/>
        </w:rPr>
        <w:t>umile</w:t>
      </w:r>
      <w:r w:rsidRPr="21B297ED" w:rsidR="24182921">
        <w:rPr>
          <w:rFonts w:ascii="Arial" w:hAnsi="Arial" w:eastAsia="Arial" w:cs="Arial"/>
          <w:sz w:val="22"/>
          <w:szCs w:val="22"/>
        </w:rPr>
        <w:t xml:space="preserve"> ning järjest tiheneva asustusega ala </w:t>
      </w:r>
      <w:r w:rsidRPr="21B297ED" w:rsidR="24182921">
        <w:rPr>
          <w:rFonts w:ascii="Arial" w:hAnsi="Arial" w:eastAsia="Arial" w:cs="Arial"/>
          <w:sz w:val="22"/>
          <w:szCs w:val="22"/>
        </w:rPr>
        <w:t>korrastumine</w:t>
      </w:r>
      <w:r w:rsidRPr="21B297ED" w:rsidR="24182921">
        <w:rPr>
          <w:rFonts w:ascii="Arial" w:hAnsi="Arial" w:eastAsia="Arial" w:cs="Arial"/>
          <w:sz w:val="22"/>
          <w:szCs w:val="22"/>
        </w:rPr>
        <w:t xml:space="preserve">. Planeeringuala </w:t>
      </w:r>
      <w:r w:rsidRPr="21B297ED" w:rsidR="24182921">
        <w:rPr>
          <w:rFonts w:ascii="Arial" w:hAnsi="Arial" w:eastAsia="Arial" w:cs="Arial"/>
          <w:sz w:val="22"/>
          <w:szCs w:val="22"/>
        </w:rPr>
        <w:t>pos</w:t>
      </w:r>
      <w:r w:rsidRPr="21B297ED" w:rsidR="24182921">
        <w:rPr>
          <w:rFonts w:ascii="Arial" w:hAnsi="Arial" w:eastAsia="Arial" w:cs="Arial"/>
          <w:sz w:val="22"/>
          <w:szCs w:val="22"/>
        </w:rPr>
        <w:t xml:space="preserve"> 5 liiklusmaa krundi moodustamisega luuakse eeldused liikluskorralduse parandamiseks ja ohutumaks muutmiseks kõikide piirkonna elanike jaoks.</w:t>
      </w:r>
    </w:p>
    <w:p w:rsidR="2C3C3AFE" w:rsidP="21B297ED" w:rsidRDefault="2C3C3AFE" w14:paraId="57E973BE" w14:textId="2EC4611D">
      <w:pPr>
        <w:pStyle w:val="Heading2"/>
        <w:spacing w:after="100" w:afterAutospacing="off"/>
        <w:rPr/>
      </w:pPr>
      <w:bookmarkStart w:name="_Toc27942135" w:id="1916132820"/>
      <w:bookmarkStart w:name="_Toc1193641581" w:id="1329502021"/>
      <w:bookmarkStart w:name="_Toc2082400794" w:id="995618736"/>
      <w:r w:rsidR="2C3C3AFE">
        <w:rPr/>
        <w:t>Planeeringu elluviimise</w:t>
      </w:r>
      <w:r w:rsidR="15EF5764">
        <w:rPr/>
        <w:t xml:space="preserve"> </w:t>
      </w:r>
      <w:r w:rsidR="059674E8">
        <w:rPr/>
        <w:t>tegevuskava</w:t>
      </w:r>
      <w:bookmarkEnd w:id="1916132820"/>
      <w:bookmarkEnd w:id="1329502021"/>
      <w:bookmarkEnd w:id="995618736"/>
    </w:p>
    <w:p xmlns:wp14="http://schemas.microsoft.com/office/word/2010/wordml" w:rsidR="00AE2235" w:rsidP="2EE21B98" w:rsidRDefault="00AE2235" w14:paraId="10622D96" wp14:textId="0C68C0C4">
      <w:pPr>
        <w:spacing w:before="0" w:beforeAutospacing="off" w:after="0" w:afterAutospacing="off" w:line="252" w:lineRule="auto"/>
        <w:jc w:val="left"/>
      </w:pPr>
      <w:r w:rsidRPr="21B297ED" w:rsidR="40784AA8">
        <w:rPr>
          <w:rFonts w:ascii="Arial" w:hAnsi="Arial" w:eastAsia="Arial" w:cs="Arial"/>
          <w:sz w:val="22"/>
          <w:szCs w:val="22"/>
        </w:rPr>
        <w:t>Planeeringu</w:t>
      </w:r>
      <w:r w:rsidRPr="21B297ED" w:rsidR="40784AA8">
        <w:rPr>
          <w:rFonts w:ascii="Arial" w:hAnsi="Arial" w:eastAsia="Arial" w:cs="Arial"/>
          <w:sz w:val="22"/>
          <w:szCs w:val="22"/>
        </w:rPr>
        <w:t xml:space="preserve"> </w:t>
      </w:r>
      <w:r w:rsidRPr="21B297ED" w:rsidR="40784AA8">
        <w:rPr>
          <w:rFonts w:ascii="Arial" w:hAnsi="Arial" w:eastAsia="Arial" w:cs="Arial"/>
          <w:sz w:val="22"/>
          <w:szCs w:val="22"/>
        </w:rPr>
        <w:t>ellu</w:t>
      </w:r>
      <w:r w:rsidRPr="21B297ED" w:rsidR="40784AA8">
        <w:rPr>
          <w:rFonts w:ascii="Arial" w:hAnsi="Arial" w:eastAsia="Arial" w:cs="Arial"/>
          <w:sz w:val="22"/>
          <w:szCs w:val="22"/>
        </w:rPr>
        <w:t xml:space="preserve"> </w:t>
      </w:r>
      <w:r w:rsidRPr="21B297ED" w:rsidR="40784AA8">
        <w:rPr>
          <w:rFonts w:ascii="Arial" w:hAnsi="Arial" w:eastAsia="Arial" w:cs="Arial"/>
          <w:sz w:val="22"/>
          <w:szCs w:val="22"/>
        </w:rPr>
        <w:t>viimiseks</w:t>
      </w:r>
      <w:r w:rsidRPr="21B297ED" w:rsidR="40784AA8">
        <w:rPr>
          <w:rFonts w:ascii="Arial" w:hAnsi="Arial" w:eastAsia="Arial" w:cs="Arial"/>
          <w:sz w:val="22"/>
          <w:szCs w:val="22"/>
        </w:rPr>
        <w:t xml:space="preserve"> on </w:t>
      </w:r>
      <w:r w:rsidRPr="21B297ED" w:rsidR="40784AA8">
        <w:rPr>
          <w:rFonts w:ascii="Arial" w:hAnsi="Arial" w:eastAsia="Arial" w:cs="Arial"/>
          <w:sz w:val="22"/>
          <w:szCs w:val="22"/>
        </w:rPr>
        <w:t>vajalik</w:t>
      </w:r>
      <w:r w:rsidRPr="21B297ED" w:rsidR="40784AA8">
        <w:rPr>
          <w:rFonts w:ascii="Arial" w:hAnsi="Arial" w:eastAsia="Arial" w:cs="Arial"/>
          <w:sz w:val="22"/>
          <w:szCs w:val="22"/>
        </w:rPr>
        <w:t>:</w:t>
      </w:r>
    </w:p>
    <w:p xmlns:wp14="http://schemas.microsoft.com/office/word/2010/wordml" w:rsidR="00AE2235" w:rsidP="2EE21B98" w:rsidRDefault="00AE2235" w14:paraId="0A7C7D82" wp14:textId="5086E4E0">
      <w:pPr>
        <w:pStyle w:val="ListParagraph"/>
        <w:numPr>
          <w:ilvl w:val="0"/>
          <w:numId w:val="44"/>
        </w:numPr>
        <w:spacing w:before="0" w:beforeAutospacing="off" w:after="0" w:afterAutospacing="off" w:line="252" w:lineRule="auto"/>
        <w:ind w:left="2600" w:right="0" w:hanging="1296"/>
        <w:jc w:val="left"/>
        <w:rPr>
          <w:rFonts w:ascii="Arial" w:hAnsi="Arial" w:eastAsia="Arial" w:cs="Arial"/>
          <w:noProof w:val="0"/>
          <w:sz w:val="22"/>
          <w:szCs w:val="22"/>
          <w:lang w:val="et"/>
        </w:rPr>
      </w:pPr>
      <w:r w:rsidRPr="21B297ED" w:rsidR="40784AA8">
        <w:rPr>
          <w:rFonts w:ascii="Arial" w:hAnsi="Arial" w:eastAsia="Arial" w:cs="Arial"/>
          <w:sz w:val="22"/>
          <w:szCs w:val="22"/>
        </w:rPr>
        <w:t>seada</w:t>
      </w:r>
      <w:r w:rsidRPr="21B297ED" w:rsidR="40784AA8">
        <w:rPr>
          <w:rFonts w:ascii="Arial" w:hAnsi="Arial" w:eastAsia="Arial" w:cs="Arial"/>
          <w:sz w:val="22"/>
          <w:szCs w:val="22"/>
        </w:rPr>
        <w:t xml:space="preserve"> </w:t>
      </w:r>
      <w:r w:rsidRPr="21B297ED" w:rsidR="40784AA8">
        <w:rPr>
          <w:rFonts w:ascii="Arial" w:hAnsi="Arial" w:eastAsia="Arial" w:cs="Arial"/>
          <w:sz w:val="22"/>
          <w:szCs w:val="22"/>
        </w:rPr>
        <w:t>vajalikud</w:t>
      </w:r>
      <w:r w:rsidRPr="21B297ED" w:rsidR="40784AA8">
        <w:rPr>
          <w:rFonts w:ascii="Arial" w:hAnsi="Arial" w:eastAsia="Arial" w:cs="Arial"/>
          <w:sz w:val="22"/>
          <w:szCs w:val="22"/>
        </w:rPr>
        <w:t xml:space="preserve"> </w:t>
      </w:r>
      <w:r w:rsidRPr="21B297ED" w:rsidR="40784AA8">
        <w:rPr>
          <w:rFonts w:ascii="Arial" w:hAnsi="Arial" w:eastAsia="Arial" w:cs="Arial"/>
          <w:sz w:val="22"/>
          <w:szCs w:val="22"/>
        </w:rPr>
        <w:t>servituudid</w:t>
      </w:r>
      <w:r w:rsidRPr="21B297ED" w:rsidR="40784AA8">
        <w:rPr>
          <w:rFonts w:ascii="Arial" w:hAnsi="Arial" w:eastAsia="Arial" w:cs="Arial"/>
          <w:sz w:val="22"/>
          <w:szCs w:val="22"/>
        </w:rPr>
        <w:t xml:space="preserve">; </w:t>
      </w:r>
    </w:p>
    <w:p xmlns:wp14="http://schemas.microsoft.com/office/word/2010/wordml" w:rsidR="00AE2235" w:rsidP="2EE21B98" w:rsidRDefault="00AE2235" w14:paraId="248D5E3E" wp14:textId="1344DD37">
      <w:pPr>
        <w:pStyle w:val="ListParagraph"/>
        <w:numPr>
          <w:ilvl w:val="0"/>
          <w:numId w:val="44"/>
        </w:numPr>
        <w:spacing w:before="0" w:beforeAutospacing="off" w:after="0" w:afterAutospacing="off" w:line="252" w:lineRule="auto"/>
        <w:ind w:left="2600" w:right="0" w:hanging="1296"/>
        <w:jc w:val="left"/>
        <w:rPr>
          <w:rFonts w:ascii="Arial" w:hAnsi="Arial" w:eastAsia="Arial" w:cs="Arial"/>
          <w:noProof w:val="0"/>
          <w:sz w:val="22"/>
          <w:szCs w:val="22"/>
          <w:lang w:val="et"/>
        </w:rPr>
      </w:pPr>
      <w:r w:rsidRPr="21B297ED" w:rsidR="40784AA8">
        <w:rPr>
          <w:rFonts w:ascii="Arial" w:hAnsi="Arial" w:eastAsia="Arial" w:cs="Arial"/>
          <w:sz w:val="22"/>
          <w:szCs w:val="22"/>
        </w:rPr>
        <w:t>taotleda taristu (elekter, teed, vee- ja kanalisatsiooni trassid, sademevee drenaaž jne) tehnilised tingimused ja koostada vajalikud projektid</w:t>
      </w:r>
      <w:r w:rsidRPr="21B297ED" w:rsidR="6AAFC406">
        <w:rPr>
          <w:rFonts w:ascii="Arial" w:hAnsi="Arial" w:eastAsia="Arial" w:cs="Arial"/>
          <w:sz w:val="22"/>
          <w:szCs w:val="22"/>
        </w:rPr>
        <w:t xml:space="preserve"> (võivad olla sama projekti osad)</w:t>
      </w:r>
      <w:r w:rsidRPr="21B297ED" w:rsidR="40784AA8">
        <w:rPr>
          <w:rFonts w:ascii="Arial" w:hAnsi="Arial" w:eastAsia="Arial" w:cs="Arial"/>
          <w:sz w:val="22"/>
          <w:szCs w:val="22"/>
        </w:rPr>
        <w:t>;</w:t>
      </w:r>
    </w:p>
    <w:p xmlns:wp14="http://schemas.microsoft.com/office/word/2010/wordml" w:rsidR="00AE2235" w:rsidP="2EE21B98" w:rsidRDefault="00AE2235" w14:paraId="7060043D" wp14:textId="47F75FD0">
      <w:pPr>
        <w:pStyle w:val="ListParagraph"/>
        <w:numPr>
          <w:ilvl w:val="0"/>
          <w:numId w:val="44"/>
        </w:numPr>
        <w:spacing w:before="0" w:beforeAutospacing="off" w:after="0" w:afterAutospacing="off" w:line="252" w:lineRule="auto"/>
        <w:ind w:left="2600" w:right="0" w:hanging="1296"/>
        <w:jc w:val="left"/>
        <w:rPr>
          <w:rFonts w:ascii="Arial" w:hAnsi="Arial" w:eastAsia="Arial" w:cs="Arial"/>
          <w:noProof w:val="0"/>
          <w:sz w:val="22"/>
          <w:szCs w:val="22"/>
          <w:lang w:val="et"/>
        </w:rPr>
      </w:pPr>
      <w:r w:rsidRPr="21B297ED" w:rsidR="40784AA8">
        <w:rPr>
          <w:rFonts w:ascii="Arial" w:hAnsi="Arial" w:eastAsia="Arial" w:cs="Arial"/>
          <w:sz w:val="22"/>
          <w:szCs w:val="22"/>
        </w:rPr>
        <w:t>kooskõlastatud tehnovõrkude projekti</w:t>
      </w:r>
      <w:r w:rsidRPr="21B297ED" w:rsidR="3D6050B2">
        <w:rPr>
          <w:rFonts w:ascii="Arial" w:hAnsi="Arial" w:eastAsia="Arial" w:cs="Arial"/>
          <w:sz w:val="22"/>
          <w:szCs w:val="22"/>
        </w:rPr>
        <w:t>(</w:t>
      </w:r>
      <w:r w:rsidRPr="21B297ED" w:rsidR="40784AA8">
        <w:rPr>
          <w:rFonts w:ascii="Arial" w:hAnsi="Arial" w:eastAsia="Arial" w:cs="Arial"/>
          <w:sz w:val="22"/>
          <w:szCs w:val="22"/>
        </w:rPr>
        <w:t>de</w:t>
      </w:r>
      <w:r w:rsidRPr="21B297ED" w:rsidR="3D2371CE">
        <w:rPr>
          <w:rFonts w:ascii="Arial" w:hAnsi="Arial" w:eastAsia="Arial" w:cs="Arial"/>
          <w:sz w:val="22"/>
          <w:szCs w:val="22"/>
        </w:rPr>
        <w:t>)</w:t>
      </w:r>
      <w:r w:rsidRPr="21B297ED" w:rsidR="40784AA8">
        <w:rPr>
          <w:rFonts w:ascii="Arial" w:hAnsi="Arial" w:eastAsia="Arial" w:cs="Arial"/>
          <w:sz w:val="22"/>
          <w:szCs w:val="22"/>
        </w:rPr>
        <w:t xml:space="preserve"> alusel taotleda ehitusload;</w:t>
      </w:r>
    </w:p>
    <w:p xmlns:wp14="http://schemas.microsoft.com/office/word/2010/wordml" w:rsidR="00AE2235" w:rsidP="2EE21B98" w:rsidRDefault="00AE2235" w14:paraId="239229F6" wp14:textId="5ED9CE56">
      <w:pPr>
        <w:pStyle w:val="ListParagraph"/>
        <w:numPr>
          <w:ilvl w:val="0"/>
          <w:numId w:val="44"/>
        </w:numPr>
        <w:spacing w:before="0" w:beforeAutospacing="off" w:after="0" w:afterAutospacing="off" w:line="252" w:lineRule="auto"/>
        <w:ind w:left="2600" w:right="0" w:hanging="1296"/>
        <w:jc w:val="left"/>
        <w:rPr>
          <w:rFonts w:ascii="Arial" w:hAnsi="Arial" w:eastAsia="Arial" w:cs="Arial"/>
          <w:noProof w:val="0"/>
          <w:sz w:val="22"/>
          <w:szCs w:val="22"/>
          <w:lang w:val="et"/>
        </w:rPr>
      </w:pPr>
      <w:r w:rsidRPr="21B297ED" w:rsidR="40784AA8">
        <w:rPr>
          <w:rFonts w:ascii="Arial" w:hAnsi="Arial" w:eastAsia="Arial" w:cs="Arial"/>
          <w:sz w:val="22"/>
          <w:szCs w:val="22"/>
        </w:rPr>
        <w:t>ehitada</w:t>
      </w:r>
      <w:r w:rsidRPr="21B297ED" w:rsidR="40784AA8">
        <w:rPr>
          <w:rFonts w:ascii="Arial" w:hAnsi="Arial" w:eastAsia="Arial" w:cs="Arial"/>
          <w:sz w:val="22"/>
          <w:szCs w:val="22"/>
        </w:rPr>
        <w:t xml:space="preserve"> </w:t>
      </w:r>
      <w:r w:rsidRPr="21B297ED" w:rsidR="40784AA8">
        <w:rPr>
          <w:rFonts w:ascii="Arial" w:hAnsi="Arial" w:eastAsia="Arial" w:cs="Arial"/>
          <w:sz w:val="22"/>
          <w:szCs w:val="22"/>
        </w:rPr>
        <w:t>välja</w:t>
      </w:r>
      <w:r w:rsidRPr="21B297ED" w:rsidR="40784AA8">
        <w:rPr>
          <w:rFonts w:ascii="Arial" w:hAnsi="Arial" w:eastAsia="Arial" w:cs="Arial"/>
          <w:sz w:val="22"/>
          <w:szCs w:val="22"/>
        </w:rPr>
        <w:t xml:space="preserve"> </w:t>
      </w:r>
      <w:r w:rsidRPr="21B297ED" w:rsidR="40784AA8">
        <w:rPr>
          <w:rFonts w:ascii="Arial" w:hAnsi="Arial" w:eastAsia="Arial" w:cs="Arial"/>
          <w:sz w:val="22"/>
          <w:szCs w:val="22"/>
        </w:rPr>
        <w:t>taristu</w:t>
      </w:r>
      <w:r w:rsidRPr="21B297ED" w:rsidR="40784AA8">
        <w:rPr>
          <w:rFonts w:ascii="Arial" w:hAnsi="Arial" w:eastAsia="Arial" w:cs="Arial"/>
          <w:sz w:val="22"/>
          <w:szCs w:val="22"/>
        </w:rPr>
        <w:t xml:space="preserve">; </w:t>
      </w:r>
    </w:p>
    <w:p xmlns:wp14="http://schemas.microsoft.com/office/word/2010/wordml" w:rsidR="00AE2235" w:rsidP="2EE21B98" w:rsidRDefault="00AE2235" w14:paraId="268ACC1B" wp14:textId="63ADAE10">
      <w:pPr>
        <w:pStyle w:val="ListParagraph"/>
        <w:numPr>
          <w:ilvl w:val="0"/>
          <w:numId w:val="44"/>
        </w:numPr>
        <w:spacing w:before="0" w:beforeAutospacing="off" w:after="0" w:afterAutospacing="off" w:line="252" w:lineRule="auto"/>
        <w:ind w:left="2600" w:right="0" w:hanging="1296"/>
        <w:jc w:val="left"/>
        <w:rPr>
          <w:rFonts w:ascii="Arial" w:hAnsi="Arial" w:eastAsia="Arial" w:cs="Arial"/>
          <w:noProof w:val="0"/>
          <w:sz w:val="22"/>
          <w:szCs w:val="22"/>
          <w:lang w:val="et"/>
        </w:rPr>
      </w:pPr>
      <w:r w:rsidRPr="21B297ED" w:rsidR="40784AA8">
        <w:rPr>
          <w:rFonts w:ascii="Arial" w:hAnsi="Arial" w:eastAsia="Arial" w:cs="Arial"/>
          <w:sz w:val="22"/>
          <w:szCs w:val="22"/>
        </w:rPr>
        <w:t>taotleda</w:t>
      </w:r>
      <w:r w:rsidRPr="21B297ED" w:rsidR="40784AA8">
        <w:rPr>
          <w:rFonts w:ascii="Arial" w:hAnsi="Arial" w:eastAsia="Arial" w:cs="Arial"/>
          <w:sz w:val="22"/>
          <w:szCs w:val="22"/>
        </w:rPr>
        <w:t xml:space="preserve"> </w:t>
      </w:r>
      <w:r w:rsidRPr="21B297ED" w:rsidR="40784AA8">
        <w:rPr>
          <w:rFonts w:ascii="Arial" w:hAnsi="Arial" w:eastAsia="Arial" w:cs="Arial"/>
          <w:sz w:val="22"/>
          <w:szCs w:val="22"/>
        </w:rPr>
        <w:t>valminud</w:t>
      </w:r>
      <w:r w:rsidRPr="21B297ED" w:rsidR="40784AA8">
        <w:rPr>
          <w:rFonts w:ascii="Arial" w:hAnsi="Arial" w:eastAsia="Arial" w:cs="Arial"/>
          <w:sz w:val="22"/>
          <w:szCs w:val="22"/>
        </w:rPr>
        <w:t xml:space="preserve"> </w:t>
      </w:r>
      <w:r w:rsidRPr="21B297ED" w:rsidR="40784AA8">
        <w:rPr>
          <w:rFonts w:ascii="Arial" w:hAnsi="Arial" w:eastAsia="Arial" w:cs="Arial"/>
          <w:sz w:val="22"/>
          <w:szCs w:val="22"/>
        </w:rPr>
        <w:t>taristuobjektidele</w:t>
      </w:r>
      <w:r w:rsidRPr="21B297ED" w:rsidR="40784AA8">
        <w:rPr>
          <w:rFonts w:ascii="Arial" w:hAnsi="Arial" w:eastAsia="Arial" w:cs="Arial"/>
          <w:sz w:val="22"/>
          <w:szCs w:val="22"/>
        </w:rPr>
        <w:t xml:space="preserve"> </w:t>
      </w:r>
      <w:r w:rsidRPr="21B297ED" w:rsidR="40784AA8">
        <w:rPr>
          <w:rFonts w:ascii="Arial" w:hAnsi="Arial" w:eastAsia="Arial" w:cs="Arial"/>
          <w:sz w:val="22"/>
          <w:szCs w:val="22"/>
        </w:rPr>
        <w:t>kasutusload</w:t>
      </w:r>
      <w:r w:rsidRPr="21B297ED" w:rsidR="40784AA8">
        <w:rPr>
          <w:rFonts w:ascii="Arial" w:hAnsi="Arial" w:eastAsia="Arial" w:cs="Arial"/>
          <w:sz w:val="22"/>
          <w:szCs w:val="22"/>
        </w:rPr>
        <w:t>;</w:t>
      </w:r>
    </w:p>
    <w:p xmlns:wp14="http://schemas.microsoft.com/office/word/2010/wordml" w:rsidR="00AE2235" w:rsidP="2EE21B98" w:rsidRDefault="00AE2235" w14:paraId="2143EC87" wp14:textId="1975FA8B">
      <w:pPr>
        <w:pStyle w:val="ListParagraph"/>
        <w:numPr>
          <w:ilvl w:val="0"/>
          <w:numId w:val="44"/>
        </w:numPr>
        <w:spacing w:before="0" w:beforeAutospacing="off" w:after="0" w:afterAutospacing="off" w:line="252" w:lineRule="auto"/>
        <w:ind w:left="2600" w:right="0" w:hanging="1296"/>
        <w:jc w:val="left"/>
        <w:rPr>
          <w:rFonts w:ascii="Arial" w:hAnsi="Arial" w:eastAsia="Arial" w:cs="Arial"/>
          <w:noProof w:val="0"/>
          <w:sz w:val="22"/>
          <w:szCs w:val="22"/>
          <w:lang w:val="et"/>
        </w:rPr>
      </w:pPr>
      <w:r w:rsidRPr="21B297ED" w:rsidR="40784AA8">
        <w:rPr>
          <w:rFonts w:ascii="Arial" w:hAnsi="Arial" w:eastAsia="Arial" w:cs="Arial"/>
          <w:sz w:val="22"/>
          <w:szCs w:val="22"/>
        </w:rPr>
        <w:t>koostada hoonete ja haljastuse projekt</w:t>
      </w:r>
      <w:r w:rsidRPr="21B297ED" w:rsidR="40784AA8">
        <w:rPr>
          <w:rFonts w:ascii="Arial" w:hAnsi="Arial" w:eastAsia="Arial" w:cs="Arial"/>
          <w:sz w:val="22"/>
          <w:szCs w:val="22"/>
        </w:rPr>
        <w:t>id (võivad olla sama projekti osad), taotleda ehitusload ning ehitada eelnimetatud dokumentidest lähtuvalt hooned ja rajada haljastus;</w:t>
      </w:r>
    </w:p>
    <w:p xmlns:wp14="http://schemas.microsoft.com/office/word/2010/wordml" w:rsidR="00AE2235" w:rsidP="21B297ED" w:rsidRDefault="00AE2235" w14:paraId="6DF0C9FE" wp14:textId="3CD077F7">
      <w:pPr>
        <w:pStyle w:val="ListParagraph"/>
        <w:numPr>
          <w:ilvl w:val="0"/>
          <w:numId w:val="44"/>
        </w:numPr>
        <w:spacing w:before="0" w:beforeAutospacing="off" w:after="0" w:afterAutospacing="off" w:line="252" w:lineRule="auto"/>
        <w:ind w:left="2600" w:right="0" w:hanging="1296"/>
        <w:jc w:val="left"/>
        <w:rPr>
          <w:rFonts w:ascii="Arial" w:hAnsi="Arial" w:eastAsia="Arial" w:cs="Arial"/>
          <w:sz w:val="22"/>
          <w:szCs w:val="22"/>
          <w:lang w:val="et-EE"/>
        </w:rPr>
      </w:pPr>
      <w:r w:rsidRPr="21984318" w:rsidR="40784AA8">
        <w:rPr>
          <w:rFonts w:ascii="Arial" w:hAnsi="Arial" w:eastAsia="Arial" w:cs="Arial"/>
          <w:sz w:val="22"/>
          <w:szCs w:val="22"/>
        </w:rPr>
        <w:t>taotleda valminud hoonetele kasutusload</w:t>
      </w:r>
      <w:r w:rsidRPr="21984318" w:rsidR="57D09C3E">
        <w:rPr>
          <w:rFonts w:ascii="Arial" w:hAnsi="Arial" w:eastAsia="Arial" w:cs="Arial"/>
          <w:sz w:val="22"/>
          <w:szCs w:val="22"/>
        </w:rPr>
        <w:t>.</w:t>
      </w:r>
    </w:p>
    <w:sectPr w:rsidR="00AE2235" w:rsidSect="00BF6926">
      <w:headerReference w:type="default" r:id="rId22"/>
      <w:footerReference w:type="default" r:id="rId23"/>
      <w:headerReference w:type="first" r:id="rId24"/>
      <w:footerReference w:type="first" r:id="rId25"/>
      <w:pgSz w:w="11906" w:h="16838" w:orient="portrait" w:code="9"/>
      <w:pgMar w:top="1440" w:right="1800" w:bottom="2438" w:left="1800" w:header="851" w:footer="510" w:gutter="0"/>
      <w:cols w:space="708"/>
      <w:titlePg/>
      <w:docGrid w:linePitch="360"/>
    </w:sectPr>
  </w:body>
</w:document>
</file>

<file path=word/endnotes.xml><?xml version="1.0" encoding="utf-8"?>
<w:end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endnote w:type="separator" w:id="0">
    <w:p xmlns:wp14="http://schemas.microsoft.com/office/word/2010/wordml" w:rsidR="00CF6461" w:rsidRDefault="00CF6461" w14:paraId="1231BE67" wp14:textId="77777777">
      <w:r>
        <w:separator/>
      </w:r>
    </w:p>
  </w:endnote>
  <w:endnote w:type="continuationSeparator" w:id="1">
    <w:p xmlns:wp14="http://schemas.microsoft.com/office/word/2010/wordml" w:rsidR="00CF6461" w:rsidRDefault="00CF6461" w14:paraId="36FEB5B0" wp14:textId="777777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ont420">
    <w:charset w:val="BA"/>
    <w:family w:val="auto"/>
    <w:pitch w:val="variable"/>
    <w:sig w:usb0="00000005" w:usb1="00000000" w:usb2="00000000" w:usb3="00000000" w:csb0="00000080"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Roboto">
    <w:altName w:val="Arial"/>
    <w:panose1 w:val="00000000000000000000"/>
    <w:charset w:val="00"/>
    <w:family w:val="roman"/>
    <w:notTrueType/>
    <w:pitch w:val="default"/>
    <w:sig w:usb0="00000000" w:usb1="00000000" w:usb2="00000000" w:usb3="00000000" w:csb0="00000000" w:csb1="00000000"/>
  </w:font>
</w:fonts>
</file>

<file path=word/footer1.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Pr="00065712" w:rsidR="0057076B" w:rsidP="00065712" w:rsidRDefault="0057076B" w14:paraId="51C45EF4" wp14:textId="77777777">
    <w:pPr>
      <w:pStyle w:val="Footer"/>
    </w:pPr>
    <w:r>
      <w:rPr>
        <w:noProof/>
        <w:lang w:val="en-US" w:eastAsia="en-US"/>
      </w:rPr>
      <w:pict w14:anchorId="358B2138">
        <v:shapetype id="_x0000_t202" coordsize="21600,21600" o:spt="202" path="m,l,21600r21600,l21600,xe">
          <v:stroke joinstyle="miter"/>
          <v:path gradientshapeok="t" o:connecttype="rect"/>
        </v:shapetype>
        <v:shape id="Text Box 91" style="position:absolute;left:0;text-align:left;margin-left:59.55pt;margin-top:0;width:477.7pt;height:33.2pt;z-index:251670016;visibility:visible;mso-position-horizontal-relative:page;mso-position-vertical:bottom;mso-position-vertical-relative:page" o:spid="_x0000_s409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">
          <v:textbox style="mso-fit-shape-to-text:t" inset="0,0,0,8mm">
            <w:txbxContent>
              <w:p w:rsidR="0057076B" w:rsidP="00803A6B" w:rsidRDefault="0057076B" w14:paraId="1539701A" wp14:textId="77777777">
                <w:pPr>
                  <w:pStyle w:val="Footer"/>
                </w:pPr>
                <w:r w:rsidRPr="003154A2">
                  <w:fldChar w:fldCharType="begin"/>
                </w:r>
                <w:r>
                  <w:instrText xml:space="preserve"> REF  bmkFldtx2OptionalFooter </w:instrText>
                </w:r>
                <w:r w:rsidRPr="003154A2">
                  <w:fldChar w:fldCharType="separate"/>
                </w:r>
                <w:r>
                  <w:rPr>
                    <w:b/>
                    <w:bCs/>
                    <w:lang w:val="en-US"/>
                  </w:rPr>
                  <w:t>Error! Reference source not found.</w:t>
                </w:r>
                <w:r>
                  <w:rPr>
                    <w:b/>
                    <w:bCs/>
                  </w:rPr>
                  <w:fldChar w:fldCharType="end"/>
                </w:r>
              </w:p>
            </w:txbxContent>
          </v:textbox>
          <w10:wrap anchorx="page" anchory="page"/>
        </v:shape>
      </w:pict>
    </w:r>
  </w:p>
</w:ftr>
</file>

<file path=word/footer2.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57076B" w:rsidP="00AA5303" w:rsidRDefault="0057076B" w14:paraId="6D072C0D" wp14:textId="77777777">
    <w:pPr>
      <w:jc w:val="right"/>
    </w:pPr>
  </w:p>
</w:ftr>
</file>

<file path=word/footer3.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Pr="00065712" w:rsidR="0057076B" w:rsidP="00AA5303" w:rsidRDefault="0057076B" w14:paraId="65D22B24" wp14:textId="77777777">
    <w:pPr>
      <w:jc w:val="right"/>
    </w:pPr>
    <w:sdt>
      <w:sdtPr>
        <w:id w:val="7589627"/>
        <w:docPartObj>
          <w:docPartGallery w:val="Page Numbers (Bottom of Page)"/>
          <w:docPartUnique/>
        </w:docPartObj>
      </w:sdtPr>
      <w:sdtContent>
        <w:sdt>
          <w:sdtPr>
            <w:id w:val="7589628"/>
            <w:docPartObj>
              <w:docPartGallery w:val="Page Numbers (Top of Page)"/>
              <w:docPartUnique/>
            </w:docPartObj>
          </w:sdtPr>
          <w:sdtContent>
            <w:r>
              <w:fldChar w:fldCharType="begin"/>
            </w:r>
            <w:r w:rsidRPr="21B297ED">
              <w:rPr>
                <w:noProof/>
              </w:rPr>
              <w:instrText xml:space="preserve"> PAGE </w:instrText>
            </w:r>
            <w:r w:rsidRPr="21B297ED">
              <w:rPr>
                <w:noProof/>
              </w:rPr>
              <w:fldChar w:fldCharType="separate"/>
            </w:r>
            <w:r w:rsidR="21B297ED">
              <w:rPr/>
              <w:t>3</w:t>
            </w:r>
            <w:r>
              <w:fldChar w:fldCharType="end"/>
            </w:r>
            <w:r w:rsidR="21B297ED">
              <w:rPr/>
              <w:t xml:space="preserve"> /</w:t>
            </w:r>
            <w:r>
              <w:fldChar w:fldCharType="begin"/>
            </w:r>
            <w:r w:rsidRPr="21B297ED">
              <w:rPr>
                <w:noProof/>
              </w:rPr>
              <w:instrText xml:space="preserve"> NUMPAGES  </w:instrText>
            </w:r>
            <w:r w:rsidRPr="21B297ED">
              <w:rPr>
                <w:noProof/>
              </w:rPr>
              <w:fldChar w:fldCharType="separate"/>
            </w:r>
            <w:r w:rsidR="21B297ED">
              <w:rPr/>
              <w:t>13</w:t>
            </w:r>
            <w:r>
              <w:fldChar w:fldCharType="end"/>
            </w:r>
          </w:sdtContent>
        </w:sdt>
      </w:sdtContent>
    </w:sdt>
  </w:p>
</w:ftr>
</file>

<file path=word/footer4.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Pr="00382818" w:rsidR="0057076B" w:rsidP="00382818" w:rsidRDefault="0057076B" w14:paraId="30D7AA69" wp14:textId="77777777">
    <w:pPr>
      <w:pStyle w:val="Footer"/>
    </w:pPr>
  </w:p>
</w:ftr>
</file>

<file path=word/footnotes.xml><?xml version="1.0" encoding="utf-8"?>
<w:foot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footnote w:type="separator" w:id="0">
    <w:p xmlns:wp14="http://schemas.microsoft.com/office/word/2010/wordml" w:rsidR="00CF6461" w:rsidRDefault="00CF6461" w14:paraId="7196D064" wp14:textId="77777777">
      <w:r>
        <w:separator/>
      </w:r>
    </w:p>
  </w:footnote>
  <w:footnote w:type="continuationSeparator" w:id="1">
    <w:p xmlns:wp14="http://schemas.microsoft.com/office/word/2010/wordml" w:rsidR="00CF6461" w:rsidRDefault="00CF6461" w14:paraId="34FF1C98" wp14:textId="77777777">
      <w:r>
        <w:continuationSeparator/>
      </w:r>
    </w:p>
  </w:footnote>
  <w:footnote w:id="15715">
    <w:p w:rsidR="21B297ED" w:rsidP="21B297ED" w:rsidRDefault="21B297ED" w14:paraId="75058FFC" w14:textId="0001F665">
      <w:pPr>
        <w:pStyle w:val="FootnoteText"/>
        <w:suppressLineNumbers w:val="0"/>
        <w:bidi w:val="0"/>
        <w:rPr>
          <w:rFonts w:ascii="Arial Unicode MS" w:hAnsi="Arial Unicode MS" w:eastAsia="Arial Unicode MS" w:cs="Arial Unicode MS"/>
          <w:b w:val="0"/>
          <w:bCs w:val="0"/>
          <w:i w:val="0"/>
          <w:iCs w:val="0"/>
          <w:caps w:val="0"/>
          <w:smallCaps w:val="0"/>
          <w:noProof w:val="0"/>
          <w:color w:val="000000" w:themeColor="text1" w:themeTint="FF" w:themeShade="FF"/>
          <w:sz w:val="24"/>
          <w:szCs w:val="24"/>
          <w:lang w:val="da-DK"/>
        </w:rPr>
      </w:pPr>
      <w:r w:rsidRPr="21B297ED">
        <w:rPr>
          <w:rStyle w:val="FootnoteReference"/>
        </w:rPr>
        <w:footnoteRef/>
      </w:r>
      <w:r w:rsidR="21B297ED">
        <w:rPr/>
        <w:t xml:space="preserve"> </w:t>
      </w:r>
      <w:r w:rsidRPr="21B297ED" w:rsidR="21B297ED">
        <w:rPr>
          <w:sz w:val="16"/>
          <w:szCs w:val="16"/>
        </w:rPr>
        <w:t>T</w:t>
      </w:r>
      <w:r w:rsidRPr="21B297ED" w:rsidR="21B297ED">
        <w:rPr>
          <w:rFonts w:ascii="Arial Unicode MS" w:hAnsi="Arial Unicode MS" w:eastAsia="Arial Unicode MS" w:cs="Arial Unicode MS"/>
          <w:b w:val="0"/>
          <w:bCs w:val="0"/>
          <w:i w:val="0"/>
          <w:iCs w:val="0"/>
          <w:caps w:val="0"/>
          <w:smallCaps w:val="0"/>
          <w:noProof w:val="0"/>
          <w:color w:val="000000" w:themeColor="text1" w:themeTint="FF" w:themeShade="FF"/>
          <w:sz w:val="16"/>
          <w:szCs w:val="16"/>
          <w:lang w:val="da-DK"/>
        </w:rPr>
        <w:t>a</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imest</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 xml:space="preserve"> </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eraldatud</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 xml:space="preserve"> </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varre</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 xml:space="preserve">-, </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juure</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 xml:space="preserve">- v. </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leheosa</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 xml:space="preserve">, mis </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mulda</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 xml:space="preserve">, </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vette</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 xml:space="preserve"> vm. </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keskkonda</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 xml:space="preserve"> </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pistetuna</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 xml:space="preserve"> </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moodustab</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 xml:space="preserve"> </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juured</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 xml:space="preserve"> ja </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muutub</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 xml:space="preserve"> </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iseseisvaks</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 xml:space="preserve"> </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taimeks</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 xml:space="preserve">. </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 xml:space="preserve"> </w:t>
      </w:r>
    </w:p>
  </w:footnote>
</w:footnotes>
</file>

<file path=word/header1.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57076B" w:rsidP="00B7000B" w:rsidRDefault="0057076B" w14:paraId="48A21919" wp14:textId="77777777">
    <w:pPr>
      <w:pStyle w:val="Header"/>
      <w:spacing w:line="310" w:lineRule="atLeast"/>
    </w:pPr>
  </w:p>
  <w:p xmlns:wp14="http://schemas.microsoft.com/office/word/2010/wordml" w:rsidR="0057076B" w:rsidP="00B7000B" w:rsidRDefault="0057076B" w14:paraId="29D9749D" wp14:textId="77777777">
    <w:pPr>
      <w:pStyle w:val="Header"/>
    </w:pPr>
    <w:r w:rsidRPr="21B297ED">
      <w:rPr>
        <w:noProof/>
      </w:rPr>
      <w:fldChar w:fldCharType="begin"/>
    </w:r>
    <w:r w:rsidRPr="21B297ED">
      <w:rPr>
        <w:noProof/>
      </w:rPr>
      <w:instrText xml:space="preserve"> STYLEREF  "Normal - Frontpage Heading 2"</w:instrText>
    </w:r>
    <w:r w:rsidRPr="21B297ED">
      <w:rPr>
        <w:noProof/>
      </w:rPr>
      <w:fldChar w:fldCharType="separate"/>
    </w:r>
    <w:r w:rsidR="21B297ED">
      <w:rPr/>
      <w:t>Lagedi</w:t>
    </w:r>
    <w:r w:rsidR="21B297ED">
      <w:rPr/>
      <w:t xml:space="preserve"> aleviku Põllu põik 1B kinnistu ja lähiala detailplaneering</w:t>
    </w:r>
    <w:r w:rsidRPr="21B297ED">
      <w:rPr>
        <w:noProof/>
      </w:rPr>
      <w:fldChar w:fldCharType="end"/>
    </w:r>
    <w:r>
      <w:tab/>
    </w:r>
    <w:r w:rsidRPr="21B297ED">
      <w:rPr>
        <w:rStyle w:val="PageNumber"/>
      </w:rPr>
      <w:fldChar w:fldCharType="begin"/>
    </w:r>
    <w:r w:rsidRPr="21B297ED">
      <w:rPr>
        <w:rStyle w:val="PageNumber"/>
      </w:rPr>
      <w:instrText xml:space="preserve">PAGE</w:instrText>
    </w:r>
    <w:r w:rsidRPr="21B297ED">
      <w:rPr>
        <w:rStyle w:val="PageNumber"/>
      </w:rPr>
      <w:fldChar w:fldCharType="separate"/>
    </w:r>
    <w:r w:rsidRPr="21B297ED" w:rsidR="21B297ED">
      <w:rPr>
        <w:rStyle w:val="PageNumber"/>
      </w:rPr>
      <w:t>2</w:t>
    </w:r>
    <w:r w:rsidRPr="21B297ED">
      <w:rPr>
        <w:rStyle w:val="PageNumber"/>
      </w:rPr>
      <w:fldChar w:fldCharType="end"/>
    </w:r>
  </w:p>
  <w:p xmlns:wp14="http://schemas.microsoft.com/office/word/2010/wordml" w:rsidR="0057076B" w:rsidP="00B7000B" w:rsidRDefault="0057076B" w14:paraId="6BD18F9B" wp14:textId="77777777">
    <w:pPr>
      <w:pStyle w:val="Header"/>
      <w:spacing w:line="120" w:lineRule="atLeast"/>
    </w:pPr>
  </w:p>
  <w:p xmlns:wp14="http://schemas.microsoft.com/office/word/2010/wordml" w:rsidR="0057076B" w:rsidP="00B7000B" w:rsidRDefault="0057076B" w14:paraId="238601FE" wp14:textId="77777777">
    <w:pPr>
      <w:pStyle w:val="Header"/>
      <w:spacing w:line="120" w:lineRule="atLeast"/>
    </w:pPr>
  </w:p>
  <w:p xmlns:wp14="http://schemas.microsoft.com/office/word/2010/wordml" w:rsidR="0057076B" w:rsidP="00B7000B" w:rsidRDefault="0057076B" w14:paraId="0F3CABC7" wp14:textId="77777777">
    <w:pPr>
      <w:pStyle w:val="Header"/>
      <w:spacing w:line="120" w:lineRule="atLeast"/>
    </w:pPr>
  </w:p>
  <w:p xmlns:wp14="http://schemas.microsoft.com/office/word/2010/wordml" w:rsidR="0057076B" w:rsidP="00B7000B" w:rsidRDefault="0057076B" w14:paraId="5B08B5D1" wp14:textId="77777777">
    <w:pPr>
      <w:pStyle w:val="Header"/>
      <w:spacing w:line="120" w:lineRule="atLeast"/>
    </w:pPr>
  </w:p>
  <w:p xmlns:wp14="http://schemas.microsoft.com/office/word/2010/wordml" w:rsidR="0057076B" w:rsidP="00B7000B" w:rsidRDefault="0057076B" w14:paraId="16DEB4AB" wp14:textId="77777777">
    <w:pPr>
      <w:pStyle w:val="Header"/>
      <w:spacing w:line="120" w:lineRule="atLeast"/>
    </w:pPr>
  </w:p>
  <w:p xmlns:wp14="http://schemas.microsoft.com/office/word/2010/wordml" w:rsidR="0057076B" w:rsidP="00B7000B" w:rsidRDefault="0057076B" w14:paraId="0AD9C6F4" wp14:textId="77777777">
    <w:pPr>
      <w:pStyle w:val="Header"/>
      <w:spacing w:line="120" w:lineRule="atLeast"/>
    </w:pPr>
  </w:p>
  <w:p xmlns:wp14="http://schemas.microsoft.com/office/word/2010/wordml" w:rsidR="0057076B" w:rsidP="00B7000B" w:rsidRDefault="0057076B" w14:paraId="4B1F511A" wp14:textId="77777777">
    <w:pPr>
      <w:pStyle w:val="Header"/>
      <w:spacing w:line="120" w:lineRule="atLeast"/>
    </w:pPr>
  </w:p>
  <w:p xmlns:wp14="http://schemas.microsoft.com/office/word/2010/wordml" w:rsidR="0057076B" w:rsidP="00B7000B" w:rsidRDefault="0057076B" w14:paraId="65F9C3DC" wp14:textId="77777777">
    <w:pPr>
      <w:pStyle w:val="Header"/>
      <w:spacing w:line="120" w:lineRule="atLeast"/>
    </w:pPr>
  </w:p>
  <w:p xmlns:wp14="http://schemas.microsoft.com/office/word/2010/wordml" w:rsidR="0057076B" w:rsidP="00B7000B" w:rsidRDefault="0057076B" w14:paraId="5023141B" wp14:textId="77777777">
    <w:pPr>
      <w:pStyle w:val="Header"/>
      <w:spacing w:line="120" w:lineRule="atLeast"/>
    </w:pPr>
  </w:p>
  <w:p xmlns:wp14="http://schemas.microsoft.com/office/word/2010/wordml" w:rsidR="0057076B" w:rsidP="00B7000B" w:rsidRDefault="0057076B" w14:paraId="1F3B1409" wp14:textId="77777777">
    <w:pPr>
      <w:pStyle w:val="Header"/>
      <w:spacing w:line="120" w:lineRule="atLeast"/>
    </w:pPr>
  </w:p>
  <w:p xmlns:wp14="http://schemas.microsoft.com/office/word/2010/wordml" w:rsidR="0057076B" w:rsidP="00B7000B" w:rsidRDefault="0057076B" w14:paraId="562C75D1" wp14:textId="77777777">
    <w:pPr>
      <w:pStyle w:val="Header"/>
      <w:spacing w:line="120" w:lineRule="atLeast"/>
    </w:pPr>
  </w:p>
  <w:p xmlns:wp14="http://schemas.microsoft.com/office/word/2010/wordml" w:rsidR="0057076B" w:rsidP="00B7000B" w:rsidRDefault="0057076B" w14:paraId="664355AD" wp14:textId="77777777">
    <w:pPr>
      <w:pStyle w:val="Header"/>
      <w:spacing w:line="120" w:lineRule="atLeast"/>
    </w:pPr>
  </w:p>
  <w:p xmlns:wp14="http://schemas.microsoft.com/office/word/2010/wordml" w:rsidR="0057076B" w:rsidP="00B7000B" w:rsidRDefault="0057076B" w14:paraId="1A965116" wp14:textId="77777777">
    <w:pPr>
      <w:pStyle w:val="Header"/>
      <w:spacing w:line="120" w:lineRule="atLeast"/>
    </w:pPr>
  </w:p>
  <w:p xmlns:wp14="http://schemas.microsoft.com/office/word/2010/wordml" w:rsidR="0057076B" w:rsidP="00B7000B" w:rsidRDefault="0057076B" w14:paraId="7DF4E37C" wp14:textId="77777777">
    <w:pPr>
      <w:pStyle w:val="Header"/>
      <w:spacing w:line="120" w:lineRule="atLeast"/>
    </w:pPr>
  </w:p>
  <w:p xmlns:wp14="http://schemas.microsoft.com/office/word/2010/wordml" w:rsidR="0057076B" w:rsidP="00B7000B" w:rsidRDefault="0057076B" w14:paraId="44FB30F8" wp14:textId="77777777">
    <w:pPr>
      <w:pStyle w:val="Header"/>
      <w:spacing w:line="120" w:lineRule="atLeast"/>
    </w:pPr>
  </w:p>
  <w:p xmlns:wp14="http://schemas.microsoft.com/office/word/2010/wordml" w:rsidR="0057076B" w:rsidP="00B7000B" w:rsidRDefault="0057076B" w14:paraId="1DA6542E" wp14:textId="77777777">
    <w:pPr>
      <w:pStyle w:val="Header"/>
      <w:spacing w:line="120" w:lineRule="atLeast"/>
    </w:pPr>
  </w:p>
  <w:p xmlns:wp14="http://schemas.microsoft.com/office/word/2010/wordml" w:rsidR="0057076B" w:rsidP="00B7000B" w:rsidRDefault="0057076B" w14:paraId="3041E394" wp14:textId="77777777">
    <w:pPr>
      <w:pStyle w:val="Header"/>
      <w:spacing w:line="120" w:lineRule="atLeast"/>
    </w:pPr>
  </w:p>
  <w:p xmlns:wp14="http://schemas.microsoft.com/office/word/2010/wordml" w:rsidR="0057076B" w:rsidP="00B7000B" w:rsidRDefault="0057076B" w14:paraId="722B00AE" wp14:textId="77777777">
    <w:pPr>
      <w:pStyle w:val="Header"/>
      <w:spacing w:line="120" w:lineRule="atLeast"/>
    </w:pPr>
  </w:p>
  <w:p xmlns:wp14="http://schemas.microsoft.com/office/word/2010/wordml" w:rsidR="0057076B" w:rsidP="00B7000B" w:rsidRDefault="0057076B" w14:paraId="42C6D796" wp14:textId="77777777">
    <w:pPr>
      <w:pStyle w:val="Header"/>
      <w:spacing w:line="120" w:lineRule="atLeast"/>
    </w:pPr>
  </w:p>
  <w:p xmlns:wp14="http://schemas.microsoft.com/office/word/2010/wordml" w:rsidR="0057076B" w:rsidP="00B7000B" w:rsidRDefault="0057076B" w14:paraId="6E1831B3" wp14:textId="77777777">
    <w:pPr>
      <w:pStyle w:val="Header"/>
      <w:spacing w:line="120" w:lineRule="atLeast"/>
    </w:pPr>
  </w:p>
  <w:p xmlns:wp14="http://schemas.microsoft.com/office/word/2010/wordml" w:rsidR="0057076B" w:rsidP="00B7000B" w:rsidRDefault="0057076B" w14:paraId="54E11D2A" wp14:textId="77777777">
    <w:pPr>
      <w:pStyle w:val="Header"/>
      <w:spacing w:line="120" w:lineRule="atLeast"/>
    </w:pPr>
  </w:p>
  <w:p xmlns:wp14="http://schemas.microsoft.com/office/word/2010/wordml" w:rsidR="0057076B" w:rsidP="00B7000B" w:rsidRDefault="0057076B" w14:paraId="31126E5D" wp14:textId="77777777">
    <w:pPr>
      <w:pStyle w:val="Header"/>
      <w:spacing w:line="120" w:lineRule="atLeast"/>
    </w:pPr>
  </w:p>
  <w:p xmlns:wp14="http://schemas.microsoft.com/office/word/2010/wordml" w:rsidR="0057076B" w:rsidP="00B7000B" w:rsidRDefault="0057076B" w14:paraId="2DE403A5" wp14:textId="77777777">
    <w:pPr>
      <w:pStyle w:val="Header"/>
      <w:spacing w:line="120" w:lineRule="atLeast"/>
    </w:pPr>
  </w:p>
  <w:p xmlns:wp14="http://schemas.microsoft.com/office/word/2010/wordml" w:rsidR="0057076B" w:rsidP="00B7000B" w:rsidRDefault="0057076B" w14:paraId="62431CDC" wp14:textId="77777777">
    <w:pPr>
      <w:pStyle w:val="Header"/>
      <w:spacing w:line="120" w:lineRule="atLeast"/>
    </w:pPr>
  </w:p>
  <w:p xmlns:wp14="http://schemas.microsoft.com/office/word/2010/wordml" w:rsidR="0057076B" w:rsidP="00B7000B" w:rsidRDefault="0057076B" w14:paraId="49E398E2" wp14:textId="77777777">
    <w:pPr>
      <w:pStyle w:val="Header"/>
      <w:spacing w:line="190" w:lineRule="atLeast"/>
    </w:pPr>
  </w:p>
  <w:p xmlns:wp14="http://schemas.microsoft.com/office/word/2010/wordml" w:rsidRPr="00B7000B" w:rsidR="0057076B" w:rsidP="00B7000B" w:rsidRDefault="0057076B" w14:paraId="16287F21" wp14:textId="77777777">
    <w:pPr>
      <w:pStyle w:val="Header"/>
    </w:pPr>
  </w:p>
  <w:p xmlns:wp14="http://schemas.microsoft.com/office/word/2010/wordml" w:rsidR="0057076B" w:rsidRDefault="0057076B" w14:paraId="5BE93A62" wp14:textId="77777777"/>
</w:hdr>
</file>

<file path=word/header2.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Pr="004241AA" w:rsidR="0057076B" w:rsidP="21B297ED" w:rsidRDefault="0057076B" w14:paraId="28D877AE" wp14:textId="6E03F1CE">
    <w:pPr>
      <w:pStyle w:val="Normal"/>
      <w:suppressLineNumbers w:val="0"/>
      <w:pBdr>
        <w:bottom w:val="single" w:color="549E39" w:themeColor="accent1" w:sz="4" w:space="1"/>
      </w:pBdr>
      <w:bidi w:val="0"/>
      <w:spacing w:before="0" w:beforeAutospacing="off" w:after="160" w:afterAutospacing="off" w:line="252" w:lineRule="auto"/>
      <w:ind w:left="0" w:right="0"/>
      <w:jc w:val="right"/>
      <w:rPr>
        <w:smallCaps w:val="1"/>
        <w:color w:val="549D39"/>
      </w:rPr>
    </w:pPr>
    <w:r w:rsidRPr="21B297ED" w:rsidR="21B297ED">
      <w:rPr>
        <w:smallCaps w:val="1"/>
        <w:color w:val="549D39"/>
      </w:rPr>
      <w:t>Vaskjala</w:t>
    </w:r>
    <w:r w:rsidRPr="21B297ED" w:rsidR="21B297ED">
      <w:rPr>
        <w:smallCaps w:val="1"/>
        <w:color w:val="549D39"/>
      </w:rPr>
      <w:t xml:space="preserve"> </w:t>
    </w:r>
    <w:r w:rsidRPr="21B297ED" w:rsidR="21B297ED">
      <w:rPr>
        <w:smallCaps w:val="1"/>
        <w:color w:val="549D39"/>
      </w:rPr>
      <w:t>küla</w:t>
    </w:r>
    <w:r w:rsidRPr="21B297ED" w:rsidR="21B297ED">
      <w:rPr>
        <w:smallCaps w:val="1"/>
        <w:color w:val="549D39"/>
      </w:rPr>
      <w:t xml:space="preserve"> </w:t>
    </w:r>
    <w:r w:rsidRPr="21B297ED" w:rsidR="21B297ED">
      <w:rPr>
        <w:smallCaps w:val="1"/>
        <w:color w:val="549D39"/>
      </w:rPr>
      <w:t>Pärna</w:t>
    </w:r>
    <w:r w:rsidRPr="21B297ED" w:rsidR="21B297ED">
      <w:rPr>
        <w:smallCaps w:val="1"/>
        <w:color w:val="549D39"/>
      </w:rPr>
      <w:t xml:space="preserve"> tee 6</w:t>
    </w:r>
    <w:r w:rsidRPr="21B297ED" w:rsidR="21B297ED">
      <w:rPr>
        <w:smallCaps w:val="1"/>
        <w:color w:val="549D39"/>
      </w:rPr>
      <w:t xml:space="preserve"> </w:t>
    </w:r>
    <w:r w:rsidRPr="21B297ED" w:rsidR="21B297ED">
      <w:rPr>
        <w:smallCaps w:val="1"/>
        <w:color w:val="549D39"/>
      </w:rPr>
      <w:t>kinnistu</w:t>
    </w:r>
    <w:r w:rsidRPr="21B297ED" w:rsidR="21B297ED">
      <w:rPr>
        <w:smallCaps w:val="1"/>
        <w:color w:val="549D39"/>
      </w:rPr>
      <w:t xml:space="preserve"> JA LÄHIALA </w:t>
    </w:r>
    <w:r w:rsidRPr="21B297ED" w:rsidR="21B297ED">
      <w:rPr>
        <w:smallCaps w:val="1"/>
        <w:color w:val="549D39"/>
      </w:rPr>
      <w:t>detailplaneering</w:t>
    </w:r>
  </w:p>
  <w:p xmlns:wp14="http://schemas.microsoft.com/office/word/2010/wordml" w:rsidRPr="004241AA" w:rsidR="0057076B" w:rsidP="21B297ED" w:rsidRDefault="0057076B" w14:paraId="384BA73E" wp14:textId="642205EE">
    <w:pPr>
      <w:pBdr>
        <w:bottom w:val="single" w:color="549E39" w:themeColor="accent1" w:sz="4" w:space="1"/>
      </w:pBdr>
      <w:ind/>
      <w:jc w:val="left"/>
      <w:rPr>
        <w:smallCaps w:val="1"/>
        <w:color w:val="549D39" w:themeColor="accent1" w:themeTint="FF" w:themeShade="FF"/>
      </w:rPr>
    </w:pPr>
    <w:r w:rsidRPr="21B297ED" w:rsidR="21B297ED">
      <w:rPr>
        <w:smallCaps w:val="1"/>
        <w:color w:val="549D39"/>
      </w:rPr>
      <w:t xml:space="preserve">Sala </w:t>
    </w:r>
    <w:r w:rsidRPr="21B297ED" w:rsidR="21B297ED">
      <w:rPr>
        <w:smallCaps w:val="1"/>
        <w:color w:val="549D39"/>
      </w:rPr>
      <w:t>Terrena</w:t>
    </w:r>
    <w:r w:rsidRPr="21B297ED" w:rsidR="21B297ED">
      <w:rPr>
        <w:smallCaps w:val="1"/>
        <w:color w:val="549D39"/>
      </w:rPr>
      <w:t xml:space="preserve"> OÜ</w:t>
    </w:r>
    <w:r>
      <w:tab/>
    </w:r>
    <w:r>
      <w:tab/>
    </w:r>
    <w:r>
      <w:tab/>
    </w:r>
    <w:r>
      <w:tab/>
    </w:r>
    <w:r>
      <w:tab/>
    </w:r>
    <w:r w:rsidRPr="21B297ED" w:rsidR="21B297ED">
      <w:rPr>
        <w:smallCaps w:val="1"/>
        <w:color w:val="549D39"/>
      </w:rPr>
      <w:t>DP</w:t>
    </w:r>
    <w:r w:rsidRPr="21B297ED" w:rsidR="21B297ED">
      <w:rPr>
        <w:smallCaps w:val="1"/>
        <w:color w:val="549D39"/>
      </w:rPr>
      <w:t>1284</w:t>
    </w:r>
  </w:p>
</w:hdr>
</file>

<file path=word/header3.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Pr="00C25E9E" w:rsidR="0057076B" w:rsidP="21B297ED" w:rsidRDefault="0057076B" w14:paraId="2BDC1040" wp14:textId="77777777">
    <w:pPr>
      <w:pBdr>
        <w:bottom w:val="single" w:color="549E39" w:themeColor="accent1" w:sz="4" w:space="1"/>
      </w:pBdr>
      <w:jc w:val="right"/>
      <w:rPr>
        <w:smallCaps w:val="1"/>
        <w:color w:val="549E39" w:themeColor="accent1"/>
      </w:rPr>
    </w:pPr>
    <w:r w:rsidRPr="21B297ED" w:rsidR="21B297ED">
      <w:rPr>
        <w:smallCaps w:val="1"/>
        <w:color w:val="549E39" w:themeColor="accent1" w:themeTint="FF" w:themeShade="FF"/>
      </w:rPr>
      <w:t>Vaskjala</w:t>
    </w:r>
    <w:r w:rsidRPr="21B297ED" w:rsidR="21B297ED">
      <w:rPr>
        <w:smallCaps w:val="1"/>
        <w:color w:val="549E39" w:themeColor="accent1" w:themeTint="FF" w:themeShade="FF"/>
      </w:rPr>
      <w:t xml:space="preserve"> </w:t>
    </w:r>
    <w:r w:rsidRPr="21B297ED" w:rsidR="21B297ED">
      <w:rPr>
        <w:smallCaps w:val="1"/>
        <w:color w:val="549E39" w:themeColor="accent1" w:themeTint="FF" w:themeShade="FF"/>
      </w:rPr>
      <w:t>küla</w:t>
    </w:r>
    <w:r w:rsidRPr="21B297ED" w:rsidR="21B297ED">
      <w:rPr>
        <w:smallCaps w:val="1"/>
        <w:color w:val="549E39" w:themeColor="accent1" w:themeTint="FF" w:themeShade="FF"/>
      </w:rPr>
      <w:t xml:space="preserve"> </w:t>
    </w:r>
    <w:r w:rsidRPr="21B297ED" w:rsidR="21B297ED">
      <w:rPr>
        <w:smallCaps w:val="1"/>
        <w:color w:val="549E39" w:themeColor="accent1" w:themeTint="FF" w:themeShade="FF"/>
      </w:rPr>
      <w:t>Pärna</w:t>
    </w:r>
    <w:r w:rsidRPr="21B297ED" w:rsidR="21B297ED">
      <w:rPr>
        <w:smallCaps w:val="1"/>
        <w:color w:val="549E39" w:themeColor="accent1" w:themeTint="FF" w:themeShade="FF"/>
      </w:rPr>
      <w:t xml:space="preserve"> tee 6</w:t>
    </w:r>
  </w:p>
  <w:p xmlns:wp14="http://schemas.microsoft.com/office/word/2010/wordml" w:rsidRPr="00C25E9E" w:rsidR="0057076B" w:rsidP="21B297ED" w:rsidRDefault="0057076B" w14:paraId="29429C9C" wp14:textId="77777777">
    <w:pPr>
      <w:pBdr>
        <w:bottom w:val="single" w:color="549E39" w:themeColor="accent1" w:sz="4" w:space="1"/>
      </w:pBdr>
      <w:jc w:val="right"/>
      <w:rPr>
        <w:smallCaps w:val="1"/>
        <w:color w:val="549E39" w:themeColor="accent1"/>
      </w:rPr>
    </w:pPr>
    <w:r w:rsidRPr="21B297ED" w:rsidR="21B297ED">
      <w:rPr>
        <w:smallCaps w:val="1"/>
        <w:color w:val="549E39" w:themeColor="accent1" w:themeTint="FF" w:themeShade="FF"/>
      </w:rPr>
      <w:t>kinnistu</w:t>
    </w:r>
    <w:r w:rsidRPr="21B297ED" w:rsidR="21B297ED">
      <w:rPr>
        <w:smallCaps w:val="1"/>
        <w:color w:val="549E39" w:themeColor="accent1" w:themeTint="FF" w:themeShade="FF"/>
      </w:rPr>
      <w:t xml:space="preserve"> JA LÄHIALA </w:t>
    </w:r>
    <w:r w:rsidRPr="21B297ED" w:rsidR="21B297ED">
      <w:rPr>
        <w:smallCaps w:val="1"/>
        <w:color w:val="549E39" w:themeColor="accent1" w:themeTint="FF" w:themeShade="FF"/>
      </w:rPr>
      <w:t>detailplaneering</w:t>
    </w:r>
  </w:p>
  <w:p xmlns:wp14="http://schemas.microsoft.com/office/word/2010/wordml" w:rsidRPr="00C25E9E" w:rsidR="0057076B" w:rsidP="21B297ED" w:rsidRDefault="0057076B" w14:paraId="5D590EB9" wp14:textId="77777777">
    <w:pPr>
      <w:pBdr>
        <w:bottom w:val="single" w:color="549E39" w:themeColor="accent1" w:sz="4" w:space="1"/>
      </w:pBdr>
      <w:jc w:val="left"/>
      <w:rPr>
        <w:smallCaps w:val="1"/>
        <w:color w:val="549E39" w:themeColor="accent1"/>
        <w:lang w:val="et-EE"/>
      </w:rPr>
    </w:pPr>
    <w:r w:rsidRPr="21B297ED" w:rsidR="21B297ED">
      <w:rPr>
        <w:smallCaps w:val="1"/>
        <w:color w:val="549E39" w:themeColor="accent1" w:themeTint="FF" w:themeShade="FF"/>
        <w:lang w:val="et-EE"/>
      </w:rPr>
      <w:t xml:space="preserve">Sala </w:t>
    </w:r>
    <w:r w:rsidRPr="21B297ED" w:rsidR="21B297ED">
      <w:rPr>
        <w:smallCaps w:val="1"/>
        <w:color w:val="549E39" w:themeColor="accent1" w:themeTint="FF" w:themeShade="FF"/>
        <w:lang w:val="et-EE"/>
      </w:rPr>
      <w:t>Terrena</w:t>
    </w:r>
    <w:r w:rsidRPr="21B297ED" w:rsidR="21B297ED">
      <w:rPr>
        <w:smallCaps w:val="1"/>
        <w:color w:val="549E39" w:themeColor="accent1" w:themeTint="FF" w:themeShade="FF"/>
        <w:lang w:val="et-EE"/>
      </w:rPr>
      <w:t xml:space="preserve"> OÜ</w:t>
    </w:r>
  </w:p>
</w:hdr>
</file>

<file path=word/header4.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965"/>
      <w:gridCol w:w="2965"/>
      <w:gridCol w:w="2965"/>
    </w:tblGrid>
    <w:tr w:rsidR="2EE21B98" w:rsidTr="21B297ED" w14:paraId="0EC25C30">
      <w:trPr>
        <w:trHeight w:val="300"/>
      </w:trPr>
      <w:tc>
        <w:tcPr>
          <w:tcW w:w="2965" w:type="dxa"/>
          <w:tcMar/>
        </w:tcPr>
        <w:p w:rsidR="2EE21B98" w:rsidP="2EE21B98" w:rsidRDefault="2EE21B98" w14:paraId="658C15E0" w14:textId="70B07A38">
          <w:pPr>
            <w:pStyle w:val="Header"/>
            <w:bidi w:val="0"/>
            <w:ind w:left="-115"/>
            <w:jc w:val="left"/>
          </w:pPr>
        </w:p>
      </w:tc>
      <w:tc>
        <w:tcPr>
          <w:tcW w:w="2965" w:type="dxa"/>
          <w:tcMar/>
        </w:tcPr>
        <w:p w:rsidR="2EE21B98" w:rsidP="2EE21B98" w:rsidRDefault="2EE21B98" w14:paraId="7F85B2C8" w14:textId="1906DB1C">
          <w:pPr>
            <w:pStyle w:val="Header"/>
            <w:bidi w:val="0"/>
            <w:jc w:val="center"/>
          </w:pPr>
        </w:p>
      </w:tc>
      <w:tc>
        <w:tcPr>
          <w:tcW w:w="2965" w:type="dxa"/>
          <w:tcMar/>
        </w:tcPr>
        <w:p w:rsidR="2EE21B98" w:rsidP="2EE21B98" w:rsidRDefault="2EE21B98" w14:paraId="6C2C9A43" w14:textId="5FDEF7CE">
          <w:pPr>
            <w:pStyle w:val="Header"/>
            <w:bidi w:val="0"/>
            <w:ind w:right="-115"/>
            <w:jc w:val="right"/>
          </w:pPr>
        </w:p>
      </w:tc>
    </w:tr>
  </w:tbl>
  <w:p w:rsidR="2EE21B98" w:rsidP="2EE21B98" w:rsidRDefault="2EE21B98" w14:paraId="555C6379" w14:textId="6CBD9A1F">
    <w:pPr>
      <w:pStyle w:val="Header"/>
      <w:bidi w:val="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xmlns:w="http://schemas.openxmlformats.org/wordprocessingml/2006/main" w:abstractNumId="214">
    <w:nsid w:val="6e4eca4e"/>
    <w:multiLevelType xmlns:w="http://schemas.openxmlformats.org/wordprocessingml/2006/main" w:val="hybridMultilevel"/>
    <w:lvl xmlns:w="http://schemas.openxmlformats.org/wordprocessingml/2006/main" w:ilvl="0">
      <w:start w:val="1"/>
      <w:numFmt w:val="decimal"/>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213">
    <w:nsid w:val="7b97a543"/>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212">
    <w:nsid w:val="494f502f"/>
    <w:multiLevelType xmlns:w="http://schemas.openxmlformats.org/wordprocessingml/2006/main" w:val="hybridMultilevel"/>
    <w:lvl xmlns:w="http://schemas.openxmlformats.org/wordprocessingml/2006/main" w:ilvl="0">
      <w:start w:val="1"/>
      <w:numFmt w:val="decimal"/>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211">
    <w:nsid w:val="6fd733f9"/>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210">
    <w:nsid w:val="3c98f84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09">
    <w:nsid w:val="28976dba"/>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208">
    <w:nsid w:val="57035b3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07">
    <w:nsid w:val="1b302363"/>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206">
    <w:nsid w:val="61ca7f99"/>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205">
    <w:nsid w:val="5d826f0c"/>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204">
    <w:nsid w:val="72cd2e90"/>
    <w:multiLevelType xmlns:w="http://schemas.openxmlformats.org/wordprocessingml/2006/main" w:val="multilevel"/>
    <w:lvl xmlns:w="http://schemas.openxmlformats.org/wordprocessingml/2006/main" w:ilvl="0">
      <w:start w:val="4"/>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203">
    <w:nsid w:val="11580aa6"/>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202">
    <w:nsid w:val="76c8060"/>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201">
    <w:nsid w:val="685ad2d5"/>
    <w:multiLevelType xmlns:w="http://schemas.openxmlformats.org/wordprocessingml/2006/main" w:val="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decimal"/>
      <w:lvlText w:val="%1.%2."/>
      <w:lvlJc w:val="left"/>
      <w:pPr>
        <w:ind w:left="2160" w:hanging="360"/>
      </w:pPr>
    </w:lvl>
    <w:lvl xmlns:w="http://schemas.openxmlformats.org/wordprocessingml/2006/main" w:ilvl="2">
      <w:start w:val="1"/>
      <w:numFmt w:val="decimal"/>
      <w:lvlText w:val="%1.%2.%3."/>
      <w:lvlJc w:val="left"/>
      <w:pPr>
        <w:ind w:left="2880" w:hanging="180"/>
      </w:pPr>
    </w:lvl>
    <w:lvl xmlns:w="http://schemas.openxmlformats.org/wordprocessingml/2006/main" w:ilvl="3">
      <w:start w:val="1"/>
      <w:numFmt w:val="decimal"/>
      <w:lvlText w:val="%1.%2.%3.%4."/>
      <w:lvlJc w:val="left"/>
      <w:pPr>
        <w:ind w:left="3600" w:hanging="360"/>
      </w:pPr>
    </w:lvl>
    <w:lvl xmlns:w="http://schemas.openxmlformats.org/wordprocessingml/2006/main" w:ilvl="4">
      <w:start w:val="1"/>
      <w:numFmt w:val="decimal"/>
      <w:lvlText w:val="%1.%2.%3.%4.%5."/>
      <w:lvlJc w:val="left"/>
      <w:pPr>
        <w:ind w:left="4320" w:hanging="360"/>
      </w:pPr>
    </w:lvl>
    <w:lvl xmlns:w="http://schemas.openxmlformats.org/wordprocessingml/2006/main" w:ilvl="5">
      <w:start w:val="1"/>
      <w:numFmt w:val="decimal"/>
      <w:lvlText w:val="%1.%2.%3.%4.%5.%6."/>
      <w:lvlJc w:val="left"/>
      <w:pPr>
        <w:ind w:left="5040" w:hanging="180"/>
      </w:pPr>
    </w:lvl>
    <w:lvl xmlns:w="http://schemas.openxmlformats.org/wordprocessingml/2006/main" w:ilvl="6">
      <w:start w:val="1"/>
      <w:numFmt w:val="decimal"/>
      <w:lvlText w:val="%1.%2.%3.%4.%5.%6.%7."/>
      <w:lvlJc w:val="left"/>
      <w:pPr>
        <w:ind w:left="5760" w:hanging="360"/>
      </w:pPr>
    </w:lvl>
    <w:lvl xmlns:w="http://schemas.openxmlformats.org/wordprocessingml/2006/main" w:ilvl="7">
      <w:start w:val="1"/>
      <w:numFmt w:val="decimal"/>
      <w:lvlText w:val="%1.%2.%3.%4.%5.%6.%7.%8."/>
      <w:lvlJc w:val="left"/>
      <w:pPr>
        <w:ind w:left="6480" w:hanging="360"/>
      </w:pPr>
    </w:lvl>
    <w:lvl xmlns:w="http://schemas.openxmlformats.org/wordprocessingml/2006/main" w:ilvl="8">
      <w:start w:val="1"/>
      <w:numFmt w:val="decimal"/>
      <w:lvlText w:val="%1.%2.%3.%4.%5.%6.%7.%8.%9."/>
      <w:lvlJc w:val="left"/>
      <w:pPr>
        <w:ind w:left="7200" w:hanging="180"/>
      </w:pPr>
    </w:lvl>
  </w:abstractNum>
  <w:abstractNum xmlns:w="http://schemas.openxmlformats.org/wordprocessingml/2006/main" w:abstractNumId="200">
    <w:nsid w:val="60457b3a"/>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99">
    <w:nsid w:val="3394c189"/>
    <w:multiLevelType xmlns:w="http://schemas.openxmlformats.org/wordprocessingml/2006/main" w:val="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decimal"/>
      <w:lvlText w:val="%1.%2."/>
      <w:lvlJc w:val="left"/>
      <w:pPr>
        <w:ind w:left="1080" w:hanging="360"/>
      </w:pPr>
    </w:lvl>
    <w:lvl xmlns:w="http://schemas.openxmlformats.org/wordprocessingml/2006/main" w:ilvl="2">
      <w:start w:val="1"/>
      <w:numFmt w:val="decimal"/>
      <w:lvlText w:val="%1.%2.%3."/>
      <w:lvlJc w:val="left"/>
      <w:pPr>
        <w:ind w:left="1800" w:hanging="180"/>
      </w:pPr>
    </w:lvl>
    <w:lvl xmlns:w="http://schemas.openxmlformats.org/wordprocessingml/2006/main" w:ilvl="3">
      <w:start w:val="1"/>
      <w:numFmt w:val="decimal"/>
      <w:lvlText w:val="%1.%2.%3.%4."/>
      <w:lvlJc w:val="left"/>
      <w:pPr>
        <w:ind w:left="2520" w:hanging="360"/>
      </w:pPr>
    </w:lvl>
    <w:lvl xmlns:w="http://schemas.openxmlformats.org/wordprocessingml/2006/main" w:ilvl="4">
      <w:start w:val="1"/>
      <w:numFmt w:val="decimal"/>
      <w:lvlText w:val="%1.%2.%3.%4.%5."/>
      <w:lvlJc w:val="left"/>
      <w:pPr>
        <w:ind w:left="3240" w:hanging="360"/>
      </w:pPr>
    </w:lvl>
    <w:lvl xmlns:w="http://schemas.openxmlformats.org/wordprocessingml/2006/main" w:ilvl="5">
      <w:start w:val="1"/>
      <w:numFmt w:val="decimal"/>
      <w:lvlText w:val="%1.%2.%3.%4.%5.%6."/>
      <w:lvlJc w:val="left"/>
      <w:pPr>
        <w:ind w:left="3960" w:hanging="180"/>
      </w:pPr>
    </w:lvl>
    <w:lvl xmlns:w="http://schemas.openxmlformats.org/wordprocessingml/2006/main" w:ilvl="6">
      <w:start w:val="1"/>
      <w:numFmt w:val="decimal"/>
      <w:lvlText w:val="%1.%2.%3.%4.%5.%6.%7."/>
      <w:lvlJc w:val="left"/>
      <w:pPr>
        <w:ind w:left="4680" w:hanging="360"/>
      </w:pPr>
    </w:lvl>
    <w:lvl xmlns:w="http://schemas.openxmlformats.org/wordprocessingml/2006/main" w:ilvl="7">
      <w:start w:val="1"/>
      <w:numFmt w:val="decimal"/>
      <w:lvlText w:val="%1.%2.%3.%4.%5.%6.%7.%8."/>
      <w:lvlJc w:val="left"/>
      <w:pPr>
        <w:ind w:left="5400" w:hanging="360"/>
      </w:pPr>
    </w:lvl>
    <w:lvl xmlns:w="http://schemas.openxmlformats.org/wordprocessingml/2006/main" w:ilvl="8">
      <w:start w:val="1"/>
      <w:numFmt w:val="decimal"/>
      <w:lvlText w:val="%1.%2.%3.%4.%5.%6.%7.%8.%9."/>
      <w:lvlJc w:val="left"/>
      <w:pPr>
        <w:ind w:left="6120" w:hanging="180"/>
      </w:pPr>
    </w:lvl>
  </w:abstractNum>
  <w:abstractNum xmlns:w="http://schemas.openxmlformats.org/wordprocessingml/2006/main" w:abstractNumId="198">
    <w:nsid w:val="1bf370cd"/>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97">
    <w:nsid w:val="78dcb74a"/>
    <w:multiLevelType xmlns:w="http://schemas.openxmlformats.org/wordprocessingml/2006/main" w:val="multilevel"/>
    <w:lvl xmlns:w="http://schemas.openxmlformats.org/wordprocessingml/2006/main" w:ilvl="0">
      <w:start w:val="3"/>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96">
    <w:nsid w:val="51320b57"/>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95">
    <w:nsid w:val="3ba205e4"/>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94">
    <w:nsid w:val="3f11a99"/>
    <w:multiLevelType xmlns:w="http://schemas.openxmlformats.org/wordprocessingml/2006/main" w:val="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decimal"/>
      <w:lvlText w:val="%1.%2."/>
      <w:lvlJc w:val="left"/>
      <w:pPr>
        <w:ind w:left="2160" w:hanging="360"/>
      </w:pPr>
    </w:lvl>
    <w:lvl xmlns:w="http://schemas.openxmlformats.org/wordprocessingml/2006/main" w:ilvl="2">
      <w:start w:val="1"/>
      <w:numFmt w:val="decimal"/>
      <w:lvlText w:val="%1.%2.%3."/>
      <w:lvlJc w:val="left"/>
      <w:pPr>
        <w:ind w:left="2880" w:hanging="180"/>
      </w:pPr>
    </w:lvl>
    <w:lvl xmlns:w="http://schemas.openxmlformats.org/wordprocessingml/2006/main" w:ilvl="3">
      <w:start w:val="1"/>
      <w:numFmt w:val="decimal"/>
      <w:lvlText w:val="%1.%2.%3.%4."/>
      <w:lvlJc w:val="left"/>
      <w:pPr>
        <w:ind w:left="3600" w:hanging="360"/>
      </w:pPr>
    </w:lvl>
    <w:lvl xmlns:w="http://schemas.openxmlformats.org/wordprocessingml/2006/main" w:ilvl="4">
      <w:start w:val="1"/>
      <w:numFmt w:val="decimal"/>
      <w:lvlText w:val="%1.%2.%3.%4.%5."/>
      <w:lvlJc w:val="left"/>
      <w:pPr>
        <w:ind w:left="4320" w:hanging="360"/>
      </w:pPr>
    </w:lvl>
    <w:lvl xmlns:w="http://schemas.openxmlformats.org/wordprocessingml/2006/main" w:ilvl="5">
      <w:start w:val="1"/>
      <w:numFmt w:val="decimal"/>
      <w:lvlText w:val="%1.%2.%3.%4.%5.%6."/>
      <w:lvlJc w:val="left"/>
      <w:pPr>
        <w:ind w:left="5040" w:hanging="180"/>
      </w:pPr>
    </w:lvl>
    <w:lvl xmlns:w="http://schemas.openxmlformats.org/wordprocessingml/2006/main" w:ilvl="6">
      <w:start w:val="1"/>
      <w:numFmt w:val="decimal"/>
      <w:lvlText w:val="%1.%2.%3.%4.%5.%6.%7."/>
      <w:lvlJc w:val="left"/>
      <w:pPr>
        <w:ind w:left="5760" w:hanging="360"/>
      </w:pPr>
    </w:lvl>
    <w:lvl xmlns:w="http://schemas.openxmlformats.org/wordprocessingml/2006/main" w:ilvl="7">
      <w:start w:val="1"/>
      <w:numFmt w:val="decimal"/>
      <w:lvlText w:val="%1.%2.%3.%4.%5.%6.%7.%8."/>
      <w:lvlJc w:val="left"/>
      <w:pPr>
        <w:ind w:left="6480" w:hanging="360"/>
      </w:pPr>
    </w:lvl>
    <w:lvl xmlns:w="http://schemas.openxmlformats.org/wordprocessingml/2006/main" w:ilvl="8">
      <w:start w:val="1"/>
      <w:numFmt w:val="decimal"/>
      <w:lvlText w:val="%1.%2.%3.%4.%5.%6.%7.%8.%9."/>
      <w:lvlJc w:val="left"/>
      <w:pPr>
        <w:ind w:left="7200" w:hanging="180"/>
      </w:pPr>
    </w:lvl>
  </w:abstractNum>
  <w:abstractNum xmlns:w="http://schemas.openxmlformats.org/wordprocessingml/2006/main" w:abstractNumId="193">
    <w:nsid w:val="1633ac3"/>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92">
    <w:nsid w:val="108ed009"/>
    <w:multiLevelType xmlns:w="http://schemas.openxmlformats.org/wordprocessingml/2006/main" w:val="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decimal"/>
      <w:lvlText w:val="%1.%2."/>
      <w:lvlJc w:val="left"/>
      <w:pPr>
        <w:ind w:left="2160" w:hanging="360"/>
      </w:pPr>
    </w:lvl>
    <w:lvl xmlns:w="http://schemas.openxmlformats.org/wordprocessingml/2006/main" w:ilvl="2">
      <w:start w:val="1"/>
      <w:numFmt w:val="decimal"/>
      <w:lvlText w:val="%1.%2.%3."/>
      <w:lvlJc w:val="left"/>
      <w:pPr>
        <w:ind w:left="2880" w:hanging="180"/>
      </w:pPr>
    </w:lvl>
    <w:lvl xmlns:w="http://schemas.openxmlformats.org/wordprocessingml/2006/main" w:ilvl="3">
      <w:start w:val="1"/>
      <w:numFmt w:val="decimal"/>
      <w:lvlText w:val="%1.%2.%3.%4."/>
      <w:lvlJc w:val="left"/>
      <w:pPr>
        <w:ind w:left="3600" w:hanging="360"/>
      </w:pPr>
    </w:lvl>
    <w:lvl xmlns:w="http://schemas.openxmlformats.org/wordprocessingml/2006/main" w:ilvl="4">
      <w:start w:val="1"/>
      <w:numFmt w:val="decimal"/>
      <w:lvlText w:val="%1.%2.%3.%4.%5."/>
      <w:lvlJc w:val="left"/>
      <w:pPr>
        <w:ind w:left="4320" w:hanging="360"/>
      </w:pPr>
    </w:lvl>
    <w:lvl xmlns:w="http://schemas.openxmlformats.org/wordprocessingml/2006/main" w:ilvl="5">
      <w:start w:val="1"/>
      <w:numFmt w:val="decimal"/>
      <w:lvlText w:val="%1.%2.%3.%4.%5.%6."/>
      <w:lvlJc w:val="left"/>
      <w:pPr>
        <w:ind w:left="5040" w:hanging="180"/>
      </w:pPr>
    </w:lvl>
    <w:lvl xmlns:w="http://schemas.openxmlformats.org/wordprocessingml/2006/main" w:ilvl="6">
      <w:start w:val="1"/>
      <w:numFmt w:val="decimal"/>
      <w:lvlText w:val="%1.%2.%3.%4.%5.%6.%7."/>
      <w:lvlJc w:val="left"/>
      <w:pPr>
        <w:ind w:left="5760" w:hanging="360"/>
      </w:pPr>
    </w:lvl>
    <w:lvl xmlns:w="http://schemas.openxmlformats.org/wordprocessingml/2006/main" w:ilvl="7">
      <w:start w:val="1"/>
      <w:numFmt w:val="decimal"/>
      <w:lvlText w:val="%1.%2.%3.%4.%5.%6.%7.%8."/>
      <w:lvlJc w:val="left"/>
      <w:pPr>
        <w:ind w:left="6480" w:hanging="360"/>
      </w:pPr>
    </w:lvl>
    <w:lvl xmlns:w="http://schemas.openxmlformats.org/wordprocessingml/2006/main" w:ilvl="8">
      <w:start w:val="1"/>
      <w:numFmt w:val="decimal"/>
      <w:lvlText w:val="%1.%2.%3.%4.%5.%6.%7.%8.%9."/>
      <w:lvlJc w:val="left"/>
      <w:pPr>
        <w:ind w:left="7200" w:hanging="180"/>
      </w:pPr>
    </w:lvl>
  </w:abstractNum>
  <w:abstractNum xmlns:w="http://schemas.openxmlformats.org/wordprocessingml/2006/main" w:abstractNumId="191">
    <w:nsid w:val="5f38a77f"/>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90">
    <w:nsid w:val="1a3a7e86"/>
    <w:multiLevelType xmlns:w="http://schemas.openxmlformats.org/wordprocessingml/2006/main" w:val="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decimal"/>
      <w:lvlText w:val="%1.%2."/>
      <w:lvlJc w:val="left"/>
      <w:pPr>
        <w:ind w:left="2160" w:hanging="360"/>
      </w:pPr>
    </w:lvl>
    <w:lvl xmlns:w="http://schemas.openxmlformats.org/wordprocessingml/2006/main" w:ilvl="2">
      <w:start w:val="1"/>
      <w:numFmt w:val="decimal"/>
      <w:lvlText w:val="%1.%2.%3."/>
      <w:lvlJc w:val="left"/>
      <w:pPr>
        <w:ind w:left="2880" w:hanging="180"/>
      </w:pPr>
    </w:lvl>
    <w:lvl xmlns:w="http://schemas.openxmlformats.org/wordprocessingml/2006/main" w:ilvl="3">
      <w:start w:val="1"/>
      <w:numFmt w:val="decimal"/>
      <w:lvlText w:val="%1.%2.%3.%4."/>
      <w:lvlJc w:val="left"/>
      <w:pPr>
        <w:ind w:left="3600" w:hanging="360"/>
      </w:pPr>
    </w:lvl>
    <w:lvl xmlns:w="http://schemas.openxmlformats.org/wordprocessingml/2006/main" w:ilvl="4">
      <w:start w:val="1"/>
      <w:numFmt w:val="decimal"/>
      <w:lvlText w:val="%1.%2.%3.%4.%5."/>
      <w:lvlJc w:val="left"/>
      <w:pPr>
        <w:ind w:left="4320" w:hanging="360"/>
      </w:pPr>
    </w:lvl>
    <w:lvl xmlns:w="http://schemas.openxmlformats.org/wordprocessingml/2006/main" w:ilvl="5">
      <w:start w:val="1"/>
      <w:numFmt w:val="decimal"/>
      <w:lvlText w:val="%1.%2.%3.%4.%5.%6."/>
      <w:lvlJc w:val="left"/>
      <w:pPr>
        <w:ind w:left="5040" w:hanging="180"/>
      </w:pPr>
    </w:lvl>
    <w:lvl xmlns:w="http://schemas.openxmlformats.org/wordprocessingml/2006/main" w:ilvl="6">
      <w:start w:val="1"/>
      <w:numFmt w:val="decimal"/>
      <w:lvlText w:val="%1.%2.%3.%4.%5.%6.%7."/>
      <w:lvlJc w:val="left"/>
      <w:pPr>
        <w:ind w:left="5760" w:hanging="360"/>
      </w:pPr>
    </w:lvl>
    <w:lvl xmlns:w="http://schemas.openxmlformats.org/wordprocessingml/2006/main" w:ilvl="7">
      <w:start w:val="1"/>
      <w:numFmt w:val="decimal"/>
      <w:lvlText w:val="%1.%2.%3.%4.%5.%6.%7.%8."/>
      <w:lvlJc w:val="left"/>
      <w:pPr>
        <w:ind w:left="6480" w:hanging="360"/>
      </w:pPr>
    </w:lvl>
    <w:lvl xmlns:w="http://schemas.openxmlformats.org/wordprocessingml/2006/main" w:ilvl="8">
      <w:start w:val="1"/>
      <w:numFmt w:val="decimal"/>
      <w:lvlText w:val="%1.%2.%3.%4.%5.%6.%7.%8.%9."/>
      <w:lvlJc w:val="left"/>
      <w:pPr>
        <w:ind w:left="7200" w:hanging="180"/>
      </w:pPr>
    </w:lvl>
  </w:abstractNum>
  <w:abstractNum xmlns:w="http://schemas.openxmlformats.org/wordprocessingml/2006/main" w:abstractNumId="189">
    <w:nsid w:val="6010a4e4"/>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88">
    <w:nsid w:val="367253b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87">
    <w:nsid w:val="33ffc78d"/>
    <w:multiLevelType xmlns:w="http://schemas.openxmlformats.org/wordprocessingml/2006/main" w:val="multilevel"/>
    <w:lvl xmlns:w="http://schemas.openxmlformats.org/wordprocessingml/2006/main" w:ilvl="0">
      <w:start w:val="2"/>
      <w:numFmt w:val="decimal"/>
      <w:lvlText w:val="%1."/>
      <w:lvlJc w:val="left"/>
      <w:pPr>
        <w:ind w:left="360" w:hanging="360"/>
      </w:pPr>
    </w:lvl>
    <w:lvl xmlns:w="http://schemas.openxmlformats.org/wordprocessingml/2006/main" w:ilvl="1">
      <w:start w:val="1"/>
      <w:numFmt w:val="decimal"/>
      <w:lvlText w:val="%1.%2."/>
      <w:lvlJc w:val="left"/>
      <w:pPr>
        <w:ind w:left="1080" w:hanging="360"/>
      </w:pPr>
    </w:lvl>
    <w:lvl xmlns:w="http://schemas.openxmlformats.org/wordprocessingml/2006/main" w:ilvl="2">
      <w:start w:val="1"/>
      <w:numFmt w:val="decimal"/>
      <w:lvlText w:val="%1.%2.%3."/>
      <w:lvlJc w:val="left"/>
      <w:pPr>
        <w:ind w:left="1800" w:hanging="180"/>
      </w:pPr>
    </w:lvl>
    <w:lvl xmlns:w="http://schemas.openxmlformats.org/wordprocessingml/2006/main" w:ilvl="3">
      <w:start w:val="1"/>
      <w:numFmt w:val="decimal"/>
      <w:lvlText w:val="%1.%2.%3.%4."/>
      <w:lvlJc w:val="left"/>
      <w:pPr>
        <w:ind w:left="2520" w:hanging="360"/>
      </w:pPr>
    </w:lvl>
    <w:lvl xmlns:w="http://schemas.openxmlformats.org/wordprocessingml/2006/main" w:ilvl="4">
      <w:start w:val="1"/>
      <w:numFmt w:val="decimal"/>
      <w:lvlText w:val="%1.%2.%3.%4.%5."/>
      <w:lvlJc w:val="left"/>
      <w:pPr>
        <w:ind w:left="3240" w:hanging="360"/>
      </w:pPr>
    </w:lvl>
    <w:lvl xmlns:w="http://schemas.openxmlformats.org/wordprocessingml/2006/main" w:ilvl="5">
      <w:start w:val="1"/>
      <w:numFmt w:val="decimal"/>
      <w:lvlText w:val="%1.%2.%3.%4.%5.%6."/>
      <w:lvlJc w:val="left"/>
      <w:pPr>
        <w:ind w:left="3960" w:hanging="180"/>
      </w:pPr>
    </w:lvl>
    <w:lvl xmlns:w="http://schemas.openxmlformats.org/wordprocessingml/2006/main" w:ilvl="6">
      <w:start w:val="1"/>
      <w:numFmt w:val="decimal"/>
      <w:lvlText w:val="%1.%2.%3.%4.%5.%6.%7."/>
      <w:lvlJc w:val="left"/>
      <w:pPr>
        <w:ind w:left="4680" w:hanging="360"/>
      </w:pPr>
    </w:lvl>
    <w:lvl xmlns:w="http://schemas.openxmlformats.org/wordprocessingml/2006/main" w:ilvl="7">
      <w:start w:val="1"/>
      <w:numFmt w:val="decimal"/>
      <w:lvlText w:val="%1.%2.%3.%4.%5.%6.%7.%8."/>
      <w:lvlJc w:val="left"/>
      <w:pPr>
        <w:ind w:left="5400" w:hanging="360"/>
      </w:pPr>
    </w:lvl>
    <w:lvl xmlns:w="http://schemas.openxmlformats.org/wordprocessingml/2006/main" w:ilvl="8">
      <w:start w:val="1"/>
      <w:numFmt w:val="decimal"/>
      <w:lvlText w:val="%1.%2.%3.%4.%5.%6.%7.%8.%9."/>
      <w:lvlJc w:val="left"/>
      <w:pPr>
        <w:ind w:left="6120" w:hanging="180"/>
      </w:pPr>
    </w:lvl>
  </w:abstractNum>
  <w:abstractNum xmlns:w="http://schemas.openxmlformats.org/wordprocessingml/2006/main" w:abstractNumId="186">
    <w:nsid w:val="71c49fe3"/>
    <w:multiLevelType xmlns:w="http://schemas.openxmlformats.org/wordprocessingml/2006/main" w:val="multilevel"/>
    <w:lvl xmlns:w="http://schemas.openxmlformats.org/wordprocessingml/2006/main" w:ilvl="0">
      <w:start w:val="1"/>
      <w:numFmt w:val="decimal"/>
      <w:lvlText w:val="%1."/>
      <w:lvlJc w:val="left"/>
      <w:pPr>
        <w:ind w:left="1664" w:hanging="360"/>
      </w:pPr>
    </w:lvl>
    <w:lvl xmlns:w="http://schemas.openxmlformats.org/wordprocessingml/2006/main" w:ilvl="1">
      <w:start w:val="1"/>
      <w:numFmt w:val="decimal"/>
      <w:lvlText w:val="%1.%2."/>
      <w:lvlJc w:val="left"/>
      <w:pPr>
        <w:ind w:left="2384" w:hanging="360"/>
      </w:pPr>
    </w:lvl>
    <w:lvl xmlns:w="http://schemas.openxmlformats.org/wordprocessingml/2006/main" w:ilvl="2">
      <w:start w:val="1"/>
      <w:numFmt w:val="decimal"/>
      <w:lvlText w:val="%1.%2.%3."/>
      <w:lvlJc w:val="left"/>
      <w:pPr>
        <w:ind w:left="3104" w:hanging="180"/>
      </w:pPr>
    </w:lvl>
    <w:lvl xmlns:w="http://schemas.openxmlformats.org/wordprocessingml/2006/main" w:ilvl="3">
      <w:start w:val="1"/>
      <w:numFmt w:val="decimal"/>
      <w:lvlText w:val="%1.%2.%3.%4."/>
      <w:lvlJc w:val="left"/>
      <w:pPr>
        <w:ind w:left="3824" w:hanging="360"/>
      </w:pPr>
    </w:lvl>
    <w:lvl xmlns:w="http://schemas.openxmlformats.org/wordprocessingml/2006/main" w:ilvl="4">
      <w:start w:val="1"/>
      <w:numFmt w:val="decimal"/>
      <w:lvlText w:val="%1.%2.%3.%4.%5."/>
      <w:lvlJc w:val="left"/>
      <w:pPr>
        <w:ind w:left="4544" w:hanging="360"/>
      </w:pPr>
    </w:lvl>
    <w:lvl xmlns:w="http://schemas.openxmlformats.org/wordprocessingml/2006/main" w:ilvl="5">
      <w:start w:val="1"/>
      <w:numFmt w:val="decimal"/>
      <w:lvlText w:val="%1.%2.%3.%4.%5.%6."/>
      <w:lvlJc w:val="left"/>
      <w:pPr>
        <w:ind w:left="5264" w:hanging="180"/>
      </w:pPr>
    </w:lvl>
    <w:lvl xmlns:w="http://schemas.openxmlformats.org/wordprocessingml/2006/main" w:ilvl="6">
      <w:start w:val="1"/>
      <w:numFmt w:val="decimal"/>
      <w:lvlText w:val="%1.%2.%3.%4.%5.%6.%7."/>
      <w:lvlJc w:val="left"/>
      <w:pPr>
        <w:ind w:left="5984" w:hanging="360"/>
      </w:pPr>
    </w:lvl>
    <w:lvl xmlns:w="http://schemas.openxmlformats.org/wordprocessingml/2006/main" w:ilvl="7">
      <w:start w:val="1"/>
      <w:numFmt w:val="decimal"/>
      <w:lvlText w:val="%1.%2.%3.%4.%5.%6.%7.%8."/>
      <w:lvlJc w:val="left"/>
      <w:pPr>
        <w:ind w:left="6704" w:hanging="360"/>
      </w:pPr>
    </w:lvl>
    <w:lvl xmlns:w="http://schemas.openxmlformats.org/wordprocessingml/2006/main" w:ilvl="8">
      <w:start w:val="1"/>
      <w:numFmt w:val="decimal"/>
      <w:lvlText w:val="%1.%2.%3.%4.%5.%6.%7.%8.%9."/>
      <w:lvlJc w:val="left"/>
      <w:pPr>
        <w:ind w:left="7424" w:hanging="180"/>
      </w:pPr>
    </w:lvl>
  </w:abstractNum>
  <w:abstractNum xmlns:w="http://schemas.openxmlformats.org/wordprocessingml/2006/main" w:abstractNumId="185">
    <w:nsid w:val="5eb3f108"/>
    <w:multiLevelType xmlns:w="http://schemas.openxmlformats.org/wordprocessingml/2006/main" w:val="hybridMultilevel"/>
    <w:lvl xmlns:w="http://schemas.openxmlformats.org/wordprocessingml/2006/main" w:ilvl="0">
      <w:start w:val="1"/>
      <w:numFmt w:val="decimal"/>
      <w:lvlText w:val="%1."/>
      <w:lvlJc w:val="left"/>
      <w:pPr>
        <w:ind w:left="1664" w:hanging="360"/>
      </w:pPr>
    </w:lvl>
    <w:lvl xmlns:w="http://schemas.openxmlformats.org/wordprocessingml/2006/main" w:ilvl="1">
      <w:start w:val="1"/>
      <w:numFmt w:val="lowerLetter"/>
      <w:lvlText w:val="%2."/>
      <w:lvlJc w:val="left"/>
      <w:pPr>
        <w:ind w:left="2384" w:hanging="360"/>
      </w:pPr>
    </w:lvl>
    <w:lvl xmlns:w="http://schemas.openxmlformats.org/wordprocessingml/2006/main" w:ilvl="2">
      <w:start w:val="1"/>
      <w:numFmt w:val="lowerRoman"/>
      <w:lvlText w:val="%3."/>
      <w:lvlJc w:val="right"/>
      <w:pPr>
        <w:ind w:left="3104" w:hanging="180"/>
      </w:pPr>
    </w:lvl>
    <w:lvl xmlns:w="http://schemas.openxmlformats.org/wordprocessingml/2006/main" w:ilvl="3">
      <w:start w:val="1"/>
      <w:numFmt w:val="decimal"/>
      <w:lvlText w:val="%4."/>
      <w:lvlJc w:val="left"/>
      <w:pPr>
        <w:ind w:left="3824" w:hanging="360"/>
      </w:pPr>
    </w:lvl>
    <w:lvl xmlns:w="http://schemas.openxmlformats.org/wordprocessingml/2006/main" w:ilvl="4">
      <w:start w:val="1"/>
      <w:numFmt w:val="lowerLetter"/>
      <w:lvlText w:val="%5."/>
      <w:lvlJc w:val="left"/>
      <w:pPr>
        <w:ind w:left="4544" w:hanging="360"/>
      </w:pPr>
    </w:lvl>
    <w:lvl xmlns:w="http://schemas.openxmlformats.org/wordprocessingml/2006/main" w:ilvl="5">
      <w:start w:val="1"/>
      <w:numFmt w:val="lowerRoman"/>
      <w:lvlText w:val="%6."/>
      <w:lvlJc w:val="right"/>
      <w:pPr>
        <w:ind w:left="5264" w:hanging="180"/>
      </w:pPr>
    </w:lvl>
    <w:lvl xmlns:w="http://schemas.openxmlformats.org/wordprocessingml/2006/main" w:ilvl="6">
      <w:start w:val="1"/>
      <w:numFmt w:val="decimal"/>
      <w:lvlText w:val="%7."/>
      <w:lvlJc w:val="left"/>
      <w:pPr>
        <w:ind w:left="5984" w:hanging="360"/>
      </w:pPr>
    </w:lvl>
    <w:lvl xmlns:w="http://schemas.openxmlformats.org/wordprocessingml/2006/main" w:ilvl="7">
      <w:start w:val="1"/>
      <w:numFmt w:val="lowerLetter"/>
      <w:lvlText w:val="%8."/>
      <w:lvlJc w:val="left"/>
      <w:pPr>
        <w:ind w:left="6704" w:hanging="360"/>
      </w:pPr>
    </w:lvl>
    <w:lvl xmlns:w="http://schemas.openxmlformats.org/wordprocessingml/2006/main" w:ilvl="8">
      <w:start w:val="1"/>
      <w:numFmt w:val="lowerRoman"/>
      <w:lvlText w:val="%9."/>
      <w:lvlJc w:val="right"/>
      <w:pPr>
        <w:ind w:left="7424" w:hanging="180"/>
      </w:pPr>
    </w:lvl>
  </w:abstractNum>
  <w:abstractNum xmlns:w="http://schemas.openxmlformats.org/wordprocessingml/2006/main" w:abstractNumId="184">
    <w:nsid w:val="53153b83"/>
    <w:multiLevelType xmlns:w="http://schemas.openxmlformats.org/wordprocessingml/2006/main" w:val="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decimal"/>
      <w:lvlText w:val="%1.%2."/>
      <w:lvlJc w:val="left"/>
      <w:pPr>
        <w:ind w:left="2160" w:hanging="360"/>
      </w:pPr>
    </w:lvl>
    <w:lvl xmlns:w="http://schemas.openxmlformats.org/wordprocessingml/2006/main" w:ilvl="2">
      <w:start w:val="1"/>
      <w:numFmt w:val="decimal"/>
      <w:lvlText w:val="%1.%2.%3."/>
      <w:lvlJc w:val="left"/>
      <w:pPr>
        <w:ind w:left="2880" w:hanging="180"/>
      </w:pPr>
    </w:lvl>
    <w:lvl xmlns:w="http://schemas.openxmlformats.org/wordprocessingml/2006/main" w:ilvl="3">
      <w:start w:val="1"/>
      <w:numFmt w:val="decimal"/>
      <w:lvlText w:val="%1.%2.%3.%4."/>
      <w:lvlJc w:val="left"/>
      <w:pPr>
        <w:ind w:left="3600" w:hanging="360"/>
      </w:pPr>
    </w:lvl>
    <w:lvl xmlns:w="http://schemas.openxmlformats.org/wordprocessingml/2006/main" w:ilvl="4">
      <w:start w:val="1"/>
      <w:numFmt w:val="decimal"/>
      <w:lvlText w:val="%1.%2.%3.%4.%5."/>
      <w:lvlJc w:val="left"/>
      <w:pPr>
        <w:ind w:left="4320" w:hanging="360"/>
      </w:pPr>
    </w:lvl>
    <w:lvl xmlns:w="http://schemas.openxmlformats.org/wordprocessingml/2006/main" w:ilvl="5">
      <w:start w:val="1"/>
      <w:numFmt w:val="decimal"/>
      <w:lvlText w:val="%1.%2.%3.%4.%5.%6."/>
      <w:lvlJc w:val="left"/>
      <w:pPr>
        <w:ind w:left="5040" w:hanging="180"/>
      </w:pPr>
    </w:lvl>
    <w:lvl xmlns:w="http://schemas.openxmlformats.org/wordprocessingml/2006/main" w:ilvl="6">
      <w:start w:val="1"/>
      <w:numFmt w:val="decimal"/>
      <w:lvlText w:val="%1.%2.%3.%4.%5.%6.%7."/>
      <w:lvlJc w:val="left"/>
      <w:pPr>
        <w:ind w:left="5760" w:hanging="360"/>
      </w:pPr>
    </w:lvl>
    <w:lvl xmlns:w="http://schemas.openxmlformats.org/wordprocessingml/2006/main" w:ilvl="7">
      <w:start w:val="1"/>
      <w:numFmt w:val="decimal"/>
      <w:lvlText w:val="%1.%2.%3.%4.%5.%6.%7.%8."/>
      <w:lvlJc w:val="left"/>
      <w:pPr>
        <w:ind w:left="6480" w:hanging="360"/>
      </w:pPr>
    </w:lvl>
    <w:lvl xmlns:w="http://schemas.openxmlformats.org/wordprocessingml/2006/main" w:ilvl="8">
      <w:start w:val="1"/>
      <w:numFmt w:val="decimal"/>
      <w:lvlText w:val="%1.%2.%3.%4.%5.%6.%7.%8.%9."/>
      <w:lvlJc w:val="left"/>
      <w:pPr>
        <w:ind w:left="7200" w:hanging="180"/>
      </w:pPr>
    </w:lvl>
  </w:abstractNum>
  <w:abstractNum xmlns:w="http://schemas.openxmlformats.org/wordprocessingml/2006/main" w:abstractNumId="183">
    <w:nsid w:val="77e3dc3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82">
    <w:nsid w:val="5bf110e5"/>
    <w:multiLevelType xmlns:w="http://schemas.openxmlformats.org/wordprocessingml/2006/main" w:val="hybrid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181">
    <w:nsid w:val="60710f0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80">
    <w:nsid w:val="a8e586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9">
    <w:nsid w:val="29c6a82"/>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78">
    <w:nsid w:val="42fb0f0c"/>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77">
    <w:nsid w:val="19239583"/>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76">
    <w:nsid w:val="5e4c154c"/>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75">
    <w:nsid w:val="539b69f0"/>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74">
    <w:nsid w:val="bbca7b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3">
    <w:nsid w:val="347f127c"/>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72">
    <w:nsid w:val="bcb07f2"/>
    <w:multiLevelType xmlns:w="http://schemas.openxmlformats.org/wordprocessingml/2006/main" w:val="multilevel"/>
    <w:lvl xmlns:w="http://schemas.openxmlformats.org/wordprocessingml/2006/main" w:ilvl="0">
      <w:start w:val="1"/>
      <w:numFmt w:val="decimal"/>
      <w:lvlText w:val="%1."/>
      <w:lvlJc w:val="left"/>
      <w:pPr>
        <w:ind w:left="2160" w:hanging="360"/>
      </w:pPr>
    </w:lvl>
    <w:lvl xmlns:w="http://schemas.openxmlformats.org/wordprocessingml/2006/main" w:ilvl="1">
      <w:start w:val="1"/>
      <w:numFmt w:val="decimal"/>
      <w:lvlText w:val="%1.%2."/>
      <w:lvlJc w:val="left"/>
      <w:pPr>
        <w:ind w:left="2880" w:hanging="360"/>
      </w:pPr>
    </w:lvl>
    <w:lvl xmlns:w="http://schemas.openxmlformats.org/wordprocessingml/2006/main" w:ilvl="2">
      <w:start w:val="1"/>
      <w:numFmt w:val="decimal"/>
      <w:lvlText w:val="%1.%2.%3."/>
      <w:lvlJc w:val="left"/>
      <w:pPr>
        <w:ind w:left="3600" w:hanging="180"/>
      </w:pPr>
    </w:lvl>
    <w:lvl xmlns:w="http://schemas.openxmlformats.org/wordprocessingml/2006/main" w:ilvl="3">
      <w:start w:val="1"/>
      <w:numFmt w:val="decimal"/>
      <w:lvlText w:val="%1.%2.%3.%4."/>
      <w:lvlJc w:val="left"/>
      <w:pPr>
        <w:ind w:left="4320" w:hanging="360"/>
      </w:pPr>
    </w:lvl>
    <w:lvl xmlns:w="http://schemas.openxmlformats.org/wordprocessingml/2006/main" w:ilvl="4">
      <w:start w:val="1"/>
      <w:numFmt w:val="decimal"/>
      <w:lvlText w:val="%1.%2.%3.%4.%5."/>
      <w:lvlJc w:val="left"/>
      <w:pPr>
        <w:ind w:left="5040" w:hanging="360"/>
      </w:pPr>
    </w:lvl>
    <w:lvl xmlns:w="http://schemas.openxmlformats.org/wordprocessingml/2006/main" w:ilvl="5">
      <w:start w:val="1"/>
      <w:numFmt w:val="decimal"/>
      <w:lvlText w:val="%1.%2.%3.%4.%5.%6."/>
      <w:lvlJc w:val="left"/>
      <w:pPr>
        <w:ind w:left="5760" w:hanging="180"/>
      </w:pPr>
    </w:lvl>
    <w:lvl xmlns:w="http://schemas.openxmlformats.org/wordprocessingml/2006/main" w:ilvl="6">
      <w:start w:val="1"/>
      <w:numFmt w:val="decimal"/>
      <w:lvlText w:val="%1.%2.%3.%4.%5.%6.%7."/>
      <w:lvlJc w:val="left"/>
      <w:pPr>
        <w:ind w:left="6480" w:hanging="360"/>
      </w:pPr>
    </w:lvl>
    <w:lvl xmlns:w="http://schemas.openxmlformats.org/wordprocessingml/2006/main" w:ilvl="7">
      <w:start w:val="1"/>
      <w:numFmt w:val="decimal"/>
      <w:lvlText w:val="%1.%2.%3.%4.%5.%6.%7.%8."/>
      <w:lvlJc w:val="left"/>
      <w:pPr>
        <w:ind w:left="7200" w:hanging="360"/>
      </w:pPr>
    </w:lvl>
    <w:lvl xmlns:w="http://schemas.openxmlformats.org/wordprocessingml/2006/main" w:ilvl="8">
      <w:start w:val="1"/>
      <w:numFmt w:val="decimal"/>
      <w:lvlText w:val="%1.%2.%3.%4.%5.%6.%7.%8.%9."/>
      <w:lvlJc w:val="left"/>
      <w:pPr>
        <w:ind w:left="7920" w:hanging="180"/>
      </w:pPr>
    </w:lvl>
  </w:abstractNum>
  <w:abstractNum xmlns:w="http://schemas.openxmlformats.org/wordprocessingml/2006/main" w:abstractNumId="171">
    <w:nsid w:val="470aa1b"/>
    <w:multiLevelType xmlns:w="http://schemas.openxmlformats.org/wordprocessingml/2006/main" w:val="multilevel"/>
    <w:lvl xmlns:w="http://schemas.openxmlformats.org/wordprocessingml/2006/main" w:ilvl="0">
      <w:start w:val="1"/>
      <w:numFmt w:val="decimal"/>
      <w:lvlText w:val="%1."/>
      <w:lvlJc w:val="left"/>
      <w:pPr>
        <w:ind w:left="1440" w:hanging="360"/>
      </w:pPr>
    </w:lvl>
    <w:lvl xmlns:w="http://schemas.openxmlformats.org/wordprocessingml/2006/main" w:ilvl="1">
      <w:start w:val="2"/>
      <w:numFmt w:val="decimal"/>
      <w:lvlText w:val="%1.%2."/>
      <w:lvlJc w:val="left"/>
      <w:pPr>
        <w:ind w:left="2160" w:hanging="360"/>
      </w:pPr>
    </w:lvl>
    <w:lvl xmlns:w="http://schemas.openxmlformats.org/wordprocessingml/2006/main" w:ilvl="2">
      <w:start w:val="1"/>
      <w:numFmt w:val="decimal"/>
      <w:lvlText w:val="%1.%2.%3."/>
      <w:lvlJc w:val="left"/>
      <w:pPr>
        <w:ind w:left="2880" w:hanging="180"/>
      </w:pPr>
    </w:lvl>
    <w:lvl xmlns:w="http://schemas.openxmlformats.org/wordprocessingml/2006/main" w:ilvl="3">
      <w:start w:val="1"/>
      <w:numFmt w:val="decimal"/>
      <w:lvlText w:val="%1.%2.%3.%4."/>
      <w:lvlJc w:val="left"/>
      <w:pPr>
        <w:ind w:left="3600" w:hanging="360"/>
      </w:pPr>
    </w:lvl>
    <w:lvl xmlns:w="http://schemas.openxmlformats.org/wordprocessingml/2006/main" w:ilvl="4">
      <w:start w:val="1"/>
      <w:numFmt w:val="decimal"/>
      <w:lvlText w:val="%1.%2.%3.%4.%5."/>
      <w:lvlJc w:val="left"/>
      <w:pPr>
        <w:ind w:left="4320" w:hanging="360"/>
      </w:pPr>
    </w:lvl>
    <w:lvl xmlns:w="http://schemas.openxmlformats.org/wordprocessingml/2006/main" w:ilvl="5">
      <w:start w:val="1"/>
      <w:numFmt w:val="decimal"/>
      <w:lvlText w:val="%1.%2.%3.%4.%5.%6."/>
      <w:lvlJc w:val="left"/>
      <w:pPr>
        <w:ind w:left="5040" w:hanging="180"/>
      </w:pPr>
    </w:lvl>
    <w:lvl xmlns:w="http://schemas.openxmlformats.org/wordprocessingml/2006/main" w:ilvl="6">
      <w:start w:val="1"/>
      <w:numFmt w:val="decimal"/>
      <w:lvlText w:val="%1.%2.%3.%4.%5.%6.%7."/>
      <w:lvlJc w:val="left"/>
      <w:pPr>
        <w:ind w:left="5760" w:hanging="360"/>
      </w:pPr>
    </w:lvl>
    <w:lvl xmlns:w="http://schemas.openxmlformats.org/wordprocessingml/2006/main" w:ilvl="7">
      <w:start w:val="1"/>
      <w:numFmt w:val="decimal"/>
      <w:lvlText w:val="%1.%2.%3.%4.%5.%6.%7.%8."/>
      <w:lvlJc w:val="left"/>
      <w:pPr>
        <w:ind w:left="6480" w:hanging="360"/>
      </w:pPr>
    </w:lvl>
    <w:lvl xmlns:w="http://schemas.openxmlformats.org/wordprocessingml/2006/main" w:ilvl="8">
      <w:start w:val="1"/>
      <w:numFmt w:val="decimal"/>
      <w:lvlText w:val="%1.%2.%3.%4.%5.%6.%7.%8.%9."/>
      <w:lvlJc w:val="left"/>
      <w:pPr>
        <w:ind w:left="7200" w:hanging="180"/>
      </w:pPr>
    </w:lvl>
  </w:abstractNum>
  <w:abstractNum xmlns:w="http://schemas.openxmlformats.org/wordprocessingml/2006/main" w:abstractNumId="170">
    <w:nsid w:val="2bfb188d"/>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69">
    <w:nsid w:val="6f5fd4e0"/>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68">
    <w:nsid w:val="281be7c9"/>
    <w:multiLevelType xmlns:w="http://schemas.openxmlformats.org/wordprocessingml/2006/main" w:val="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decimal"/>
      <w:lvlText w:val="%1.%2."/>
      <w:lvlJc w:val="left"/>
      <w:pPr>
        <w:ind w:left="1080" w:hanging="360"/>
      </w:pPr>
    </w:lvl>
    <w:lvl xmlns:w="http://schemas.openxmlformats.org/wordprocessingml/2006/main" w:ilvl="2">
      <w:start w:val="1"/>
      <w:numFmt w:val="decimal"/>
      <w:lvlText w:val="%1.%2.%3."/>
      <w:lvlJc w:val="left"/>
      <w:pPr>
        <w:ind w:left="1800" w:hanging="180"/>
      </w:pPr>
    </w:lvl>
    <w:lvl xmlns:w="http://schemas.openxmlformats.org/wordprocessingml/2006/main" w:ilvl="3">
      <w:start w:val="1"/>
      <w:numFmt w:val="decimal"/>
      <w:lvlText w:val="%1.%2.%3.%4."/>
      <w:lvlJc w:val="left"/>
      <w:pPr>
        <w:ind w:left="2520" w:hanging="360"/>
      </w:pPr>
    </w:lvl>
    <w:lvl xmlns:w="http://schemas.openxmlformats.org/wordprocessingml/2006/main" w:ilvl="4">
      <w:start w:val="1"/>
      <w:numFmt w:val="decimal"/>
      <w:lvlText w:val="%1.%2.%3.%4.%5."/>
      <w:lvlJc w:val="left"/>
      <w:pPr>
        <w:ind w:left="3240" w:hanging="360"/>
      </w:pPr>
    </w:lvl>
    <w:lvl xmlns:w="http://schemas.openxmlformats.org/wordprocessingml/2006/main" w:ilvl="5">
      <w:start w:val="1"/>
      <w:numFmt w:val="decimal"/>
      <w:lvlText w:val="%1.%2.%3.%4.%5.%6."/>
      <w:lvlJc w:val="left"/>
      <w:pPr>
        <w:ind w:left="3960" w:hanging="180"/>
      </w:pPr>
    </w:lvl>
    <w:lvl xmlns:w="http://schemas.openxmlformats.org/wordprocessingml/2006/main" w:ilvl="6">
      <w:start w:val="1"/>
      <w:numFmt w:val="decimal"/>
      <w:lvlText w:val="%1.%2.%3.%4.%5.%6.%7."/>
      <w:lvlJc w:val="left"/>
      <w:pPr>
        <w:ind w:left="4680" w:hanging="360"/>
      </w:pPr>
    </w:lvl>
    <w:lvl xmlns:w="http://schemas.openxmlformats.org/wordprocessingml/2006/main" w:ilvl="7">
      <w:start w:val="1"/>
      <w:numFmt w:val="decimal"/>
      <w:lvlText w:val="%1.%2.%3.%4.%5.%6.%7.%8."/>
      <w:lvlJc w:val="left"/>
      <w:pPr>
        <w:ind w:left="5400" w:hanging="360"/>
      </w:pPr>
    </w:lvl>
    <w:lvl xmlns:w="http://schemas.openxmlformats.org/wordprocessingml/2006/main" w:ilvl="8">
      <w:start w:val="1"/>
      <w:numFmt w:val="decimal"/>
      <w:lvlText w:val="%1.%2.%3.%4.%5.%6.%7.%8.%9."/>
      <w:lvlJc w:val="left"/>
      <w:pPr>
        <w:ind w:left="6120" w:hanging="180"/>
      </w:pPr>
    </w:lvl>
  </w:abstractNum>
  <w:abstractNum xmlns:w="http://schemas.openxmlformats.org/wordprocessingml/2006/main" w:abstractNumId="167">
    <w:nsid w:val="6249c38e"/>
    <w:multiLevelType xmlns:w="http://schemas.openxmlformats.org/wordprocessingml/2006/main" w:val="hybridMultilevel"/>
    <w:lvl xmlns:w="http://schemas.openxmlformats.org/wordprocessingml/2006/main" w:ilvl="0">
      <w:start w:val="1"/>
      <w:numFmt w:val="decimal"/>
      <w:lvlText w:val="%1."/>
      <w:lvlJc w:val="left"/>
      <w:pPr>
        <w:ind w:left="360" w:hanging="360"/>
      </w:pPr>
    </w:lvl>
    <w:lvl xmlns:w="http://schemas.openxmlformats.org/wordprocessingml/2006/main" w:ilvl="1">
      <w:start w:val="2"/>
      <w:numFmt w:val="decimal"/>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166">
    <w:nsid w:val="189d9185"/>
    <w:multiLevelType xmlns:w="http://schemas.openxmlformats.org/wordprocessingml/2006/main" w:val="hybrid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decimal"/>
      <w:lvlText w:val="%1."/>
      <w:lvlJc w:val="left"/>
      <w:pPr>
        <w:ind w:left="2160" w:hanging="360"/>
      </w:pPr>
    </w:lvl>
    <w:lvl xmlns:w="http://schemas.openxmlformats.org/wordprocessingml/2006/main" w:ilvl="2">
      <w:start w:val="1"/>
      <w:numFmt w:val="decimal"/>
      <w:lvlText w:val="%1.%2.%3."/>
      <w:lvlJc w:val="left"/>
      <w:pPr>
        <w:ind w:left="2880" w:hanging="180"/>
      </w:pPr>
    </w:lvl>
    <w:lvl xmlns:w="http://schemas.openxmlformats.org/wordprocessingml/2006/main" w:ilvl="3">
      <w:start w:val="1"/>
      <w:numFmt w:val="decimal"/>
      <w:lvlText w:val="%1.%2.%3.%4."/>
      <w:lvlJc w:val="left"/>
      <w:pPr>
        <w:ind w:left="3600" w:hanging="360"/>
      </w:pPr>
    </w:lvl>
    <w:lvl xmlns:w="http://schemas.openxmlformats.org/wordprocessingml/2006/main" w:ilvl="4">
      <w:start w:val="1"/>
      <w:numFmt w:val="decimal"/>
      <w:lvlText w:val="%1.%2.%3.%4.%5."/>
      <w:lvlJc w:val="left"/>
      <w:pPr>
        <w:ind w:left="4320" w:hanging="360"/>
      </w:pPr>
    </w:lvl>
    <w:lvl xmlns:w="http://schemas.openxmlformats.org/wordprocessingml/2006/main" w:ilvl="5">
      <w:start w:val="1"/>
      <w:numFmt w:val="decimal"/>
      <w:lvlText w:val="%1.%2.%3.%4.%5.%6."/>
      <w:lvlJc w:val="left"/>
      <w:pPr>
        <w:ind w:left="5040" w:hanging="180"/>
      </w:pPr>
    </w:lvl>
    <w:lvl xmlns:w="http://schemas.openxmlformats.org/wordprocessingml/2006/main" w:ilvl="6">
      <w:start w:val="1"/>
      <w:numFmt w:val="decimal"/>
      <w:lvlText w:val="%1.%2.%3.%4.%5.%6.%7."/>
      <w:lvlJc w:val="left"/>
      <w:pPr>
        <w:ind w:left="5760" w:hanging="360"/>
      </w:pPr>
    </w:lvl>
    <w:lvl xmlns:w="http://schemas.openxmlformats.org/wordprocessingml/2006/main" w:ilvl="7">
      <w:start w:val="1"/>
      <w:numFmt w:val="decimal"/>
      <w:lvlText w:val="%1.%2.%3.%4.%5.%6.%7.%8."/>
      <w:lvlJc w:val="left"/>
      <w:pPr>
        <w:ind w:left="6480" w:hanging="360"/>
      </w:pPr>
    </w:lvl>
    <w:lvl xmlns:w="http://schemas.openxmlformats.org/wordprocessingml/2006/main" w:ilvl="8">
      <w:start w:val="1"/>
      <w:numFmt w:val="decimal"/>
      <w:lvlText w:val="%1.%2.%3.%4.%5.%6.%7.%8.%9."/>
      <w:lvlJc w:val="left"/>
      <w:pPr>
        <w:ind w:left="7200" w:hanging="180"/>
      </w:pPr>
    </w:lvl>
  </w:abstractNum>
  <w:abstractNum xmlns:w="http://schemas.openxmlformats.org/wordprocessingml/2006/main" w:abstractNumId="165">
    <w:nsid w:val="52d99d5b"/>
    <w:multiLevelType xmlns:w="http://schemas.openxmlformats.org/wordprocessingml/2006/main" w:val="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decimal"/>
      <w:lvlText w:val="%1.%2."/>
      <w:lvlJc w:val="left"/>
      <w:pPr>
        <w:ind w:left="2160" w:hanging="360"/>
      </w:pPr>
    </w:lvl>
    <w:lvl xmlns:w="http://schemas.openxmlformats.org/wordprocessingml/2006/main" w:ilvl="2">
      <w:start w:val="1"/>
      <w:numFmt w:val="decimal"/>
      <w:lvlText w:val="%1.%2.%3."/>
      <w:lvlJc w:val="left"/>
      <w:pPr>
        <w:ind w:left="2880" w:hanging="180"/>
      </w:pPr>
    </w:lvl>
    <w:lvl xmlns:w="http://schemas.openxmlformats.org/wordprocessingml/2006/main" w:ilvl="3">
      <w:start w:val="1"/>
      <w:numFmt w:val="decimal"/>
      <w:lvlText w:val="%1.%2.%3.%4."/>
      <w:lvlJc w:val="left"/>
      <w:pPr>
        <w:ind w:left="3600" w:hanging="360"/>
      </w:pPr>
    </w:lvl>
    <w:lvl xmlns:w="http://schemas.openxmlformats.org/wordprocessingml/2006/main" w:ilvl="4">
      <w:start w:val="1"/>
      <w:numFmt w:val="decimal"/>
      <w:lvlText w:val="%1.%2.%3.%4.%5."/>
      <w:lvlJc w:val="left"/>
      <w:pPr>
        <w:ind w:left="4320" w:hanging="360"/>
      </w:pPr>
    </w:lvl>
    <w:lvl xmlns:w="http://schemas.openxmlformats.org/wordprocessingml/2006/main" w:ilvl="5">
      <w:start w:val="1"/>
      <w:numFmt w:val="decimal"/>
      <w:lvlText w:val="%1.%2.%3.%4.%5.%6."/>
      <w:lvlJc w:val="left"/>
      <w:pPr>
        <w:ind w:left="5040" w:hanging="180"/>
      </w:pPr>
    </w:lvl>
    <w:lvl xmlns:w="http://schemas.openxmlformats.org/wordprocessingml/2006/main" w:ilvl="6">
      <w:start w:val="1"/>
      <w:numFmt w:val="decimal"/>
      <w:lvlText w:val="%1.%2.%3.%4.%5.%6.%7."/>
      <w:lvlJc w:val="left"/>
      <w:pPr>
        <w:ind w:left="5760" w:hanging="360"/>
      </w:pPr>
    </w:lvl>
    <w:lvl xmlns:w="http://schemas.openxmlformats.org/wordprocessingml/2006/main" w:ilvl="7">
      <w:start w:val="1"/>
      <w:numFmt w:val="decimal"/>
      <w:lvlText w:val="%1.%2.%3.%4.%5.%6.%7.%8."/>
      <w:lvlJc w:val="left"/>
      <w:pPr>
        <w:ind w:left="6480" w:hanging="360"/>
      </w:pPr>
    </w:lvl>
    <w:lvl xmlns:w="http://schemas.openxmlformats.org/wordprocessingml/2006/main" w:ilvl="8">
      <w:start w:val="1"/>
      <w:numFmt w:val="decimal"/>
      <w:lvlText w:val="%1.%2.%3.%4.%5.%6.%7.%8.%9."/>
      <w:lvlJc w:val="left"/>
      <w:pPr>
        <w:ind w:left="7200" w:hanging="180"/>
      </w:pPr>
    </w:lvl>
  </w:abstractNum>
  <w:abstractNum xmlns:w="http://schemas.openxmlformats.org/wordprocessingml/2006/main" w:abstractNumId="164">
    <w:nsid w:val="7ac9420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3">
    <w:nsid w:val="869cf49"/>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62">
    <w:nsid w:val="11bc379a"/>
    <w:multiLevelType xmlns:w="http://schemas.openxmlformats.org/wordprocessingml/2006/main" w:val="multilevel"/>
    <w:lvl xmlns:w="http://schemas.openxmlformats.org/wordprocessingml/2006/main" w:ilvl="0">
      <w:start w:val="1"/>
      <w:numFmt w:val="decimal"/>
      <w:lvlText w:val="%1."/>
      <w:lvlJc w:val="left"/>
      <w:pPr>
        <w:ind w:left="1664" w:hanging="360"/>
      </w:pPr>
    </w:lvl>
    <w:lvl xmlns:w="http://schemas.openxmlformats.org/wordprocessingml/2006/main" w:ilvl="1">
      <w:start w:val="1"/>
      <w:numFmt w:val="decimal"/>
      <w:lvlText w:val="%1.%2."/>
      <w:lvlJc w:val="left"/>
      <w:pPr>
        <w:ind w:left="2384" w:hanging="360"/>
      </w:pPr>
    </w:lvl>
    <w:lvl xmlns:w="http://schemas.openxmlformats.org/wordprocessingml/2006/main" w:ilvl="2">
      <w:start w:val="1"/>
      <w:numFmt w:val="decimal"/>
      <w:lvlText w:val="%1.%2.%3."/>
      <w:lvlJc w:val="left"/>
      <w:pPr>
        <w:ind w:left="3104" w:hanging="180"/>
      </w:pPr>
    </w:lvl>
    <w:lvl xmlns:w="http://schemas.openxmlformats.org/wordprocessingml/2006/main" w:ilvl="3">
      <w:start w:val="1"/>
      <w:numFmt w:val="decimal"/>
      <w:lvlText w:val="%1.%2.%3.%4."/>
      <w:lvlJc w:val="left"/>
      <w:pPr>
        <w:ind w:left="3824" w:hanging="360"/>
      </w:pPr>
    </w:lvl>
    <w:lvl xmlns:w="http://schemas.openxmlformats.org/wordprocessingml/2006/main" w:ilvl="4">
      <w:start w:val="1"/>
      <w:numFmt w:val="decimal"/>
      <w:lvlText w:val="%1.%2.%3.%4.%5."/>
      <w:lvlJc w:val="left"/>
      <w:pPr>
        <w:ind w:left="4544" w:hanging="360"/>
      </w:pPr>
    </w:lvl>
    <w:lvl xmlns:w="http://schemas.openxmlformats.org/wordprocessingml/2006/main" w:ilvl="5">
      <w:start w:val="1"/>
      <w:numFmt w:val="decimal"/>
      <w:lvlText w:val="%1.%2.%3.%4.%5.%6."/>
      <w:lvlJc w:val="left"/>
      <w:pPr>
        <w:ind w:left="5264" w:hanging="180"/>
      </w:pPr>
    </w:lvl>
    <w:lvl xmlns:w="http://schemas.openxmlformats.org/wordprocessingml/2006/main" w:ilvl="6">
      <w:start w:val="1"/>
      <w:numFmt w:val="decimal"/>
      <w:lvlText w:val="%1.%2.%3.%4.%5.%6.%7."/>
      <w:lvlJc w:val="left"/>
      <w:pPr>
        <w:ind w:left="5984" w:hanging="360"/>
      </w:pPr>
    </w:lvl>
    <w:lvl xmlns:w="http://schemas.openxmlformats.org/wordprocessingml/2006/main" w:ilvl="7">
      <w:start w:val="1"/>
      <w:numFmt w:val="decimal"/>
      <w:lvlText w:val="%1.%2.%3.%4.%5.%6.%7.%8."/>
      <w:lvlJc w:val="left"/>
      <w:pPr>
        <w:ind w:left="6704" w:hanging="360"/>
      </w:pPr>
    </w:lvl>
    <w:lvl xmlns:w="http://schemas.openxmlformats.org/wordprocessingml/2006/main" w:ilvl="8">
      <w:start w:val="1"/>
      <w:numFmt w:val="decimal"/>
      <w:lvlText w:val="%1.%2.%3.%4.%5.%6.%7.%8.%9."/>
      <w:lvlJc w:val="left"/>
      <w:pPr>
        <w:ind w:left="7424" w:hanging="180"/>
      </w:pPr>
    </w:lvl>
  </w:abstractNum>
  <w:abstractNum xmlns:w="http://schemas.openxmlformats.org/wordprocessingml/2006/main" w:abstractNumId="161">
    <w:nsid w:val="244ba12"/>
    <w:multiLevelType xmlns:w="http://schemas.openxmlformats.org/wordprocessingml/2006/main" w:val="hybridMultilevel"/>
    <w:lvl xmlns:w="http://schemas.openxmlformats.org/wordprocessingml/2006/main" w:ilvl="0">
      <w:start w:val="1"/>
      <w:numFmt w:val="decimal"/>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160">
    <w:nsid w:val="9eaee9f"/>
    <w:multiLevelType xmlns:w="http://schemas.openxmlformats.org/wordprocessingml/2006/main" w:val="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decimal"/>
      <w:lvlText w:val="%1.%2."/>
      <w:lvlJc w:val="left"/>
      <w:pPr>
        <w:ind w:left="2160" w:hanging="360"/>
      </w:pPr>
    </w:lvl>
    <w:lvl xmlns:w="http://schemas.openxmlformats.org/wordprocessingml/2006/main" w:ilvl="2">
      <w:start w:val="1"/>
      <w:numFmt w:val="decimal"/>
      <w:lvlText w:val="%1.%2.%3."/>
      <w:lvlJc w:val="left"/>
      <w:pPr>
        <w:ind w:left="2880" w:hanging="180"/>
      </w:pPr>
    </w:lvl>
    <w:lvl xmlns:w="http://schemas.openxmlformats.org/wordprocessingml/2006/main" w:ilvl="3">
      <w:start w:val="1"/>
      <w:numFmt w:val="decimal"/>
      <w:lvlText w:val="%1.%2.%3.%4."/>
      <w:lvlJc w:val="left"/>
      <w:pPr>
        <w:ind w:left="3600" w:hanging="360"/>
      </w:pPr>
    </w:lvl>
    <w:lvl xmlns:w="http://schemas.openxmlformats.org/wordprocessingml/2006/main" w:ilvl="4">
      <w:start w:val="1"/>
      <w:numFmt w:val="decimal"/>
      <w:lvlText w:val="%1.%2.%3.%4.%5."/>
      <w:lvlJc w:val="left"/>
      <w:pPr>
        <w:ind w:left="4320" w:hanging="360"/>
      </w:pPr>
    </w:lvl>
    <w:lvl xmlns:w="http://schemas.openxmlformats.org/wordprocessingml/2006/main" w:ilvl="5">
      <w:start w:val="1"/>
      <w:numFmt w:val="decimal"/>
      <w:lvlText w:val="%1.%2.%3.%4.%5.%6."/>
      <w:lvlJc w:val="left"/>
      <w:pPr>
        <w:ind w:left="5040" w:hanging="180"/>
      </w:pPr>
    </w:lvl>
    <w:lvl xmlns:w="http://schemas.openxmlformats.org/wordprocessingml/2006/main" w:ilvl="6">
      <w:start w:val="1"/>
      <w:numFmt w:val="decimal"/>
      <w:lvlText w:val="%1.%2.%3.%4.%5.%6.%7."/>
      <w:lvlJc w:val="left"/>
      <w:pPr>
        <w:ind w:left="5760" w:hanging="360"/>
      </w:pPr>
    </w:lvl>
    <w:lvl xmlns:w="http://schemas.openxmlformats.org/wordprocessingml/2006/main" w:ilvl="7">
      <w:start w:val="1"/>
      <w:numFmt w:val="decimal"/>
      <w:lvlText w:val="%1.%2.%3.%4.%5.%6.%7.%8."/>
      <w:lvlJc w:val="left"/>
      <w:pPr>
        <w:ind w:left="6480" w:hanging="360"/>
      </w:pPr>
    </w:lvl>
    <w:lvl xmlns:w="http://schemas.openxmlformats.org/wordprocessingml/2006/main" w:ilvl="8">
      <w:start w:val="1"/>
      <w:numFmt w:val="decimal"/>
      <w:lvlText w:val="%1.%2.%3.%4.%5.%6.%7.%8.%9."/>
      <w:lvlJc w:val="left"/>
      <w:pPr>
        <w:ind w:left="7200" w:hanging="180"/>
      </w:pPr>
    </w:lvl>
  </w:abstractNum>
  <w:abstractNum xmlns:w="http://schemas.openxmlformats.org/wordprocessingml/2006/main" w:abstractNumId="159">
    <w:nsid w:val="165d86ad"/>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58">
    <w:nsid w:val="3b34f553"/>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57">
    <w:nsid w:val="630e2a80"/>
    <w:multiLevelType xmlns:w="http://schemas.openxmlformats.org/wordprocessingml/2006/main" w:val="multilevel"/>
    <w:lvl xmlns:w="http://schemas.openxmlformats.org/wordprocessingml/2006/main" w:ilvl="0">
      <w:start w:val="1"/>
      <w:numFmt w:val="decimal"/>
      <w:pStyle w:val="Heading2"/>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56">
    <w:nsid w:val="54c6a136"/>
    <w:multiLevelType xmlns:w="http://schemas.openxmlformats.org/wordprocessingml/2006/main" w:val="hybridMultilevel"/>
    <w:lvl xmlns:w="http://schemas.openxmlformats.org/wordprocessingml/2006/main" w:ilvl="0">
      <w:start w:val="1"/>
      <w:numFmt w:val="decimal"/>
      <w:lvlText w:val="%1."/>
      <w:lvlJc w:val="left"/>
      <w:pPr>
        <w:ind w:left="1664" w:hanging="360"/>
      </w:pPr>
    </w:lvl>
    <w:lvl xmlns:w="http://schemas.openxmlformats.org/wordprocessingml/2006/main" w:ilvl="1">
      <w:start w:val="1"/>
      <w:numFmt w:val="lowerLetter"/>
      <w:lvlText w:val="%2."/>
      <w:lvlJc w:val="left"/>
      <w:pPr>
        <w:ind w:left="2384" w:hanging="360"/>
      </w:pPr>
    </w:lvl>
    <w:lvl xmlns:w="http://schemas.openxmlformats.org/wordprocessingml/2006/main" w:ilvl="2">
      <w:start w:val="1"/>
      <w:numFmt w:val="lowerRoman"/>
      <w:lvlText w:val="%3."/>
      <w:lvlJc w:val="right"/>
      <w:pPr>
        <w:ind w:left="3104" w:hanging="180"/>
      </w:pPr>
    </w:lvl>
    <w:lvl xmlns:w="http://schemas.openxmlformats.org/wordprocessingml/2006/main" w:ilvl="3">
      <w:start w:val="1"/>
      <w:numFmt w:val="decimal"/>
      <w:lvlText w:val="%4."/>
      <w:lvlJc w:val="left"/>
      <w:pPr>
        <w:ind w:left="3824" w:hanging="360"/>
      </w:pPr>
    </w:lvl>
    <w:lvl xmlns:w="http://schemas.openxmlformats.org/wordprocessingml/2006/main" w:ilvl="4">
      <w:start w:val="1"/>
      <w:numFmt w:val="lowerLetter"/>
      <w:lvlText w:val="%5."/>
      <w:lvlJc w:val="left"/>
      <w:pPr>
        <w:ind w:left="4544" w:hanging="360"/>
      </w:pPr>
    </w:lvl>
    <w:lvl xmlns:w="http://schemas.openxmlformats.org/wordprocessingml/2006/main" w:ilvl="5">
      <w:start w:val="1"/>
      <w:numFmt w:val="lowerRoman"/>
      <w:lvlText w:val="%6."/>
      <w:lvlJc w:val="right"/>
      <w:pPr>
        <w:ind w:left="5264" w:hanging="180"/>
      </w:pPr>
    </w:lvl>
    <w:lvl xmlns:w="http://schemas.openxmlformats.org/wordprocessingml/2006/main" w:ilvl="6">
      <w:start w:val="1"/>
      <w:numFmt w:val="decimal"/>
      <w:lvlText w:val="%7."/>
      <w:lvlJc w:val="left"/>
      <w:pPr>
        <w:ind w:left="5984" w:hanging="360"/>
      </w:pPr>
    </w:lvl>
    <w:lvl xmlns:w="http://schemas.openxmlformats.org/wordprocessingml/2006/main" w:ilvl="7">
      <w:start w:val="1"/>
      <w:numFmt w:val="lowerLetter"/>
      <w:lvlText w:val="%8."/>
      <w:lvlJc w:val="left"/>
      <w:pPr>
        <w:ind w:left="6704" w:hanging="360"/>
      </w:pPr>
    </w:lvl>
    <w:lvl xmlns:w="http://schemas.openxmlformats.org/wordprocessingml/2006/main" w:ilvl="8">
      <w:start w:val="1"/>
      <w:numFmt w:val="lowerRoman"/>
      <w:lvlText w:val="%9."/>
      <w:lvlJc w:val="right"/>
      <w:pPr>
        <w:ind w:left="7424" w:hanging="180"/>
      </w:pPr>
    </w:lvl>
  </w:abstractNum>
  <w:abstractNum xmlns:w="http://schemas.openxmlformats.org/wordprocessingml/2006/main" w:abstractNumId="155">
    <w:nsid w:val="2c69b1c"/>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54">
    <w:nsid w:val="68b9242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3">
    <w:nsid w:val="1472bcf2"/>
    <w:multiLevelType xmlns:w="http://schemas.openxmlformats.org/wordprocessingml/2006/main" w:val="multilevel"/>
    <w:lvl xmlns:w="http://schemas.openxmlformats.org/wordprocessingml/2006/main" w:ilvl="0">
      <w:start w:val="1"/>
      <w:numFmt w:val="decimal"/>
      <w:lvlText w:val="%1."/>
      <w:lvlJc w:val="left"/>
      <w:pPr>
        <w:ind w:left="1080" w:hanging="360"/>
      </w:pPr>
    </w:lvl>
    <w:lvl xmlns:w="http://schemas.openxmlformats.org/wordprocessingml/2006/main" w:ilvl="1">
      <w:start w:val="1"/>
      <w:numFmt w:val="decimal"/>
      <w:lvlText w:val="%1.%2."/>
      <w:lvlJc w:val="left"/>
      <w:pPr>
        <w:ind w:left="1800" w:hanging="360"/>
      </w:pPr>
    </w:lvl>
    <w:lvl xmlns:w="http://schemas.openxmlformats.org/wordprocessingml/2006/main" w:ilvl="2">
      <w:start w:val="1"/>
      <w:numFmt w:val="decimal"/>
      <w:lvlText w:val="%1.%2.%3."/>
      <w:lvlJc w:val="left"/>
      <w:pPr>
        <w:ind w:left="2520" w:hanging="180"/>
      </w:pPr>
    </w:lvl>
    <w:lvl xmlns:w="http://schemas.openxmlformats.org/wordprocessingml/2006/main" w:ilvl="3">
      <w:start w:val="1"/>
      <w:numFmt w:val="decimal"/>
      <w:lvlText w:val="%1.%2.%3.%4."/>
      <w:lvlJc w:val="left"/>
      <w:pPr>
        <w:ind w:left="3240" w:hanging="360"/>
      </w:pPr>
    </w:lvl>
    <w:lvl xmlns:w="http://schemas.openxmlformats.org/wordprocessingml/2006/main" w:ilvl="4">
      <w:start w:val="1"/>
      <w:numFmt w:val="decimal"/>
      <w:lvlText w:val="%1.%2.%3.%4.%5."/>
      <w:lvlJc w:val="left"/>
      <w:pPr>
        <w:ind w:left="3960" w:hanging="360"/>
      </w:pPr>
    </w:lvl>
    <w:lvl xmlns:w="http://schemas.openxmlformats.org/wordprocessingml/2006/main" w:ilvl="5">
      <w:start w:val="1"/>
      <w:numFmt w:val="decimal"/>
      <w:lvlText w:val="%1.%2.%3.%4.%5.%6."/>
      <w:lvlJc w:val="left"/>
      <w:pPr>
        <w:ind w:left="4680" w:hanging="180"/>
      </w:pPr>
    </w:lvl>
    <w:lvl xmlns:w="http://schemas.openxmlformats.org/wordprocessingml/2006/main" w:ilvl="6">
      <w:start w:val="1"/>
      <w:numFmt w:val="decimal"/>
      <w:lvlText w:val="%1.%2.%3.%4.%5.%6.%7."/>
      <w:lvlJc w:val="left"/>
      <w:pPr>
        <w:ind w:left="5400" w:hanging="360"/>
      </w:pPr>
    </w:lvl>
    <w:lvl xmlns:w="http://schemas.openxmlformats.org/wordprocessingml/2006/main" w:ilvl="7">
      <w:start w:val="1"/>
      <w:numFmt w:val="decimal"/>
      <w:lvlText w:val="%1.%2.%3.%4.%5.%6.%7.%8."/>
      <w:lvlJc w:val="left"/>
      <w:pPr>
        <w:ind w:left="6120" w:hanging="360"/>
      </w:pPr>
    </w:lvl>
    <w:lvl xmlns:w="http://schemas.openxmlformats.org/wordprocessingml/2006/main" w:ilvl="8">
      <w:start w:val="1"/>
      <w:numFmt w:val="decimal"/>
      <w:lvlText w:val="%1.%2.%3.%4.%5.%6.%7.%8.%9."/>
      <w:lvlJc w:val="left"/>
      <w:pPr>
        <w:ind w:left="6840" w:hanging="180"/>
      </w:pPr>
    </w:lvl>
  </w:abstractNum>
  <w:abstractNum xmlns:w="http://schemas.openxmlformats.org/wordprocessingml/2006/main" w:abstractNumId="152">
    <w:nsid w:val="6e1990b"/>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51">
    <w:nsid w:val="c3aea30"/>
    <w:multiLevelType xmlns:w="http://schemas.openxmlformats.org/wordprocessingml/2006/main" w:val="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decimal"/>
      <w:lvlText w:val="%1.%2."/>
      <w:lvlJc w:val="left"/>
      <w:pPr>
        <w:ind w:left="1080" w:hanging="360"/>
      </w:pPr>
    </w:lvl>
    <w:lvl xmlns:w="http://schemas.openxmlformats.org/wordprocessingml/2006/main" w:ilvl="2">
      <w:start w:val="1"/>
      <w:numFmt w:val="decimal"/>
      <w:lvlText w:val="%1.%2.%3."/>
      <w:lvlJc w:val="left"/>
      <w:pPr>
        <w:ind w:left="1800" w:hanging="180"/>
      </w:pPr>
    </w:lvl>
    <w:lvl xmlns:w="http://schemas.openxmlformats.org/wordprocessingml/2006/main" w:ilvl="3">
      <w:start w:val="1"/>
      <w:numFmt w:val="decimal"/>
      <w:lvlText w:val="%1.%2.%3.%4."/>
      <w:lvlJc w:val="left"/>
      <w:pPr>
        <w:ind w:left="2520" w:hanging="360"/>
      </w:pPr>
    </w:lvl>
    <w:lvl xmlns:w="http://schemas.openxmlformats.org/wordprocessingml/2006/main" w:ilvl="4">
      <w:start w:val="1"/>
      <w:numFmt w:val="decimal"/>
      <w:lvlText w:val="%1.%2.%3.%4.%5."/>
      <w:lvlJc w:val="left"/>
      <w:pPr>
        <w:ind w:left="3240" w:hanging="360"/>
      </w:pPr>
    </w:lvl>
    <w:lvl xmlns:w="http://schemas.openxmlformats.org/wordprocessingml/2006/main" w:ilvl="5">
      <w:start w:val="1"/>
      <w:numFmt w:val="decimal"/>
      <w:lvlText w:val="%1.%2.%3.%4.%5.%6."/>
      <w:lvlJc w:val="left"/>
      <w:pPr>
        <w:ind w:left="3960" w:hanging="180"/>
      </w:pPr>
    </w:lvl>
    <w:lvl xmlns:w="http://schemas.openxmlformats.org/wordprocessingml/2006/main" w:ilvl="6">
      <w:start w:val="1"/>
      <w:numFmt w:val="decimal"/>
      <w:lvlText w:val="%1.%2.%3.%4.%5.%6.%7."/>
      <w:lvlJc w:val="left"/>
      <w:pPr>
        <w:ind w:left="4680" w:hanging="360"/>
      </w:pPr>
    </w:lvl>
    <w:lvl xmlns:w="http://schemas.openxmlformats.org/wordprocessingml/2006/main" w:ilvl="7">
      <w:start w:val="1"/>
      <w:numFmt w:val="decimal"/>
      <w:lvlText w:val="%1.%2.%3.%4.%5.%6.%7.%8."/>
      <w:lvlJc w:val="left"/>
      <w:pPr>
        <w:ind w:left="5400" w:hanging="360"/>
      </w:pPr>
    </w:lvl>
    <w:lvl xmlns:w="http://schemas.openxmlformats.org/wordprocessingml/2006/main" w:ilvl="8">
      <w:start w:val="1"/>
      <w:numFmt w:val="decimal"/>
      <w:lvlText w:val="%1.%2.%3.%4.%5.%6.%7.%8.%9."/>
      <w:lvlJc w:val="left"/>
      <w:pPr>
        <w:ind w:left="6120" w:hanging="180"/>
      </w:pPr>
    </w:lvl>
  </w:abstractNum>
  <w:abstractNum xmlns:w="http://schemas.openxmlformats.org/wordprocessingml/2006/main" w:abstractNumId="150">
    <w:nsid w:val="4a34a70b"/>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49">
    <w:nsid w:val="4e21c717"/>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48">
    <w:nsid w:val="60bfeb92"/>
    <w:multiLevelType xmlns:w="http://schemas.openxmlformats.org/wordprocessingml/2006/main" w:val="multilevel"/>
    <w:lvl xmlns:w="http://schemas.openxmlformats.org/wordprocessingml/2006/main" w:ilvl="0">
      <w:start w:val="1"/>
      <w:numFmt w:val="decimal"/>
      <w:lvlText w:val="%1."/>
      <w:lvlJc w:val="left"/>
      <w:pPr>
        <w:ind w:left="1664" w:hanging="360"/>
      </w:pPr>
    </w:lvl>
    <w:lvl xmlns:w="http://schemas.openxmlformats.org/wordprocessingml/2006/main" w:ilvl="1">
      <w:start w:val="1"/>
      <w:numFmt w:val="decimal"/>
      <w:lvlText w:val="%1.%2."/>
      <w:lvlJc w:val="left"/>
      <w:pPr>
        <w:ind w:left="2384" w:hanging="360"/>
      </w:pPr>
    </w:lvl>
    <w:lvl xmlns:w="http://schemas.openxmlformats.org/wordprocessingml/2006/main" w:ilvl="2">
      <w:start w:val="1"/>
      <w:numFmt w:val="decimal"/>
      <w:lvlText w:val="%1.%2.%3."/>
      <w:lvlJc w:val="left"/>
      <w:pPr>
        <w:ind w:left="3104" w:hanging="180"/>
      </w:pPr>
    </w:lvl>
    <w:lvl xmlns:w="http://schemas.openxmlformats.org/wordprocessingml/2006/main" w:ilvl="3">
      <w:start w:val="1"/>
      <w:numFmt w:val="decimal"/>
      <w:lvlText w:val="%1.%2.%3.%4."/>
      <w:lvlJc w:val="left"/>
      <w:pPr>
        <w:ind w:left="3824" w:hanging="360"/>
      </w:pPr>
    </w:lvl>
    <w:lvl xmlns:w="http://schemas.openxmlformats.org/wordprocessingml/2006/main" w:ilvl="4">
      <w:start w:val="1"/>
      <w:numFmt w:val="decimal"/>
      <w:lvlText w:val="%1.%2.%3.%4.%5."/>
      <w:lvlJc w:val="left"/>
      <w:pPr>
        <w:ind w:left="4544" w:hanging="360"/>
      </w:pPr>
    </w:lvl>
    <w:lvl xmlns:w="http://schemas.openxmlformats.org/wordprocessingml/2006/main" w:ilvl="5">
      <w:start w:val="1"/>
      <w:numFmt w:val="decimal"/>
      <w:lvlText w:val="%1.%2.%3.%4.%5.%6."/>
      <w:lvlJc w:val="left"/>
      <w:pPr>
        <w:ind w:left="5264" w:hanging="180"/>
      </w:pPr>
    </w:lvl>
    <w:lvl xmlns:w="http://schemas.openxmlformats.org/wordprocessingml/2006/main" w:ilvl="6">
      <w:start w:val="1"/>
      <w:numFmt w:val="decimal"/>
      <w:lvlText w:val="%1.%2.%3.%4.%5.%6.%7."/>
      <w:lvlJc w:val="left"/>
      <w:pPr>
        <w:ind w:left="5984" w:hanging="360"/>
      </w:pPr>
    </w:lvl>
    <w:lvl xmlns:w="http://schemas.openxmlformats.org/wordprocessingml/2006/main" w:ilvl="7">
      <w:start w:val="1"/>
      <w:numFmt w:val="decimal"/>
      <w:lvlText w:val="%1.%2.%3.%4.%5.%6.%7.%8."/>
      <w:lvlJc w:val="left"/>
      <w:pPr>
        <w:ind w:left="6704" w:hanging="360"/>
      </w:pPr>
    </w:lvl>
    <w:lvl xmlns:w="http://schemas.openxmlformats.org/wordprocessingml/2006/main" w:ilvl="8">
      <w:start w:val="1"/>
      <w:numFmt w:val="decimal"/>
      <w:lvlText w:val="%1.%2.%3.%4.%5.%6.%7.%8.%9."/>
      <w:lvlJc w:val="left"/>
      <w:pPr>
        <w:ind w:left="7424" w:hanging="180"/>
      </w:pPr>
    </w:lvl>
  </w:abstractNum>
  <w:abstractNum xmlns:w="http://schemas.openxmlformats.org/wordprocessingml/2006/main" w:abstractNumId="147">
    <w:nsid w:val="1a1dbe9c"/>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46">
    <w:nsid w:val="2bbe30ce"/>
    <w:multiLevelType xmlns:w="http://schemas.openxmlformats.org/wordprocessingml/2006/main" w:val="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decimal"/>
      <w:lvlText w:val="%1.%2."/>
      <w:lvlJc w:val="left"/>
      <w:pPr>
        <w:ind w:left="2160" w:hanging="360"/>
      </w:pPr>
    </w:lvl>
    <w:lvl xmlns:w="http://schemas.openxmlformats.org/wordprocessingml/2006/main" w:ilvl="2">
      <w:start w:val="1"/>
      <w:numFmt w:val="decimal"/>
      <w:lvlText w:val="%1.%2.%3."/>
      <w:lvlJc w:val="left"/>
      <w:pPr>
        <w:ind w:left="2880" w:hanging="180"/>
      </w:pPr>
    </w:lvl>
    <w:lvl xmlns:w="http://schemas.openxmlformats.org/wordprocessingml/2006/main" w:ilvl="3">
      <w:start w:val="1"/>
      <w:numFmt w:val="decimal"/>
      <w:lvlText w:val="%1.%2.%3.%4."/>
      <w:lvlJc w:val="left"/>
      <w:pPr>
        <w:ind w:left="3600" w:hanging="360"/>
      </w:pPr>
    </w:lvl>
    <w:lvl xmlns:w="http://schemas.openxmlformats.org/wordprocessingml/2006/main" w:ilvl="4">
      <w:start w:val="1"/>
      <w:numFmt w:val="decimal"/>
      <w:lvlText w:val="%1.%2.%3.%4.%5."/>
      <w:lvlJc w:val="left"/>
      <w:pPr>
        <w:ind w:left="4320" w:hanging="360"/>
      </w:pPr>
    </w:lvl>
    <w:lvl xmlns:w="http://schemas.openxmlformats.org/wordprocessingml/2006/main" w:ilvl="5">
      <w:start w:val="1"/>
      <w:numFmt w:val="decimal"/>
      <w:lvlText w:val="%1.%2.%3.%4.%5.%6."/>
      <w:lvlJc w:val="left"/>
      <w:pPr>
        <w:ind w:left="5040" w:hanging="180"/>
      </w:pPr>
    </w:lvl>
    <w:lvl xmlns:w="http://schemas.openxmlformats.org/wordprocessingml/2006/main" w:ilvl="6">
      <w:start w:val="1"/>
      <w:numFmt w:val="decimal"/>
      <w:lvlText w:val="%1.%2.%3.%4.%5.%6.%7."/>
      <w:lvlJc w:val="left"/>
      <w:pPr>
        <w:ind w:left="5760" w:hanging="360"/>
      </w:pPr>
    </w:lvl>
    <w:lvl xmlns:w="http://schemas.openxmlformats.org/wordprocessingml/2006/main" w:ilvl="7">
      <w:start w:val="1"/>
      <w:numFmt w:val="decimal"/>
      <w:lvlText w:val="%1.%2.%3.%4.%5.%6.%7.%8."/>
      <w:lvlJc w:val="left"/>
      <w:pPr>
        <w:ind w:left="6480" w:hanging="360"/>
      </w:pPr>
    </w:lvl>
    <w:lvl xmlns:w="http://schemas.openxmlformats.org/wordprocessingml/2006/main" w:ilvl="8">
      <w:start w:val="1"/>
      <w:numFmt w:val="decimal"/>
      <w:lvlText w:val="%1.%2.%3.%4.%5.%6.%7.%8.%9."/>
      <w:lvlJc w:val="left"/>
      <w:pPr>
        <w:ind w:left="7200" w:hanging="180"/>
      </w:pPr>
    </w:lvl>
  </w:abstractNum>
  <w:abstractNum xmlns:w="http://schemas.openxmlformats.org/wordprocessingml/2006/main" w:abstractNumId="145">
    <w:nsid w:val="2e9ae92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4">
    <w:nsid w:val="3bb19c2d"/>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43">
    <w:nsid w:val="49d0e87d"/>
    <w:multiLevelType xmlns:w="http://schemas.openxmlformats.org/wordprocessingml/2006/main" w:val="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decimal"/>
      <w:lvlText w:val="%1.%2."/>
      <w:lvlJc w:val="left"/>
      <w:pPr>
        <w:ind w:left="2160" w:hanging="360"/>
      </w:pPr>
    </w:lvl>
    <w:lvl xmlns:w="http://schemas.openxmlformats.org/wordprocessingml/2006/main" w:ilvl="2">
      <w:start w:val="1"/>
      <w:numFmt w:val="decimal"/>
      <w:lvlText w:val="%1.%2.%3."/>
      <w:lvlJc w:val="left"/>
      <w:pPr>
        <w:ind w:left="2880" w:hanging="180"/>
      </w:pPr>
    </w:lvl>
    <w:lvl xmlns:w="http://schemas.openxmlformats.org/wordprocessingml/2006/main" w:ilvl="3">
      <w:start w:val="1"/>
      <w:numFmt w:val="decimal"/>
      <w:lvlText w:val="%1.%2.%3.%4."/>
      <w:lvlJc w:val="left"/>
      <w:pPr>
        <w:ind w:left="3600" w:hanging="360"/>
      </w:pPr>
    </w:lvl>
    <w:lvl xmlns:w="http://schemas.openxmlformats.org/wordprocessingml/2006/main" w:ilvl="4">
      <w:start w:val="1"/>
      <w:numFmt w:val="decimal"/>
      <w:lvlText w:val="%1.%2.%3.%4.%5."/>
      <w:lvlJc w:val="left"/>
      <w:pPr>
        <w:ind w:left="4320" w:hanging="360"/>
      </w:pPr>
    </w:lvl>
    <w:lvl xmlns:w="http://schemas.openxmlformats.org/wordprocessingml/2006/main" w:ilvl="5">
      <w:start w:val="1"/>
      <w:numFmt w:val="decimal"/>
      <w:lvlText w:val="%1.%2.%3.%4.%5.%6."/>
      <w:lvlJc w:val="left"/>
      <w:pPr>
        <w:ind w:left="5040" w:hanging="180"/>
      </w:pPr>
    </w:lvl>
    <w:lvl xmlns:w="http://schemas.openxmlformats.org/wordprocessingml/2006/main" w:ilvl="6">
      <w:start w:val="1"/>
      <w:numFmt w:val="decimal"/>
      <w:lvlText w:val="%1.%2.%3.%4.%5.%6.%7."/>
      <w:lvlJc w:val="left"/>
      <w:pPr>
        <w:ind w:left="5760" w:hanging="360"/>
      </w:pPr>
    </w:lvl>
    <w:lvl xmlns:w="http://schemas.openxmlformats.org/wordprocessingml/2006/main" w:ilvl="7">
      <w:start w:val="1"/>
      <w:numFmt w:val="decimal"/>
      <w:lvlText w:val="%1.%2.%3.%4.%5.%6.%7.%8."/>
      <w:lvlJc w:val="left"/>
      <w:pPr>
        <w:ind w:left="6480" w:hanging="360"/>
      </w:pPr>
    </w:lvl>
    <w:lvl xmlns:w="http://schemas.openxmlformats.org/wordprocessingml/2006/main" w:ilvl="8">
      <w:start w:val="1"/>
      <w:numFmt w:val="decimal"/>
      <w:lvlText w:val="%1.%2.%3.%4.%5.%6.%7.%8.%9."/>
      <w:lvlJc w:val="left"/>
      <w:pPr>
        <w:ind w:left="7200" w:hanging="180"/>
      </w:pPr>
    </w:lvl>
  </w:abstractNum>
  <w:abstractNum xmlns:w="http://schemas.openxmlformats.org/wordprocessingml/2006/main" w:abstractNumId="142">
    <w:nsid w:val="5f3ea098"/>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41">
    <w:nsid w:val="100d2d35"/>
    <w:multiLevelType xmlns:w="http://schemas.openxmlformats.org/wordprocessingml/2006/main" w:val="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decimal"/>
      <w:lvlText w:val="%1.%2."/>
      <w:lvlJc w:val="left"/>
      <w:pPr>
        <w:ind w:left="2160" w:hanging="360"/>
      </w:pPr>
    </w:lvl>
    <w:lvl xmlns:w="http://schemas.openxmlformats.org/wordprocessingml/2006/main" w:ilvl="2">
      <w:start w:val="1"/>
      <w:numFmt w:val="decimal"/>
      <w:lvlText w:val="%1.%2.%3."/>
      <w:lvlJc w:val="left"/>
      <w:pPr>
        <w:ind w:left="2880" w:hanging="180"/>
      </w:pPr>
    </w:lvl>
    <w:lvl xmlns:w="http://schemas.openxmlformats.org/wordprocessingml/2006/main" w:ilvl="3">
      <w:start w:val="1"/>
      <w:numFmt w:val="decimal"/>
      <w:lvlText w:val="%1.%2.%3.%4."/>
      <w:lvlJc w:val="left"/>
      <w:pPr>
        <w:ind w:left="3600" w:hanging="360"/>
      </w:pPr>
    </w:lvl>
    <w:lvl xmlns:w="http://schemas.openxmlformats.org/wordprocessingml/2006/main" w:ilvl="4">
      <w:start w:val="1"/>
      <w:numFmt w:val="decimal"/>
      <w:lvlText w:val="%1.%2.%3.%4.%5."/>
      <w:lvlJc w:val="left"/>
      <w:pPr>
        <w:ind w:left="4320" w:hanging="360"/>
      </w:pPr>
    </w:lvl>
    <w:lvl xmlns:w="http://schemas.openxmlformats.org/wordprocessingml/2006/main" w:ilvl="5">
      <w:start w:val="1"/>
      <w:numFmt w:val="decimal"/>
      <w:lvlText w:val="%1.%2.%3.%4.%5.%6."/>
      <w:lvlJc w:val="left"/>
      <w:pPr>
        <w:ind w:left="5040" w:hanging="180"/>
      </w:pPr>
    </w:lvl>
    <w:lvl xmlns:w="http://schemas.openxmlformats.org/wordprocessingml/2006/main" w:ilvl="6">
      <w:start w:val="1"/>
      <w:numFmt w:val="decimal"/>
      <w:lvlText w:val="%1.%2.%3.%4.%5.%6.%7."/>
      <w:lvlJc w:val="left"/>
      <w:pPr>
        <w:ind w:left="5760" w:hanging="360"/>
      </w:pPr>
    </w:lvl>
    <w:lvl xmlns:w="http://schemas.openxmlformats.org/wordprocessingml/2006/main" w:ilvl="7">
      <w:start w:val="1"/>
      <w:numFmt w:val="decimal"/>
      <w:lvlText w:val="%1.%2.%3.%4.%5.%6.%7.%8."/>
      <w:lvlJc w:val="left"/>
      <w:pPr>
        <w:ind w:left="6480" w:hanging="360"/>
      </w:pPr>
    </w:lvl>
    <w:lvl xmlns:w="http://schemas.openxmlformats.org/wordprocessingml/2006/main" w:ilvl="8">
      <w:start w:val="1"/>
      <w:numFmt w:val="decimal"/>
      <w:lvlText w:val="%1.%2.%3.%4.%5.%6.%7.%8.%9."/>
      <w:lvlJc w:val="left"/>
      <w:pPr>
        <w:ind w:left="7200" w:hanging="180"/>
      </w:pPr>
    </w:lvl>
  </w:abstractNum>
  <w:abstractNum xmlns:w="http://schemas.openxmlformats.org/wordprocessingml/2006/main" w:abstractNumId="140">
    <w:nsid w:val="60894c9d"/>
    <w:multiLevelType xmlns:w="http://schemas.openxmlformats.org/wordprocessingml/2006/main" w:val="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decimal"/>
      <w:lvlText w:val="%1.%2."/>
      <w:lvlJc w:val="left"/>
      <w:pPr>
        <w:ind w:left="2160" w:hanging="360"/>
      </w:pPr>
    </w:lvl>
    <w:lvl xmlns:w="http://schemas.openxmlformats.org/wordprocessingml/2006/main" w:ilvl="2">
      <w:start w:val="1"/>
      <w:numFmt w:val="decimal"/>
      <w:lvlText w:val="%1.%2.%3."/>
      <w:lvlJc w:val="left"/>
      <w:pPr>
        <w:ind w:left="2880" w:hanging="180"/>
      </w:pPr>
    </w:lvl>
    <w:lvl xmlns:w="http://schemas.openxmlformats.org/wordprocessingml/2006/main" w:ilvl="3">
      <w:start w:val="1"/>
      <w:numFmt w:val="decimal"/>
      <w:lvlText w:val="%1.%2.%3.%4."/>
      <w:lvlJc w:val="left"/>
      <w:pPr>
        <w:ind w:left="3600" w:hanging="360"/>
      </w:pPr>
    </w:lvl>
    <w:lvl xmlns:w="http://schemas.openxmlformats.org/wordprocessingml/2006/main" w:ilvl="4">
      <w:start w:val="1"/>
      <w:numFmt w:val="decimal"/>
      <w:lvlText w:val="%1.%2.%3.%4.%5."/>
      <w:lvlJc w:val="left"/>
      <w:pPr>
        <w:ind w:left="4320" w:hanging="360"/>
      </w:pPr>
    </w:lvl>
    <w:lvl xmlns:w="http://schemas.openxmlformats.org/wordprocessingml/2006/main" w:ilvl="5">
      <w:start w:val="1"/>
      <w:numFmt w:val="decimal"/>
      <w:lvlText w:val="%1.%2.%3.%4.%5.%6."/>
      <w:lvlJc w:val="left"/>
      <w:pPr>
        <w:ind w:left="5040" w:hanging="180"/>
      </w:pPr>
    </w:lvl>
    <w:lvl xmlns:w="http://schemas.openxmlformats.org/wordprocessingml/2006/main" w:ilvl="6">
      <w:start w:val="1"/>
      <w:numFmt w:val="decimal"/>
      <w:lvlText w:val="%1.%2.%3.%4.%5.%6.%7."/>
      <w:lvlJc w:val="left"/>
      <w:pPr>
        <w:ind w:left="5760" w:hanging="360"/>
      </w:pPr>
    </w:lvl>
    <w:lvl xmlns:w="http://schemas.openxmlformats.org/wordprocessingml/2006/main" w:ilvl="7">
      <w:start w:val="1"/>
      <w:numFmt w:val="decimal"/>
      <w:lvlText w:val="%1.%2.%3.%4.%5.%6.%7.%8."/>
      <w:lvlJc w:val="left"/>
      <w:pPr>
        <w:ind w:left="6480" w:hanging="360"/>
      </w:pPr>
    </w:lvl>
    <w:lvl xmlns:w="http://schemas.openxmlformats.org/wordprocessingml/2006/main" w:ilvl="8">
      <w:start w:val="1"/>
      <w:numFmt w:val="decimal"/>
      <w:lvlText w:val="%1.%2.%3.%4.%5.%6.%7.%8.%9."/>
      <w:lvlJc w:val="left"/>
      <w:pPr>
        <w:ind w:left="7200" w:hanging="180"/>
      </w:pPr>
    </w:lvl>
  </w:abstractNum>
  <w:abstractNum xmlns:w="http://schemas.openxmlformats.org/wordprocessingml/2006/main" w:abstractNumId="139">
    <w:nsid w:val="2bbbce4"/>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38">
    <w:nsid w:val="77485cf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7">
    <w:nsid w:val="287552dd"/>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36">
    <w:nsid w:val="68d55d2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5">
    <w:nsid w:val="780e34c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4">
    <w:nsid w:val="68591c3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3">
    <w:nsid w:val="59b321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2">
    <w:nsid w:val="6f2acac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1">
    <w:nsid w:val="14d92bc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0">
    <w:nsid w:val="2d395ec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9">
    <w:nsid w:val="25fc7c5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8">
    <w:nsid w:val="a9c8ce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7">
    <w:nsid w:val="3015c1b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6">
    <w:nsid w:val="3216762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5">
    <w:nsid w:val="6c108a3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4">
    <w:nsid w:val="1e3a519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3">
    <w:nsid w:val="4f70e2d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2">
    <w:nsid w:val="558d997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1">
    <w:nsid w:val="3be0c74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0">
    <w:nsid w:val="58e0a8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9">
    <w:nsid w:val="3bff3d8d"/>
    <w:multiLevelType xmlns:w="http://schemas.openxmlformats.org/wordprocessingml/2006/main" w:val="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decimal"/>
      <w:lvlText w:val="%1.%2."/>
      <w:lvlJc w:val="left"/>
      <w:pPr>
        <w:ind w:left="2160" w:hanging="360"/>
      </w:pPr>
    </w:lvl>
    <w:lvl xmlns:w="http://schemas.openxmlformats.org/wordprocessingml/2006/main" w:ilvl="2">
      <w:start w:val="1"/>
      <w:numFmt w:val="decimal"/>
      <w:lvlText w:val="%1.%2.%3."/>
      <w:lvlJc w:val="left"/>
      <w:pPr>
        <w:ind w:left="2880" w:hanging="180"/>
      </w:pPr>
    </w:lvl>
    <w:lvl xmlns:w="http://schemas.openxmlformats.org/wordprocessingml/2006/main" w:ilvl="3">
      <w:start w:val="1"/>
      <w:numFmt w:val="decimal"/>
      <w:lvlText w:val="%1.%2.%3.%4."/>
      <w:lvlJc w:val="left"/>
      <w:pPr>
        <w:ind w:left="3600" w:hanging="360"/>
      </w:pPr>
    </w:lvl>
    <w:lvl xmlns:w="http://schemas.openxmlformats.org/wordprocessingml/2006/main" w:ilvl="4">
      <w:start w:val="1"/>
      <w:numFmt w:val="decimal"/>
      <w:lvlText w:val="%1.%2.%3.%4.%5."/>
      <w:lvlJc w:val="left"/>
      <w:pPr>
        <w:ind w:left="4320" w:hanging="360"/>
      </w:pPr>
    </w:lvl>
    <w:lvl xmlns:w="http://schemas.openxmlformats.org/wordprocessingml/2006/main" w:ilvl="5">
      <w:start w:val="1"/>
      <w:numFmt w:val="decimal"/>
      <w:lvlText w:val="%1.%2.%3.%4.%5.%6."/>
      <w:lvlJc w:val="left"/>
      <w:pPr>
        <w:ind w:left="5040" w:hanging="180"/>
      </w:pPr>
    </w:lvl>
    <w:lvl xmlns:w="http://schemas.openxmlformats.org/wordprocessingml/2006/main" w:ilvl="6">
      <w:start w:val="1"/>
      <w:numFmt w:val="decimal"/>
      <w:lvlText w:val="%1.%2.%3.%4.%5.%6.%7."/>
      <w:lvlJc w:val="left"/>
      <w:pPr>
        <w:ind w:left="5760" w:hanging="360"/>
      </w:pPr>
    </w:lvl>
    <w:lvl xmlns:w="http://schemas.openxmlformats.org/wordprocessingml/2006/main" w:ilvl="7">
      <w:start w:val="1"/>
      <w:numFmt w:val="decimal"/>
      <w:lvlText w:val="%1.%2.%3.%4.%5.%6.%7.%8."/>
      <w:lvlJc w:val="left"/>
      <w:pPr>
        <w:ind w:left="6480" w:hanging="360"/>
      </w:pPr>
    </w:lvl>
    <w:lvl xmlns:w="http://schemas.openxmlformats.org/wordprocessingml/2006/main" w:ilvl="8">
      <w:start w:val="1"/>
      <w:numFmt w:val="decimal"/>
      <w:lvlText w:val="%1.%2.%3.%4.%5.%6.%7.%8.%9."/>
      <w:lvlJc w:val="left"/>
      <w:pPr>
        <w:ind w:left="7200" w:hanging="180"/>
      </w:pPr>
    </w:lvl>
  </w:abstractNum>
  <w:abstractNum xmlns:w="http://schemas.openxmlformats.org/wordprocessingml/2006/main" w:abstractNumId="118">
    <w:nsid w:val="3de1782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7">
    <w:nsid w:val="36f92945"/>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16">
    <w:nsid w:val="61baf30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5">
    <w:nsid w:val="7275f385"/>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14">
    <w:nsid w:val="bdc16f6"/>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13">
    <w:nsid w:val="3492353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2">
    <w:nsid w:val="400b0d10"/>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11">
    <w:nsid w:val="12ab8870"/>
    <w:multiLevelType xmlns:w="http://schemas.openxmlformats.org/wordprocessingml/2006/main" w:val="hybrid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110">
    <w:nsid w:val="52e48b66"/>
    <w:multiLevelType xmlns:w="http://schemas.openxmlformats.org/wordprocessingml/2006/main" w:val="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decimal"/>
      <w:lvlText w:val="%1.%2."/>
      <w:lvlJc w:val="left"/>
      <w:pPr>
        <w:ind w:left="1080" w:hanging="360"/>
      </w:pPr>
    </w:lvl>
    <w:lvl xmlns:w="http://schemas.openxmlformats.org/wordprocessingml/2006/main" w:ilvl="2">
      <w:start w:val="1"/>
      <w:numFmt w:val="decimal"/>
      <w:lvlText w:val="%1.%2.%3."/>
      <w:lvlJc w:val="left"/>
      <w:pPr>
        <w:ind w:left="1800" w:hanging="180"/>
      </w:pPr>
    </w:lvl>
    <w:lvl xmlns:w="http://schemas.openxmlformats.org/wordprocessingml/2006/main" w:ilvl="3">
      <w:start w:val="1"/>
      <w:numFmt w:val="decimal"/>
      <w:lvlText w:val="%1.%2.%3.%4."/>
      <w:lvlJc w:val="left"/>
      <w:pPr>
        <w:ind w:left="2520" w:hanging="360"/>
      </w:pPr>
    </w:lvl>
    <w:lvl xmlns:w="http://schemas.openxmlformats.org/wordprocessingml/2006/main" w:ilvl="4">
      <w:start w:val="1"/>
      <w:numFmt w:val="decimal"/>
      <w:lvlText w:val="%1.%2.%3.%4.%5."/>
      <w:lvlJc w:val="left"/>
      <w:pPr>
        <w:ind w:left="3240" w:hanging="360"/>
      </w:pPr>
    </w:lvl>
    <w:lvl xmlns:w="http://schemas.openxmlformats.org/wordprocessingml/2006/main" w:ilvl="5">
      <w:start w:val="1"/>
      <w:numFmt w:val="decimal"/>
      <w:lvlText w:val="%1.%2.%3.%4.%5.%6."/>
      <w:lvlJc w:val="left"/>
      <w:pPr>
        <w:ind w:left="3960" w:hanging="180"/>
      </w:pPr>
    </w:lvl>
    <w:lvl xmlns:w="http://schemas.openxmlformats.org/wordprocessingml/2006/main" w:ilvl="6">
      <w:start w:val="1"/>
      <w:numFmt w:val="decimal"/>
      <w:lvlText w:val="%1.%2.%3.%4.%5.%6.%7."/>
      <w:lvlJc w:val="left"/>
      <w:pPr>
        <w:ind w:left="4680" w:hanging="360"/>
      </w:pPr>
    </w:lvl>
    <w:lvl xmlns:w="http://schemas.openxmlformats.org/wordprocessingml/2006/main" w:ilvl="7">
      <w:start w:val="1"/>
      <w:numFmt w:val="decimal"/>
      <w:lvlText w:val="%1.%2.%3.%4.%5.%6.%7.%8."/>
      <w:lvlJc w:val="left"/>
      <w:pPr>
        <w:ind w:left="5400" w:hanging="360"/>
      </w:pPr>
    </w:lvl>
    <w:lvl xmlns:w="http://schemas.openxmlformats.org/wordprocessingml/2006/main" w:ilvl="8">
      <w:start w:val="1"/>
      <w:numFmt w:val="decimal"/>
      <w:lvlText w:val="%1.%2.%3.%4.%5.%6.%7.%8.%9."/>
      <w:lvlJc w:val="left"/>
      <w:pPr>
        <w:ind w:left="6120" w:hanging="180"/>
      </w:pPr>
    </w:lvl>
  </w:abstractNum>
  <w:abstractNum xmlns:w="http://schemas.openxmlformats.org/wordprocessingml/2006/main" w:abstractNumId="109">
    <w:nsid w:val="5982555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8">
    <w:nsid w:val="658c2dcb"/>
    <w:multiLevelType xmlns:w="http://schemas.openxmlformats.org/wordprocessingml/2006/main" w:val="multilevel"/>
    <w:lvl xmlns:w="http://schemas.openxmlformats.org/wordprocessingml/2006/main" w:ilvl="0">
      <w:start w:val="1"/>
      <w:numFmt w:val="decimal"/>
      <w:lvlText w:val="%1."/>
      <w:lvlJc w:val="left"/>
      <w:pPr>
        <w:ind w:left="2024" w:hanging="360"/>
      </w:pPr>
    </w:lvl>
    <w:lvl xmlns:w="http://schemas.openxmlformats.org/wordprocessingml/2006/main" w:ilvl="1">
      <w:start w:val="1"/>
      <w:numFmt w:val="decimal"/>
      <w:lvlText w:val="%1.%2."/>
      <w:lvlJc w:val="left"/>
      <w:pPr>
        <w:ind w:left="2744" w:hanging="360"/>
      </w:pPr>
    </w:lvl>
    <w:lvl xmlns:w="http://schemas.openxmlformats.org/wordprocessingml/2006/main" w:ilvl="2">
      <w:start w:val="1"/>
      <w:numFmt w:val="decimal"/>
      <w:lvlText w:val="%1.%2.%3."/>
      <w:lvlJc w:val="left"/>
      <w:pPr>
        <w:ind w:left="3464" w:hanging="180"/>
      </w:pPr>
    </w:lvl>
    <w:lvl xmlns:w="http://schemas.openxmlformats.org/wordprocessingml/2006/main" w:ilvl="3">
      <w:start w:val="1"/>
      <w:numFmt w:val="decimal"/>
      <w:lvlText w:val="%1.%2.%3.%4."/>
      <w:lvlJc w:val="left"/>
      <w:pPr>
        <w:ind w:left="4184" w:hanging="360"/>
      </w:pPr>
    </w:lvl>
    <w:lvl xmlns:w="http://schemas.openxmlformats.org/wordprocessingml/2006/main" w:ilvl="4">
      <w:start w:val="1"/>
      <w:numFmt w:val="decimal"/>
      <w:lvlText w:val="%1.%2.%3.%4.%5."/>
      <w:lvlJc w:val="left"/>
      <w:pPr>
        <w:ind w:left="4904" w:hanging="360"/>
      </w:pPr>
    </w:lvl>
    <w:lvl xmlns:w="http://schemas.openxmlformats.org/wordprocessingml/2006/main" w:ilvl="5">
      <w:start w:val="1"/>
      <w:numFmt w:val="decimal"/>
      <w:lvlText w:val="%1.%2.%3.%4.%5.%6."/>
      <w:lvlJc w:val="left"/>
      <w:pPr>
        <w:ind w:left="5624" w:hanging="180"/>
      </w:pPr>
    </w:lvl>
    <w:lvl xmlns:w="http://schemas.openxmlformats.org/wordprocessingml/2006/main" w:ilvl="6">
      <w:start w:val="1"/>
      <w:numFmt w:val="decimal"/>
      <w:lvlText w:val="%1.%2.%3.%4.%5.%6.%7."/>
      <w:lvlJc w:val="left"/>
      <w:pPr>
        <w:ind w:left="6344" w:hanging="360"/>
      </w:pPr>
    </w:lvl>
    <w:lvl xmlns:w="http://schemas.openxmlformats.org/wordprocessingml/2006/main" w:ilvl="7">
      <w:start w:val="1"/>
      <w:numFmt w:val="decimal"/>
      <w:lvlText w:val="%1.%2.%3.%4.%5.%6.%7.%8."/>
      <w:lvlJc w:val="left"/>
      <w:pPr>
        <w:ind w:left="7064" w:hanging="360"/>
      </w:pPr>
    </w:lvl>
    <w:lvl xmlns:w="http://schemas.openxmlformats.org/wordprocessingml/2006/main" w:ilvl="8">
      <w:start w:val="1"/>
      <w:numFmt w:val="decimal"/>
      <w:lvlText w:val="%1.%2.%3.%4.%5.%6.%7.%8.%9."/>
      <w:lvlJc w:val="left"/>
      <w:pPr>
        <w:ind w:left="7784" w:hanging="180"/>
      </w:pPr>
    </w:lvl>
  </w:abstractNum>
  <w:abstractNum xmlns:w="http://schemas.openxmlformats.org/wordprocessingml/2006/main" w:abstractNumId="107">
    <w:nsid w:val="1dd485f1"/>
    <w:multiLevelType xmlns:w="http://schemas.openxmlformats.org/wordprocessingml/2006/main" w:val="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decimal"/>
      <w:lvlText w:val="%1.%2."/>
      <w:lvlJc w:val="left"/>
      <w:pPr>
        <w:ind w:left="2160" w:hanging="360"/>
      </w:pPr>
    </w:lvl>
    <w:lvl xmlns:w="http://schemas.openxmlformats.org/wordprocessingml/2006/main" w:ilvl="2">
      <w:start w:val="1"/>
      <w:numFmt w:val="decimal"/>
      <w:lvlText w:val="%1.%2.%3."/>
      <w:lvlJc w:val="left"/>
      <w:pPr>
        <w:ind w:left="2880" w:hanging="180"/>
      </w:pPr>
    </w:lvl>
    <w:lvl xmlns:w="http://schemas.openxmlformats.org/wordprocessingml/2006/main" w:ilvl="3">
      <w:start w:val="1"/>
      <w:numFmt w:val="decimal"/>
      <w:lvlText w:val="%1.%2.%3.%4."/>
      <w:lvlJc w:val="left"/>
      <w:pPr>
        <w:ind w:left="3600" w:hanging="360"/>
      </w:pPr>
    </w:lvl>
    <w:lvl xmlns:w="http://schemas.openxmlformats.org/wordprocessingml/2006/main" w:ilvl="4">
      <w:start w:val="1"/>
      <w:numFmt w:val="decimal"/>
      <w:lvlText w:val="%1.%2.%3.%4.%5."/>
      <w:lvlJc w:val="left"/>
      <w:pPr>
        <w:ind w:left="4320" w:hanging="360"/>
      </w:pPr>
    </w:lvl>
    <w:lvl xmlns:w="http://schemas.openxmlformats.org/wordprocessingml/2006/main" w:ilvl="5">
      <w:start w:val="1"/>
      <w:numFmt w:val="decimal"/>
      <w:lvlText w:val="%1.%2.%3.%4.%5.%6."/>
      <w:lvlJc w:val="left"/>
      <w:pPr>
        <w:ind w:left="5040" w:hanging="180"/>
      </w:pPr>
    </w:lvl>
    <w:lvl xmlns:w="http://schemas.openxmlformats.org/wordprocessingml/2006/main" w:ilvl="6">
      <w:start w:val="1"/>
      <w:numFmt w:val="decimal"/>
      <w:lvlText w:val="%1.%2.%3.%4.%5.%6.%7."/>
      <w:lvlJc w:val="left"/>
      <w:pPr>
        <w:ind w:left="5760" w:hanging="360"/>
      </w:pPr>
    </w:lvl>
    <w:lvl xmlns:w="http://schemas.openxmlformats.org/wordprocessingml/2006/main" w:ilvl="7">
      <w:start w:val="1"/>
      <w:numFmt w:val="decimal"/>
      <w:lvlText w:val="%1.%2.%3.%4.%5.%6.%7.%8."/>
      <w:lvlJc w:val="left"/>
      <w:pPr>
        <w:ind w:left="6480" w:hanging="360"/>
      </w:pPr>
    </w:lvl>
    <w:lvl xmlns:w="http://schemas.openxmlformats.org/wordprocessingml/2006/main" w:ilvl="8">
      <w:start w:val="1"/>
      <w:numFmt w:val="decimal"/>
      <w:lvlText w:val="%1.%2.%3.%4.%5.%6.%7.%8.%9."/>
      <w:lvlJc w:val="left"/>
      <w:pPr>
        <w:ind w:left="7200" w:hanging="180"/>
      </w:pPr>
    </w:lvl>
  </w:abstractNum>
  <w:abstractNum xmlns:w="http://schemas.openxmlformats.org/wordprocessingml/2006/main" w:abstractNumId="106">
    <w:nsid w:val="1a2ba6b8"/>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05">
    <w:nsid w:val="840820b"/>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04">
    <w:nsid w:val="51e6178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3">
    <w:nsid w:val="52ba81f"/>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02">
    <w:nsid w:val="31f335a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1">
    <w:nsid w:val="1aefd0c5"/>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00">
    <w:nsid w:val="2e543b84"/>
    <w:multiLevelType xmlns:w="http://schemas.openxmlformats.org/wordprocessingml/2006/main" w:val="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decimal"/>
      <w:lvlText w:val="%1.%2."/>
      <w:lvlJc w:val="left"/>
      <w:pPr>
        <w:ind w:left="2160" w:hanging="360"/>
      </w:pPr>
    </w:lvl>
    <w:lvl xmlns:w="http://schemas.openxmlformats.org/wordprocessingml/2006/main" w:ilvl="2">
      <w:start w:val="1"/>
      <w:numFmt w:val="decimal"/>
      <w:lvlText w:val="%1.%2.%3."/>
      <w:lvlJc w:val="left"/>
      <w:pPr>
        <w:ind w:left="2880" w:hanging="180"/>
      </w:pPr>
    </w:lvl>
    <w:lvl xmlns:w="http://schemas.openxmlformats.org/wordprocessingml/2006/main" w:ilvl="3">
      <w:start w:val="1"/>
      <w:numFmt w:val="decimal"/>
      <w:lvlText w:val="%1.%2.%3.%4."/>
      <w:lvlJc w:val="left"/>
      <w:pPr>
        <w:ind w:left="3600" w:hanging="360"/>
      </w:pPr>
    </w:lvl>
    <w:lvl xmlns:w="http://schemas.openxmlformats.org/wordprocessingml/2006/main" w:ilvl="4">
      <w:start w:val="1"/>
      <w:numFmt w:val="decimal"/>
      <w:lvlText w:val="%1.%2.%3.%4.%5."/>
      <w:lvlJc w:val="left"/>
      <w:pPr>
        <w:ind w:left="4320" w:hanging="360"/>
      </w:pPr>
    </w:lvl>
    <w:lvl xmlns:w="http://schemas.openxmlformats.org/wordprocessingml/2006/main" w:ilvl="5">
      <w:start w:val="1"/>
      <w:numFmt w:val="decimal"/>
      <w:lvlText w:val="%1.%2.%3.%4.%5.%6."/>
      <w:lvlJc w:val="left"/>
      <w:pPr>
        <w:ind w:left="5040" w:hanging="180"/>
      </w:pPr>
    </w:lvl>
    <w:lvl xmlns:w="http://schemas.openxmlformats.org/wordprocessingml/2006/main" w:ilvl="6">
      <w:start w:val="1"/>
      <w:numFmt w:val="decimal"/>
      <w:lvlText w:val="%1.%2.%3.%4.%5.%6.%7."/>
      <w:lvlJc w:val="left"/>
      <w:pPr>
        <w:ind w:left="5760" w:hanging="360"/>
      </w:pPr>
    </w:lvl>
    <w:lvl xmlns:w="http://schemas.openxmlformats.org/wordprocessingml/2006/main" w:ilvl="7">
      <w:start w:val="1"/>
      <w:numFmt w:val="decimal"/>
      <w:lvlText w:val="%1.%2.%3.%4.%5.%6.%7.%8."/>
      <w:lvlJc w:val="left"/>
      <w:pPr>
        <w:ind w:left="6480" w:hanging="360"/>
      </w:pPr>
    </w:lvl>
    <w:lvl xmlns:w="http://schemas.openxmlformats.org/wordprocessingml/2006/main" w:ilvl="8">
      <w:start w:val="1"/>
      <w:numFmt w:val="decimal"/>
      <w:lvlText w:val="%1.%2.%3.%4.%5.%6.%7.%8.%9."/>
      <w:lvlJc w:val="left"/>
      <w:pPr>
        <w:ind w:left="7200" w:hanging="180"/>
      </w:pPr>
    </w:lvl>
  </w:abstractNum>
  <w:abstractNum xmlns:w="http://schemas.openxmlformats.org/wordprocessingml/2006/main" w:abstractNumId="99">
    <w:nsid w:val="36e7b5f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8">
    <w:nsid w:val="1a312a9b"/>
    <w:multiLevelType xmlns:w="http://schemas.openxmlformats.org/wordprocessingml/2006/main" w:val="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decimal"/>
      <w:lvlText w:val="%1.%2."/>
      <w:lvlJc w:val="left"/>
      <w:pPr>
        <w:ind w:left="2160" w:hanging="360"/>
      </w:pPr>
    </w:lvl>
    <w:lvl xmlns:w="http://schemas.openxmlformats.org/wordprocessingml/2006/main" w:ilvl="2">
      <w:start w:val="1"/>
      <w:numFmt w:val="decimal"/>
      <w:lvlText w:val="%1.%2.%3."/>
      <w:lvlJc w:val="left"/>
      <w:pPr>
        <w:ind w:left="2880" w:hanging="180"/>
      </w:pPr>
    </w:lvl>
    <w:lvl xmlns:w="http://schemas.openxmlformats.org/wordprocessingml/2006/main" w:ilvl="3">
      <w:start w:val="1"/>
      <w:numFmt w:val="decimal"/>
      <w:lvlText w:val="%1.%2.%3.%4."/>
      <w:lvlJc w:val="left"/>
      <w:pPr>
        <w:ind w:left="3600" w:hanging="360"/>
      </w:pPr>
    </w:lvl>
    <w:lvl xmlns:w="http://schemas.openxmlformats.org/wordprocessingml/2006/main" w:ilvl="4">
      <w:start w:val="1"/>
      <w:numFmt w:val="decimal"/>
      <w:lvlText w:val="%1.%2.%3.%4.%5."/>
      <w:lvlJc w:val="left"/>
      <w:pPr>
        <w:ind w:left="4320" w:hanging="360"/>
      </w:pPr>
    </w:lvl>
    <w:lvl xmlns:w="http://schemas.openxmlformats.org/wordprocessingml/2006/main" w:ilvl="5">
      <w:start w:val="1"/>
      <w:numFmt w:val="decimal"/>
      <w:lvlText w:val="%1.%2.%3.%4.%5.%6."/>
      <w:lvlJc w:val="left"/>
      <w:pPr>
        <w:ind w:left="5040" w:hanging="180"/>
      </w:pPr>
    </w:lvl>
    <w:lvl xmlns:w="http://schemas.openxmlformats.org/wordprocessingml/2006/main" w:ilvl="6">
      <w:start w:val="1"/>
      <w:numFmt w:val="decimal"/>
      <w:lvlText w:val="%1.%2.%3.%4.%5.%6.%7."/>
      <w:lvlJc w:val="left"/>
      <w:pPr>
        <w:ind w:left="5760" w:hanging="360"/>
      </w:pPr>
    </w:lvl>
    <w:lvl xmlns:w="http://schemas.openxmlformats.org/wordprocessingml/2006/main" w:ilvl="7">
      <w:start w:val="1"/>
      <w:numFmt w:val="decimal"/>
      <w:lvlText w:val="%1.%2.%3.%4.%5.%6.%7.%8."/>
      <w:lvlJc w:val="left"/>
      <w:pPr>
        <w:ind w:left="6480" w:hanging="360"/>
      </w:pPr>
    </w:lvl>
    <w:lvl xmlns:w="http://schemas.openxmlformats.org/wordprocessingml/2006/main" w:ilvl="8">
      <w:start w:val="1"/>
      <w:numFmt w:val="decimal"/>
      <w:lvlText w:val="%1.%2.%3.%4.%5.%6.%7.%8.%9."/>
      <w:lvlJc w:val="left"/>
      <w:pPr>
        <w:ind w:left="7200" w:hanging="180"/>
      </w:pPr>
    </w:lvl>
  </w:abstractNum>
  <w:abstractNum xmlns:w="http://schemas.openxmlformats.org/wordprocessingml/2006/main" w:abstractNumId="97">
    <w:nsid w:val="3e8847a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6">
    <w:nsid w:val="45b30a74"/>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95">
    <w:nsid w:val="362a4f02"/>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94">
    <w:nsid w:val="37a4a31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3">
    <w:nsid w:val="4024998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2">
    <w:nsid w:val="3786661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1">
    <w:nsid w:val="5a7a249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90">
    <w:nsid w:val="440fc6ac"/>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89">
    <w:nsid w:val="2e8ded1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8">
    <w:nsid w:val="24d88286"/>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87">
    <w:nsid w:val="219dcd06"/>
    <w:multiLevelType xmlns:w="http://schemas.openxmlformats.org/wordprocessingml/2006/main" w:val="hybridMultilevel"/>
    <w:lvl xmlns:w="http://schemas.openxmlformats.org/wordprocessingml/2006/main" w:ilvl="0">
      <w:start w:val="1"/>
      <w:numFmt w:val="upperRoman"/>
      <w:lvlText w:val="%1."/>
      <w:lvlJc w:val="righ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6">
    <w:nsid w:val="63d757e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5">
    <w:nsid w:val="675ffc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4">
    <w:nsid w:val="3721c25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3">
    <w:nsid w:val="7c1349c0"/>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82">
    <w:nsid w:val="3f6859ac"/>
    <w:multiLevelType xmlns:w="http://schemas.openxmlformats.org/wordprocessingml/2006/main" w:val="hybridMultilevel"/>
    <w:lvl xmlns:w="http://schemas.openxmlformats.org/wordprocessingml/2006/main" w:ilvl="0">
      <w:start w:val="2"/>
      <w:numFmt w:val="decimal"/>
      <w:lvlText w:val="%1.%2."/>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81">
    <w:nsid w:val="28891dc9"/>
    <w:multiLevelType xmlns:w="http://schemas.openxmlformats.org/wordprocessingml/2006/main" w:val="hybridMultilevel"/>
    <w:lvl xmlns:w="http://schemas.openxmlformats.org/wordprocessingml/2006/main" w:ilvl="0">
      <w:start w:val="48"/>
      <w:numFmt w:val="decimal"/>
      <w:lvlText w:val="%1.%2."/>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80">
    <w:nsid w:val="460385b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9">
    <w:nsid w:val="2eac0dcc"/>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78">
    <w:nsid w:val="1e0e7dd1"/>
    <w:multiLevelType xmlns:w="http://schemas.openxmlformats.org/wordprocessingml/2006/main" w:val="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decimal"/>
      <w:lvlText w:val="%1.%2."/>
      <w:lvlJc w:val="left"/>
      <w:pPr>
        <w:ind w:left="2160" w:hanging="360"/>
      </w:pPr>
    </w:lvl>
    <w:lvl xmlns:w="http://schemas.openxmlformats.org/wordprocessingml/2006/main" w:ilvl="2">
      <w:start w:val="1"/>
      <w:numFmt w:val="decimal"/>
      <w:lvlText w:val="%1.%2.%3."/>
      <w:lvlJc w:val="left"/>
      <w:pPr>
        <w:ind w:left="2880" w:hanging="180"/>
      </w:pPr>
    </w:lvl>
    <w:lvl xmlns:w="http://schemas.openxmlformats.org/wordprocessingml/2006/main" w:ilvl="3">
      <w:start w:val="1"/>
      <w:numFmt w:val="decimal"/>
      <w:lvlText w:val="%1.%2.%3.%4."/>
      <w:lvlJc w:val="left"/>
      <w:pPr>
        <w:ind w:left="3600" w:hanging="360"/>
      </w:pPr>
    </w:lvl>
    <w:lvl xmlns:w="http://schemas.openxmlformats.org/wordprocessingml/2006/main" w:ilvl="4">
      <w:start w:val="1"/>
      <w:numFmt w:val="decimal"/>
      <w:lvlText w:val="%1.%2.%3.%4.%5."/>
      <w:lvlJc w:val="left"/>
      <w:pPr>
        <w:ind w:left="4320" w:hanging="360"/>
      </w:pPr>
    </w:lvl>
    <w:lvl xmlns:w="http://schemas.openxmlformats.org/wordprocessingml/2006/main" w:ilvl="5">
      <w:start w:val="1"/>
      <w:numFmt w:val="decimal"/>
      <w:lvlText w:val="%1.%2.%3.%4.%5.%6."/>
      <w:lvlJc w:val="left"/>
      <w:pPr>
        <w:ind w:left="5040" w:hanging="180"/>
      </w:pPr>
    </w:lvl>
    <w:lvl xmlns:w="http://schemas.openxmlformats.org/wordprocessingml/2006/main" w:ilvl="6">
      <w:start w:val="1"/>
      <w:numFmt w:val="decimal"/>
      <w:lvlText w:val="%1.%2.%3.%4.%5.%6.%7."/>
      <w:lvlJc w:val="left"/>
      <w:pPr>
        <w:ind w:left="5760" w:hanging="360"/>
      </w:pPr>
    </w:lvl>
    <w:lvl xmlns:w="http://schemas.openxmlformats.org/wordprocessingml/2006/main" w:ilvl="7">
      <w:start w:val="1"/>
      <w:numFmt w:val="decimal"/>
      <w:lvlText w:val="%1.%2.%3.%4.%5.%6.%7.%8."/>
      <w:lvlJc w:val="left"/>
      <w:pPr>
        <w:ind w:left="6480" w:hanging="360"/>
      </w:pPr>
    </w:lvl>
    <w:lvl xmlns:w="http://schemas.openxmlformats.org/wordprocessingml/2006/main" w:ilvl="8">
      <w:start w:val="1"/>
      <w:numFmt w:val="decimal"/>
      <w:lvlText w:val="%1.%2.%3.%4.%5.%6.%7.%8.%9."/>
      <w:lvlJc w:val="left"/>
      <w:pPr>
        <w:ind w:left="7200" w:hanging="180"/>
      </w:pPr>
    </w:lvl>
  </w:abstractNum>
  <w:abstractNum xmlns:w="http://schemas.openxmlformats.org/wordprocessingml/2006/main" w:abstractNumId="77">
    <w:nsid w:val="3d5b12ac"/>
    <w:multiLevelType xmlns:w="http://schemas.openxmlformats.org/wordprocessingml/2006/main" w:val="hybrid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lowerLetter"/>
      <w:lvlText w:val="%2."/>
      <w:lvlJc w:val="left"/>
      <w:pPr>
        <w:ind w:left="2160" w:hanging="360"/>
      </w:pPr>
    </w:lvl>
    <w:lvl xmlns:w="http://schemas.openxmlformats.org/wordprocessingml/2006/main" w:ilvl="2">
      <w:start w:val="1"/>
      <w:numFmt w:val="lowerRoman"/>
      <w:lvlText w:val="%3."/>
      <w:lvlJc w:val="right"/>
      <w:pPr>
        <w:ind w:left="2880" w:hanging="180"/>
      </w:pPr>
    </w:lvl>
    <w:lvl xmlns:w="http://schemas.openxmlformats.org/wordprocessingml/2006/main" w:ilvl="3">
      <w:start w:val="1"/>
      <w:numFmt w:val="decimal"/>
      <w:lvlText w:val="%4."/>
      <w:lvlJc w:val="left"/>
      <w:pPr>
        <w:ind w:left="3600" w:hanging="360"/>
      </w:pPr>
    </w:lvl>
    <w:lvl xmlns:w="http://schemas.openxmlformats.org/wordprocessingml/2006/main" w:ilvl="4">
      <w:start w:val="1"/>
      <w:numFmt w:val="lowerLetter"/>
      <w:lvlText w:val="%5."/>
      <w:lvlJc w:val="left"/>
      <w:pPr>
        <w:ind w:left="4320" w:hanging="360"/>
      </w:pPr>
    </w:lvl>
    <w:lvl xmlns:w="http://schemas.openxmlformats.org/wordprocessingml/2006/main" w:ilvl="5">
      <w:start w:val="1"/>
      <w:numFmt w:val="lowerRoman"/>
      <w:lvlText w:val="%6."/>
      <w:lvlJc w:val="right"/>
      <w:pPr>
        <w:ind w:left="5040" w:hanging="180"/>
      </w:pPr>
    </w:lvl>
    <w:lvl xmlns:w="http://schemas.openxmlformats.org/wordprocessingml/2006/main" w:ilvl="6">
      <w:start w:val="1"/>
      <w:numFmt w:val="decimal"/>
      <w:lvlText w:val="%7."/>
      <w:lvlJc w:val="left"/>
      <w:pPr>
        <w:ind w:left="5760" w:hanging="360"/>
      </w:pPr>
    </w:lvl>
    <w:lvl xmlns:w="http://schemas.openxmlformats.org/wordprocessingml/2006/main" w:ilvl="7">
      <w:start w:val="1"/>
      <w:numFmt w:val="lowerLetter"/>
      <w:lvlText w:val="%8."/>
      <w:lvlJc w:val="left"/>
      <w:pPr>
        <w:ind w:left="6480" w:hanging="360"/>
      </w:pPr>
    </w:lvl>
    <w:lvl xmlns:w="http://schemas.openxmlformats.org/wordprocessingml/2006/main" w:ilvl="8">
      <w:start w:val="1"/>
      <w:numFmt w:val="lowerRoman"/>
      <w:lvlText w:val="%9."/>
      <w:lvlJc w:val="right"/>
      <w:pPr>
        <w:ind w:left="7200" w:hanging="180"/>
      </w:pPr>
    </w:lvl>
  </w:abstractNum>
  <w:abstractNum xmlns:w="http://schemas.openxmlformats.org/wordprocessingml/2006/main" w:abstractNumId="76">
    <w:nsid w:val="5a28aaff"/>
    <w:multiLevelType xmlns:w="http://schemas.openxmlformats.org/wordprocessingml/2006/main" w:val="multilevel"/>
    <w:lvl xmlns:w="http://schemas.openxmlformats.org/wordprocessingml/2006/main" w:ilvl="0">
      <w:start w:val="1"/>
      <w:numFmt w:val="decimal"/>
      <w:lvlText w:val="%1."/>
      <w:lvlJc w:val="left"/>
      <w:pPr>
        <w:ind w:left="1080" w:hanging="360"/>
      </w:pPr>
    </w:lvl>
    <w:lvl xmlns:w="http://schemas.openxmlformats.org/wordprocessingml/2006/main" w:ilvl="1">
      <w:start w:val="1"/>
      <w:numFmt w:val="decimal"/>
      <w:lvlText w:val="%1.%2."/>
      <w:lvlJc w:val="left"/>
      <w:pPr>
        <w:ind w:left="1800" w:hanging="360"/>
      </w:pPr>
    </w:lvl>
    <w:lvl xmlns:w="http://schemas.openxmlformats.org/wordprocessingml/2006/main" w:ilvl="2">
      <w:start w:val="1"/>
      <w:numFmt w:val="decimal"/>
      <w:lvlText w:val="%1.%2.%3."/>
      <w:lvlJc w:val="left"/>
      <w:pPr>
        <w:ind w:left="2520" w:hanging="180"/>
      </w:pPr>
    </w:lvl>
    <w:lvl xmlns:w="http://schemas.openxmlformats.org/wordprocessingml/2006/main" w:ilvl="3">
      <w:start w:val="1"/>
      <w:numFmt w:val="decimal"/>
      <w:lvlText w:val="%1.%2.%3.%4."/>
      <w:lvlJc w:val="left"/>
      <w:pPr>
        <w:ind w:left="3240" w:hanging="360"/>
      </w:pPr>
    </w:lvl>
    <w:lvl xmlns:w="http://schemas.openxmlformats.org/wordprocessingml/2006/main" w:ilvl="4">
      <w:start w:val="1"/>
      <w:numFmt w:val="decimal"/>
      <w:lvlText w:val="%1.%2.%3.%4.%5."/>
      <w:lvlJc w:val="left"/>
      <w:pPr>
        <w:ind w:left="3960" w:hanging="360"/>
      </w:pPr>
    </w:lvl>
    <w:lvl xmlns:w="http://schemas.openxmlformats.org/wordprocessingml/2006/main" w:ilvl="5">
      <w:start w:val="1"/>
      <w:numFmt w:val="decimal"/>
      <w:lvlText w:val="%1.%2.%3.%4.%5.%6."/>
      <w:lvlJc w:val="left"/>
      <w:pPr>
        <w:ind w:left="4680" w:hanging="180"/>
      </w:pPr>
    </w:lvl>
    <w:lvl xmlns:w="http://schemas.openxmlformats.org/wordprocessingml/2006/main" w:ilvl="6">
      <w:start w:val="1"/>
      <w:numFmt w:val="decimal"/>
      <w:lvlText w:val="%1.%2.%3.%4.%5.%6.%7."/>
      <w:lvlJc w:val="left"/>
      <w:pPr>
        <w:ind w:left="5400" w:hanging="360"/>
      </w:pPr>
    </w:lvl>
    <w:lvl xmlns:w="http://schemas.openxmlformats.org/wordprocessingml/2006/main" w:ilvl="7">
      <w:start w:val="1"/>
      <w:numFmt w:val="decimal"/>
      <w:lvlText w:val="%1.%2.%3.%4.%5.%6.%7.%8."/>
      <w:lvlJc w:val="left"/>
      <w:pPr>
        <w:ind w:left="6120" w:hanging="360"/>
      </w:pPr>
    </w:lvl>
    <w:lvl xmlns:w="http://schemas.openxmlformats.org/wordprocessingml/2006/main" w:ilvl="8">
      <w:start w:val="1"/>
      <w:numFmt w:val="decimal"/>
      <w:lvlText w:val="%1.%2.%3.%4.%5.%6.%7.%8.%9."/>
      <w:lvlJc w:val="left"/>
      <w:pPr>
        <w:ind w:left="6840" w:hanging="180"/>
      </w:pPr>
    </w:lvl>
  </w:abstractNum>
  <w:abstractNum xmlns:w="http://schemas.openxmlformats.org/wordprocessingml/2006/main" w:abstractNumId="75">
    <w:nsid w:val="3344a39b"/>
    <w:multiLevelType xmlns:w="http://schemas.openxmlformats.org/wordprocessingml/2006/main" w:val="hybridMultilevel"/>
    <w:lvl xmlns:w="http://schemas.openxmlformats.org/wordprocessingml/2006/main" w:ilvl="0">
      <w:start w:val="3"/>
      <w:numFmt w:val="decimal"/>
      <w:lvlText w:val="%1.%2."/>
      <w:lvlJc w:val="left"/>
      <w:pPr>
        <w:ind w:left="360" w:hanging="360"/>
      </w:p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74">
    <w:nsid w:val="2a55e767"/>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73">
    <w:nsid w:val="6f2ad320"/>
    <w:multiLevelType xmlns:w="http://schemas.openxmlformats.org/wordprocessingml/2006/main" w:val="hybridMultilevel"/>
    <w:lvl xmlns:w="http://schemas.openxmlformats.org/wordprocessingml/2006/main" w:ilvl="0">
      <w:start w:val="1"/>
      <w:numFmt w:val="decimal"/>
      <w:lvlText w:val="%1.%2."/>
      <w:lvlJc w:val="left"/>
      <w:pPr>
        <w:ind w:left="360" w:hanging="360"/>
      </w:p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72">
    <w:nsid w:val="10953882"/>
    <w:multiLevelType xmlns:w="http://schemas.openxmlformats.org/wordprocessingml/2006/main" w:val="hybridMultilevel"/>
    <w:lvl xmlns:w="http://schemas.openxmlformats.org/wordprocessingml/2006/main" w:ilvl="0">
      <w:start w:val="1"/>
      <w:numFmt w:val="decimal"/>
      <w:lvlText w:val="%1.%2."/>
      <w:lvlJc w:val="left"/>
      <w:pPr>
        <w:ind w:left="360" w:hanging="360"/>
      </w:p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71">
    <w:nsid w:val="57cf05fc"/>
    <w:multiLevelType xmlns:w="http://schemas.openxmlformats.org/wordprocessingml/2006/main" w:val="hybridMultilevel"/>
    <w:lvl xmlns:w="http://schemas.openxmlformats.org/wordprocessingml/2006/main" w:ilvl="0">
      <w:start w:val="1"/>
      <w:numFmt w:val="decimal"/>
      <w:lvlText w:val="%1.%2."/>
      <w:lvlJc w:val="left"/>
      <w:pPr>
        <w:ind w:left="360" w:hanging="360"/>
      </w:p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70">
    <w:nsid w:val="2e245741"/>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69">
    <w:nsid w:val="518942f2"/>
    <w:multiLevelType xmlns:w="http://schemas.openxmlformats.org/wordprocessingml/2006/main" w:val="hybridMultilevel"/>
    <w:lvl xmlns:w="http://schemas.openxmlformats.org/wordprocessingml/2006/main" w:ilvl="0">
      <w:start w:val="1"/>
      <w:numFmt w:val="decimal"/>
      <w:pStyle w:val="Heading2"/>
      <w:lvlText w:val="%1.%2."/>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68">
    <w:nsid w:val="161289e"/>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67">
    <w:nsid w:val="1fd0fa2f"/>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66">
    <w:nsid w:val="6f939270"/>
    <w:multiLevelType xmlns:w="http://schemas.openxmlformats.org/wordprocessingml/2006/main" w:val="hybridMultilevel"/>
    <w:lvl xmlns:w="http://schemas.openxmlformats.org/wordprocessingml/2006/main" w:ilvl="0">
      <w:start w:val="1"/>
      <w:numFmt w:val="decimal"/>
      <w:lvlText w:val="%1.%2."/>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5">
    <w:nsid w:val="28836717"/>
    <w:multiLevelType xmlns:w="http://schemas.openxmlformats.org/wordprocessingml/2006/main" w:val="hybridMultilevel"/>
    <w:lvl xmlns:w="http://schemas.openxmlformats.org/wordprocessingml/2006/main" w:ilvl="0">
      <w:start w:val="1"/>
      <w:numFmt w:val="decimal"/>
      <w:lvlText w:val="%1.%2."/>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64">
    <w:nsid w:val="4312c0ee"/>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63">
    <w:nsid w:val="3113f1e9"/>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62">
    <w:nsid w:val="2a32048d"/>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61">
    <w:nsid w:val="68048d04"/>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60">
    <w:nsid w:val="2bdb66d8"/>
    <w:multiLevelType xmlns:w="http://schemas.openxmlformats.org/wordprocessingml/2006/main" w:val="hybridMultilevel"/>
    <w:lvl xmlns:w="http://schemas.openxmlformats.org/wordprocessingml/2006/main" w:ilvl="0">
      <w:start w:val="1"/>
      <w:numFmt w:val="decimal"/>
      <w:lvlText w:val="%1."/>
      <w:lvlJc w:val="left"/>
      <w:pPr>
        <w:ind w:left="1080" w:hanging="360"/>
      </w:pPr>
    </w:lvl>
    <w:lvl xmlns:w="http://schemas.openxmlformats.org/wordprocessingml/2006/main" w:ilvl="1">
      <w:start w:val="1"/>
      <w:numFmt w:val="decimal"/>
      <w:lvlText w:val="%1.%2."/>
      <w:lvlJc w:val="left"/>
      <w:pPr>
        <w:ind w:left="1800" w:hanging="360"/>
      </w:pPr>
    </w:lvl>
    <w:lvl xmlns:w="http://schemas.openxmlformats.org/wordprocessingml/2006/main" w:ilvl="2">
      <w:start w:val="1"/>
      <w:numFmt w:val="decimal"/>
      <w:lvlText w:val="%1.%2.%3."/>
      <w:lvlJc w:val="left"/>
      <w:pPr>
        <w:ind w:left="2520" w:hanging="180"/>
      </w:pPr>
    </w:lvl>
    <w:lvl xmlns:w="http://schemas.openxmlformats.org/wordprocessingml/2006/main" w:ilvl="3">
      <w:start w:val="1"/>
      <w:numFmt w:val="decimal"/>
      <w:lvlText w:val="%1.%2.%3.%4."/>
      <w:lvlJc w:val="left"/>
      <w:pPr>
        <w:ind w:left="3240" w:hanging="360"/>
      </w:pPr>
    </w:lvl>
    <w:lvl xmlns:w="http://schemas.openxmlformats.org/wordprocessingml/2006/main" w:ilvl="4">
      <w:start w:val="1"/>
      <w:numFmt w:val="decimal"/>
      <w:lvlText w:val="%1.%2.%3.%4.%5."/>
      <w:lvlJc w:val="left"/>
      <w:pPr>
        <w:ind w:left="3960" w:hanging="360"/>
      </w:pPr>
    </w:lvl>
    <w:lvl xmlns:w="http://schemas.openxmlformats.org/wordprocessingml/2006/main" w:ilvl="5">
      <w:start w:val="1"/>
      <w:numFmt w:val="decimal"/>
      <w:lvlText w:val="%1.%2.%3.%4.%5.%6."/>
      <w:lvlJc w:val="left"/>
      <w:pPr>
        <w:ind w:left="4680" w:hanging="180"/>
      </w:pPr>
    </w:lvl>
    <w:lvl xmlns:w="http://schemas.openxmlformats.org/wordprocessingml/2006/main" w:ilvl="6">
      <w:start w:val="1"/>
      <w:numFmt w:val="decimal"/>
      <w:lvlText w:val="%1.%2.%3.%4.%5.%6.%7."/>
      <w:lvlJc w:val="left"/>
      <w:pPr>
        <w:ind w:left="5400" w:hanging="360"/>
      </w:pPr>
    </w:lvl>
    <w:lvl xmlns:w="http://schemas.openxmlformats.org/wordprocessingml/2006/main" w:ilvl="7">
      <w:start w:val="1"/>
      <w:numFmt w:val="decimal"/>
      <w:lvlText w:val="%1.%2.%3.%4.%5.%6.%7.%8."/>
      <w:lvlJc w:val="left"/>
      <w:pPr>
        <w:ind w:left="6120" w:hanging="360"/>
      </w:pPr>
    </w:lvl>
    <w:lvl xmlns:w="http://schemas.openxmlformats.org/wordprocessingml/2006/main" w:ilvl="8">
      <w:start w:val="1"/>
      <w:numFmt w:val="decimal"/>
      <w:lvlText w:val="%1.%2.%3.%4.%5.%6.%7.%8.%9."/>
      <w:lvlJc w:val="left"/>
      <w:pPr>
        <w:ind w:left="6840" w:hanging="180"/>
      </w:pPr>
    </w:lvl>
  </w:abstractNum>
  <w:abstractNum xmlns:w="http://schemas.openxmlformats.org/wordprocessingml/2006/main" w:abstractNumId="59">
    <w:nsid w:val="3e2214cb"/>
    <w:multiLevelType xmlns:w="http://schemas.openxmlformats.org/wordprocessingml/2006/main" w:val="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decimal"/>
      <w:lvlText w:val="%1.%2."/>
      <w:lvlJc w:val="left"/>
      <w:pPr>
        <w:ind w:left="2160" w:hanging="360"/>
      </w:pPr>
    </w:lvl>
    <w:lvl xmlns:w="http://schemas.openxmlformats.org/wordprocessingml/2006/main" w:ilvl="2">
      <w:start w:val="1"/>
      <w:numFmt w:val="decimal"/>
      <w:lvlText w:val="%1.%2.%3."/>
      <w:lvlJc w:val="left"/>
      <w:pPr>
        <w:ind w:left="2880" w:hanging="180"/>
      </w:pPr>
    </w:lvl>
    <w:lvl xmlns:w="http://schemas.openxmlformats.org/wordprocessingml/2006/main" w:ilvl="3">
      <w:start w:val="1"/>
      <w:numFmt w:val="decimal"/>
      <w:lvlText w:val="%1.%2.%3.%4."/>
      <w:lvlJc w:val="left"/>
      <w:pPr>
        <w:ind w:left="3600" w:hanging="360"/>
      </w:pPr>
    </w:lvl>
    <w:lvl xmlns:w="http://schemas.openxmlformats.org/wordprocessingml/2006/main" w:ilvl="4">
      <w:start w:val="1"/>
      <w:numFmt w:val="decimal"/>
      <w:lvlText w:val="%1.%2.%3.%4.%5."/>
      <w:lvlJc w:val="left"/>
      <w:pPr>
        <w:ind w:left="4320" w:hanging="360"/>
      </w:pPr>
    </w:lvl>
    <w:lvl xmlns:w="http://schemas.openxmlformats.org/wordprocessingml/2006/main" w:ilvl="5">
      <w:start w:val="1"/>
      <w:numFmt w:val="decimal"/>
      <w:lvlText w:val="%1.%2.%3.%4.%5.%6."/>
      <w:lvlJc w:val="left"/>
      <w:pPr>
        <w:ind w:left="5040" w:hanging="180"/>
      </w:pPr>
    </w:lvl>
    <w:lvl xmlns:w="http://schemas.openxmlformats.org/wordprocessingml/2006/main" w:ilvl="6">
      <w:start w:val="1"/>
      <w:numFmt w:val="decimal"/>
      <w:lvlText w:val="%1.%2.%3.%4.%5.%6.%7."/>
      <w:lvlJc w:val="left"/>
      <w:pPr>
        <w:ind w:left="5760" w:hanging="360"/>
      </w:pPr>
    </w:lvl>
    <w:lvl xmlns:w="http://schemas.openxmlformats.org/wordprocessingml/2006/main" w:ilvl="7">
      <w:start w:val="1"/>
      <w:numFmt w:val="decimal"/>
      <w:lvlText w:val="%1.%2.%3.%4.%5.%6.%7.%8."/>
      <w:lvlJc w:val="left"/>
      <w:pPr>
        <w:ind w:left="6480" w:hanging="360"/>
      </w:pPr>
    </w:lvl>
    <w:lvl xmlns:w="http://schemas.openxmlformats.org/wordprocessingml/2006/main" w:ilvl="8">
      <w:start w:val="1"/>
      <w:numFmt w:val="decimal"/>
      <w:lvlText w:val="%1.%2.%3.%4.%5.%6.%7.%8.%9."/>
      <w:lvlJc w:val="left"/>
      <w:pPr>
        <w:ind w:left="7200" w:hanging="180"/>
      </w:pPr>
    </w:lvl>
  </w:abstractNum>
  <w:abstractNum xmlns:w="http://schemas.openxmlformats.org/wordprocessingml/2006/main" w:abstractNumId="58">
    <w:nsid w:val="3629210b"/>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57">
    <w:nsid w:val="5ced430f"/>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56">
    <w:nsid w:val="b525840"/>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55">
    <w:nsid w:val="743877a3"/>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54">
    <w:nsid w:val="112235e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nsid w:val="77b2f587"/>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52">
    <w:nsid w:val="13ad176f"/>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51">
    <w:nsid w:val="a3fee0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decimal"/>
      <w:lvlText w:val="%1.%2."/>
      <w:lvlJc w:val="left"/>
      <w:pPr>
        <w:ind w:left="1440" w:hanging="360"/>
      </w:pPr>
      <w:rPr/>
    </w:lvl>
    <w:lvl xmlns:w="http://schemas.openxmlformats.org/wordprocessingml/2006/main" w:ilvl="2">
      <w:start w:val="1"/>
      <w:numFmt w:val="decimal"/>
      <w:lvlText w:val="%1.%2.%3."/>
      <w:lvlJc w:val="left"/>
      <w:pPr>
        <w:ind w:left="2160" w:hanging="180"/>
      </w:pPr>
      <w:rPr/>
    </w:lvl>
    <w:lvl xmlns:w="http://schemas.openxmlformats.org/wordprocessingml/2006/main" w:ilvl="3">
      <w:start w:val="1"/>
      <w:numFmt w:val="decimal"/>
      <w:lvlText w:val="%1.%2.%3.%4."/>
      <w:lvlJc w:val="left"/>
      <w:pPr>
        <w:ind w:left="2880" w:hanging="360"/>
      </w:pPr>
      <w:rPr/>
    </w:lvl>
    <w:lvl xmlns:w="http://schemas.openxmlformats.org/wordprocessingml/2006/main" w:ilvl="4">
      <w:start w:val="1"/>
      <w:numFmt w:val="decimal"/>
      <w:lvlText w:val="%1.%2.%3.%4.%5."/>
      <w:lvlJc w:val="left"/>
      <w:pPr>
        <w:ind w:left="3600" w:hanging="360"/>
      </w:pPr>
      <w:rPr/>
    </w:lvl>
    <w:lvl xmlns:w="http://schemas.openxmlformats.org/wordprocessingml/2006/main" w:ilvl="5">
      <w:start w:val="1"/>
      <w:numFmt w:val="decimal"/>
      <w:lvlText w:val="%1.%2.%3.%4.%5.%6."/>
      <w:lvlJc w:val="left"/>
      <w:pPr>
        <w:ind w:left="4320" w:hanging="180"/>
      </w:pPr>
      <w:rPr/>
    </w:lvl>
    <w:lvl xmlns:w="http://schemas.openxmlformats.org/wordprocessingml/2006/main" w:ilvl="6">
      <w:start w:val="1"/>
      <w:numFmt w:val="decimal"/>
      <w:lvlText w:val="%1.%2.%3.%4.%5.%6.%7."/>
      <w:lvlJc w:val="left"/>
      <w:pPr>
        <w:ind w:left="5040" w:hanging="360"/>
      </w:pPr>
      <w:rPr/>
    </w:lvl>
    <w:lvl xmlns:w="http://schemas.openxmlformats.org/wordprocessingml/2006/main" w:ilvl="7">
      <w:start w:val="1"/>
      <w:numFmt w:val="decimal"/>
      <w:lvlText w:val="%1.%2.%3.%4.%5.%6.%7.%8."/>
      <w:lvlJc w:val="left"/>
      <w:pPr>
        <w:ind w:left="5760" w:hanging="360"/>
      </w:pPr>
      <w:rPr/>
    </w:lvl>
    <w:lvl xmlns:w="http://schemas.openxmlformats.org/wordprocessingml/2006/main" w:ilvl="8">
      <w:start w:val="1"/>
      <w:numFmt w:val="decimal"/>
      <w:lvlText w:val="%1.%2.%3.%4.%5.%6.%7.%8.%9."/>
      <w:lvlJc w:val="left"/>
      <w:pPr>
        <w:ind w:left="6480" w:hanging="180"/>
      </w:pPr>
      <w:rPr/>
    </w:lvl>
  </w:abstractNum>
  <w:abstractNum xmlns:w="http://schemas.openxmlformats.org/wordprocessingml/2006/main" w:abstractNumId="50">
    <w:nsid w:val="3ccfac42"/>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49">
    <w:nsid w:val="6fdebb8c"/>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48">
    <w:nsid w:val="3cc6014c"/>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47">
    <w:nsid w:val="1ccd8de4"/>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46">
    <w:nsid w:val="5817c7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decimal"/>
      <w:lvlText w:val="%1.%2."/>
      <w:lvlJc w:val="left"/>
      <w:pPr>
        <w:ind w:left="1440" w:hanging="360"/>
      </w:pPr>
      <w:rPr/>
    </w:lvl>
    <w:lvl xmlns:w="http://schemas.openxmlformats.org/wordprocessingml/2006/main" w:ilvl="2">
      <w:start w:val="1"/>
      <w:numFmt w:val="decimal"/>
      <w:lvlText w:val="%1.%2.%3."/>
      <w:lvlJc w:val="left"/>
      <w:pPr>
        <w:ind w:left="2160" w:hanging="180"/>
      </w:pPr>
      <w:rPr/>
    </w:lvl>
    <w:lvl xmlns:w="http://schemas.openxmlformats.org/wordprocessingml/2006/main" w:ilvl="3">
      <w:start w:val="1"/>
      <w:numFmt w:val="decimal"/>
      <w:lvlText w:val="%1.%2.%3.%4."/>
      <w:lvlJc w:val="left"/>
      <w:pPr>
        <w:ind w:left="2880" w:hanging="360"/>
      </w:pPr>
      <w:rPr/>
    </w:lvl>
    <w:lvl xmlns:w="http://schemas.openxmlformats.org/wordprocessingml/2006/main" w:ilvl="4">
      <w:start w:val="1"/>
      <w:numFmt w:val="decimal"/>
      <w:lvlText w:val="%1.%2.%3.%4.%5."/>
      <w:lvlJc w:val="left"/>
      <w:pPr>
        <w:ind w:left="3600" w:hanging="360"/>
      </w:pPr>
      <w:rPr/>
    </w:lvl>
    <w:lvl xmlns:w="http://schemas.openxmlformats.org/wordprocessingml/2006/main" w:ilvl="5">
      <w:start w:val="1"/>
      <w:numFmt w:val="decimal"/>
      <w:lvlText w:val="%1.%2.%3.%4.%5.%6."/>
      <w:lvlJc w:val="left"/>
      <w:pPr>
        <w:ind w:left="4320" w:hanging="180"/>
      </w:pPr>
      <w:rPr/>
    </w:lvl>
    <w:lvl xmlns:w="http://schemas.openxmlformats.org/wordprocessingml/2006/main" w:ilvl="6">
      <w:start w:val="1"/>
      <w:numFmt w:val="decimal"/>
      <w:lvlText w:val="%1.%2.%3.%4.%5.%6.%7."/>
      <w:lvlJc w:val="left"/>
      <w:pPr>
        <w:ind w:left="5040" w:hanging="360"/>
      </w:pPr>
      <w:rPr/>
    </w:lvl>
    <w:lvl xmlns:w="http://schemas.openxmlformats.org/wordprocessingml/2006/main" w:ilvl="7">
      <w:start w:val="1"/>
      <w:numFmt w:val="decimal"/>
      <w:lvlText w:val="%1.%2.%3.%4.%5.%6.%7.%8."/>
      <w:lvlJc w:val="left"/>
      <w:pPr>
        <w:ind w:left="5760" w:hanging="360"/>
      </w:pPr>
      <w:rPr/>
    </w:lvl>
    <w:lvl xmlns:w="http://schemas.openxmlformats.org/wordprocessingml/2006/main" w:ilvl="8">
      <w:start w:val="1"/>
      <w:numFmt w:val="decimal"/>
      <w:lvlText w:val="%1.%2.%3.%4.%5.%6.%7.%8.%9."/>
      <w:lvlJc w:val="left"/>
      <w:pPr>
        <w:ind w:left="6480" w:hanging="180"/>
      </w:pPr>
      <w:rPr/>
    </w:lvl>
  </w:abstractNum>
  <w:abstractNum xmlns:w="http://schemas.openxmlformats.org/wordprocessingml/2006/main" w:abstractNumId="45">
    <w:nsid w:val="9e2951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6af8d2b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3">
    <w:nsid w:val="4b02979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6d280bd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1b00d88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nsid w:val="FFFFFF7C"/>
    <w:multiLevelType w:val="singleLevel"/>
    <w:tmpl w:val="5206418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5D644D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D4265BC"/>
    <w:lvl w:ilvl="0">
      <w:start w:val="1"/>
      <w:numFmt w:val="decimal"/>
      <w:pStyle w:val="ListNumber3"/>
      <w:lvlText w:val="%1."/>
      <w:lvlJc w:val="left"/>
      <w:pPr>
        <w:tabs>
          <w:tab w:val="num" w:pos="926"/>
        </w:tabs>
        <w:ind w:left="926" w:hanging="360"/>
      </w:pPr>
    </w:lvl>
  </w:abstractNum>
  <w:abstractNum w:abstractNumId="3">
    <w:nsid w:val="FFFFFF7F"/>
    <w:multiLevelType w:val="singleLevel"/>
    <w:tmpl w:val="61FA51B6"/>
    <w:lvl w:ilvl="0">
      <w:start w:val="1"/>
      <w:numFmt w:val="decimal"/>
      <w:pStyle w:val="ListNumber2"/>
      <w:lvlText w:val="%1."/>
      <w:lvlJc w:val="left"/>
      <w:pPr>
        <w:tabs>
          <w:tab w:val="num" w:pos="643"/>
        </w:tabs>
        <w:ind w:left="643" w:hanging="360"/>
      </w:pPr>
    </w:lvl>
  </w:abstractNum>
  <w:abstractNum w:abstractNumId="4">
    <w:nsid w:val="FFFFFF80"/>
    <w:multiLevelType w:val="singleLevel"/>
    <w:tmpl w:val="15A22B4C"/>
    <w:lvl w:ilvl="0">
      <w:start w:val="1"/>
      <w:numFmt w:val="bullet"/>
      <w:pStyle w:val="ListBullet5"/>
      <w:lvlText w:val=""/>
      <w:lvlJc w:val="left"/>
      <w:pPr>
        <w:tabs>
          <w:tab w:val="num" w:pos="1492"/>
        </w:tabs>
        <w:ind w:left="1492" w:hanging="360"/>
      </w:pPr>
      <w:rPr>
        <w:rFonts w:hint="default" w:ascii="Symbol" w:hAnsi="Symbol"/>
      </w:rPr>
    </w:lvl>
  </w:abstractNum>
  <w:abstractNum w:abstractNumId="5">
    <w:nsid w:val="FFFFFF81"/>
    <w:multiLevelType w:val="singleLevel"/>
    <w:tmpl w:val="8F286028"/>
    <w:lvl w:ilvl="0">
      <w:start w:val="1"/>
      <w:numFmt w:val="bullet"/>
      <w:pStyle w:val="ListBullet4"/>
      <w:lvlText w:val=""/>
      <w:lvlJc w:val="left"/>
      <w:pPr>
        <w:tabs>
          <w:tab w:val="num" w:pos="1209"/>
        </w:tabs>
        <w:ind w:left="1209" w:hanging="360"/>
      </w:pPr>
      <w:rPr>
        <w:rFonts w:hint="default" w:ascii="Symbol" w:hAnsi="Symbol"/>
      </w:rPr>
    </w:lvl>
  </w:abstractNum>
  <w:abstractNum w:abstractNumId="6">
    <w:nsid w:val="FFFFFF82"/>
    <w:multiLevelType w:val="singleLevel"/>
    <w:tmpl w:val="2904C312"/>
    <w:lvl w:ilvl="0">
      <w:start w:val="1"/>
      <w:numFmt w:val="bullet"/>
      <w:pStyle w:val="ListBullet3"/>
      <w:lvlText w:val=""/>
      <w:lvlJc w:val="left"/>
      <w:pPr>
        <w:tabs>
          <w:tab w:val="num" w:pos="926"/>
        </w:tabs>
        <w:ind w:left="926" w:hanging="360"/>
      </w:pPr>
      <w:rPr>
        <w:rFonts w:hint="default" w:ascii="Symbol" w:hAnsi="Symbol"/>
      </w:rPr>
    </w:lvl>
  </w:abstractNum>
  <w:abstractNum w:abstractNumId="7">
    <w:nsid w:val="FFFFFF83"/>
    <w:multiLevelType w:val="singleLevel"/>
    <w:tmpl w:val="426CAA66"/>
    <w:lvl w:ilvl="0">
      <w:start w:val="1"/>
      <w:numFmt w:val="bullet"/>
      <w:pStyle w:val="ListBullet2"/>
      <w:lvlText w:val=""/>
      <w:lvlJc w:val="left"/>
      <w:pPr>
        <w:tabs>
          <w:tab w:val="num" w:pos="643"/>
        </w:tabs>
        <w:ind w:left="643" w:hanging="360"/>
      </w:pPr>
      <w:rPr>
        <w:rFonts w:hint="default" w:ascii="Symbol" w:hAnsi="Symbol"/>
      </w:rPr>
    </w:lvl>
  </w:abstractNum>
  <w:abstractNum w:abstractNumId="8">
    <w:nsid w:val="FFFFFF88"/>
    <w:multiLevelType w:val="singleLevel"/>
    <w:tmpl w:val="8B7A5E96"/>
    <w:lvl w:ilvl="0">
      <w:start w:val="1"/>
      <w:numFmt w:val="decimal"/>
      <w:pStyle w:val="ListNumber"/>
      <w:lvlText w:val="%1."/>
      <w:lvlJc w:val="left"/>
      <w:pPr>
        <w:tabs>
          <w:tab w:val="num" w:pos="360"/>
        </w:tabs>
        <w:ind w:left="360" w:hanging="360"/>
      </w:pPr>
    </w:lvl>
  </w:abstractNum>
  <w:abstractNum w:abstractNumId="9">
    <w:nsid w:val="FFFFFF89"/>
    <w:multiLevelType w:val="singleLevel"/>
    <w:tmpl w:val="C318E9B8"/>
    <w:lvl w:ilvl="0">
      <w:start w:val="1"/>
      <w:numFmt w:val="bullet"/>
      <w:pStyle w:val="ListBullet"/>
      <w:lvlText w:val=""/>
      <w:lvlJc w:val="left"/>
      <w:pPr>
        <w:tabs>
          <w:tab w:val="num" w:pos="360"/>
        </w:tabs>
        <w:ind w:left="360" w:hanging="360"/>
      </w:pPr>
      <w:rPr>
        <w:rFonts w:hint="default" w:ascii="Symbol" w:hAnsi="Symbol"/>
      </w:rPr>
    </w:lvl>
  </w:abstractNum>
  <w:abstractNum w:abstractNumId="10">
    <w:nsid w:val="00000002"/>
    <w:multiLevelType w:val="singleLevel"/>
    <w:tmpl w:val="00000002"/>
    <w:name w:val="WW8Num2"/>
    <w:lvl w:ilvl="0">
      <w:start w:val="1"/>
      <w:numFmt w:val="decimal"/>
      <w:lvlText w:val="%1."/>
      <w:lvlJc w:val="left"/>
      <w:pPr>
        <w:tabs>
          <w:tab w:val="num" w:pos="720"/>
        </w:tabs>
        <w:ind w:left="720" w:hanging="360"/>
      </w:pPr>
      <w:rPr>
        <w:rFonts w:ascii="Times New Roman" w:hAnsi="Times New Roman" w:cs="Times New Roman"/>
      </w:rPr>
    </w:lvl>
  </w:abstractNum>
  <w:abstractNum w:abstractNumId="11">
    <w:nsid w:val="01541C66"/>
    <w:multiLevelType w:val="multilevel"/>
    <w:tmpl w:val="54E8B3F8"/>
    <w:lvl w:ilvl="0">
      <w:start w:val="1"/>
      <w:numFmt w:val="decimal"/>
      <w:pStyle w:val="Normal-Numbering"/>
      <w:lvlText w:val="%1."/>
      <w:lvlJc w:val="left"/>
      <w:pPr>
        <w:tabs>
          <w:tab w:val="num" w:pos="567"/>
        </w:tabs>
        <w:ind w:left="567" w:hanging="567"/>
      </w:pPr>
      <w:rPr>
        <w:rFonts w:hint="default" w:ascii="Verdana" w:hAnsi="Verdana"/>
        <w:b w:val="0"/>
        <w:i w:val="0"/>
        <w:sz w:val="18"/>
      </w:rPr>
    </w:lvl>
    <w:lvl w:ilvl="1">
      <w:start w:val="1"/>
      <w:numFmt w:val="decimal"/>
      <w:lvlText w:val="%1.%2."/>
      <w:lvlJc w:val="left"/>
      <w:pPr>
        <w:tabs>
          <w:tab w:val="num" w:pos="567"/>
        </w:tabs>
        <w:ind w:left="567" w:hanging="567"/>
      </w:pPr>
      <w:rPr>
        <w:rFonts w:hint="default" w:ascii="Verdana" w:hAnsi="Verdana"/>
        <w:b w:val="0"/>
        <w:i w:val="0"/>
        <w:sz w:val="18"/>
      </w:rPr>
    </w:lvl>
    <w:lvl w:ilvl="2">
      <w:start w:val="1"/>
      <w:numFmt w:val="decimal"/>
      <w:lvlText w:val="%1.%2.%3."/>
      <w:lvlJc w:val="left"/>
      <w:pPr>
        <w:tabs>
          <w:tab w:val="num" w:pos="567"/>
        </w:tabs>
        <w:ind w:left="567" w:hanging="567"/>
      </w:pPr>
      <w:rPr>
        <w:rFonts w:hint="default" w:ascii="Verdana" w:hAnsi="Verdana"/>
        <w:b w:val="0"/>
        <w:i w:val="0"/>
        <w:sz w:val="18"/>
      </w:rPr>
    </w:lvl>
    <w:lvl w:ilvl="3">
      <w:start w:val="1"/>
      <w:numFmt w:val="decimal"/>
      <w:lvlText w:val="%1.%2.%3.%4."/>
      <w:lvlJc w:val="left"/>
      <w:pPr>
        <w:tabs>
          <w:tab w:val="num" w:pos="567"/>
        </w:tabs>
        <w:ind w:left="567" w:hanging="567"/>
      </w:pPr>
      <w:rPr>
        <w:rFonts w:hint="default" w:ascii="Verdana" w:hAnsi="Verdana"/>
        <w:b w:val="0"/>
        <w:i w:val="0"/>
        <w:sz w:val="18"/>
      </w:rPr>
    </w:lvl>
    <w:lvl w:ilvl="4">
      <w:start w:val="1"/>
      <w:numFmt w:val="decimal"/>
      <w:lvlText w:val="%1.%2.%3.%4.%5."/>
      <w:lvlJc w:val="left"/>
      <w:pPr>
        <w:tabs>
          <w:tab w:val="num" w:pos="851"/>
        </w:tabs>
        <w:ind w:left="851" w:hanging="851"/>
      </w:pPr>
      <w:rPr>
        <w:rFonts w:hint="default" w:ascii="Verdana" w:hAnsi="Verdana"/>
        <w:b w:val="0"/>
        <w:i w:val="0"/>
        <w:sz w:val="18"/>
      </w:rPr>
    </w:lvl>
    <w:lvl w:ilvl="5">
      <w:start w:val="1"/>
      <w:numFmt w:val="decimal"/>
      <w:lvlText w:val="%1.%2.%3.%4.%5.%6."/>
      <w:lvlJc w:val="left"/>
      <w:pPr>
        <w:tabs>
          <w:tab w:val="num" w:pos="851"/>
        </w:tabs>
        <w:ind w:left="851" w:hanging="851"/>
      </w:pPr>
      <w:rPr>
        <w:rFonts w:hint="default" w:ascii="Verdana" w:hAnsi="Verdana"/>
        <w:b w:val="0"/>
        <w:i w:val="0"/>
        <w:sz w:val="18"/>
      </w:rPr>
    </w:lvl>
    <w:lvl w:ilvl="6">
      <w:start w:val="1"/>
      <w:numFmt w:val="decimal"/>
      <w:lvlText w:val="%1.%2.%3.%4.%5.%6.%7."/>
      <w:lvlJc w:val="left"/>
      <w:pPr>
        <w:tabs>
          <w:tab w:val="num" w:pos="1134"/>
        </w:tabs>
        <w:ind w:left="1134" w:hanging="1134"/>
      </w:pPr>
      <w:rPr>
        <w:rFonts w:hint="default" w:ascii="Verdana" w:hAnsi="Verdana"/>
        <w:b w:val="0"/>
        <w:i w:val="0"/>
        <w:sz w:val="18"/>
      </w:rPr>
    </w:lvl>
    <w:lvl w:ilvl="7">
      <w:start w:val="1"/>
      <w:numFmt w:val="decimal"/>
      <w:lvlText w:val="%1.%2.%3.%4.%5.%6.%7.%8."/>
      <w:lvlJc w:val="left"/>
      <w:pPr>
        <w:tabs>
          <w:tab w:val="num" w:pos="1134"/>
        </w:tabs>
        <w:ind w:left="1134" w:hanging="1134"/>
      </w:pPr>
      <w:rPr>
        <w:rFonts w:hint="default" w:ascii="Verdana" w:hAnsi="Verdana"/>
        <w:b w:val="0"/>
        <w:i w:val="0"/>
        <w:sz w:val="18"/>
      </w:rPr>
    </w:lvl>
    <w:lvl w:ilvl="8">
      <w:start w:val="1"/>
      <w:numFmt w:val="decimal"/>
      <w:lvlText w:val="%1.%2.%3.%4.%5.%6.%7.%8.%9."/>
      <w:lvlJc w:val="left"/>
      <w:pPr>
        <w:tabs>
          <w:tab w:val="num" w:pos="1134"/>
        </w:tabs>
        <w:ind w:left="1134" w:hanging="1134"/>
      </w:pPr>
      <w:rPr>
        <w:rFonts w:hint="default" w:ascii="Verdana" w:hAnsi="Verdana"/>
        <w:b w:val="0"/>
        <w:i w:val="0"/>
        <w:sz w:val="18"/>
      </w:rPr>
    </w:lvl>
  </w:abstractNum>
  <w:abstractNum w:abstractNumId="12">
    <w:nsid w:val="082D53CB"/>
    <w:multiLevelType w:val="hybridMultilevel"/>
    <w:tmpl w:val="BB4CE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0D4B1680"/>
    <w:multiLevelType w:val="hybridMultilevel"/>
    <w:tmpl w:val="38DA852E"/>
    <w:lvl w:ilvl="0" w:tplc="0425000F">
      <w:start w:val="1"/>
      <w:numFmt w:val="decimal"/>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5">
    <w:nsid w:val="16FB3F2F"/>
    <w:multiLevelType w:val="hybridMultilevel"/>
    <w:tmpl w:val="38DA852E"/>
    <w:lvl w:ilvl="0" w:tplc="0425000F">
      <w:start w:val="1"/>
      <w:numFmt w:val="decimal"/>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6">
    <w:nsid w:val="1ED16304"/>
    <w:multiLevelType w:val="hybridMultilevel"/>
    <w:tmpl w:val="5A56FE1A"/>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2DB5F1F"/>
    <w:multiLevelType w:val="hybridMultilevel"/>
    <w:tmpl w:val="86029DBE"/>
    <w:lvl w:ilvl="0" w:tplc="04090001">
      <w:start w:val="1"/>
      <w:numFmt w:val="bullet"/>
      <w:lvlText w:val=""/>
      <w:lvlJc w:val="left"/>
      <w:pPr>
        <w:ind w:left="765" w:hanging="360"/>
      </w:pPr>
      <w:rPr>
        <w:rFonts w:hint="default" w:ascii="Symbol" w:hAnsi="Symbol"/>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8">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
    <w:nsid w:val="2B010060"/>
    <w:multiLevelType w:val="hybridMultilevel"/>
    <w:tmpl w:val="6E8C4A78"/>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0">
    <w:nsid w:val="2EE71347"/>
    <w:multiLevelType w:val="hybridMultilevel"/>
    <w:tmpl w:val="D05034E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nsid w:val="3021129C"/>
    <w:multiLevelType w:val="hybridMultilevel"/>
    <w:tmpl w:val="8B8AA0B0"/>
    <w:lvl w:ilvl="0" w:tplc="4D7AA7DE">
      <w:numFmt w:val="bullet"/>
      <w:lvlText w:val="•"/>
      <w:lvlJc w:val="left"/>
      <w:pPr>
        <w:ind w:left="1668" w:hanging="1308"/>
      </w:pPr>
      <w:rPr>
        <w:rFonts w:hint="default" w:ascii="Arial" w:hAnsi="Arial" w:cs="Arial" w:eastAsiaTheme="minorEastAsi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nsid w:val="37BE400E"/>
    <w:multiLevelType w:val="hybridMultilevel"/>
    <w:tmpl w:val="555C2F6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nsid w:val="3AAF7836"/>
    <w:multiLevelType w:val="hybridMultilevel"/>
    <w:tmpl w:val="AF40A868"/>
    <w:lvl w:ilvl="0" w:tplc="E3467B5E">
      <w:start w:val="1"/>
      <w:numFmt w:val="decimal"/>
      <w:lvlText w:val="%1."/>
      <w:lvlJc w:val="left"/>
      <w:pPr>
        <w:ind w:left="2600" w:hanging="1296"/>
      </w:pPr>
      <w:rPr>
        <w:rFonts w:hint="default"/>
      </w:rPr>
    </w:lvl>
    <w:lvl w:ilvl="1" w:tplc="04090019" w:tentative="1">
      <w:start w:val="1"/>
      <w:numFmt w:val="lowerLetter"/>
      <w:lvlText w:val="%2."/>
      <w:lvlJc w:val="left"/>
      <w:pPr>
        <w:ind w:left="2384" w:hanging="360"/>
      </w:pPr>
    </w:lvl>
    <w:lvl w:ilvl="2" w:tplc="0409001B" w:tentative="1">
      <w:start w:val="1"/>
      <w:numFmt w:val="lowerRoman"/>
      <w:lvlText w:val="%3."/>
      <w:lvlJc w:val="right"/>
      <w:pPr>
        <w:ind w:left="3104" w:hanging="180"/>
      </w:pPr>
    </w:lvl>
    <w:lvl w:ilvl="3" w:tplc="0409000F" w:tentative="1">
      <w:start w:val="1"/>
      <w:numFmt w:val="decimal"/>
      <w:lvlText w:val="%4."/>
      <w:lvlJc w:val="left"/>
      <w:pPr>
        <w:ind w:left="3824" w:hanging="360"/>
      </w:pPr>
    </w:lvl>
    <w:lvl w:ilvl="4" w:tplc="04090019" w:tentative="1">
      <w:start w:val="1"/>
      <w:numFmt w:val="lowerLetter"/>
      <w:lvlText w:val="%5."/>
      <w:lvlJc w:val="left"/>
      <w:pPr>
        <w:ind w:left="4544" w:hanging="360"/>
      </w:pPr>
    </w:lvl>
    <w:lvl w:ilvl="5" w:tplc="0409001B" w:tentative="1">
      <w:start w:val="1"/>
      <w:numFmt w:val="lowerRoman"/>
      <w:lvlText w:val="%6."/>
      <w:lvlJc w:val="right"/>
      <w:pPr>
        <w:ind w:left="5264" w:hanging="180"/>
      </w:pPr>
    </w:lvl>
    <w:lvl w:ilvl="6" w:tplc="0409000F" w:tentative="1">
      <w:start w:val="1"/>
      <w:numFmt w:val="decimal"/>
      <w:lvlText w:val="%7."/>
      <w:lvlJc w:val="left"/>
      <w:pPr>
        <w:ind w:left="5984" w:hanging="360"/>
      </w:pPr>
    </w:lvl>
    <w:lvl w:ilvl="7" w:tplc="04090019" w:tentative="1">
      <w:start w:val="1"/>
      <w:numFmt w:val="lowerLetter"/>
      <w:lvlText w:val="%8."/>
      <w:lvlJc w:val="left"/>
      <w:pPr>
        <w:ind w:left="6704" w:hanging="360"/>
      </w:pPr>
    </w:lvl>
    <w:lvl w:ilvl="8" w:tplc="0409001B" w:tentative="1">
      <w:start w:val="1"/>
      <w:numFmt w:val="lowerRoman"/>
      <w:lvlText w:val="%9."/>
      <w:lvlJc w:val="right"/>
      <w:pPr>
        <w:ind w:left="7424" w:hanging="180"/>
      </w:pPr>
    </w:lvl>
  </w:abstractNum>
  <w:abstractNum w:abstractNumId="24">
    <w:nsid w:val="465E4B19"/>
    <w:multiLevelType w:val="hybridMultilevel"/>
    <w:tmpl w:val="5A56FE1A"/>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65F0010"/>
    <w:multiLevelType w:val="hybridMultilevel"/>
    <w:tmpl w:val="1E146F4E"/>
    <w:lvl w:ilvl="0" w:tplc="0409000F">
      <w:start w:val="1"/>
      <w:numFmt w:val="decimal"/>
      <w:lvlText w:val="%1."/>
      <w:lvlJc w:val="left"/>
      <w:pPr>
        <w:ind w:left="1668" w:hanging="13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F840E7"/>
    <w:multiLevelType w:val="hybridMultilevel"/>
    <w:tmpl w:val="E8A80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050B05"/>
    <w:multiLevelType w:val="hybridMultilevel"/>
    <w:tmpl w:val="D8B8A6D0"/>
    <w:lvl w:ilvl="0" w:tplc="04250001">
      <w:start w:val="1"/>
      <w:numFmt w:val="bullet"/>
      <w:lvlText w:val=""/>
      <w:lvlJc w:val="left"/>
      <w:pPr>
        <w:ind w:left="720" w:hanging="360"/>
      </w:pPr>
      <w:rPr>
        <w:rFonts w:hint="default" w:ascii="Symbol" w:hAnsi="Symbol"/>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28">
    <w:nsid w:val="4EA37F08"/>
    <w:multiLevelType w:val="hybridMultilevel"/>
    <w:tmpl w:val="41D2894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nsid w:val="52124BBC"/>
    <w:multiLevelType w:val="multilevel"/>
    <w:tmpl w:val="CEB6A06C"/>
    <w:lvl w:ilvl="0">
      <w:start w:val="1"/>
      <w:numFmt w:val="bullet"/>
      <w:pStyle w:val="Normal-Bullet"/>
      <w:lvlText w:val=""/>
      <w:lvlJc w:val="left"/>
      <w:pPr>
        <w:ind w:left="567" w:hanging="567"/>
      </w:pPr>
      <w:rPr>
        <w:rFonts w:hint="default" w:ascii="Symbol" w:hAnsi="Symbol"/>
      </w:rPr>
    </w:lvl>
    <w:lvl w:ilvl="1">
      <w:start w:val="1"/>
      <w:numFmt w:val="bullet"/>
      <w:lvlText w:val=""/>
      <w:lvlJc w:val="left"/>
      <w:pPr>
        <w:ind w:left="1134" w:hanging="567"/>
      </w:pPr>
      <w:rPr>
        <w:rFonts w:hint="default" w:ascii="Symbol" w:hAnsi="Symbol"/>
      </w:rPr>
    </w:lvl>
    <w:lvl w:ilvl="2">
      <w:start w:val="1"/>
      <w:numFmt w:val="bullet"/>
      <w:lvlText w:val=""/>
      <w:lvlJc w:val="left"/>
      <w:pPr>
        <w:tabs>
          <w:tab w:val="num" w:pos="1134"/>
        </w:tabs>
        <w:ind w:left="1701" w:hanging="567"/>
      </w:pPr>
      <w:rPr>
        <w:rFonts w:hint="default" w:ascii="Symbol" w:hAnsi="Symbol"/>
      </w:rPr>
    </w:lvl>
    <w:lvl w:ilvl="3">
      <w:start w:val="1"/>
      <w:numFmt w:val="bullet"/>
      <w:lvlText w:val=""/>
      <w:lvlJc w:val="left"/>
      <w:pPr>
        <w:tabs>
          <w:tab w:val="num" w:pos="1701"/>
        </w:tabs>
        <w:ind w:left="2268" w:hanging="567"/>
      </w:pPr>
      <w:rPr>
        <w:rFonts w:hint="default" w:ascii="Symbol" w:hAnsi="Symbol"/>
      </w:rPr>
    </w:lvl>
    <w:lvl w:ilvl="4">
      <w:start w:val="1"/>
      <w:numFmt w:val="bullet"/>
      <w:lvlText w:val=""/>
      <w:lvlJc w:val="left"/>
      <w:pPr>
        <w:tabs>
          <w:tab w:val="num" w:pos="2268"/>
        </w:tabs>
        <w:ind w:left="2835" w:hanging="567"/>
      </w:pPr>
      <w:rPr>
        <w:rFonts w:hint="default" w:ascii="Symbol" w:hAnsi="Symbol"/>
      </w:rPr>
    </w:lvl>
    <w:lvl w:ilvl="5">
      <w:start w:val="1"/>
      <w:numFmt w:val="bullet"/>
      <w:lvlText w:val=""/>
      <w:lvlJc w:val="left"/>
      <w:pPr>
        <w:tabs>
          <w:tab w:val="num" w:pos="2835"/>
        </w:tabs>
        <w:ind w:left="3402" w:hanging="567"/>
      </w:pPr>
      <w:rPr>
        <w:rFonts w:hint="default" w:ascii="Symbol" w:hAnsi="Symbol"/>
      </w:rPr>
    </w:lvl>
    <w:lvl w:ilvl="6">
      <w:start w:val="1"/>
      <w:numFmt w:val="bullet"/>
      <w:lvlText w:val=""/>
      <w:lvlJc w:val="left"/>
      <w:pPr>
        <w:tabs>
          <w:tab w:val="num" w:pos="3402"/>
        </w:tabs>
        <w:ind w:left="3969" w:hanging="567"/>
      </w:pPr>
      <w:rPr>
        <w:rFonts w:hint="default" w:ascii="Symbol" w:hAnsi="Symbol"/>
      </w:rPr>
    </w:lvl>
    <w:lvl w:ilvl="7">
      <w:start w:val="1"/>
      <w:numFmt w:val="bullet"/>
      <w:lvlText w:val=""/>
      <w:lvlJc w:val="left"/>
      <w:pPr>
        <w:tabs>
          <w:tab w:val="num" w:pos="3969"/>
        </w:tabs>
        <w:ind w:left="4536" w:hanging="567"/>
      </w:pPr>
      <w:rPr>
        <w:rFonts w:hint="default" w:ascii="Symbol" w:hAnsi="Symbol"/>
      </w:rPr>
    </w:lvl>
    <w:lvl w:ilvl="8">
      <w:start w:val="1"/>
      <w:numFmt w:val="bullet"/>
      <w:lvlText w:val=""/>
      <w:lvlJc w:val="left"/>
      <w:pPr>
        <w:tabs>
          <w:tab w:val="num" w:pos="4536"/>
        </w:tabs>
        <w:ind w:left="5103" w:hanging="567"/>
      </w:pPr>
      <w:rPr>
        <w:rFonts w:hint="default" w:ascii="Symbol" w:hAnsi="Symbol"/>
      </w:rPr>
    </w:lvl>
  </w:abstractNum>
  <w:abstractNum w:abstractNumId="30">
    <w:nsid w:val="56012A5A"/>
    <w:multiLevelType w:val="hybridMultilevel"/>
    <w:tmpl w:val="ED9E4C4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nsid w:val="586B52D4"/>
    <w:multiLevelType w:val="hybridMultilevel"/>
    <w:tmpl w:val="AB60FFB4"/>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2">
    <w:nsid w:val="5EF36E0C"/>
    <w:multiLevelType w:val="hybridMultilevel"/>
    <w:tmpl w:val="1AA801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nsid w:val="62AB024E"/>
    <w:multiLevelType w:val="hybridMultilevel"/>
    <w:tmpl w:val="2682B61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nsid w:val="636309CC"/>
    <w:multiLevelType w:val="hybridMultilevel"/>
    <w:tmpl w:val="D7184178"/>
    <w:lvl w:ilvl="0" w:tplc="72A6B86E">
      <w:numFmt w:val="bullet"/>
      <w:lvlText w:val="•"/>
      <w:lvlJc w:val="left"/>
      <w:pPr>
        <w:ind w:left="1668" w:hanging="1308"/>
      </w:pPr>
      <w:rPr>
        <w:rFonts w:hint="default" w:ascii="Arial" w:hAnsi="Arial" w:cs="Arial" w:eastAsiaTheme="minorEastAsi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nsid w:val="66C141BC"/>
    <w:multiLevelType w:val="hybridMultilevel"/>
    <w:tmpl w:val="BB4CE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D570BB"/>
    <w:multiLevelType w:val="hybridMultilevel"/>
    <w:tmpl w:val="2A30C9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nsid w:val="772103F2"/>
    <w:multiLevelType w:val="hybridMultilevel"/>
    <w:tmpl w:val="F28A2C40"/>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98948C9"/>
    <w:multiLevelType w:val="hybridMultilevel"/>
    <w:tmpl w:val="31BC4FC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nsid w:val="7CAF0ACD"/>
    <w:multiLevelType w:val="hybridMultilevel"/>
    <w:tmpl w:val="318297B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nsid w:val="7F9D7A81"/>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214">
    <w:abstractNumId w:val="214"/>
  </w:num>
  <w:num w:numId="213">
    <w:abstractNumId w:val="213"/>
  </w:num>
  <w:num w:numId="212">
    <w:abstractNumId w:val="212"/>
  </w:num>
  <w:num w:numId="211">
    <w:abstractNumId w:val="211"/>
  </w:num>
  <w:num w:numId="210">
    <w:abstractNumId w:val="210"/>
  </w:num>
  <w:num w:numId="209">
    <w:abstractNumId w:val="209"/>
  </w:num>
  <w:num w:numId="208">
    <w:abstractNumId w:val="208"/>
  </w:num>
  <w:num w:numId="207">
    <w:abstractNumId w:val="207"/>
  </w:num>
  <w:num w:numId="206">
    <w:abstractNumId w:val="206"/>
  </w:num>
  <w:num w:numId="205">
    <w:abstractNumId w:val="205"/>
  </w:num>
  <w:num w:numId="204">
    <w:abstractNumId w:val="204"/>
  </w:num>
  <w:num w:numId="203">
    <w:abstractNumId w:val="203"/>
  </w:num>
  <w:num w:numId="202">
    <w:abstractNumId w:val="202"/>
  </w:num>
  <w:num w:numId="201">
    <w:abstractNumId w:val="201"/>
  </w:num>
  <w:num w:numId="200">
    <w:abstractNumId w:val="200"/>
  </w:num>
  <w:num w:numId="199">
    <w:abstractNumId w:val="199"/>
  </w:num>
  <w:num w:numId="198">
    <w:abstractNumId w:val="198"/>
  </w:num>
  <w:num w:numId="197">
    <w:abstractNumId w:val="197"/>
  </w:num>
  <w:num w:numId="196">
    <w:abstractNumId w:val="196"/>
  </w:num>
  <w:num w:numId="195">
    <w:abstractNumId w:val="195"/>
  </w:num>
  <w:num w:numId="194">
    <w:abstractNumId w:val="194"/>
  </w:num>
  <w:num w:numId="193">
    <w:abstractNumId w:val="193"/>
  </w:num>
  <w:num w:numId="192">
    <w:abstractNumId w:val="192"/>
  </w:num>
  <w:num w:numId="191">
    <w:abstractNumId w:val="191"/>
  </w:num>
  <w:num w:numId="190">
    <w:abstractNumId w:val="190"/>
  </w:num>
  <w:num w:numId="189">
    <w:abstractNumId w:val="189"/>
  </w:num>
  <w:num w:numId="188">
    <w:abstractNumId w:val="188"/>
  </w:num>
  <w:num w:numId="187">
    <w:abstractNumId w:val="187"/>
  </w:num>
  <w:num w:numId="186">
    <w:abstractNumId w:val="186"/>
  </w:num>
  <w:num w:numId="185">
    <w:abstractNumId w:val="185"/>
  </w:num>
  <w:num w:numId="184">
    <w:abstractNumId w:val="184"/>
  </w:num>
  <w:num w:numId="183">
    <w:abstractNumId w:val="183"/>
  </w:num>
  <w:num w:numId="182">
    <w:abstractNumId w:val="182"/>
  </w:num>
  <w:num w:numId="181">
    <w:abstractNumId w:val="181"/>
  </w:num>
  <w:num w:numId="180">
    <w:abstractNumId w:val="180"/>
  </w:num>
  <w:num w:numId="179">
    <w:abstractNumId w:val="179"/>
  </w:num>
  <w:num w:numId="178">
    <w:abstractNumId w:val="178"/>
  </w:num>
  <w:num w:numId="177">
    <w:abstractNumId w:val="177"/>
  </w:num>
  <w:num w:numId="176">
    <w:abstractNumId w:val="176"/>
  </w:num>
  <w:num w:numId="175">
    <w:abstractNumId w:val="175"/>
  </w:num>
  <w:num w:numId="174">
    <w:abstractNumId w:val="174"/>
  </w:num>
  <w:num w:numId="173">
    <w:abstractNumId w:val="173"/>
  </w:num>
  <w:num w:numId="172">
    <w:abstractNumId w:val="172"/>
  </w:num>
  <w:num w:numId="171">
    <w:abstractNumId w:val="171"/>
  </w:num>
  <w:num w:numId="170">
    <w:abstractNumId w:val="170"/>
  </w:num>
  <w:num w:numId="169">
    <w:abstractNumId w:val="169"/>
  </w:num>
  <w:num w:numId="168">
    <w:abstractNumId w:val="168"/>
  </w:num>
  <w:num w:numId="167">
    <w:abstractNumId w:val="167"/>
  </w:num>
  <w:num w:numId="166">
    <w:abstractNumId w:val="166"/>
  </w:num>
  <w:num w:numId="165">
    <w:abstractNumId w:val="165"/>
  </w:num>
  <w:num w:numId="164">
    <w:abstractNumId w:val="164"/>
  </w:num>
  <w:num w:numId="163">
    <w:abstractNumId w:val="163"/>
  </w:num>
  <w:num w:numId="162">
    <w:abstractNumId w:val="162"/>
  </w:num>
  <w:num w:numId="161">
    <w:abstractNumId w:val="161"/>
  </w:num>
  <w:num w:numId="160">
    <w:abstractNumId w:val="160"/>
  </w:num>
  <w:num w:numId="159">
    <w:abstractNumId w:val="159"/>
  </w:num>
  <w:num w:numId="158">
    <w:abstractNumId w:val="158"/>
  </w:num>
  <w:num w:numId="157">
    <w:abstractNumId w:val="157"/>
  </w:num>
  <w:num w:numId="156">
    <w:abstractNumId w:val="156"/>
  </w:num>
  <w:num w:numId="155">
    <w:abstractNumId w:val="155"/>
  </w:num>
  <w:num w:numId="154">
    <w:abstractNumId w:val="154"/>
  </w:num>
  <w:num w:numId="153">
    <w:abstractNumId w:val="153"/>
  </w:num>
  <w:num w:numId="152">
    <w:abstractNumId w:val="152"/>
  </w:num>
  <w:num w:numId="151">
    <w:abstractNumId w:val="151"/>
  </w:num>
  <w:num w:numId="150">
    <w:abstractNumId w:val="150"/>
  </w:num>
  <w:num w:numId="149">
    <w:abstractNumId w:val="149"/>
  </w:num>
  <w:num w:numId="148">
    <w:abstractNumId w:val="148"/>
  </w:num>
  <w:num w:numId="147">
    <w:abstractNumId w:val="147"/>
  </w:num>
  <w:num w:numId="146">
    <w:abstractNumId w:val="146"/>
  </w:num>
  <w:num w:numId="145">
    <w:abstractNumId w:val="145"/>
  </w:num>
  <w:num w:numId="144">
    <w:abstractNumId w:val="144"/>
  </w:num>
  <w:num w:numId="143">
    <w:abstractNumId w:val="143"/>
  </w:num>
  <w:num w:numId="142">
    <w:abstractNumId w:val="142"/>
  </w:num>
  <w:num w:numId="141">
    <w:abstractNumId w:val="141"/>
  </w:num>
  <w:num w:numId="140">
    <w:abstractNumId w:val="140"/>
  </w:num>
  <w:num w:numId="139">
    <w:abstractNumId w:val="139"/>
  </w:num>
  <w:num w:numId="138">
    <w:abstractNumId w:val="138"/>
  </w:num>
  <w:num w:numId="137">
    <w:abstractNumId w:val="137"/>
  </w:num>
  <w:num w:numId="136">
    <w:abstractNumId w:val="136"/>
  </w:num>
  <w:num w:numId="135">
    <w:abstractNumId w:val="135"/>
  </w:num>
  <w:num w:numId="134">
    <w:abstractNumId w:val="134"/>
  </w:num>
  <w:num w:numId="133">
    <w:abstractNumId w:val="133"/>
  </w:num>
  <w:num w:numId="132">
    <w:abstractNumId w:val="132"/>
  </w:num>
  <w:num w:numId="131">
    <w:abstractNumId w:val="131"/>
  </w:num>
  <w:num w:numId="130">
    <w:abstractNumId w:val="130"/>
  </w:num>
  <w:num w:numId="129">
    <w:abstractNumId w:val="129"/>
  </w:num>
  <w:num w:numId="128">
    <w:abstractNumId w:val="128"/>
  </w:num>
  <w:num w:numId="127">
    <w:abstractNumId w:val="127"/>
  </w:num>
  <w:num w:numId="126">
    <w:abstractNumId w:val="126"/>
  </w:num>
  <w:num w:numId="125">
    <w:abstractNumId w:val="125"/>
  </w:num>
  <w:num w:numId="124">
    <w:abstractNumId w:val="124"/>
  </w:num>
  <w:num w:numId="123">
    <w:abstractNumId w:val="123"/>
  </w:num>
  <w:num w:numId="122">
    <w:abstractNumId w:val="122"/>
  </w:num>
  <w:num w:numId="121">
    <w:abstractNumId w:val="121"/>
  </w:num>
  <w:num w:numId="120">
    <w:abstractNumId w:val="120"/>
  </w:num>
  <w:num w:numId="119">
    <w:abstractNumId w:val="119"/>
  </w:num>
  <w:num w:numId="118">
    <w:abstractNumId w:val="118"/>
  </w:num>
  <w:num w:numId="117">
    <w:abstractNumId w:val="117"/>
  </w:num>
  <w:num w:numId="116">
    <w:abstractNumId w:val="116"/>
  </w:num>
  <w:num w:numId="115">
    <w:abstractNumId w:val="115"/>
  </w:num>
  <w:num w:numId="114">
    <w:abstractNumId w:val="114"/>
  </w:num>
  <w:num w:numId="113">
    <w:abstractNumId w:val="113"/>
  </w:num>
  <w:num w:numId="112">
    <w:abstractNumId w:val="112"/>
  </w:num>
  <w:num w:numId="111">
    <w:abstractNumId w:val="111"/>
  </w:num>
  <w:num w:numId="110">
    <w:abstractNumId w:val="110"/>
  </w:num>
  <w:num w:numId="109">
    <w:abstractNumId w:val="109"/>
  </w:num>
  <w:num w:numId="108">
    <w:abstractNumId w:val="108"/>
  </w:num>
  <w:num w:numId="107">
    <w:abstractNumId w:val="107"/>
  </w:num>
  <w:num w:numId="106">
    <w:abstractNumId w:val="106"/>
  </w:num>
  <w:num w:numId="105">
    <w:abstractNumId w:val="105"/>
  </w:num>
  <w:num w:numId="104">
    <w:abstractNumId w:val="104"/>
  </w:num>
  <w:num w:numId="103">
    <w:abstractNumId w:val="103"/>
  </w:num>
  <w:num w:numId="102">
    <w:abstractNumId w:val="102"/>
  </w:num>
  <w:num w:numId="101">
    <w:abstractNumId w:val="101"/>
  </w:num>
  <w:num w:numId="100">
    <w:abstractNumId w:val="100"/>
  </w:num>
  <w:num w:numId="99">
    <w:abstractNumId w:val="99"/>
  </w:num>
  <w:num w:numId="98">
    <w:abstractNumId w:val="98"/>
  </w:num>
  <w:num w:numId="97">
    <w:abstractNumId w:val="97"/>
  </w:num>
  <w:num w:numId="96">
    <w:abstractNumId w:val="96"/>
  </w:num>
  <w:num w:numId="95">
    <w:abstractNumId w:val="95"/>
  </w:num>
  <w:num w:numId="94">
    <w:abstractNumId w:val="94"/>
  </w:num>
  <w:num w:numId="93">
    <w:abstractNumId w:val="93"/>
  </w:num>
  <w:num w:numId="92">
    <w:abstractNumId w:val="92"/>
  </w:num>
  <w:num w:numId="91">
    <w:abstractNumId w:val="91"/>
  </w:num>
  <w:num w:numId="90">
    <w:abstractNumId w:val="90"/>
  </w:num>
  <w:num w:numId="89">
    <w:abstractNumId w:val="89"/>
  </w:num>
  <w:num w:numId="88">
    <w:abstractNumId w:val="88"/>
  </w:num>
  <w:num w:numId="87">
    <w:abstractNumId w:val="87"/>
  </w:num>
  <w:num w:numId="86">
    <w:abstractNumId w:val="86"/>
  </w:num>
  <w:num w:numId="85">
    <w:abstractNumId w:val="85"/>
  </w:num>
  <w:num w:numId="84">
    <w:abstractNumId w:val="84"/>
  </w:num>
  <w:num w:numId="83">
    <w:abstractNumId w:val="83"/>
  </w:num>
  <w:num w:numId="82">
    <w:abstractNumId w:val="82"/>
  </w:num>
  <w:num w:numId="81">
    <w:abstractNumId w:val="81"/>
  </w:num>
  <w:num w:numId="80">
    <w:abstractNumId w:val="80"/>
  </w:num>
  <w:num w:numId="79">
    <w:abstractNumId w:val="79"/>
  </w:num>
  <w:num w:numId="78">
    <w:abstractNumId w:val="78"/>
  </w:num>
  <w:num w:numId="77">
    <w:abstractNumId w:val="77"/>
  </w:num>
  <w:num w:numId="76">
    <w:abstractNumId w:val="76"/>
  </w:num>
  <w:num w:numId="75">
    <w:abstractNumId w:val="75"/>
  </w:num>
  <w:num w:numId="74">
    <w:abstractNumId w:val="74"/>
  </w:num>
  <w:num w:numId="73">
    <w:abstractNumId w:val="73"/>
  </w:num>
  <w:num w:numId="72">
    <w:abstractNumId w:val="72"/>
  </w:num>
  <w:num w:numId="71">
    <w:abstractNumId w:val="71"/>
  </w:num>
  <w:num w:numId="70">
    <w:abstractNumId w:val="70"/>
  </w:num>
  <w:num w:numId="69">
    <w:abstractNumId w:val="69"/>
  </w:num>
  <w:num w:numId="68">
    <w:abstractNumId w:val="68"/>
  </w:num>
  <w:num w:numId="67">
    <w:abstractNumId w:val="67"/>
  </w:num>
  <w:num w:numId="66">
    <w:abstractNumId w:val="66"/>
  </w:num>
  <w:num w:numId="65">
    <w:abstractNumId w:val="65"/>
  </w:num>
  <w:num w:numId="64">
    <w:abstractNumId w:val="64"/>
  </w:num>
  <w:num w:numId="63">
    <w:abstractNumId w:val="63"/>
  </w:num>
  <w:num w:numId="62">
    <w:abstractNumId w:val="62"/>
  </w:num>
  <w:num w:numId="61">
    <w:abstractNumId w:val="61"/>
  </w:num>
  <w:num w:numId="60">
    <w:abstractNumId w:val="60"/>
  </w:num>
  <w:num w:numId="59">
    <w:abstractNumId w:val="59"/>
  </w:num>
  <w:num w:numId="58">
    <w:abstractNumId w:val="58"/>
  </w:num>
  <w:num w:numId="57">
    <w:abstractNumId w:val="57"/>
  </w:num>
  <w:num w:numId="56">
    <w:abstractNumId w:val="56"/>
  </w:num>
  <w:num w:numId="55">
    <w:abstractNumId w:val="55"/>
  </w:num>
  <w:num w:numId="54">
    <w:abstractNumId w:val="54"/>
  </w:num>
  <w:num w:numId="53">
    <w:abstractNumId w:val="53"/>
  </w:num>
  <w:num w:numId="52">
    <w:abstractNumId w:val="52"/>
  </w:num>
  <w:num w:numId="51">
    <w:abstractNumId w:val="51"/>
  </w:num>
  <w:num w:numId="50">
    <w:abstractNumId w:val="50"/>
  </w:num>
  <w:num w:numId="49">
    <w:abstractNumId w:val="49"/>
  </w:num>
  <w:num w:numId="48">
    <w:abstractNumId w:val="48"/>
  </w:num>
  <w:num w:numId="47">
    <w:abstractNumId w:val="47"/>
  </w:num>
  <w:num w:numId="46">
    <w:abstractNumId w:val="46"/>
  </w:num>
  <w:num w:numId="45">
    <w:abstractNumId w:val="45"/>
  </w:num>
  <w:num w:numId="44">
    <w:abstractNumId w:val="44"/>
  </w:num>
  <w:num w:numId="43">
    <w:abstractNumId w:val="43"/>
  </w:num>
  <w:num w:numId="42">
    <w:abstractNumId w:val="42"/>
  </w:num>
  <w:num w:numId="41">
    <w:abstractNumId w:val="41"/>
  </w: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3"/>
  </w:num>
  <w:num w:numId="13">
    <w:abstractNumId w:val="40"/>
  </w:num>
  <w:num w:numId="14">
    <w:abstractNumId w:val="11"/>
  </w:num>
  <w:num w:numId="15">
    <w:abstractNumId w:val="29"/>
  </w:num>
  <w:num w:numId="16">
    <w:abstractNumId w:val="20"/>
  </w:num>
  <w:num w:numId="17">
    <w:abstractNumId w:val="17"/>
  </w:num>
  <w:num w:numId="18">
    <w:abstractNumId w:val="16"/>
  </w:num>
  <w:num w:numId="19">
    <w:abstractNumId w:val="38"/>
  </w:num>
  <w:num w:numId="20">
    <w:abstractNumId w:val="22"/>
  </w:num>
  <w:num w:numId="21">
    <w:abstractNumId w:val="27"/>
  </w:num>
  <w:num w:numId="22">
    <w:abstractNumId w:val="15"/>
  </w:num>
  <w:num w:numId="23">
    <w:abstractNumId w:val="26"/>
  </w:num>
  <w:num w:numId="24">
    <w:abstractNumId w:val="12"/>
  </w:num>
  <w:num w:numId="25">
    <w:abstractNumId w:val="35"/>
  </w:num>
  <w:num w:numId="26">
    <w:abstractNumId w:val="21"/>
  </w:num>
  <w:num w:numId="27">
    <w:abstractNumId w:val="25"/>
  </w:num>
  <w:num w:numId="28">
    <w:abstractNumId w:val="23"/>
  </w:num>
  <w:num w:numId="29">
    <w:abstractNumId w:val="14"/>
  </w:num>
  <w:num w:numId="30">
    <w:abstractNumId w:val="28"/>
  </w:num>
  <w:num w:numId="31">
    <w:abstractNumId w:val="34"/>
  </w:num>
  <w:num w:numId="32">
    <w:abstractNumId w:val="24"/>
  </w:num>
  <w:num w:numId="33">
    <w:abstractNumId w:val="32"/>
  </w:num>
  <w:num w:numId="34">
    <w:abstractNumId w:val="39"/>
  </w:num>
  <w:num w:numId="35">
    <w:abstractNumId w:val="37"/>
  </w:num>
  <w:num w:numId="36">
    <w:abstractNumId w:val="30"/>
  </w:num>
  <w:num w:numId="37">
    <w:abstractNumId w:val="31"/>
  </w:num>
  <w:num w:numId="38">
    <w:abstractNumId w:val="19"/>
  </w:num>
  <w:num w:numId="39">
    <w:abstractNumId w:val="33"/>
  </w:num>
  <w:num w:numId="40">
    <w:abstractNumId w:val="36"/>
  </w:num>
  <w:numIdMacAtCleanup w:val="28"/>
</w:numbering>
</file>

<file path=word/settings.xml><?xml version="1.0" encoding="utf-8"?>
<w:settings xmlns:w14="http://schemas.microsoft.com/office/word/2010/wordml" xmlns:wp14="http://schemas.microsoft.com/office/word/2010/wordprocessingDrawing"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mc="http://schemas.openxmlformats.org/markup-compatibility/2006" xmlns:w15="http://schemas.microsoft.com/office/word/2012/wordml" mc:Ignorable="w14 wp14 w15">
  <w:zoom w:percent="100"/>
  <w:hideSpellingErrors/>
  <w:hideGrammaticalErrors/>
  <w:attachedTemplate r:id="rId1"/>
  <w:stylePaneFormatFilter w:val="0008"/>
  <w:trackRevisions w:val="false"/>
  <w:defaultTabStop w:val="1304"/>
  <w:autoHyphenation/>
  <w:hyphenationZone w:val="140"/>
  <w:clickAndTypeStyle w:val="BodyText"/>
  <w:characterSpacingControl w:val="doNotCompress"/>
  <w:hdrShapeDefaults>
    <o:shapedefaults v:ext="edit" spidmax="7170">
      <o:colormru v:ext="edit" colors="#a1bf36,#d0cfc5"/>
    </o:shapedefaults>
    <o:shapelayout v:ext="edit">
      <o:idmap v:ext="edit" data="4"/>
    </o:shapelayout>
  </w:hdrShapeDefaults>
  <w:footnotePr>
    <w:footnote w:id="0"/>
    <w:footnote w:id="1"/>
  </w:footnotePr>
  <w:endnotePr>
    <w:endnote w:id="0"/>
    <w:endnote w:id="1"/>
  </w:endnotePr>
  <w:compat>
    <w:useFELayout/>
  </w:compat>
  <w:rsids>
    <w:rsidRoot w:val="00C27716"/>
    <w:rsid w:val="0000077D"/>
    <w:rsid w:val="00000943"/>
    <w:rsid w:val="0000181D"/>
    <w:rsid w:val="000022D6"/>
    <w:rsid w:val="0000262C"/>
    <w:rsid w:val="00003C3B"/>
    <w:rsid w:val="00003C72"/>
    <w:rsid w:val="0000547F"/>
    <w:rsid w:val="000062EB"/>
    <w:rsid w:val="000068E8"/>
    <w:rsid w:val="00006B4D"/>
    <w:rsid w:val="00006BDB"/>
    <w:rsid w:val="00007F15"/>
    <w:rsid w:val="00013640"/>
    <w:rsid w:val="000136D7"/>
    <w:rsid w:val="00013990"/>
    <w:rsid w:val="00013CDA"/>
    <w:rsid w:val="00013D35"/>
    <w:rsid w:val="00016588"/>
    <w:rsid w:val="00016A88"/>
    <w:rsid w:val="00016B08"/>
    <w:rsid w:val="00016B8F"/>
    <w:rsid w:val="00017F56"/>
    <w:rsid w:val="0002101F"/>
    <w:rsid w:val="000212CF"/>
    <w:rsid w:val="000213F6"/>
    <w:rsid w:val="0002174E"/>
    <w:rsid w:val="00022D72"/>
    <w:rsid w:val="0002384A"/>
    <w:rsid w:val="00024055"/>
    <w:rsid w:val="0002426B"/>
    <w:rsid w:val="00024CAA"/>
    <w:rsid w:val="000253D0"/>
    <w:rsid w:val="000257D3"/>
    <w:rsid w:val="000265A8"/>
    <w:rsid w:val="00026925"/>
    <w:rsid w:val="00030825"/>
    <w:rsid w:val="00031028"/>
    <w:rsid w:val="0003180E"/>
    <w:rsid w:val="000319DF"/>
    <w:rsid w:val="00032406"/>
    <w:rsid w:val="00033644"/>
    <w:rsid w:val="00033AC3"/>
    <w:rsid w:val="00034513"/>
    <w:rsid w:val="00037331"/>
    <w:rsid w:val="00037F68"/>
    <w:rsid w:val="000406DB"/>
    <w:rsid w:val="00040898"/>
    <w:rsid w:val="00040D5C"/>
    <w:rsid w:val="00041FE0"/>
    <w:rsid w:val="0004352A"/>
    <w:rsid w:val="00043556"/>
    <w:rsid w:val="000466C1"/>
    <w:rsid w:val="00047187"/>
    <w:rsid w:val="0004761A"/>
    <w:rsid w:val="00047722"/>
    <w:rsid w:val="00050EAC"/>
    <w:rsid w:val="00053030"/>
    <w:rsid w:val="00053C20"/>
    <w:rsid w:val="000544D8"/>
    <w:rsid w:val="000561E5"/>
    <w:rsid w:val="00060401"/>
    <w:rsid w:val="00060C10"/>
    <w:rsid w:val="00061E9C"/>
    <w:rsid w:val="00062476"/>
    <w:rsid w:val="0006267B"/>
    <w:rsid w:val="00062919"/>
    <w:rsid w:val="00062A14"/>
    <w:rsid w:val="00062AB0"/>
    <w:rsid w:val="00063AFA"/>
    <w:rsid w:val="000640C3"/>
    <w:rsid w:val="00065002"/>
    <w:rsid w:val="00065355"/>
    <w:rsid w:val="00065712"/>
    <w:rsid w:val="000658E2"/>
    <w:rsid w:val="00065C76"/>
    <w:rsid w:val="00066BF2"/>
    <w:rsid w:val="00067083"/>
    <w:rsid w:val="00067F11"/>
    <w:rsid w:val="000701EF"/>
    <w:rsid w:val="00070315"/>
    <w:rsid w:val="000706B8"/>
    <w:rsid w:val="000706FB"/>
    <w:rsid w:val="00072BEA"/>
    <w:rsid w:val="00072ED8"/>
    <w:rsid w:val="0007312B"/>
    <w:rsid w:val="00073241"/>
    <w:rsid w:val="00073337"/>
    <w:rsid w:val="00073344"/>
    <w:rsid w:val="00073622"/>
    <w:rsid w:val="0007371F"/>
    <w:rsid w:val="0007419A"/>
    <w:rsid w:val="00075D59"/>
    <w:rsid w:val="00075EC2"/>
    <w:rsid w:val="00076640"/>
    <w:rsid w:val="00076A06"/>
    <w:rsid w:val="00077D0F"/>
    <w:rsid w:val="000809D2"/>
    <w:rsid w:val="00080D36"/>
    <w:rsid w:val="00080DF9"/>
    <w:rsid w:val="00081493"/>
    <w:rsid w:val="000834B3"/>
    <w:rsid w:val="000835F3"/>
    <w:rsid w:val="00084C29"/>
    <w:rsid w:val="00084CA5"/>
    <w:rsid w:val="00084E75"/>
    <w:rsid w:val="00085BFD"/>
    <w:rsid w:val="00086024"/>
    <w:rsid w:val="00087123"/>
    <w:rsid w:val="00087F3B"/>
    <w:rsid w:val="000906C6"/>
    <w:rsid w:val="00091179"/>
    <w:rsid w:val="00091EB0"/>
    <w:rsid w:val="0009361B"/>
    <w:rsid w:val="000937C9"/>
    <w:rsid w:val="00093974"/>
    <w:rsid w:val="00095449"/>
    <w:rsid w:val="00095614"/>
    <w:rsid w:val="00095EC9"/>
    <w:rsid w:val="0009651B"/>
    <w:rsid w:val="00096FCA"/>
    <w:rsid w:val="00097340"/>
    <w:rsid w:val="00097A30"/>
    <w:rsid w:val="00097B80"/>
    <w:rsid w:val="00097ECB"/>
    <w:rsid w:val="000A08FC"/>
    <w:rsid w:val="000A0F73"/>
    <w:rsid w:val="000A1872"/>
    <w:rsid w:val="000A21EB"/>
    <w:rsid w:val="000A2AE7"/>
    <w:rsid w:val="000A2E64"/>
    <w:rsid w:val="000A31E6"/>
    <w:rsid w:val="000A57DB"/>
    <w:rsid w:val="000A5D58"/>
    <w:rsid w:val="000A5F40"/>
    <w:rsid w:val="000A603B"/>
    <w:rsid w:val="000A6AAE"/>
    <w:rsid w:val="000A765C"/>
    <w:rsid w:val="000A76BA"/>
    <w:rsid w:val="000B064F"/>
    <w:rsid w:val="000B08A3"/>
    <w:rsid w:val="000B25BC"/>
    <w:rsid w:val="000B2A20"/>
    <w:rsid w:val="000B31DA"/>
    <w:rsid w:val="000B3589"/>
    <w:rsid w:val="000B3683"/>
    <w:rsid w:val="000B382E"/>
    <w:rsid w:val="000B3A9D"/>
    <w:rsid w:val="000B5D5C"/>
    <w:rsid w:val="000B6321"/>
    <w:rsid w:val="000B6352"/>
    <w:rsid w:val="000B66CE"/>
    <w:rsid w:val="000B6AC3"/>
    <w:rsid w:val="000B77AD"/>
    <w:rsid w:val="000B7BA9"/>
    <w:rsid w:val="000B7D57"/>
    <w:rsid w:val="000BB727"/>
    <w:rsid w:val="000C0330"/>
    <w:rsid w:val="000C0C56"/>
    <w:rsid w:val="000C0EE5"/>
    <w:rsid w:val="000C1118"/>
    <w:rsid w:val="000C11AA"/>
    <w:rsid w:val="000C2D7A"/>
    <w:rsid w:val="000C33F7"/>
    <w:rsid w:val="000C3996"/>
    <w:rsid w:val="000C4141"/>
    <w:rsid w:val="000C469F"/>
    <w:rsid w:val="000C48F4"/>
    <w:rsid w:val="000C4E22"/>
    <w:rsid w:val="000C5E91"/>
    <w:rsid w:val="000C5F1B"/>
    <w:rsid w:val="000D18E1"/>
    <w:rsid w:val="000D3ADA"/>
    <w:rsid w:val="000D4DA6"/>
    <w:rsid w:val="000D50C0"/>
    <w:rsid w:val="000D7362"/>
    <w:rsid w:val="000E116C"/>
    <w:rsid w:val="000E168E"/>
    <w:rsid w:val="000E16D4"/>
    <w:rsid w:val="000E2245"/>
    <w:rsid w:val="000E4D21"/>
    <w:rsid w:val="000E4E08"/>
    <w:rsid w:val="000E4F5A"/>
    <w:rsid w:val="000E58D5"/>
    <w:rsid w:val="000E64DE"/>
    <w:rsid w:val="000E6F13"/>
    <w:rsid w:val="000E7B7A"/>
    <w:rsid w:val="000F0377"/>
    <w:rsid w:val="000F05E6"/>
    <w:rsid w:val="000F196B"/>
    <w:rsid w:val="000F2AF5"/>
    <w:rsid w:val="000F3B35"/>
    <w:rsid w:val="000F4E25"/>
    <w:rsid w:val="000F57A6"/>
    <w:rsid w:val="000F6093"/>
    <w:rsid w:val="000F7246"/>
    <w:rsid w:val="000F7A71"/>
    <w:rsid w:val="00100580"/>
    <w:rsid w:val="00100C7D"/>
    <w:rsid w:val="001013B1"/>
    <w:rsid w:val="0010275A"/>
    <w:rsid w:val="001041DC"/>
    <w:rsid w:val="0010569E"/>
    <w:rsid w:val="00105AB7"/>
    <w:rsid w:val="00105C30"/>
    <w:rsid w:val="00106F2C"/>
    <w:rsid w:val="001071FB"/>
    <w:rsid w:val="0011024B"/>
    <w:rsid w:val="00111231"/>
    <w:rsid w:val="001129A3"/>
    <w:rsid w:val="00113483"/>
    <w:rsid w:val="00113C6B"/>
    <w:rsid w:val="001140E7"/>
    <w:rsid w:val="001156A8"/>
    <w:rsid w:val="0011694F"/>
    <w:rsid w:val="00116B4D"/>
    <w:rsid w:val="001205DF"/>
    <w:rsid w:val="00121048"/>
    <w:rsid w:val="00123328"/>
    <w:rsid w:val="001254BE"/>
    <w:rsid w:val="00125F9A"/>
    <w:rsid w:val="00126165"/>
    <w:rsid w:val="001269EE"/>
    <w:rsid w:val="00126A00"/>
    <w:rsid w:val="00126DEB"/>
    <w:rsid w:val="00126F56"/>
    <w:rsid w:val="00130AFE"/>
    <w:rsid w:val="00131810"/>
    <w:rsid w:val="001319D8"/>
    <w:rsid w:val="00132071"/>
    <w:rsid w:val="001321D4"/>
    <w:rsid w:val="001329D1"/>
    <w:rsid w:val="00132B50"/>
    <w:rsid w:val="001362EC"/>
    <w:rsid w:val="00136DDB"/>
    <w:rsid w:val="00137605"/>
    <w:rsid w:val="001378D7"/>
    <w:rsid w:val="00137B54"/>
    <w:rsid w:val="001423E5"/>
    <w:rsid w:val="00142F57"/>
    <w:rsid w:val="00143956"/>
    <w:rsid w:val="00145182"/>
    <w:rsid w:val="00146BCB"/>
    <w:rsid w:val="001477BF"/>
    <w:rsid w:val="00147843"/>
    <w:rsid w:val="00147C08"/>
    <w:rsid w:val="00150938"/>
    <w:rsid w:val="00150D66"/>
    <w:rsid w:val="00151B7C"/>
    <w:rsid w:val="00153AE6"/>
    <w:rsid w:val="00154AB5"/>
    <w:rsid w:val="00155B5B"/>
    <w:rsid w:val="001567D0"/>
    <w:rsid w:val="00157548"/>
    <w:rsid w:val="00157BD7"/>
    <w:rsid w:val="00160BF6"/>
    <w:rsid w:val="00161B9E"/>
    <w:rsid w:val="00162EF4"/>
    <w:rsid w:val="001631A2"/>
    <w:rsid w:val="00163BE0"/>
    <w:rsid w:val="00164D5A"/>
    <w:rsid w:val="00165C92"/>
    <w:rsid w:val="001665DE"/>
    <w:rsid w:val="001666DD"/>
    <w:rsid w:val="00166967"/>
    <w:rsid w:val="00167BA2"/>
    <w:rsid w:val="0016EF81"/>
    <w:rsid w:val="00174814"/>
    <w:rsid w:val="001752E7"/>
    <w:rsid w:val="00175644"/>
    <w:rsid w:val="001765FA"/>
    <w:rsid w:val="00180C97"/>
    <w:rsid w:val="00181417"/>
    <w:rsid w:val="00181726"/>
    <w:rsid w:val="001817C2"/>
    <w:rsid w:val="00181804"/>
    <w:rsid w:val="00181C75"/>
    <w:rsid w:val="00181F53"/>
    <w:rsid w:val="00182117"/>
    <w:rsid w:val="00183CBB"/>
    <w:rsid w:val="0018417F"/>
    <w:rsid w:val="00184499"/>
    <w:rsid w:val="0018491C"/>
    <w:rsid w:val="00184C56"/>
    <w:rsid w:val="001856E7"/>
    <w:rsid w:val="00186C11"/>
    <w:rsid w:val="001870B9"/>
    <w:rsid w:val="0018734A"/>
    <w:rsid w:val="00187587"/>
    <w:rsid w:val="001877AE"/>
    <w:rsid w:val="00187DA0"/>
    <w:rsid w:val="00190C85"/>
    <w:rsid w:val="00190CE0"/>
    <w:rsid w:val="00191C7A"/>
    <w:rsid w:val="00192563"/>
    <w:rsid w:val="00192C6D"/>
    <w:rsid w:val="00192E75"/>
    <w:rsid w:val="00193477"/>
    <w:rsid w:val="0019356E"/>
    <w:rsid w:val="0019537B"/>
    <w:rsid w:val="00195545"/>
    <w:rsid w:val="001963B7"/>
    <w:rsid w:val="00196E05"/>
    <w:rsid w:val="00197920"/>
    <w:rsid w:val="001A07D2"/>
    <w:rsid w:val="001A0FD9"/>
    <w:rsid w:val="001A1733"/>
    <w:rsid w:val="001A278D"/>
    <w:rsid w:val="001A4D24"/>
    <w:rsid w:val="001A5028"/>
    <w:rsid w:val="001A541B"/>
    <w:rsid w:val="001A577B"/>
    <w:rsid w:val="001A59DB"/>
    <w:rsid w:val="001A5A0E"/>
    <w:rsid w:val="001A5A9B"/>
    <w:rsid w:val="001A7055"/>
    <w:rsid w:val="001A7A59"/>
    <w:rsid w:val="001B0368"/>
    <w:rsid w:val="001B20AB"/>
    <w:rsid w:val="001B218F"/>
    <w:rsid w:val="001B52D1"/>
    <w:rsid w:val="001B591C"/>
    <w:rsid w:val="001B5B24"/>
    <w:rsid w:val="001B692D"/>
    <w:rsid w:val="001B71D6"/>
    <w:rsid w:val="001B76F9"/>
    <w:rsid w:val="001B7C9F"/>
    <w:rsid w:val="001C09BC"/>
    <w:rsid w:val="001C1994"/>
    <w:rsid w:val="001C30BA"/>
    <w:rsid w:val="001C3EAF"/>
    <w:rsid w:val="001C4F61"/>
    <w:rsid w:val="001C5179"/>
    <w:rsid w:val="001C5705"/>
    <w:rsid w:val="001C71F3"/>
    <w:rsid w:val="001C7DB5"/>
    <w:rsid w:val="001D07AE"/>
    <w:rsid w:val="001D1BF9"/>
    <w:rsid w:val="001D1F70"/>
    <w:rsid w:val="001D21B8"/>
    <w:rsid w:val="001D3CEA"/>
    <w:rsid w:val="001D4823"/>
    <w:rsid w:val="001D602C"/>
    <w:rsid w:val="001D6F7B"/>
    <w:rsid w:val="001D6FD1"/>
    <w:rsid w:val="001D7B03"/>
    <w:rsid w:val="001D7BBD"/>
    <w:rsid w:val="001E0958"/>
    <w:rsid w:val="001E199B"/>
    <w:rsid w:val="001E2A29"/>
    <w:rsid w:val="001E53D8"/>
    <w:rsid w:val="001E71F4"/>
    <w:rsid w:val="001F0E39"/>
    <w:rsid w:val="001F256A"/>
    <w:rsid w:val="001F28E4"/>
    <w:rsid w:val="001F2C57"/>
    <w:rsid w:val="001F4C8E"/>
    <w:rsid w:val="001F4D01"/>
    <w:rsid w:val="001F5024"/>
    <w:rsid w:val="001F520A"/>
    <w:rsid w:val="001F66E2"/>
    <w:rsid w:val="0020116F"/>
    <w:rsid w:val="00201428"/>
    <w:rsid w:val="00201B05"/>
    <w:rsid w:val="00201E5F"/>
    <w:rsid w:val="00203102"/>
    <w:rsid w:val="0020317C"/>
    <w:rsid w:val="0020412A"/>
    <w:rsid w:val="0020429F"/>
    <w:rsid w:val="002045C7"/>
    <w:rsid w:val="0020467E"/>
    <w:rsid w:val="00204A1E"/>
    <w:rsid w:val="00205C0B"/>
    <w:rsid w:val="0021049E"/>
    <w:rsid w:val="0021100A"/>
    <w:rsid w:val="002114E5"/>
    <w:rsid w:val="00212D00"/>
    <w:rsid w:val="00213058"/>
    <w:rsid w:val="00214DE3"/>
    <w:rsid w:val="00214F3F"/>
    <w:rsid w:val="002155DD"/>
    <w:rsid w:val="002160AC"/>
    <w:rsid w:val="00216479"/>
    <w:rsid w:val="002169E9"/>
    <w:rsid w:val="00217FCA"/>
    <w:rsid w:val="00221849"/>
    <w:rsid w:val="00221A4D"/>
    <w:rsid w:val="00221B08"/>
    <w:rsid w:val="00222642"/>
    <w:rsid w:val="00222DF5"/>
    <w:rsid w:val="00223FC0"/>
    <w:rsid w:val="00224154"/>
    <w:rsid w:val="00225ADD"/>
    <w:rsid w:val="00231250"/>
    <w:rsid w:val="00231D07"/>
    <w:rsid w:val="002332C1"/>
    <w:rsid w:val="002333F8"/>
    <w:rsid w:val="00233593"/>
    <w:rsid w:val="00234685"/>
    <w:rsid w:val="00235D34"/>
    <w:rsid w:val="00237227"/>
    <w:rsid w:val="00240408"/>
    <w:rsid w:val="002406C2"/>
    <w:rsid w:val="002415E3"/>
    <w:rsid w:val="00241A02"/>
    <w:rsid w:val="00241F3C"/>
    <w:rsid w:val="00242665"/>
    <w:rsid w:val="00242878"/>
    <w:rsid w:val="002434AC"/>
    <w:rsid w:val="00244669"/>
    <w:rsid w:val="0024478A"/>
    <w:rsid w:val="00244823"/>
    <w:rsid w:val="00244C78"/>
    <w:rsid w:val="00245D22"/>
    <w:rsid w:val="0024761A"/>
    <w:rsid w:val="002479D9"/>
    <w:rsid w:val="00247D16"/>
    <w:rsid w:val="00247E97"/>
    <w:rsid w:val="0025045F"/>
    <w:rsid w:val="002516DF"/>
    <w:rsid w:val="002519AD"/>
    <w:rsid w:val="00252A69"/>
    <w:rsid w:val="00255516"/>
    <w:rsid w:val="00255F32"/>
    <w:rsid w:val="0025647F"/>
    <w:rsid w:val="0025709F"/>
    <w:rsid w:val="0026069C"/>
    <w:rsid w:val="00260B3D"/>
    <w:rsid w:val="00260CC5"/>
    <w:rsid w:val="00261181"/>
    <w:rsid w:val="00261A6C"/>
    <w:rsid w:val="00261E2C"/>
    <w:rsid w:val="002621BB"/>
    <w:rsid w:val="00262440"/>
    <w:rsid w:val="00262538"/>
    <w:rsid w:val="00263031"/>
    <w:rsid w:val="00263CC0"/>
    <w:rsid w:val="0026438D"/>
    <w:rsid w:val="002644B0"/>
    <w:rsid w:val="0026450E"/>
    <w:rsid w:val="0026565D"/>
    <w:rsid w:val="00265CCF"/>
    <w:rsid w:val="00266159"/>
    <w:rsid w:val="00266339"/>
    <w:rsid w:val="00266AC4"/>
    <w:rsid w:val="00266DF6"/>
    <w:rsid w:val="00267431"/>
    <w:rsid w:val="00267B6A"/>
    <w:rsid w:val="00271C08"/>
    <w:rsid w:val="002722F9"/>
    <w:rsid w:val="00272567"/>
    <w:rsid w:val="002736F0"/>
    <w:rsid w:val="002742CE"/>
    <w:rsid w:val="0027452F"/>
    <w:rsid w:val="002747BA"/>
    <w:rsid w:val="00275293"/>
    <w:rsid w:val="00276906"/>
    <w:rsid w:val="00276B19"/>
    <w:rsid w:val="00276C2D"/>
    <w:rsid w:val="002774DA"/>
    <w:rsid w:val="002777FF"/>
    <w:rsid w:val="002814AC"/>
    <w:rsid w:val="00281680"/>
    <w:rsid w:val="00284B47"/>
    <w:rsid w:val="002859B5"/>
    <w:rsid w:val="00285F5E"/>
    <w:rsid w:val="00286661"/>
    <w:rsid w:val="00290C1E"/>
    <w:rsid w:val="00290EFF"/>
    <w:rsid w:val="00291221"/>
    <w:rsid w:val="00291226"/>
    <w:rsid w:val="002917F1"/>
    <w:rsid w:val="002920A1"/>
    <w:rsid w:val="002921C5"/>
    <w:rsid w:val="00292B15"/>
    <w:rsid w:val="00292E7E"/>
    <w:rsid w:val="00292FCF"/>
    <w:rsid w:val="00295373"/>
    <w:rsid w:val="00295856"/>
    <w:rsid w:val="00295977"/>
    <w:rsid w:val="00295F01"/>
    <w:rsid w:val="00296198"/>
    <w:rsid w:val="00296442"/>
    <w:rsid w:val="00296D37"/>
    <w:rsid w:val="0029734A"/>
    <w:rsid w:val="00297826"/>
    <w:rsid w:val="00297CD6"/>
    <w:rsid w:val="002A0946"/>
    <w:rsid w:val="002A24D7"/>
    <w:rsid w:val="002A3133"/>
    <w:rsid w:val="002A41BB"/>
    <w:rsid w:val="002A41BC"/>
    <w:rsid w:val="002A54E4"/>
    <w:rsid w:val="002A5989"/>
    <w:rsid w:val="002A5F8B"/>
    <w:rsid w:val="002B016B"/>
    <w:rsid w:val="002B17B5"/>
    <w:rsid w:val="002B1A1D"/>
    <w:rsid w:val="002B1F7D"/>
    <w:rsid w:val="002B34E8"/>
    <w:rsid w:val="002B47BD"/>
    <w:rsid w:val="002B5398"/>
    <w:rsid w:val="002B5739"/>
    <w:rsid w:val="002B687A"/>
    <w:rsid w:val="002B7641"/>
    <w:rsid w:val="002B7D11"/>
    <w:rsid w:val="002C048A"/>
    <w:rsid w:val="002C290D"/>
    <w:rsid w:val="002C3F69"/>
    <w:rsid w:val="002C4963"/>
    <w:rsid w:val="002C4AE5"/>
    <w:rsid w:val="002C4B3C"/>
    <w:rsid w:val="002C57FB"/>
    <w:rsid w:val="002C70B8"/>
    <w:rsid w:val="002C7F4F"/>
    <w:rsid w:val="002C7FFD"/>
    <w:rsid w:val="002D0000"/>
    <w:rsid w:val="002D03F1"/>
    <w:rsid w:val="002D1613"/>
    <w:rsid w:val="002D3F02"/>
    <w:rsid w:val="002D3FC5"/>
    <w:rsid w:val="002D4619"/>
    <w:rsid w:val="002D4ECB"/>
    <w:rsid w:val="002D58D1"/>
    <w:rsid w:val="002D6269"/>
    <w:rsid w:val="002D6716"/>
    <w:rsid w:val="002D6E8B"/>
    <w:rsid w:val="002D7A33"/>
    <w:rsid w:val="002D7AE4"/>
    <w:rsid w:val="002D7BE6"/>
    <w:rsid w:val="002E038B"/>
    <w:rsid w:val="002E17F2"/>
    <w:rsid w:val="002E20AE"/>
    <w:rsid w:val="002E49DF"/>
    <w:rsid w:val="002E50A0"/>
    <w:rsid w:val="002E50E1"/>
    <w:rsid w:val="002E5104"/>
    <w:rsid w:val="002E534A"/>
    <w:rsid w:val="002E5427"/>
    <w:rsid w:val="002E6DF8"/>
    <w:rsid w:val="002E6EDD"/>
    <w:rsid w:val="002E7D96"/>
    <w:rsid w:val="002F18A5"/>
    <w:rsid w:val="002F2307"/>
    <w:rsid w:val="002F2587"/>
    <w:rsid w:val="002F2D0B"/>
    <w:rsid w:val="002F378E"/>
    <w:rsid w:val="002F3C21"/>
    <w:rsid w:val="002F3CAB"/>
    <w:rsid w:val="002F50DD"/>
    <w:rsid w:val="002F513A"/>
    <w:rsid w:val="002F6037"/>
    <w:rsid w:val="002F61D8"/>
    <w:rsid w:val="002F6456"/>
    <w:rsid w:val="002F656B"/>
    <w:rsid w:val="002F7277"/>
    <w:rsid w:val="00300DF1"/>
    <w:rsid w:val="00300F3D"/>
    <w:rsid w:val="00301AAD"/>
    <w:rsid w:val="00301B5F"/>
    <w:rsid w:val="00304E03"/>
    <w:rsid w:val="0030518B"/>
    <w:rsid w:val="00305476"/>
    <w:rsid w:val="003056C9"/>
    <w:rsid w:val="0030610C"/>
    <w:rsid w:val="00306117"/>
    <w:rsid w:val="00306441"/>
    <w:rsid w:val="00307286"/>
    <w:rsid w:val="00307971"/>
    <w:rsid w:val="00310373"/>
    <w:rsid w:val="00310584"/>
    <w:rsid w:val="00310B98"/>
    <w:rsid w:val="00310BAA"/>
    <w:rsid w:val="00311653"/>
    <w:rsid w:val="00311E4D"/>
    <w:rsid w:val="003123C5"/>
    <w:rsid w:val="00312FDD"/>
    <w:rsid w:val="0031398C"/>
    <w:rsid w:val="003154A2"/>
    <w:rsid w:val="00316930"/>
    <w:rsid w:val="00316AF2"/>
    <w:rsid w:val="00316D96"/>
    <w:rsid w:val="0031717B"/>
    <w:rsid w:val="00317741"/>
    <w:rsid w:val="00320110"/>
    <w:rsid w:val="00323332"/>
    <w:rsid w:val="00323476"/>
    <w:rsid w:val="003234CA"/>
    <w:rsid w:val="003238D9"/>
    <w:rsid w:val="0032581B"/>
    <w:rsid w:val="00325BEE"/>
    <w:rsid w:val="00326174"/>
    <w:rsid w:val="003262DA"/>
    <w:rsid w:val="003265F9"/>
    <w:rsid w:val="00326D70"/>
    <w:rsid w:val="00327B38"/>
    <w:rsid w:val="00330AE2"/>
    <w:rsid w:val="003312B1"/>
    <w:rsid w:val="0033178E"/>
    <w:rsid w:val="00332939"/>
    <w:rsid w:val="00334468"/>
    <w:rsid w:val="0033473F"/>
    <w:rsid w:val="00334B08"/>
    <w:rsid w:val="00334E43"/>
    <w:rsid w:val="00336863"/>
    <w:rsid w:val="00336E91"/>
    <w:rsid w:val="0033781B"/>
    <w:rsid w:val="0034079F"/>
    <w:rsid w:val="003407A8"/>
    <w:rsid w:val="00341317"/>
    <w:rsid w:val="00342399"/>
    <w:rsid w:val="00342948"/>
    <w:rsid w:val="0034358F"/>
    <w:rsid w:val="0034445D"/>
    <w:rsid w:val="00346492"/>
    <w:rsid w:val="00347022"/>
    <w:rsid w:val="00347DD5"/>
    <w:rsid w:val="0035177B"/>
    <w:rsid w:val="00351814"/>
    <w:rsid w:val="00352365"/>
    <w:rsid w:val="00352581"/>
    <w:rsid w:val="00352CB5"/>
    <w:rsid w:val="0035306B"/>
    <w:rsid w:val="003536CF"/>
    <w:rsid w:val="00354020"/>
    <w:rsid w:val="00354C42"/>
    <w:rsid w:val="00354D9B"/>
    <w:rsid w:val="0035620A"/>
    <w:rsid w:val="0035626B"/>
    <w:rsid w:val="003577EB"/>
    <w:rsid w:val="00363632"/>
    <w:rsid w:val="00363797"/>
    <w:rsid w:val="00364147"/>
    <w:rsid w:val="003644BC"/>
    <w:rsid w:val="00365455"/>
    <w:rsid w:val="00365652"/>
    <w:rsid w:val="00365FF4"/>
    <w:rsid w:val="003663F6"/>
    <w:rsid w:val="00367120"/>
    <w:rsid w:val="00367197"/>
    <w:rsid w:val="00367669"/>
    <w:rsid w:val="00367B63"/>
    <w:rsid w:val="00367E40"/>
    <w:rsid w:val="00371004"/>
    <w:rsid w:val="00371136"/>
    <w:rsid w:val="003719ED"/>
    <w:rsid w:val="00372758"/>
    <w:rsid w:val="00372B90"/>
    <w:rsid w:val="00372E4B"/>
    <w:rsid w:val="00376DDA"/>
    <w:rsid w:val="0037792F"/>
    <w:rsid w:val="00380C32"/>
    <w:rsid w:val="00381284"/>
    <w:rsid w:val="0038140F"/>
    <w:rsid w:val="00381A2D"/>
    <w:rsid w:val="00382818"/>
    <w:rsid w:val="00383117"/>
    <w:rsid w:val="0038367D"/>
    <w:rsid w:val="00383B15"/>
    <w:rsid w:val="003845EE"/>
    <w:rsid w:val="00385AA9"/>
    <w:rsid w:val="0038720F"/>
    <w:rsid w:val="00387C28"/>
    <w:rsid w:val="003906E9"/>
    <w:rsid w:val="00392398"/>
    <w:rsid w:val="003926AF"/>
    <w:rsid w:val="00392DBF"/>
    <w:rsid w:val="0039340B"/>
    <w:rsid w:val="003935A9"/>
    <w:rsid w:val="00393CC0"/>
    <w:rsid w:val="003944ED"/>
    <w:rsid w:val="0039479F"/>
    <w:rsid w:val="00394AF5"/>
    <w:rsid w:val="0039575D"/>
    <w:rsid w:val="00395947"/>
    <w:rsid w:val="00395FAD"/>
    <w:rsid w:val="003960E9"/>
    <w:rsid w:val="00396A0B"/>
    <w:rsid w:val="003A083F"/>
    <w:rsid w:val="003A18FC"/>
    <w:rsid w:val="003A27BD"/>
    <w:rsid w:val="003A38F8"/>
    <w:rsid w:val="003A4286"/>
    <w:rsid w:val="003A5918"/>
    <w:rsid w:val="003A59DD"/>
    <w:rsid w:val="003A5B2B"/>
    <w:rsid w:val="003A5EDF"/>
    <w:rsid w:val="003A6116"/>
    <w:rsid w:val="003A7B97"/>
    <w:rsid w:val="003B074C"/>
    <w:rsid w:val="003B0DCD"/>
    <w:rsid w:val="003B1AED"/>
    <w:rsid w:val="003B1CA1"/>
    <w:rsid w:val="003B29D1"/>
    <w:rsid w:val="003B491E"/>
    <w:rsid w:val="003B4ADA"/>
    <w:rsid w:val="003B5058"/>
    <w:rsid w:val="003B5E05"/>
    <w:rsid w:val="003B63B5"/>
    <w:rsid w:val="003B6473"/>
    <w:rsid w:val="003B6903"/>
    <w:rsid w:val="003B7551"/>
    <w:rsid w:val="003B7913"/>
    <w:rsid w:val="003B7CD0"/>
    <w:rsid w:val="003C06EE"/>
    <w:rsid w:val="003C09A7"/>
    <w:rsid w:val="003C1390"/>
    <w:rsid w:val="003C13BA"/>
    <w:rsid w:val="003C16B5"/>
    <w:rsid w:val="003C1ABB"/>
    <w:rsid w:val="003C22FA"/>
    <w:rsid w:val="003C2837"/>
    <w:rsid w:val="003C349A"/>
    <w:rsid w:val="003C3F25"/>
    <w:rsid w:val="003C5133"/>
    <w:rsid w:val="003C521E"/>
    <w:rsid w:val="003C57F0"/>
    <w:rsid w:val="003C5C62"/>
    <w:rsid w:val="003D00C9"/>
    <w:rsid w:val="003D2C4E"/>
    <w:rsid w:val="003D3B26"/>
    <w:rsid w:val="003D4C11"/>
    <w:rsid w:val="003D5BF0"/>
    <w:rsid w:val="003D6E15"/>
    <w:rsid w:val="003D721D"/>
    <w:rsid w:val="003E09FC"/>
    <w:rsid w:val="003E0B88"/>
    <w:rsid w:val="003E1B54"/>
    <w:rsid w:val="003E2136"/>
    <w:rsid w:val="003E50F1"/>
    <w:rsid w:val="003E58B9"/>
    <w:rsid w:val="003E634A"/>
    <w:rsid w:val="003E6DF2"/>
    <w:rsid w:val="003F004C"/>
    <w:rsid w:val="003F0C5F"/>
    <w:rsid w:val="003F1113"/>
    <w:rsid w:val="003F3463"/>
    <w:rsid w:val="003F3DA5"/>
    <w:rsid w:val="003F4956"/>
    <w:rsid w:val="003F590E"/>
    <w:rsid w:val="003F5DC2"/>
    <w:rsid w:val="003F6107"/>
    <w:rsid w:val="003F72A3"/>
    <w:rsid w:val="003F7F21"/>
    <w:rsid w:val="00400A94"/>
    <w:rsid w:val="00400D08"/>
    <w:rsid w:val="00401292"/>
    <w:rsid w:val="00401E2E"/>
    <w:rsid w:val="004022C0"/>
    <w:rsid w:val="00402ADF"/>
    <w:rsid w:val="00402DB9"/>
    <w:rsid w:val="00403006"/>
    <w:rsid w:val="004032DB"/>
    <w:rsid w:val="00404603"/>
    <w:rsid w:val="00405525"/>
    <w:rsid w:val="0040738E"/>
    <w:rsid w:val="0041012B"/>
    <w:rsid w:val="00411093"/>
    <w:rsid w:val="004120B9"/>
    <w:rsid w:val="00412D5B"/>
    <w:rsid w:val="00412F36"/>
    <w:rsid w:val="0041435B"/>
    <w:rsid w:val="00415B42"/>
    <w:rsid w:val="004163F8"/>
    <w:rsid w:val="0041683C"/>
    <w:rsid w:val="0041692C"/>
    <w:rsid w:val="004174D2"/>
    <w:rsid w:val="0042010D"/>
    <w:rsid w:val="00422BC0"/>
    <w:rsid w:val="004237A7"/>
    <w:rsid w:val="004241AA"/>
    <w:rsid w:val="00424671"/>
    <w:rsid w:val="00424C4A"/>
    <w:rsid w:val="004260B3"/>
    <w:rsid w:val="004265E4"/>
    <w:rsid w:val="004271B8"/>
    <w:rsid w:val="00427FE2"/>
    <w:rsid w:val="004301C1"/>
    <w:rsid w:val="0043084A"/>
    <w:rsid w:val="00430CBC"/>
    <w:rsid w:val="00431AC5"/>
    <w:rsid w:val="00432821"/>
    <w:rsid w:val="004329C7"/>
    <w:rsid w:val="00432D39"/>
    <w:rsid w:val="00433211"/>
    <w:rsid w:val="00433522"/>
    <w:rsid w:val="00433983"/>
    <w:rsid w:val="0043402B"/>
    <w:rsid w:val="00435599"/>
    <w:rsid w:val="00435917"/>
    <w:rsid w:val="00435C5B"/>
    <w:rsid w:val="00435D27"/>
    <w:rsid w:val="004361C9"/>
    <w:rsid w:val="00436FAF"/>
    <w:rsid w:val="0043738E"/>
    <w:rsid w:val="00437A34"/>
    <w:rsid w:val="00441B50"/>
    <w:rsid w:val="0044232D"/>
    <w:rsid w:val="00444497"/>
    <w:rsid w:val="0044511E"/>
    <w:rsid w:val="004451C6"/>
    <w:rsid w:val="00445A37"/>
    <w:rsid w:val="00445C4E"/>
    <w:rsid w:val="00447936"/>
    <w:rsid w:val="00450B14"/>
    <w:rsid w:val="00450EE2"/>
    <w:rsid w:val="00451B26"/>
    <w:rsid w:val="00453712"/>
    <w:rsid w:val="00454946"/>
    <w:rsid w:val="0045527C"/>
    <w:rsid w:val="00455977"/>
    <w:rsid w:val="00455CAA"/>
    <w:rsid w:val="0045613F"/>
    <w:rsid w:val="004563DF"/>
    <w:rsid w:val="00456505"/>
    <w:rsid w:val="00456BEC"/>
    <w:rsid w:val="00456E35"/>
    <w:rsid w:val="0045748B"/>
    <w:rsid w:val="00457A0C"/>
    <w:rsid w:val="00457E5D"/>
    <w:rsid w:val="0046059F"/>
    <w:rsid w:val="00460771"/>
    <w:rsid w:val="00460981"/>
    <w:rsid w:val="004620AA"/>
    <w:rsid w:val="004624BF"/>
    <w:rsid w:val="004650FE"/>
    <w:rsid w:val="0046622D"/>
    <w:rsid w:val="004663AD"/>
    <w:rsid w:val="004665E5"/>
    <w:rsid w:val="00466ABD"/>
    <w:rsid w:val="00466DA5"/>
    <w:rsid w:val="00470D97"/>
    <w:rsid w:val="0047266A"/>
    <w:rsid w:val="00473360"/>
    <w:rsid w:val="004744BC"/>
    <w:rsid w:val="00475364"/>
    <w:rsid w:val="00476541"/>
    <w:rsid w:val="00477699"/>
    <w:rsid w:val="0047772E"/>
    <w:rsid w:val="0048019E"/>
    <w:rsid w:val="0048086E"/>
    <w:rsid w:val="00481369"/>
    <w:rsid w:val="00481697"/>
    <w:rsid w:val="004824C1"/>
    <w:rsid w:val="00482668"/>
    <w:rsid w:val="00483E65"/>
    <w:rsid w:val="004843DC"/>
    <w:rsid w:val="00484A78"/>
    <w:rsid w:val="00484E7A"/>
    <w:rsid w:val="00486876"/>
    <w:rsid w:val="00486C89"/>
    <w:rsid w:val="00486D17"/>
    <w:rsid w:val="004871F3"/>
    <w:rsid w:val="0048746C"/>
    <w:rsid w:val="00487505"/>
    <w:rsid w:val="004918CF"/>
    <w:rsid w:val="004929D3"/>
    <w:rsid w:val="00492ACE"/>
    <w:rsid w:val="00494E79"/>
    <w:rsid w:val="004A0342"/>
    <w:rsid w:val="004A11D9"/>
    <w:rsid w:val="004A1A56"/>
    <w:rsid w:val="004A1C59"/>
    <w:rsid w:val="004A2259"/>
    <w:rsid w:val="004A3C88"/>
    <w:rsid w:val="004A3FE8"/>
    <w:rsid w:val="004A4877"/>
    <w:rsid w:val="004A5E2E"/>
    <w:rsid w:val="004A6520"/>
    <w:rsid w:val="004A689D"/>
    <w:rsid w:val="004A711C"/>
    <w:rsid w:val="004B00FF"/>
    <w:rsid w:val="004B08CE"/>
    <w:rsid w:val="004B091E"/>
    <w:rsid w:val="004B0BA2"/>
    <w:rsid w:val="004B0D7E"/>
    <w:rsid w:val="004B230E"/>
    <w:rsid w:val="004B2EB4"/>
    <w:rsid w:val="004B5E86"/>
    <w:rsid w:val="004B6199"/>
    <w:rsid w:val="004B7496"/>
    <w:rsid w:val="004B75F4"/>
    <w:rsid w:val="004B7A59"/>
    <w:rsid w:val="004B7FD4"/>
    <w:rsid w:val="004C02AC"/>
    <w:rsid w:val="004C1B32"/>
    <w:rsid w:val="004C1FE1"/>
    <w:rsid w:val="004C25DF"/>
    <w:rsid w:val="004C33B8"/>
    <w:rsid w:val="004D003E"/>
    <w:rsid w:val="004D112C"/>
    <w:rsid w:val="004D112E"/>
    <w:rsid w:val="004D2063"/>
    <w:rsid w:val="004D20DB"/>
    <w:rsid w:val="004D20E6"/>
    <w:rsid w:val="004D405D"/>
    <w:rsid w:val="004D46B9"/>
    <w:rsid w:val="004D47C5"/>
    <w:rsid w:val="004D52F1"/>
    <w:rsid w:val="004D54F4"/>
    <w:rsid w:val="004D6121"/>
    <w:rsid w:val="004D6597"/>
    <w:rsid w:val="004D6F49"/>
    <w:rsid w:val="004D74A2"/>
    <w:rsid w:val="004E325E"/>
    <w:rsid w:val="004E33F0"/>
    <w:rsid w:val="004E34D6"/>
    <w:rsid w:val="004E38E3"/>
    <w:rsid w:val="004E3BF5"/>
    <w:rsid w:val="004E4306"/>
    <w:rsid w:val="004E4457"/>
    <w:rsid w:val="004E465D"/>
    <w:rsid w:val="004E4E35"/>
    <w:rsid w:val="004E504B"/>
    <w:rsid w:val="004E5E95"/>
    <w:rsid w:val="004E6A4B"/>
    <w:rsid w:val="004E6BA8"/>
    <w:rsid w:val="004E6BD7"/>
    <w:rsid w:val="004F1759"/>
    <w:rsid w:val="004F2C13"/>
    <w:rsid w:val="004F3FE6"/>
    <w:rsid w:val="004F740E"/>
    <w:rsid w:val="004F7923"/>
    <w:rsid w:val="00500003"/>
    <w:rsid w:val="00500536"/>
    <w:rsid w:val="00500DAD"/>
    <w:rsid w:val="005013FB"/>
    <w:rsid w:val="00502A99"/>
    <w:rsid w:val="005036D9"/>
    <w:rsid w:val="005043F4"/>
    <w:rsid w:val="00504963"/>
    <w:rsid w:val="0050701B"/>
    <w:rsid w:val="00510135"/>
    <w:rsid w:val="00510A4B"/>
    <w:rsid w:val="00510EDB"/>
    <w:rsid w:val="00511703"/>
    <w:rsid w:val="00511E5E"/>
    <w:rsid w:val="005125FF"/>
    <w:rsid w:val="00512C82"/>
    <w:rsid w:val="00512EF7"/>
    <w:rsid w:val="005139E5"/>
    <w:rsid w:val="00513B28"/>
    <w:rsid w:val="0051598E"/>
    <w:rsid w:val="0052002F"/>
    <w:rsid w:val="0052035C"/>
    <w:rsid w:val="00522007"/>
    <w:rsid w:val="005220A5"/>
    <w:rsid w:val="005221F6"/>
    <w:rsid w:val="00522A9D"/>
    <w:rsid w:val="005245BD"/>
    <w:rsid w:val="00526472"/>
    <w:rsid w:val="00526EB4"/>
    <w:rsid w:val="00527253"/>
    <w:rsid w:val="00527B16"/>
    <w:rsid w:val="00527CFA"/>
    <w:rsid w:val="00530075"/>
    <w:rsid w:val="00531011"/>
    <w:rsid w:val="0053164B"/>
    <w:rsid w:val="00532714"/>
    <w:rsid w:val="0053322F"/>
    <w:rsid w:val="00534C09"/>
    <w:rsid w:val="00534E51"/>
    <w:rsid w:val="00540374"/>
    <w:rsid w:val="00541175"/>
    <w:rsid w:val="005420B4"/>
    <w:rsid w:val="0054279B"/>
    <w:rsid w:val="00542A9A"/>
    <w:rsid w:val="00542FDF"/>
    <w:rsid w:val="005438A2"/>
    <w:rsid w:val="00543D24"/>
    <w:rsid w:val="00545CEE"/>
    <w:rsid w:val="00547696"/>
    <w:rsid w:val="00547A3F"/>
    <w:rsid w:val="005500EC"/>
    <w:rsid w:val="00550E27"/>
    <w:rsid w:val="005516F9"/>
    <w:rsid w:val="00551825"/>
    <w:rsid w:val="00551A48"/>
    <w:rsid w:val="0055289D"/>
    <w:rsid w:val="00552D61"/>
    <w:rsid w:val="00553930"/>
    <w:rsid w:val="00555745"/>
    <w:rsid w:val="00561779"/>
    <w:rsid w:val="005646A7"/>
    <w:rsid w:val="00566FFB"/>
    <w:rsid w:val="005675A7"/>
    <w:rsid w:val="005675DB"/>
    <w:rsid w:val="0057076B"/>
    <w:rsid w:val="00570922"/>
    <w:rsid w:val="00570E8B"/>
    <w:rsid w:val="00571733"/>
    <w:rsid w:val="00571CC2"/>
    <w:rsid w:val="00572F5D"/>
    <w:rsid w:val="0057330A"/>
    <w:rsid w:val="00573E4A"/>
    <w:rsid w:val="0057471A"/>
    <w:rsid w:val="00575CC7"/>
    <w:rsid w:val="00575FC6"/>
    <w:rsid w:val="00576323"/>
    <w:rsid w:val="00576A13"/>
    <w:rsid w:val="005774BD"/>
    <w:rsid w:val="005776C4"/>
    <w:rsid w:val="005813B6"/>
    <w:rsid w:val="00581577"/>
    <w:rsid w:val="00583236"/>
    <w:rsid w:val="005835B0"/>
    <w:rsid w:val="0058444C"/>
    <w:rsid w:val="005846D0"/>
    <w:rsid w:val="005859A2"/>
    <w:rsid w:val="005859E5"/>
    <w:rsid w:val="00585B98"/>
    <w:rsid w:val="00585D98"/>
    <w:rsid w:val="00586703"/>
    <w:rsid w:val="0059016A"/>
    <w:rsid w:val="00591C68"/>
    <w:rsid w:val="00591DFC"/>
    <w:rsid w:val="0059328F"/>
    <w:rsid w:val="00593A9B"/>
    <w:rsid w:val="00593AF5"/>
    <w:rsid w:val="00593C60"/>
    <w:rsid w:val="00595C09"/>
    <w:rsid w:val="005960EF"/>
    <w:rsid w:val="005963BA"/>
    <w:rsid w:val="0059665F"/>
    <w:rsid w:val="00596B4E"/>
    <w:rsid w:val="00596CE1"/>
    <w:rsid w:val="005A04DD"/>
    <w:rsid w:val="005A0B8C"/>
    <w:rsid w:val="005A0CF4"/>
    <w:rsid w:val="005A1F90"/>
    <w:rsid w:val="005A3D94"/>
    <w:rsid w:val="005A4E44"/>
    <w:rsid w:val="005A4EAE"/>
    <w:rsid w:val="005A4F56"/>
    <w:rsid w:val="005A5AFB"/>
    <w:rsid w:val="005A5FB9"/>
    <w:rsid w:val="005A6CD7"/>
    <w:rsid w:val="005A75A7"/>
    <w:rsid w:val="005A7A40"/>
    <w:rsid w:val="005A7DDE"/>
    <w:rsid w:val="005B11E6"/>
    <w:rsid w:val="005B18E8"/>
    <w:rsid w:val="005B43D0"/>
    <w:rsid w:val="005B5535"/>
    <w:rsid w:val="005B7C10"/>
    <w:rsid w:val="005C1463"/>
    <w:rsid w:val="005C2709"/>
    <w:rsid w:val="005C2D89"/>
    <w:rsid w:val="005C427B"/>
    <w:rsid w:val="005C4EE8"/>
    <w:rsid w:val="005C7249"/>
    <w:rsid w:val="005D0C19"/>
    <w:rsid w:val="005D152F"/>
    <w:rsid w:val="005D2B4F"/>
    <w:rsid w:val="005D4B6E"/>
    <w:rsid w:val="005D4E39"/>
    <w:rsid w:val="005D4FFF"/>
    <w:rsid w:val="005D6078"/>
    <w:rsid w:val="005D71A2"/>
    <w:rsid w:val="005E01A6"/>
    <w:rsid w:val="005E0324"/>
    <w:rsid w:val="005E0394"/>
    <w:rsid w:val="005E1248"/>
    <w:rsid w:val="005E1D1A"/>
    <w:rsid w:val="005E1FCC"/>
    <w:rsid w:val="005E2ED8"/>
    <w:rsid w:val="005E3A48"/>
    <w:rsid w:val="005E4F46"/>
    <w:rsid w:val="005E524B"/>
    <w:rsid w:val="005E57B0"/>
    <w:rsid w:val="005E6310"/>
    <w:rsid w:val="005E6357"/>
    <w:rsid w:val="005E6775"/>
    <w:rsid w:val="005E68D0"/>
    <w:rsid w:val="005E691C"/>
    <w:rsid w:val="005E697A"/>
    <w:rsid w:val="005E6D4A"/>
    <w:rsid w:val="005E7827"/>
    <w:rsid w:val="005E7876"/>
    <w:rsid w:val="005E78B3"/>
    <w:rsid w:val="005F1837"/>
    <w:rsid w:val="005F21F6"/>
    <w:rsid w:val="005F234A"/>
    <w:rsid w:val="005F2A5B"/>
    <w:rsid w:val="005F323E"/>
    <w:rsid w:val="005F40B7"/>
    <w:rsid w:val="005F4C4A"/>
    <w:rsid w:val="005F4E2F"/>
    <w:rsid w:val="005F6268"/>
    <w:rsid w:val="005F7B96"/>
    <w:rsid w:val="005F7CFF"/>
    <w:rsid w:val="00600508"/>
    <w:rsid w:val="00601569"/>
    <w:rsid w:val="006025AA"/>
    <w:rsid w:val="00602F16"/>
    <w:rsid w:val="0060316A"/>
    <w:rsid w:val="006040C7"/>
    <w:rsid w:val="006042B0"/>
    <w:rsid w:val="00604688"/>
    <w:rsid w:val="006048F3"/>
    <w:rsid w:val="00604FEA"/>
    <w:rsid w:val="00605AE9"/>
    <w:rsid w:val="0060654A"/>
    <w:rsid w:val="00611B84"/>
    <w:rsid w:val="00611F2C"/>
    <w:rsid w:val="00613643"/>
    <w:rsid w:val="00615CC4"/>
    <w:rsid w:val="00615E08"/>
    <w:rsid w:val="006163D3"/>
    <w:rsid w:val="00616E1F"/>
    <w:rsid w:val="00620E79"/>
    <w:rsid w:val="006216D4"/>
    <w:rsid w:val="00621FA1"/>
    <w:rsid w:val="0062267A"/>
    <w:rsid w:val="0062394D"/>
    <w:rsid w:val="00623A15"/>
    <w:rsid w:val="00623D3A"/>
    <w:rsid w:val="0062461F"/>
    <w:rsid w:val="00625713"/>
    <w:rsid w:val="00626063"/>
    <w:rsid w:val="006308C4"/>
    <w:rsid w:val="00632651"/>
    <w:rsid w:val="00632E37"/>
    <w:rsid w:val="00635B5F"/>
    <w:rsid w:val="00636386"/>
    <w:rsid w:val="00636F81"/>
    <w:rsid w:val="0063737F"/>
    <w:rsid w:val="00637A6A"/>
    <w:rsid w:val="00640ED9"/>
    <w:rsid w:val="00641373"/>
    <w:rsid w:val="00641D22"/>
    <w:rsid w:val="0064250E"/>
    <w:rsid w:val="00642851"/>
    <w:rsid w:val="006431A8"/>
    <w:rsid w:val="00643AF0"/>
    <w:rsid w:val="00643B93"/>
    <w:rsid w:val="00643BB3"/>
    <w:rsid w:val="006442A5"/>
    <w:rsid w:val="0064433D"/>
    <w:rsid w:val="006457F4"/>
    <w:rsid w:val="00646BC4"/>
    <w:rsid w:val="00647645"/>
    <w:rsid w:val="00650675"/>
    <w:rsid w:val="00650B3B"/>
    <w:rsid w:val="00651038"/>
    <w:rsid w:val="006513FC"/>
    <w:rsid w:val="006522A9"/>
    <w:rsid w:val="00652580"/>
    <w:rsid w:val="00652EB8"/>
    <w:rsid w:val="006543DB"/>
    <w:rsid w:val="00655F36"/>
    <w:rsid w:val="00655F5B"/>
    <w:rsid w:val="00656153"/>
    <w:rsid w:val="00657E7C"/>
    <w:rsid w:val="00660758"/>
    <w:rsid w:val="00666242"/>
    <w:rsid w:val="006705D8"/>
    <w:rsid w:val="00670F17"/>
    <w:rsid w:val="006716D1"/>
    <w:rsid w:val="0067174B"/>
    <w:rsid w:val="006723D2"/>
    <w:rsid w:val="006725C6"/>
    <w:rsid w:val="00676C3C"/>
    <w:rsid w:val="006776E4"/>
    <w:rsid w:val="0068085F"/>
    <w:rsid w:val="00681280"/>
    <w:rsid w:val="00681BFE"/>
    <w:rsid w:val="00682B3C"/>
    <w:rsid w:val="006838F5"/>
    <w:rsid w:val="006845D9"/>
    <w:rsid w:val="00684D10"/>
    <w:rsid w:val="00685492"/>
    <w:rsid w:val="00685CF1"/>
    <w:rsid w:val="0068617C"/>
    <w:rsid w:val="00686252"/>
    <w:rsid w:val="00686BCC"/>
    <w:rsid w:val="00686D6F"/>
    <w:rsid w:val="006872B7"/>
    <w:rsid w:val="00687E61"/>
    <w:rsid w:val="0069038E"/>
    <w:rsid w:val="00692088"/>
    <w:rsid w:val="006941B1"/>
    <w:rsid w:val="0069441C"/>
    <w:rsid w:val="0069541B"/>
    <w:rsid w:val="006955FD"/>
    <w:rsid w:val="00695DD4"/>
    <w:rsid w:val="00696B8F"/>
    <w:rsid w:val="00697B20"/>
    <w:rsid w:val="006A0173"/>
    <w:rsid w:val="006A03EA"/>
    <w:rsid w:val="006A1588"/>
    <w:rsid w:val="006A17A0"/>
    <w:rsid w:val="006A2EA3"/>
    <w:rsid w:val="006A3917"/>
    <w:rsid w:val="006A3F4B"/>
    <w:rsid w:val="006A4A73"/>
    <w:rsid w:val="006A5151"/>
    <w:rsid w:val="006A63F5"/>
    <w:rsid w:val="006A76AD"/>
    <w:rsid w:val="006B015F"/>
    <w:rsid w:val="006B045C"/>
    <w:rsid w:val="006B053B"/>
    <w:rsid w:val="006B126A"/>
    <w:rsid w:val="006B2675"/>
    <w:rsid w:val="006B27C3"/>
    <w:rsid w:val="006B2B3B"/>
    <w:rsid w:val="006B4D80"/>
    <w:rsid w:val="006B5218"/>
    <w:rsid w:val="006B5B56"/>
    <w:rsid w:val="006B6D19"/>
    <w:rsid w:val="006B760C"/>
    <w:rsid w:val="006B7969"/>
    <w:rsid w:val="006C04AE"/>
    <w:rsid w:val="006C0C1B"/>
    <w:rsid w:val="006C151B"/>
    <w:rsid w:val="006C1E3D"/>
    <w:rsid w:val="006C1FF5"/>
    <w:rsid w:val="006C2BD2"/>
    <w:rsid w:val="006C2DA6"/>
    <w:rsid w:val="006C379A"/>
    <w:rsid w:val="006C477E"/>
    <w:rsid w:val="006C629A"/>
    <w:rsid w:val="006D030B"/>
    <w:rsid w:val="006D0D54"/>
    <w:rsid w:val="006D15AF"/>
    <w:rsid w:val="006D2AC0"/>
    <w:rsid w:val="006D2E47"/>
    <w:rsid w:val="006D57D5"/>
    <w:rsid w:val="006D6D68"/>
    <w:rsid w:val="006D71EB"/>
    <w:rsid w:val="006E021A"/>
    <w:rsid w:val="006E24E2"/>
    <w:rsid w:val="006E2E31"/>
    <w:rsid w:val="006E37C6"/>
    <w:rsid w:val="006E39C2"/>
    <w:rsid w:val="006E4158"/>
    <w:rsid w:val="006E4189"/>
    <w:rsid w:val="006E4892"/>
    <w:rsid w:val="006E64E7"/>
    <w:rsid w:val="006E740F"/>
    <w:rsid w:val="006E7B2A"/>
    <w:rsid w:val="006E7DAA"/>
    <w:rsid w:val="006E96E3"/>
    <w:rsid w:val="006F5921"/>
    <w:rsid w:val="007013FA"/>
    <w:rsid w:val="00701DF6"/>
    <w:rsid w:val="0070302C"/>
    <w:rsid w:val="00704170"/>
    <w:rsid w:val="00705E76"/>
    <w:rsid w:val="00705F61"/>
    <w:rsid w:val="007074ED"/>
    <w:rsid w:val="00710021"/>
    <w:rsid w:val="00710BE8"/>
    <w:rsid w:val="00711F2E"/>
    <w:rsid w:val="00711F5B"/>
    <w:rsid w:val="00712A88"/>
    <w:rsid w:val="00712CB7"/>
    <w:rsid w:val="00713231"/>
    <w:rsid w:val="00713932"/>
    <w:rsid w:val="007139BE"/>
    <w:rsid w:val="00713B42"/>
    <w:rsid w:val="00721B4E"/>
    <w:rsid w:val="00721F26"/>
    <w:rsid w:val="00722612"/>
    <w:rsid w:val="00722EE7"/>
    <w:rsid w:val="0072399C"/>
    <w:rsid w:val="00723B6E"/>
    <w:rsid w:val="00724944"/>
    <w:rsid w:val="00724E55"/>
    <w:rsid w:val="0072537C"/>
    <w:rsid w:val="00725BEA"/>
    <w:rsid w:val="00725FB0"/>
    <w:rsid w:val="007272EB"/>
    <w:rsid w:val="00727982"/>
    <w:rsid w:val="0073033A"/>
    <w:rsid w:val="00730960"/>
    <w:rsid w:val="00730CD3"/>
    <w:rsid w:val="007340D2"/>
    <w:rsid w:val="00734664"/>
    <w:rsid w:val="00734966"/>
    <w:rsid w:val="00734C2A"/>
    <w:rsid w:val="00734D64"/>
    <w:rsid w:val="0074180B"/>
    <w:rsid w:val="00741C5B"/>
    <w:rsid w:val="00741E56"/>
    <w:rsid w:val="00742966"/>
    <w:rsid w:val="007432BB"/>
    <w:rsid w:val="00744ECF"/>
    <w:rsid w:val="00745A1D"/>
    <w:rsid w:val="007472AB"/>
    <w:rsid w:val="00747B88"/>
    <w:rsid w:val="0075069D"/>
    <w:rsid w:val="007521BC"/>
    <w:rsid w:val="00752883"/>
    <w:rsid w:val="00753712"/>
    <w:rsid w:val="00753BA7"/>
    <w:rsid w:val="007544A6"/>
    <w:rsid w:val="00755668"/>
    <w:rsid w:val="0075769F"/>
    <w:rsid w:val="00760AB8"/>
    <w:rsid w:val="007616B8"/>
    <w:rsid w:val="007629B7"/>
    <w:rsid w:val="00762B58"/>
    <w:rsid w:val="0076350C"/>
    <w:rsid w:val="00763939"/>
    <w:rsid w:val="00763C79"/>
    <w:rsid w:val="00765B92"/>
    <w:rsid w:val="007675D3"/>
    <w:rsid w:val="00767D3B"/>
    <w:rsid w:val="0077088A"/>
    <w:rsid w:val="007739BB"/>
    <w:rsid w:val="00773A64"/>
    <w:rsid w:val="00774C89"/>
    <w:rsid w:val="0077518F"/>
    <w:rsid w:val="007763D9"/>
    <w:rsid w:val="00776527"/>
    <w:rsid w:val="007772DE"/>
    <w:rsid w:val="0077789E"/>
    <w:rsid w:val="00780A9D"/>
    <w:rsid w:val="00782382"/>
    <w:rsid w:val="00782550"/>
    <w:rsid w:val="00782F15"/>
    <w:rsid w:val="00783088"/>
    <w:rsid w:val="007842BC"/>
    <w:rsid w:val="007851DB"/>
    <w:rsid w:val="00785798"/>
    <w:rsid w:val="00786143"/>
    <w:rsid w:val="007867E2"/>
    <w:rsid w:val="00786D07"/>
    <w:rsid w:val="00786F2B"/>
    <w:rsid w:val="0079024A"/>
    <w:rsid w:val="00790ADE"/>
    <w:rsid w:val="007915FE"/>
    <w:rsid w:val="007935CD"/>
    <w:rsid w:val="00794640"/>
    <w:rsid w:val="007952B6"/>
    <w:rsid w:val="0079543A"/>
    <w:rsid w:val="007957B1"/>
    <w:rsid w:val="00797573"/>
    <w:rsid w:val="007A0C87"/>
    <w:rsid w:val="007A156B"/>
    <w:rsid w:val="007A1D48"/>
    <w:rsid w:val="007A3505"/>
    <w:rsid w:val="007A355D"/>
    <w:rsid w:val="007A3B62"/>
    <w:rsid w:val="007A3C2B"/>
    <w:rsid w:val="007A4549"/>
    <w:rsid w:val="007A4582"/>
    <w:rsid w:val="007A74D3"/>
    <w:rsid w:val="007B0A60"/>
    <w:rsid w:val="007B0C7F"/>
    <w:rsid w:val="007B1D6F"/>
    <w:rsid w:val="007B1E36"/>
    <w:rsid w:val="007B5AC5"/>
    <w:rsid w:val="007B70EF"/>
    <w:rsid w:val="007B7AD2"/>
    <w:rsid w:val="007C0AAE"/>
    <w:rsid w:val="007C190A"/>
    <w:rsid w:val="007C2454"/>
    <w:rsid w:val="007C2C91"/>
    <w:rsid w:val="007C37D5"/>
    <w:rsid w:val="007C4F58"/>
    <w:rsid w:val="007C6528"/>
    <w:rsid w:val="007D02C7"/>
    <w:rsid w:val="007D080E"/>
    <w:rsid w:val="007D2F21"/>
    <w:rsid w:val="007D3AE9"/>
    <w:rsid w:val="007D4DCD"/>
    <w:rsid w:val="007D5A2F"/>
    <w:rsid w:val="007D5D7E"/>
    <w:rsid w:val="007D69B0"/>
    <w:rsid w:val="007D6C72"/>
    <w:rsid w:val="007D77F0"/>
    <w:rsid w:val="007E169B"/>
    <w:rsid w:val="007E1991"/>
    <w:rsid w:val="007E3AE3"/>
    <w:rsid w:val="007E3D2A"/>
    <w:rsid w:val="007E46F8"/>
    <w:rsid w:val="007E4B1E"/>
    <w:rsid w:val="007E4C86"/>
    <w:rsid w:val="007E561B"/>
    <w:rsid w:val="007E5670"/>
    <w:rsid w:val="007E7237"/>
    <w:rsid w:val="007F117C"/>
    <w:rsid w:val="007F18EB"/>
    <w:rsid w:val="007F28A3"/>
    <w:rsid w:val="007F3FE0"/>
    <w:rsid w:val="007F5FE9"/>
    <w:rsid w:val="007F650B"/>
    <w:rsid w:val="007F6DC7"/>
    <w:rsid w:val="008003AD"/>
    <w:rsid w:val="008003C8"/>
    <w:rsid w:val="00800675"/>
    <w:rsid w:val="00802226"/>
    <w:rsid w:val="00803060"/>
    <w:rsid w:val="008030F2"/>
    <w:rsid w:val="00803234"/>
    <w:rsid w:val="00803A6B"/>
    <w:rsid w:val="00806417"/>
    <w:rsid w:val="00806E9F"/>
    <w:rsid w:val="00807802"/>
    <w:rsid w:val="00810248"/>
    <w:rsid w:val="00810315"/>
    <w:rsid w:val="00810535"/>
    <w:rsid w:val="00811787"/>
    <w:rsid w:val="00812751"/>
    <w:rsid w:val="00812989"/>
    <w:rsid w:val="008134A9"/>
    <w:rsid w:val="00813A40"/>
    <w:rsid w:val="00813B36"/>
    <w:rsid w:val="00813F95"/>
    <w:rsid w:val="00814FF4"/>
    <w:rsid w:val="0081765B"/>
    <w:rsid w:val="00820169"/>
    <w:rsid w:val="00820B09"/>
    <w:rsid w:val="008215F4"/>
    <w:rsid w:val="008218F6"/>
    <w:rsid w:val="008228D2"/>
    <w:rsid w:val="008261CD"/>
    <w:rsid w:val="0082665C"/>
    <w:rsid w:val="00827366"/>
    <w:rsid w:val="008274C1"/>
    <w:rsid w:val="00827D18"/>
    <w:rsid w:val="00831202"/>
    <w:rsid w:val="0083197C"/>
    <w:rsid w:val="00831B22"/>
    <w:rsid w:val="00831BDB"/>
    <w:rsid w:val="00832D5F"/>
    <w:rsid w:val="008335A6"/>
    <w:rsid w:val="0083403A"/>
    <w:rsid w:val="00834448"/>
    <w:rsid w:val="00834703"/>
    <w:rsid w:val="00834C4B"/>
    <w:rsid w:val="008354B2"/>
    <w:rsid w:val="008356BA"/>
    <w:rsid w:val="0083577F"/>
    <w:rsid w:val="00835B5E"/>
    <w:rsid w:val="008367EF"/>
    <w:rsid w:val="0083696F"/>
    <w:rsid w:val="00836DC2"/>
    <w:rsid w:val="008375C1"/>
    <w:rsid w:val="00837BC2"/>
    <w:rsid w:val="00837E2E"/>
    <w:rsid w:val="008414C4"/>
    <w:rsid w:val="008415C8"/>
    <w:rsid w:val="00842F47"/>
    <w:rsid w:val="00845615"/>
    <w:rsid w:val="00845695"/>
    <w:rsid w:val="008459D2"/>
    <w:rsid w:val="00845DA6"/>
    <w:rsid w:val="0084672E"/>
    <w:rsid w:val="00846DE1"/>
    <w:rsid w:val="00847796"/>
    <w:rsid w:val="00852539"/>
    <w:rsid w:val="00853116"/>
    <w:rsid w:val="00854DC8"/>
    <w:rsid w:val="008570F4"/>
    <w:rsid w:val="0085750B"/>
    <w:rsid w:val="00857CDE"/>
    <w:rsid w:val="00860422"/>
    <w:rsid w:val="00860CD6"/>
    <w:rsid w:val="0086166B"/>
    <w:rsid w:val="008621E1"/>
    <w:rsid w:val="00862B5B"/>
    <w:rsid w:val="00862B9A"/>
    <w:rsid w:val="00862D80"/>
    <w:rsid w:val="00862FF8"/>
    <w:rsid w:val="008636EE"/>
    <w:rsid w:val="00864491"/>
    <w:rsid w:val="00864888"/>
    <w:rsid w:val="00864CC4"/>
    <w:rsid w:val="008658E6"/>
    <w:rsid w:val="00865C2C"/>
    <w:rsid w:val="00865F9C"/>
    <w:rsid w:val="00866430"/>
    <w:rsid w:val="008669B5"/>
    <w:rsid w:val="00866FEB"/>
    <w:rsid w:val="008706EB"/>
    <w:rsid w:val="00872301"/>
    <w:rsid w:val="0087261E"/>
    <w:rsid w:val="00872918"/>
    <w:rsid w:val="00872C39"/>
    <w:rsid w:val="00872CFF"/>
    <w:rsid w:val="008738BF"/>
    <w:rsid w:val="0087519F"/>
    <w:rsid w:val="00880462"/>
    <w:rsid w:val="00880955"/>
    <w:rsid w:val="00881AF1"/>
    <w:rsid w:val="00882C3B"/>
    <w:rsid w:val="00882D05"/>
    <w:rsid w:val="00883DD1"/>
    <w:rsid w:val="0088401F"/>
    <w:rsid w:val="008845C4"/>
    <w:rsid w:val="0088485C"/>
    <w:rsid w:val="00885B69"/>
    <w:rsid w:val="00886A59"/>
    <w:rsid w:val="00887C42"/>
    <w:rsid w:val="00890324"/>
    <w:rsid w:val="00891CEE"/>
    <w:rsid w:val="00892412"/>
    <w:rsid w:val="00893014"/>
    <w:rsid w:val="0089461B"/>
    <w:rsid w:val="008948B1"/>
    <w:rsid w:val="008956E3"/>
    <w:rsid w:val="008959B7"/>
    <w:rsid w:val="00896B06"/>
    <w:rsid w:val="008970ED"/>
    <w:rsid w:val="00897482"/>
    <w:rsid w:val="008976E1"/>
    <w:rsid w:val="008A06D4"/>
    <w:rsid w:val="008A1C09"/>
    <w:rsid w:val="008A1D80"/>
    <w:rsid w:val="008A266C"/>
    <w:rsid w:val="008A2AC0"/>
    <w:rsid w:val="008A48B8"/>
    <w:rsid w:val="008A50CB"/>
    <w:rsid w:val="008A5D4E"/>
    <w:rsid w:val="008A6722"/>
    <w:rsid w:val="008A68D1"/>
    <w:rsid w:val="008A6E53"/>
    <w:rsid w:val="008A6F4B"/>
    <w:rsid w:val="008A7791"/>
    <w:rsid w:val="008B01AD"/>
    <w:rsid w:val="008B1641"/>
    <w:rsid w:val="008B1AE4"/>
    <w:rsid w:val="008B37D8"/>
    <w:rsid w:val="008B61B6"/>
    <w:rsid w:val="008B6E76"/>
    <w:rsid w:val="008B7CAC"/>
    <w:rsid w:val="008B7DAC"/>
    <w:rsid w:val="008C0FCC"/>
    <w:rsid w:val="008C192F"/>
    <w:rsid w:val="008C203F"/>
    <w:rsid w:val="008C3787"/>
    <w:rsid w:val="008C3D77"/>
    <w:rsid w:val="008C5B44"/>
    <w:rsid w:val="008C5D37"/>
    <w:rsid w:val="008C5DA9"/>
    <w:rsid w:val="008C69B0"/>
    <w:rsid w:val="008C7F89"/>
    <w:rsid w:val="008D1BF5"/>
    <w:rsid w:val="008D2B53"/>
    <w:rsid w:val="008D2BE1"/>
    <w:rsid w:val="008D3807"/>
    <w:rsid w:val="008D3CE8"/>
    <w:rsid w:val="008D4D62"/>
    <w:rsid w:val="008D6280"/>
    <w:rsid w:val="008D690D"/>
    <w:rsid w:val="008D6937"/>
    <w:rsid w:val="008D6CEC"/>
    <w:rsid w:val="008D799A"/>
    <w:rsid w:val="008E027D"/>
    <w:rsid w:val="008E02A3"/>
    <w:rsid w:val="008E06CB"/>
    <w:rsid w:val="008E0913"/>
    <w:rsid w:val="008E14CD"/>
    <w:rsid w:val="008E21B5"/>
    <w:rsid w:val="008E232A"/>
    <w:rsid w:val="008E2DE9"/>
    <w:rsid w:val="008E5CB0"/>
    <w:rsid w:val="008E7331"/>
    <w:rsid w:val="008E78B8"/>
    <w:rsid w:val="008F0512"/>
    <w:rsid w:val="008F201B"/>
    <w:rsid w:val="008F22E8"/>
    <w:rsid w:val="008F24FA"/>
    <w:rsid w:val="008F2AA4"/>
    <w:rsid w:val="008F2C67"/>
    <w:rsid w:val="008F4098"/>
    <w:rsid w:val="008F42BC"/>
    <w:rsid w:val="008F4456"/>
    <w:rsid w:val="008F47D2"/>
    <w:rsid w:val="008F4AC1"/>
    <w:rsid w:val="008F6DE4"/>
    <w:rsid w:val="008F6F0F"/>
    <w:rsid w:val="00900373"/>
    <w:rsid w:val="00900F83"/>
    <w:rsid w:val="00902747"/>
    <w:rsid w:val="009028FB"/>
    <w:rsid w:val="00904557"/>
    <w:rsid w:val="0090729C"/>
    <w:rsid w:val="0090777C"/>
    <w:rsid w:val="00907D4D"/>
    <w:rsid w:val="00907FEB"/>
    <w:rsid w:val="00911604"/>
    <w:rsid w:val="00911E26"/>
    <w:rsid w:val="00912CC7"/>
    <w:rsid w:val="009133EA"/>
    <w:rsid w:val="00913595"/>
    <w:rsid w:val="00913FCB"/>
    <w:rsid w:val="00914B72"/>
    <w:rsid w:val="00915413"/>
    <w:rsid w:val="009162B5"/>
    <w:rsid w:val="0091665F"/>
    <w:rsid w:val="00917265"/>
    <w:rsid w:val="00917C8C"/>
    <w:rsid w:val="00917CC3"/>
    <w:rsid w:val="00917D91"/>
    <w:rsid w:val="00921816"/>
    <w:rsid w:val="00922C13"/>
    <w:rsid w:val="00925A59"/>
    <w:rsid w:val="00925EA7"/>
    <w:rsid w:val="009264BF"/>
    <w:rsid w:val="009273D1"/>
    <w:rsid w:val="00927781"/>
    <w:rsid w:val="00927C0B"/>
    <w:rsid w:val="009304B9"/>
    <w:rsid w:val="009312E5"/>
    <w:rsid w:val="009322ED"/>
    <w:rsid w:val="00934706"/>
    <w:rsid w:val="00935FF8"/>
    <w:rsid w:val="009361C0"/>
    <w:rsid w:val="009361E3"/>
    <w:rsid w:val="009367A7"/>
    <w:rsid w:val="009374FD"/>
    <w:rsid w:val="00937640"/>
    <w:rsid w:val="00937739"/>
    <w:rsid w:val="00940A0B"/>
    <w:rsid w:val="00940BE6"/>
    <w:rsid w:val="00941B26"/>
    <w:rsid w:val="00941C56"/>
    <w:rsid w:val="00941D10"/>
    <w:rsid w:val="00942F62"/>
    <w:rsid w:val="0094314E"/>
    <w:rsid w:val="009434B2"/>
    <w:rsid w:val="00944E16"/>
    <w:rsid w:val="009452D1"/>
    <w:rsid w:val="009457D5"/>
    <w:rsid w:val="009459A3"/>
    <w:rsid w:val="009459FA"/>
    <w:rsid w:val="00945A9E"/>
    <w:rsid w:val="00946D32"/>
    <w:rsid w:val="00946FA9"/>
    <w:rsid w:val="009470D1"/>
    <w:rsid w:val="00947108"/>
    <w:rsid w:val="009508FB"/>
    <w:rsid w:val="00950CAB"/>
    <w:rsid w:val="0095194E"/>
    <w:rsid w:val="0095394D"/>
    <w:rsid w:val="00956A11"/>
    <w:rsid w:val="009572F3"/>
    <w:rsid w:val="00957596"/>
    <w:rsid w:val="009578C9"/>
    <w:rsid w:val="00957DE2"/>
    <w:rsid w:val="009609BD"/>
    <w:rsid w:val="00963177"/>
    <w:rsid w:val="009631D3"/>
    <w:rsid w:val="0096331D"/>
    <w:rsid w:val="00963C5C"/>
    <w:rsid w:val="0096415D"/>
    <w:rsid w:val="00964A97"/>
    <w:rsid w:val="0096539C"/>
    <w:rsid w:val="009660C5"/>
    <w:rsid w:val="00966578"/>
    <w:rsid w:val="00966AA5"/>
    <w:rsid w:val="00966EBF"/>
    <w:rsid w:val="009676D0"/>
    <w:rsid w:val="00970737"/>
    <w:rsid w:val="00971E24"/>
    <w:rsid w:val="00972247"/>
    <w:rsid w:val="00972907"/>
    <w:rsid w:val="009729F6"/>
    <w:rsid w:val="00974AE3"/>
    <w:rsid w:val="009759C7"/>
    <w:rsid w:val="00975B8D"/>
    <w:rsid w:val="009769A2"/>
    <w:rsid w:val="00980470"/>
    <w:rsid w:val="0098060F"/>
    <w:rsid w:val="009828D9"/>
    <w:rsid w:val="00982E59"/>
    <w:rsid w:val="00982F78"/>
    <w:rsid w:val="00983898"/>
    <w:rsid w:val="00983C95"/>
    <w:rsid w:val="00985066"/>
    <w:rsid w:val="00985E2A"/>
    <w:rsid w:val="009864AA"/>
    <w:rsid w:val="00986D5F"/>
    <w:rsid w:val="009918E5"/>
    <w:rsid w:val="009934EB"/>
    <w:rsid w:val="00994949"/>
    <w:rsid w:val="00995D22"/>
    <w:rsid w:val="00995D3C"/>
    <w:rsid w:val="00996763"/>
    <w:rsid w:val="009968D2"/>
    <w:rsid w:val="00997111"/>
    <w:rsid w:val="009A09FA"/>
    <w:rsid w:val="009A0AFE"/>
    <w:rsid w:val="009A0D58"/>
    <w:rsid w:val="009A3D07"/>
    <w:rsid w:val="009A3DAE"/>
    <w:rsid w:val="009A49AA"/>
    <w:rsid w:val="009A5471"/>
    <w:rsid w:val="009A6512"/>
    <w:rsid w:val="009A759C"/>
    <w:rsid w:val="009A7888"/>
    <w:rsid w:val="009A7B51"/>
    <w:rsid w:val="009B1501"/>
    <w:rsid w:val="009B1AEF"/>
    <w:rsid w:val="009B2474"/>
    <w:rsid w:val="009B2CAF"/>
    <w:rsid w:val="009B2E47"/>
    <w:rsid w:val="009B33F9"/>
    <w:rsid w:val="009B466D"/>
    <w:rsid w:val="009B660B"/>
    <w:rsid w:val="009B67FC"/>
    <w:rsid w:val="009B77A2"/>
    <w:rsid w:val="009B78B8"/>
    <w:rsid w:val="009B7E08"/>
    <w:rsid w:val="009C14BF"/>
    <w:rsid w:val="009C1AC6"/>
    <w:rsid w:val="009C60DE"/>
    <w:rsid w:val="009C72DD"/>
    <w:rsid w:val="009C73AB"/>
    <w:rsid w:val="009D126E"/>
    <w:rsid w:val="009D1552"/>
    <w:rsid w:val="009D3B6B"/>
    <w:rsid w:val="009D546D"/>
    <w:rsid w:val="009D629D"/>
    <w:rsid w:val="009D7217"/>
    <w:rsid w:val="009D7B1A"/>
    <w:rsid w:val="009E02D8"/>
    <w:rsid w:val="009E0D2D"/>
    <w:rsid w:val="009E10DA"/>
    <w:rsid w:val="009E2A82"/>
    <w:rsid w:val="009E32EB"/>
    <w:rsid w:val="009E3C81"/>
    <w:rsid w:val="009E5329"/>
    <w:rsid w:val="009E61E0"/>
    <w:rsid w:val="009F0115"/>
    <w:rsid w:val="009F0A6D"/>
    <w:rsid w:val="009F0DB0"/>
    <w:rsid w:val="009F1B68"/>
    <w:rsid w:val="009F1E9B"/>
    <w:rsid w:val="009F22E5"/>
    <w:rsid w:val="009F242B"/>
    <w:rsid w:val="009F28A4"/>
    <w:rsid w:val="009F2EAC"/>
    <w:rsid w:val="009F3FD9"/>
    <w:rsid w:val="009F446A"/>
    <w:rsid w:val="009F4485"/>
    <w:rsid w:val="009F44C8"/>
    <w:rsid w:val="009F4A5D"/>
    <w:rsid w:val="009F4CB7"/>
    <w:rsid w:val="009F5ADD"/>
    <w:rsid w:val="009F5F33"/>
    <w:rsid w:val="009F72B3"/>
    <w:rsid w:val="009F7BBF"/>
    <w:rsid w:val="00A000B4"/>
    <w:rsid w:val="00A00CEC"/>
    <w:rsid w:val="00A01080"/>
    <w:rsid w:val="00A023F2"/>
    <w:rsid w:val="00A052E7"/>
    <w:rsid w:val="00A05312"/>
    <w:rsid w:val="00A07BBE"/>
    <w:rsid w:val="00A1174B"/>
    <w:rsid w:val="00A12A84"/>
    <w:rsid w:val="00A12DE4"/>
    <w:rsid w:val="00A131C4"/>
    <w:rsid w:val="00A138DC"/>
    <w:rsid w:val="00A13E69"/>
    <w:rsid w:val="00A145C6"/>
    <w:rsid w:val="00A1463F"/>
    <w:rsid w:val="00A14FDF"/>
    <w:rsid w:val="00A14FF2"/>
    <w:rsid w:val="00A15748"/>
    <w:rsid w:val="00A16874"/>
    <w:rsid w:val="00A17E97"/>
    <w:rsid w:val="00A23D9C"/>
    <w:rsid w:val="00A24227"/>
    <w:rsid w:val="00A246B8"/>
    <w:rsid w:val="00A26770"/>
    <w:rsid w:val="00A272AD"/>
    <w:rsid w:val="00A3017A"/>
    <w:rsid w:val="00A30CB3"/>
    <w:rsid w:val="00A31319"/>
    <w:rsid w:val="00A31400"/>
    <w:rsid w:val="00A32375"/>
    <w:rsid w:val="00A324A3"/>
    <w:rsid w:val="00A32EE4"/>
    <w:rsid w:val="00A33ABD"/>
    <w:rsid w:val="00A33B7F"/>
    <w:rsid w:val="00A34025"/>
    <w:rsid w:val="00A364D3"/>
    <w:rsid w:val="00A3682D"/>
    <w:rsid w:val="00A370C2"/>
    <w:rsid w:val="00A40620"/>
    <w:rsid w:val="00A4101C"/>
    <w:rsid w:val="00A41075"/>
    <w:rsid w:val="00A41F55"/>
    <w:rsid w:val="00A427E9"/>
    <w:rsid w:val="00A43112"/>
    <w:rsid w:val="00A43AAB"/>
    <w:rsid w:val="00A43C96"/>
    <w:rsid w:val="00A43CDF"/>
    <w:rsid w:val="00A43E52"/>
    <w:rsid w:val="00A4453F"/>
    <w:rsid w:val="00A44673"/>
    <w:rsid w:val="00A5006A"/>
    <w:rsid w:val="00A509A5"/>
    <w:rsid w:val="00A5406D"/>
    <w:rsid w:val="00A54357"/>
    <w:rsid w:val="00A54C71"/>
    <w:rsid w:val="00A55CB8"/>
    <w:rsid w:val="00A57353"/>
    <w:rsid w:val="00A578C7"/>
    <w:rsid w:val="00A579E8"/>
    <w:rsid w:val="00A60288"/>
    <w:rsid w:val="00A607CE"/>
    <w:rsid w:val="00A61191"/>
    <w:rsid w:val="00A627B5"/>
    <w:rsid w:val="00A638CE"/>
    <w:rsid w:val="00A63CDE"/>
    <w:rsid w:val="00A660BB"/>
    <w:rsid w:val="00A661C5"/>
    <w:rsid w:val="00A66359"/>
    <w:rsid w:val="00A6660B"/>
    <w:rsid w:val="00A671E7"/>
    <w:rsid w:val="00A677CF"/>
    <w:rsid w:val="00A679AC"/>
    <w:rsid w:val="00A72A43"/>
    <w:rsid w:val="00A73D59"/>
    <w:rsid w:val="00A750F0"/>
    <w:rsid w:val="00A76402"/>
    <w:rsid w:val="00A80150"/>
    <w:rsid w:val="00A80536"/>
    <w:rsid w:val="00A80988"/>
    <w:rsid w:val="00A8138B"/>
    <w:rsid w:val="00A82677"/>
    <w:rsid w:val="00A82826"/>
    <w:rsid w:val="00A82F52"/>
    <w:rsid w:val="00A8314A"/>
    <w:rsid w:val="00A842AE"/>
    <w:rsid w:val="00A84824"/>
    <w:rsid w:val="00A85D7B"/>
    <w:rsid w:val="00A8745A"/>
    <w:rsid w:val="00A87E2B"/>
    <w:rsid w:val="00A903B3"/>
    <w:rsid w:val="00A908BE"/>
    <w:rsid w:val="00A91D7D"/>
    <w:rsid w:val="00A933C6"/>
    <w:rsid w:val="00A93F66"/>
    <w:rsid w:val="00A9415D"/>
    <w:rsid w:val="00A943E1"/>
    <w:rsid w:val="00A94453"/>
    <w:rsid w:val="00A945B2"/>
    <w:rsid w:val="00A94B98"/>
    <w:rsid w:val="00A96F6B"/>
    <w:rsid w:val="00A97249"/>
    <w:rsid w:val="00A9729E"/>
    <w:rsid w:val="00A97A42"/>
    <w:rsid w:val="00AA0239"/>
    <w:rsid w:val="00AA02B4"/>
    <w:rsid w:val="00AA0F4B"/>
    <w:rsid w:val="00AA2568"/>
    <w:rsid w:val="00AA3C74"/>
    <w:rsid w:val="00AA3CAA"/>
    <w:rsid w:val="00AA4B0F"/>
    <w:rsid w:val="00AA4B5C"/>
    <w:rsid w:val="00AA4F1C"/>
    <w:rsid w:val="00AA5303"/>
    <w:rsid w:val="00AA5721"/>
    <w:rsid w:val="00AA59B5"/>
    <w:rsid w:val="00AA5D2D"/>
    <w:rsid w:val="00AA61AD"/>
    <w:rsid w:val="00AA7027"/>
    <w:rsid w:val="00AA7191"/>
    <w:rsid w:val="00AB119D"/>
    <w:rsid w:val="00AB1E5A"/>
    <w:rsid w:val="00AB23A1"/>
    <w:rsid w:val="00AB308E"/>
    <w:rsid w:val="00AB33D6"/>
    <w:rsid w:val="00AB54D6"/>
    <w:rsid w:val="00AB5660"/>
    <w:rsid w:val="00AB6A9D"/>
    <w:rsid w:val="00AC0042"/>
    <w:rsid w:val="00AC0CFC"/>
    <w:rsid w:val="00AC0E6B"/>
    <w:rsid w:val="00AC0EEC"/>
    <w:rsid w:val="00AC1251"/>
    <w:rsid w:val="00AC1AB5"/>
    <w:rsid w:val="00AC3063"/>
    <w:rsid w:val="00AC3E0F"/>
    <w:rsid w:val="00AC4D86"/>
    <w:rsid w:val="00AC76FC"/>
    <w:rsid w:val="00AC7E7E"/>
    <w:rsid w:val="00AD1420"/>
    <w:rsid w:val="00AD166B"/>
    <w:rsid w:val="00AD180E"/>
    <w:rsid w:val="00AD1C6D"/>
    <w:rsid w:val="00AD1E66"/>
    <w:rsid w:val="00AD3A8E"/>
    <w:rsid w:val="00AD5A40"/>
    <w:rsid w:val="00AD6339"/>
    <w:rsid w:val="00AE1A09"/>
    <w:rsid w:val="00AE2235"/>
    <w:rsid w:val="00AE2421"/>
    <w:rsid w:val="00AE3BCE"/>
    <w:rsid w:val="00AE40A3"/>
    <w:rsid w:val="00AE5A62"/>
    <w:rsid w:val="00AE61E1"/>
    <w:rsid w:val="00AE6326"/>
    <w:rsid w:val="00AE6AAB"/>
    <w:rsid w:val="00AE6D37"/>
    <w:rsid w:val="00AE7211"/>
    <w:rsid w:val="00AF079B"/>
    <w:rsid w:val="00AF0A27"/>
    <w:rsid w:val="00AF1383"/>
    <w:rsid w:val="00AF1615"/>
    <w:rsid w:val="00AF1E40"/>
    <w:rsid w:val="00AF2023"/>
    <w:rsid w:val="00AF36D2"/>
    <w:rsid w:val="00AF3C76"/>
    <w:rsid w:val="00AF5D3F"/>
    <w:rsid w:val="00AF7504"/>
    <w:rsid w:val="00AF7C68"/>
    <w:rsid w:val="00AF7FE1"/>
    <w:rsid w:val="00B00AE6"/>
    <w:rsid w:val="00B02DFB"/>
    <w:rsid w:val="00B03E0C"/>
    <w:rsid w:val="00B04625"/>
    <w:rsid w:val="00B05FBD"/>
    <w:rsid w:val="00B071A1"/>
    <w:rsid w:val="00B102B7"/>
    <w:rsid w:val="00B10579"/>
    <w:rsid w:val="00B10C4F"/>
    <w:rsid w:val="00B1187E"/>
    <w:rsid w:val="00B11CB3"/>
    <w:rsid w:val="00B1272C"/>
    <w:rsid w:val="00B134E7"/>
    <w:rsid w:val="00B13BA3"/>
    <w:rsid w:val="00B14438"/>
    <w:rsid w:val="00B14A3B"/>
    <w:rsid w:val="00B14B2F"/>
    <w:rsid w:val="00B15468"/>
    <w:rsid w:val="00B156C1"/>
    <w:rsid w:val="00B1577E"/>
    <w:rsid w:val="00B16728"/>
    <w:rsid w:val="00B16815"/>
    <w:rsid w:val="00B16D9A"/>
    <w:rsid w:val="00B2102C"/>
    <w:rsid w:val="00B21832"/>
    <w:rsid w:val="00B21D76"/>
    <w:rsid w:val="00B221B0"/>
    <w:rsid w:val="00B22B00"/>
    <w:rsid w:val="00B24FB1"/>
    <w:rsid w:val="00B260A4"/>
    <w:rsid w:val="00B26870"/>
    <w:rsid w:val="00B26E20"/>
    <w:rsid w:val="00B27130"/>
    <w:rsid w:val="00B274C0"/>
    <w:rsid w:val="00B312FA"/>
    <w:rsid w:val="00B31D50"/>
    <w:rsid w:val="00B3239C"/>
    <w:rsid w:val="00B32E97"/>
    <w:rsid w:val="00B346D0"/>
    <w:rsid w:val="00B349E1"/>
    <w:rsid w:val="00B35437"/>
    <w:rsid w:val="00B36430"/>
    <w:rsid w:val="00B3655F"/>
    <w:rsid w:val="00B3676B"/>
    <w:rsid w:val="00B3706C"/>
    <w:rsid w:val="00B3732A"/>
    <w:rsid w:val="00B374B2"/>
    <w:rsid w:val="00B40810"/>
    <w:rsid w:val="00B416D1"/>
    <w:rsid w:val="00B42F31"/>
    <w:rsid w:val="00B42FE8"/>
    <w:rsid w:val="00B430FC"/>
    <w:rsid w:val="00B443E7"/>
    <w:rsid w:val="00B44C71"/>
    <w:rsid w:val="00B4502A"/>
    <w:rsid w:val="00B46D6E"/>
    <w:rsid w:val="00B46F75"/>
    <w:rsid w:val="00B46F7A"/>
    <w:rsid w:val="00B47774"/>
    <w:rsid w:val="00B47F68"/>
    <w:rsid w:val="00B517C6"/>
    <w:rsid w:val="00B518AE"/>
    <w:rsid w:val="00B53E0F"/>
    <w:rsid w:val="00B54E3F"/>
    <w:rsid w:val="00B54E61"/>
    <w:rsid w:val="00B550F6"/>
    <w:rsid w:val="00B55173"/>
    <w:rsid w:val="00B551F4"/>
    <w:rsid w:val="00B56AC1"/>
    <w:rsid w:val="00B60F5A"/>
    <w:rsid w:val="00B61640"/>
    <w:rsid w:val="00B62498"/>
    <w:rsid w:val="00B631FE"/>
    <w:rsid w:val="00B639CD"/>
    <w:rsid w:val="00B64297"/>
    <w:rsid w:val="00B66F53"/>
    <w:rsid w:val="00B6762D"/>
    <w:rsid w:val="00B678A0"/>
    <w:rsid w:val="00B6798A"/>
    <w:rsid w:val="00B6DB07"/>
    <w:rsid w:val="00B7000B"/>
    <w:rsid w:val="00B70CE5"/>
    <w:rsid w:val="00B72982"/>
    <w:rsid w:val="00B72C8A"/>
    <w:rsid w:val="00B7400B"/>
    <w:rsid w:val="00B751D1"/>
    <w:rsid w:val="00B76A3C"/>
    <w:rsid w:val="00B7776E"/>
    <w:rsid w:val="00B80482"/>
    <w:rsid w:val="00B81B9C"/>
    <w:rsid w:val="00B837C6"/>
    <w:rsid w:val="00B83918"/>
    <w:rsid w:val="00B83A12"/>
    <w:rsid w:val="00B84E5C"/>
    <w:rsid w:val="00B873CD"/>
    <w:rsid w:val="00B90133"/>
    <w:rsid w:val="00B911D1"/>
    <w:rsid w:val="00B91BB8"/>
    <w:rsid w:val="00B920ED"/>
    <w:rsid w:val="00B92AF5"/>
    <w:rsid w:val="00B9515D"/>
    <w:rsid w:val="00B951DB"/>
    <w:rsid w:val="00B951E0"/>
    <w:rsid w:val="00B95AA0"/>
    <w:rsid w:val="00B967ED"/>
    <w:rsid w:val="00B96ED5"/>
    <w:rsid w:val="00B97CC2"/>
    <w:rsid w:val="00BA0F90"/>
    <w:rsid w:val="00BA2A19"/>
    <w:rsid w:val="00BA329C"/>
    <w:rsid w:val="00BA4485"/>
    <w:rsid w:val="00BA4C24"/>
    <w:rsid w:val="00BA4D2E"/>
    <w:rsid w:val="00BA4DFC"/>
    <w:rsid w:val="00BA59E8"/>
    <w:rsid w:val="00BB0C18"/>
    <w:rsid w:val="00BB1BC5"/>
    <w:rsid w:val="00BB1C7E"/>
    <w:rsid w:val="00BB1CBA"/>
    <w:rsid w:val="00BB33D0"/>
    <w:rsid w:val="00BB4D97"/>
    <w:rsid w:val="00BB555A"/>
    <w:rsid w:val="00BB5F78"/>
    <w:rsid w:val="00BB6906"/>
    <w:rsid w:val="00BB7E85"/>
    <w:rsid w:val="00BC178A"/>
    <w:rsid w:val="00BC1EA8"/>
    <w:rsid w:val="00BC3218"/>
    <w:rsid w:val="00BC33CC"/>
    <w:rsid w:val="00BC3EB2"/>
    <w:rsid w:val="00BC4006"/>
    <w:rsid w:val="00BC4DCD"/>
    <w:rsid w:val="00BC5784"/>
    <w:rsid w:val="00BC754F"/>
    <w:rsid w:val="00BC7761"/>
    <w:rsid w:val="00BC7C9A"/>
    <w:rsid w:val="00BD0DBC"/>
    <w:rsid w:val="00BD14B5"/>
    <w:rsid w:val="00BD38FF"/>
    <w:rsid w:val="00BD3B59"/>
    <w:rsid w:val="00BD3BAB"/>
    <w:rsid w:val="00BD463F"/>
    <w:rsid w:val="00BD588A"/>
    <w:rsid w:val="00BD661F"/>
    <w:rsid w:val="00BD719B"/>
    <w:rsid w:val="00BD792D"/>
    <w:rsid w:val="00BE24B9"/>
    <w:rsid w:val="00BE2674"/>
    <w:rsid w:val="00BE2686"/>
    <w:rsid w:val="00BE2D57"/>
    <w:rsid w:val="00BE526D"/>
    <w:rsid w:val="00BE6428"/>
    <w:rsid w:val="00BE703F"/>
    <w:rsid w:val="00BE7A5B"/>
    <w:rsid w:val="00BF12F7"/>
    <w:rsid w:val="00BF14D1"/>
    <w:rsid w:val="00BF1756"/>
    <w:rsid w:val="00BF20D4"/>
    <w:rsid w:val="00BF2FC5"/>
    <w:rsid w:val="00BF3195"/>
    <w:rsid w:val="00BF3F4D"/>
    <w:rsid w:val="00BF437F"/>
    <w:rsid w:val="00BF47D8"/>
    <w:rsid w:val="00BF5808"/>
    <w:rsid w:val="00BF6926"/>
    <w:rsid w:val="00C01666"/>
    <w:rsid w:val="00C0296D"/>
    <w:rsid w:val="00C03C7B"/>
    <w:rsid w:val="00C05314"/>
    <w:rsid w:val="00C05813"/>
    <w:rsid w:val="00C05BC0"/>
    <w:rsid w:val="00C060C0"/>
    <w:rsid w:val="00C06794"/>
    <w:rsid w:val="00C06ED4"/>
    <w:rsid w:val="00C07812"/>
    <w:rsid w:val="00C07B22"/>
    <w:rsid w:val="00C10130"/>
    <w:rsid w:val="00C10259"/>
    <w:rsid w:val="00C106D7"/>
    <w:rsid w:val="00C10DBF"/>
    <w:rsid w:val="00C10E7C"/>
    <w:rsid w:val="00C11AD2"/>
    <w:rsid w:val="00C130F0"/>
    <w:rsid w:val="00C1349B"/>
    <w:rsid w:val="00C13D13"/>
    <w:rsid w:val="00C144A9"/>
    <w:rsid w:val="00C145BD"/>
    <w:rsid w:val="00C145CF"/>
    <w:rsid w:val="00C159A7"/>
    <w:rsid w:val="00C17119"/>
    <w:rsid w:val="00C20F2D"/>
    <w:rsid w:val="00C21B8A"/>
    <w:rsid w:val="00C21D84"/>
    <w:rsid w:val="00C21EDD"/>
    <w:rsid w:val="00C22976"/>
    <w:rsid w:val="00C229EC"/>
    <w:rsid w:val="00C23975"/>
    <w:rsid w:val="00C239FB"/>
    <w:rsid w:val="00C23A4A"/>
    <w:rsid w:val="00C23F7D"/>
    <w:rsid w:val="00C249F2"/>
    <w:rsid w:val="00C25C7D"/>
    <w:rsid w:val="00C25D38"/>
    <w:rsid w:val="00C25E9E"/>
    <w:rsid w:val="00C264D4"/>
    <w:rsid w:val="00C267F6"/>
    <w:rsid w:val="00C27688"/>
    <w:rsid w:val="00C27716"/>
    <w:rsid w:val="00C305C3"/>
    <w:rsid w:val="00C317DB"/>
    <w:rsid w:val="00C32750"/>
    <w:rsid w:val="00C3400C"/>
    <w:rsid w:val="00C35B84"/>
    <w:rsid w:val="00C37BAC"/>
    <w:rsid w:val="00C41954"/>
    <w:rsid w:val="00C429AB"/>
    <w:rsid w:val="00C434FE"/>
    <w:rsid w:val="00C445FE"/>
    <w:rsid w:val="00C4491A"/>
    <w:rsid w:val="00C45389"/>
    <w:rsid w:val="00C45CBD"/>
    <w:rsid w:val="00C46A6B"/>
    <w:rsid w:val="00C50D32"/>
    <w:rsid w:val="00C51E81"/>
    <w:rsid w:val="00C51EF7"/>
    <w:rsid w:val="00C5272A"/>
    <w:rsid w:val="00C529C4"/>
    <w:rsid w:val="00C54091"/>
    <w:rsid w:val="00C54AE4"/>
    <w:rsid w:val="00C54F56"/>
    <w:rsid w:val="00C55516"/>
    <w:rsid w:val="00C56B46"/>
    <w:rsid w:val="00C56C0A"/>
    <w:rsid w:val="00C60BC9"/>
    <w:rsid w:val="00C62625"/>
    <w:rsid w:val="00C62F37"/>
    <w:rsid w:val="00C6392F"/>
    <w:rsid w:val="00C63E85"/>
    <w:rsid w:val="00C641AE"/>
    <w:rsid w:val="00C67910"/>
    <w:rsid w:val="00C67D7D"/>
    <w:rsid w:val="00C70343"/>
    <w:rsid w:val="00C7096A"/>
    <w:rsid w:val="00C714C8"/>
    <w:rsid w:val="00C73E59"/>
    <w:rsid w:val="00C74006"/>
    <w:rsid w:val="00C7559D"/>
    <w:rsid w:val="00C756CB"/>
    <w:rsid w:val="00C76AF2"/>
    <w:rsid w:val="00C76F24"/>
    <w:rsid w:val="00C7729C"/>
    <w:rsid w:val="00C773EE"/>
    <w:rsid w:val="00C779F8"/>
    <w:rsid w:val="00C80505"/>
    <w:rsid w:val="00C81328"/>
    <w:rsid w:val="00C81B96"/>
    <w:rsid w:val="00C81CA7"/>
    <w:rsid w:val="00C826D1"/>
    <w:rsid w:val="00C831D8"/>
    <w:rsid w:val="00C839E4"/>
    <w:rsid w:val="00C8450D"/>
    <w:rsid w:val="00C847B8"/>
    <w:rsid w:val="00C8501E"/>
    <w:rsid w:val="00C85747"/>
    <w:rsid w:val="00C85D79"/>
    <w:rsid w:val="00C85E5A"/>
    <w:rsid w:val="00C85FCE"/>
    <w:rsid w:val="00C864C4"/>
    <w:rsid w:val="00C869A2"/>
    <w:rsid w:val="00C86DF2"/>
    <w:rsid w:val="00C9158D"/>
    <w:rsid w:val="00C91959"/>
    <w:rsid w:val="00C91EAA"/>
    <w:rsid w:val="00C92102"/>
    <w:rsid w:val="00C9254D"/>
    <w:rsid w:val="00C929AD"/>
    <w:rsid w:val="00C9421F"/>
    <w:rsid w:val="00C94308"/>
    <w:rsid w:val="00C9448C"/>
    <w:rsid w:val="00C95200"/>
    <w:rsid w:val="00C95A66"/>
    <w:rsid w:val="00C96089"/>
    <w:rsid w:val="00C973C2"/>
    <w:rsid w:val="00C9769E"/>
    <w:rsid w:val="00CA0590"/>
    <w:rsid w:val="00CA0AD3"/>
    <w:rsid w:val="00CA0C50"/>
    <w:rsid w:val="00CA4303"/>
    <w:rsid w:val="00CA4EFB"/>
    <w:rsid w:val="00CA601E"/>
    <w:rsid w:val="00CA714A"/>
    <w:rsid w:val="00CA7ED7"/>
    <w:rsid w:val="00CB0535"/>
    <w:rsid w:val="00CB0979"/>
    <w:rsid w:val="00CB0FA1"/>
    <w:rsid w:val="00CB1091"/>
    <w:rsid w:val="00CB1B47"/>
    <w:rsid w:val="00CB22A8"/>
    <w:rsid w:val="00CB26E6"/>
    <w:rsid w:val="00CB27C5"/>
    <w:rsid w:val="00CB3023"/>
    <w:rsid w:val="00CB3578"/>
    <w:rsid w:val="00CB3E61"/>
    <w:rsid w:val="00CB4B28"/>
    <w:rsid w:val="00CB52AF"/>
    <w:rsid w:val="00CB58F6"/>
    <w:rsid w:val="00CB5CDD"/>
    <w:rsid w:val="00CB620E"/>
    <w:rsid w:val="00CC0466"/>
    <w:rsid w:val="00CC0797"/>
    <w:rsid w:val="00CC09BE"/>
    <w:rsid w:val="00CC2173"/>
    <w:rsid w:val="00CC2534"/>
    <w:rsid w:val="00CC26F8"/>
    <w:rsid w:val="00CC28F8"/>
    <w:rsid w:val="00CC325C"/>
    <w:rsid w:val="00CC3F09"/>
    <w:rsid w:val="00CC4DA7"/>
    <w:rsid w:val="00CC71C9"/>
    <w:rsid w:val="00CC7988"/>
    <w:rsid w:val="00CD0961"/>
    <w:rsid w:val="00CD1872"/>
    <w:rsid w:val="00CD2557"/>
    <w:rsid w:val="00CD2AAB"/>
    <w:rsid w:val="00CD2CC8"/>
    <w:rsid w:val="00CD2D8A"/>
    <w:rsid w:val="00CD3277"/>
    <w:rsid w:val="00CD49B3"/>
    <w:rsid w:val="00CD5541"/>
    <w:rsid w:val="00CD5DA4"/>
    <w:rsid w:val="00CDEBF5"/>
    <w:rsid w:val="00CE1014"/>
    <w:rsid w:val="00CE1444"/>
    <w:rsid w:val="00CE1562"/>
    <w:rsid w:val="00CE38AA"/>
    <w:rsid w:val="00CE4B16"/>
    <w:rsid w:val="00CE5A56"/>
    <w:rsid w:val="00CE5B0B"/>
    <w:rsid w:val="00CE7D91"/>
    <w:rsid w:val="00CF06B5"/>
    <w:rsid w:val="00CF1893"/>
    <w:rsid w:val="00CF2D41"/>
    <w:rsid w:val="00CF340C"/>
    <w:rsid w:val="00CF366A"/>
    <w:rsid w:val="00CF3CBE"/>
    <w:rsid w:val="00CF5A1B"/>
    <w:rsid w:val="00CF5A38"/>
    <w:rsid w:val="00CF640D"/>
    <w:rsid w:val="00CF6461"/>
    <w:rsid w:val="00CF69B8"/>
    <w:rsid w:val="00CF784C"/>
    <w:rsid w:val="00CF7A00"/>
    <w:rsid w:val="00D0044A"/>
    <w:rsid w:val="00D028D6"/>
    <w:rsid w:val="00D0295A"/>
    <w:rsid w:val="00D045F1"/>
    <w:rsid w:val="00D05B7B"/>
    <w:rsid w:val="00D06332"/>
    <w:rsid w:val="00D07173"/>
    <w:rsid w:val="00D101DC"/>
    <w:rsid w:val="00D10BC9"/>
    <w:rsid w:val="00D114A5"/>
    <w:rsid w:val="00D11FD3"/>
    <w:rsid w:val="00D121A2"/>
    <w:rsid w:val="00D12476"/>
    <w:rsid w:val="00D12AD7"/>
    <w:rsid w:val="00D12B58"/>
    <w:rsid w:val="00D13466"/>
    <w:rsid w:val="00D13933"/>
    <w:rsid w:val="00D1399B"/>
    <w:rsid w:val="00D13E41"/>
    <w:rsid w:val="00D1577B"/>
    <w:rsid w:val="00D16C8A"/>
    <w:rsid w:val="00D17190"/>
    <w:rsid w:val="00D17886"/>
    <w:rsid w:val="00D17D70"/>
    <w:rsid w:val="00D207C2"/>
    <w:rsid w:val="00D23795"/>
    <w:rsid w:val="00D238DD"/>
    <w:rsid w:val="00D24F78"/>
    <w:rsid w:val="00D259B1"/>
    <w:rsid w:val="00D25C84"/>
    <w:rsid w:val="00D25D48"/>
    <w:rsid w:val="00D269C0"/>
    <w:rsid w:val="00D30669"/>
    <w:rsid w:val="00D30838"/>
    <w:rsid w:val="00D31F2A"/>
    <w:rsid w:val="00D33DCB"/>
    <w:rsid w:val="00D3464A"/>
    <w:rsid w:val="00D346A3"/>
    <w:rsid w:val="00D34EDF"/>
    <w:rsid w:val="00D3597E"/>
    <w:rsid w:val="00D36434"/>
    <w:rsid w:val="00D37322"/>
    <w:rsid w:val="00D37E60"/>
    <w:rsid w:val="00D410E4"/>
    <w:rsid w:val="00D42EEF"/>
    <w:rsid w:val="00D43069"/>
    <w:rsid w:val="00D43B24"/>
    <w:rsid w:val="00D4412A"/>
    <w:rsid w:val="00D44238"/>
    <w:rsid w:val="00D4489A"/>
    <w:rsid w:val="00D45600"/>
    <w:rsid w:val="00D45F6F"/>
    <w:rsid w:val="00D46601"/>
    <w:rsid w:val="00D474A5"/>
    <w:rsid w:val="00D4784C"/>
    <w:rsid w:val="00D47CD5"/>
    <w:rsid w:val="00D47CFE"/>
    <w:rsid w:val="00D50089"/>
    <w:rsid w:val="00D501D1"/>
    <w:rsid w:val="00D510D0"/>
    <w:rsid w:val="00D52846"/>
    <w:rsid w:val="00D554A7"/>
    <w:rsid w:val="00D55592"/>
    <w:rsid w:val="00D557C3"/>
    <w:rsid w:val="00D62A63"/>
    <w:rsid w:val="00D6459C"/>
    <w:rsid w:val="00D665D0"/>
    <w:rsid w:val="00D66F7C"/>
    <w:rsid w:val="00D67875"/>
    <w:rsid w:val="00D708B8"/>
    <w:rsid w:val="00D70DE1"/>
    <w:rsid w:val="00D71715"/>
    <w:rsid w:val="00D71CDE"/>
    <w:rsid w:val="00D71D54"/>
    <w:rsid w:val="00D730EF"/>
    <w:rsid w:val="00D7348C"/>
    <w:rsid w:val="00D73C81"/>
    <w:rsid w:val="00D74369"/>
    <w:rsid w:val="00D74D8B"/>
    <w:rsid w:val="00D766AF"/>
    <w:rsid w:val="00D774B6"/>
    <w:rsid w:val="00D7774A"/>
    <w:rsid w:val="00D77980"/>
    <w:rsid w:val="00D80076"/>
    <w:rsid w:val="00D80E25"/>
    <w:rsid w:val="00D80EFA"/>
    <w:rsid w:val="00D81F2E"/>
    <w:rsid w:val="00D82868"/>
    <w:rsid w:val="00D82B0A"/>
    <w:rsid w:val="00D84399"/>
    <w:rsid w:val="00D85938"/>
    <w:rsid w:val="00D859B3"/>
    <w:rsid w:val="00D85E54"/>
    <w:rsid w:val="00D85ED5"/>
    <w:rsid w:val="00D860DC"/>
    <w:rsid w:val="00D86531"/>
    <w:rsid w:val="00D87FBA"/>
    <w:rsid w:val="00D92062"/>
    <w:rsid w:val="00D93083"/>
    <w:rsid w:val="00D935F1"/>
    <w:rsid w:val="00D93640"/>
    <w:rsid w:val="00D93989"/>
    <w:rsid w:val="00D94C9D"/>
    <w:rsid w:val="00D97295"/>
    <w:rsid w:val="00D976BB"/>
    <w:rsid w:val="00D9944F"/>
    <w:rsid w:val="00DA1F11"/>
    <w:rsid w:val="00DA248D"/>
    <w:rsid w:val="00DA2702"/>
    <w:rsid w:val="00DA2AE0"/>
    <w:rsid w:val="00DA3DE1"/>
    <w:rsid w:val="00DA5A35"/>
    <w:rsid w:val="00DA5FF8"/>
    <w:rsid w:val="00DA61F9"/>
    <w:rsid w:val="00DA66BB"/>
    <w:rsid w:val="00DB0058"/>
    <w:rsid w:val="00DB12BF"/>
    <w:rsid w:val="00DB26DB"/>
    <w:rsid w:val="00DB289E"/>
    <w:rsid w:val="00DB28CE"/>
    <w:rsid w:val="00DB2C65"/>
    <w:rsid w:val="00DB3185"/>
    <w:rsid w:val="00DB7274"/>
    <w:rsid w:val="00DB774D"/>
    <w:rsid w:val="00DC034F"/>
    <w:rsid w:val="00DC071D"/>
    <w:rsid w:val="00DC0B2C"/>
    <w:rsid w:val="00DC1068"/>
    <w:rsid w:val="00DC27AE"/>
    <w:rsid w:val="00DC2ABC"/>
    <w:rsid w:val="00DC38A9"/>
    <w:rsid w:val="00DC3D69"/>
    <w:rsid w:val="00DC58C0"/>
    <w:rsid w:val="00DD0287"/>
    <w:rsid w:val="00DD0A76"/>
    <w:rsid w:val="00DD1CA1"/>
    <w:rsid w:val="00DD264D"/>
    <w:rsid w:val="00DD2AF1"/>
    <w:rsid w:val="00DD36BF"/>
    <w:rsid w:val="00DD3A1A"/>
    <w:rsid w:val="00DD3B43"/>
    <w:rsid w:val="00DD3DDA"/>
    <w:rsid w:val="00DD44BA"/>
    <w:rsid w:val="00DD4E6E"/>
    <w:rsid w:val="00DD5862"/>
    <w:rsid w:val="00DD636B"/>
    <w:rsid w:val="00DD6D36"/>
    <w:rsid w:val="00DD72E2"/>
    <w:rsid w:val="00DD7BC5"/>
    <w:rsid w:val="00DE0162"/>
    <w:rsid w:val="00DE0781"/>
    <w:rsid w:val="00DE2949"/>
    <w:rsid w:val="00DE2B54"/>
    <w:rsid w:val="00DE3541"/>
    <w:rsid w:val="00DE3BAE"/>
    <w:rsid w:val="00DE453C"/>
    <w:rsid w:val="00DE49CD"/>
    <w:rsid w:val="00DE54AD"/>
    <w:rsid w:val="00DE5B01"/>
    <w:rsid w:val="00DE5FF0"/>
    <w:rsid w:val="00DE6C60"/>
    <w:rsid w:val="00DF0C27"/>
    <w:rsid w:val="00DF1EC7"/>
    <w:rsid w:val="00DF2AA4"/>
    <w:rsid w:val="00DF3850"/>
    <w:rsid w:val="00DF6B60"/>
    <w:rsid w:val="00DF6E9F"/>
    <w:rsid w:val="00E00FDB"/>
    <w:rsid w:val="00E01186"/>
    <w:rsid w:val="00E01B55"/>
    <w:rsid w:val="00E06A54"/>
    <w:rsid w:val="00E073CE"/>
    <w:rsid w:val="00E07C14"/>
    <w:rsid w:val="00E112B7"/>
    <w:rsid w:val="00E11D6C"/>
    <w:rsid w:val="00E15BA7"/>
    <w:rsid w:val="00E17705"/>
    <w:rsid w:val="00E238A3"/>
    <w:rsid w:val="00E23AF0"/>
    <w:rsid w:val="00E246C9"/>
    <w:rsid w:val="00E260DD"/>
    <w:rsid w:val="00E26219"/>
    <w:rsid w:val="00E27341"/>
    <w:rsid w:val="00E2777A"/>
    <w:rsid w:val="00E27786"/>
    <w:rsid w:val="00E3087C"/>
    <w:rsid w:val="00E30D7A"/>
    <w:rsid w:val="00E32EAE"/>
    <w:rsid w:val="00E332EA"/>
    <w:rsid w:val="00E33C70"/>
    <w:rsid w:val="00E36F47"/>
    <w:rsid w:val="00E4045A"/>
    <w:rsid w:val="00E40614"/>
    <w:rsid w:val="00E40D15"/>
    <w:rsid w:val="00E40D7D"/>
    <w:rsid w:val="00E415F7"/>
    <w:rsid w:val="00E42290"/>
    <w:rsid w:val="00E42BE8"/>
    <w:rsid w:val="00E451BF"/>
    <w:rsid w:val="00E45E2F"/>
    <w:rsid w:val="00E466F3"/>
    <w:rsid w:val="00E47548"/>
    <w:rsid w:val="00E47D35"/>
    <w:rsid w:val="00E50BDC"/>
    <w:rsid w:val="00E5136F"/>
    <w:rsid w:val="00E514C9"/>
    <w:rsid w:val="00E51C53"/>
    <w:rsid w:val="00E534F3"/>
    <w:rsid w:val="00E54393"/>
    <w:rsid w:val="00E5512E"/>
    <w:rsid w:val="00E5624D"/>
    <w:rsid w:val="00E57241"/>
    <w:rsid w:val="00E5784A"/>
    <w:rsid w:val="00E57A75"/>
    <w:rsid w:val="00E60720"/>
    <w:rsid w:val="00E6099B"/>
    <w:rsid w:val="00E64BE1"/>
    <w:rsid w:val="00E659CE"/>
    <w:rsid w:val="00E6609C"/>
    <w:rsid w:val="00E6628E"/>
    <w:rsid w:val="00E668C5"/>
    <w:rsid w:val="00E66943"/>
    <w:rsid w:val="00E66EE3"/>
    <w:rsid w:val="00E671BA"/>
    <w:rsid w:val="00E67B24"/>
    <w:rsid w:val="00E7069A"/>
    <w:rsid w:val="00E71078"/>
    <w:rsid w:val="00E7236E"/>
    <w:rsid w:val="00E7314C"/>
    <w:rsid w:val="00E73C99"/>
    <w:rsid w:val="00E73CAC"/>
    <w:rsid w:val="00E745AC"/>
    <w:rsid w:val="00E753BF"/>
    <w:rsid w:val="00E76077"/>
    <w:rsid w:val="00E76B1F"/>
    <w:rsid w:val="00E77860"/>
    <w:rsid w:val="00E77DA2"/>
    <w:rsid w:val="00E77FCC"/>
    <w:rsid w:val="00E80C78"/>
    <w:rsid w:val="00E813EB"/>
    <w:rsid w:val="00E81788"/>
    <w:rsid w:val="00E84376"/>
    <w:rsid w:val="00E84640"/>
    <w:rsid w:val="00E8560A"/>
    <w:rsid w:val="00E860CB"/>
    <w:rsid w:val="00E86479"/>
    <w:rsid w:val="00E8715F"/>
    <w:rsid w:val="00E8775C"/>
    <w:rsid w:val="00E902A9"/>
    <w:rsid w:val="00E912BE"/>
    <w:rsid w:val="00E91E32"/>
    <w:rsid w:val="00E920F4"/>
    <w:rsid w:val="00E9219D"/>
    <w:rsid w:val="00E9257E"/>
    <w:rsid w:val="00E925A2"/>
    <w:rsid w:val="00E930D4"/>
    <w:rsid w:val="00E930F0"/>
    <w:rsid w:val="00E93152"/>
    <w:rsid w:val="00E94ED0"/>
    <w:rsid w:val="00E959C8"/>
    <w:rsid w:val="00E96C67"/>
    <w:rsid w:val="00E9779A"/>
    <w:rsid w:val="00EA06BC"/>
    <w:rsid w:val="00EA16BE"/>
    <w:rsid w:val="00EA2E31"/>
    <w:rsid w:val="00EA356B"/>
    <w:rsid w:val="00EA44C7"/>
    <w:rsid w:val="00EA55BA"/>
    <w:rsid w:val="00EA6C9F"/>
    <w:rsid w:val="00EA784B"/>
    <w:rsid w:val="00EA7E04"/>
    <w:rsid w:val="00EA7E07"/>
    <w:rsid w:val="00EB0858"/>
    <w:rsid w:val="00EB1C4B"/>
    <w:rsid w:val="00EB322B"/>
    <w:rsid w:val="00EB567D"/>
    <w:rsid w:val="00EB5E88"/>
    <w:rsid w:val="00EB5F60"/>
    <w:rsid w:val="00EB63EC"/>
    <w:rsid w:val="00EB6D89"/>
    <w:rsid w:val="00EB6EF1"/>
    <w:rsid w:val="00EB7AB7"/>
    <w:rsid w:val="00EC0C85"/>
    <w:rsid w:val="00EC14E2"/>
    <w:rsid w:val="00EC2C51"/>
    <w:rsid w:val="00EC36D5"/>
    <w:rsid w:val="00EC42F9"/>
    <w:rsid w:val="00EC4618"/>
    <w:rsid w:val="00EC518E"/>
    <w:rsid w:val="00EC7CBF"/>
    <w:rsid w:val="00ED15D3"/>
    <w:rsid w:val="00ED1AEB"/>
    <w:rsid w:val="00ED2158"/>
    <w:rsid w:val="00ED2AD2"/>
    <w:rsid w:val="00ED2C52"/>
    <w:rsid w:val="00ED3685"/>
    <w:rsid w:val="00ED488B"/>
    <w:rsid w:val="00ED4EBE"/>
    <w:rsid w:val="00ED58CA"/>
    <w:rsid w:val="00ED5CFD"/>
    <w:rsid w:val="00EE083A"/>
    <w:rsid w:val="00EE1164"/>
    <w:rsid w:val="00EE1AC2"/>
    <w:rsid w:val="00EE1E12"/>
    <w:rsid w:val="00EE2EA9"/>
    <w:rsid w:val="00EE316B"/>
    <w:rsid w:val="00EE374A"/>
    <w:rsid w:val="00EE4C0E"/>
    <w:rsid w:val="00EE5CA7"/>
    <w:rsid w:val="00EE5EFF"/>
    <w:rsid w:val="00EE6743"/>
    <w:rsid w:val="00EF1A79"/>
    <w:rsid w:val="00EF1D20"/>
    <w:rsid w:val="00EF26EF"/>
    <w:rsid w:val="00EF52C5"/>
    <w:rsid w:val="00EF56A6"/>
    <w:rsid w:val="00EF70A0"/>
    <w:rsid w:val="00EF766E"/>
    <w:rsid w:val="00EF7A2E"/>
    <w:rsid w:val="00EF7B76"/>
    <w:rsid w:val="00F00125"/>
    <w:rsid w:val="00F00A3F"/>
    <w:rsid w:val="00F00FB5"/>
    <w:rsid w:val="00F01B0B"/>
    <w:rsid w:val="00F028ED"/>
    <w:rsid w:val="00F02C78"/>
    <w:rsid w:val="00F03E6C"/>
    <w:rsid w:val="00F0C08C"/>
    <w:rsid w:val="00F10C65"/>
    <w:rsid w:val="00F11B44"/>
    <w:rsid w:val="00F1242F"/>
    <w:rsid w:val="00F12753"/>
    <w:rsid w:val="00F13BC1"/>
    <w:rsid w:val="00F14103"/>
    <w:rsid w:val="00F153FB"/>
    <w:rsid w:val="00F1541F"/>
    <w:rsid w:val="00F15710"/>
    <w:rsid w:val="00F1718A"/>
    <w:rsid w:val="00F17D1A"/>
    <w:rsid w:val="00F17F80"/>
    <w:rsid w:val="00F17FAB"/>
    <w:rsid w:val="00F20CC6"/>
    <w:rsid w:val="00F20D2E"/>
    <w:rsid w:val="00F21A72"/>
    <w:rsid w:val="00F22226"/>
    <w:rsid w:val="00F229A8"/>
    <w:rsid w:val="00F22ACE"/>
    <w:rsid w:val="00F2424D"/>
    <w:rsid w:val="00F24563"/>
    <w:rsid w:val="00F25808"/>
    <w:rsid w:val="00F25947"/>
    <w:rsid w:val="00F26332"/>
    <w:rsid w:val="00F26C74"/>
    <w:rsid w:val="00F26ED0"/>
    <w:rsid w:val="00F26FFF"/>
    <w:rsid w:val="00F3108B"/>
    <w:rsid w:val="00F31306"/>
    <w:rsid w:val="00F31852"/>
    <w:rsid w:val="00F32487"/>
    <w:rsid w:val="00F375F1"/>
    <w:rsid w:val="00F37C88"/>
    <w:rsid w:val="00F40ABC"/>
    <w:rsid w:val="00F40AF3"/>
    <w:rsid w:val="00F41684"/>
    <w:rsid w:val="00F417C9"/>
    <w:rsid w:val="00F41F09"/>
    <w:rsid w:val="00F4273C"/>
    <w:rsid w:val="00F44190"/>
    <w:rsid w:val="00F44D91"/>
    <w:rsid w:val="00F464EA"/>
    <w:rsid w:val="00F46CCF"/>
    <w:rsid w:val="00F46F87"/>
    <w:rsid w:val="00F47B05"/>
    <w:rsid w:val="00F47C53"/>
    <w:rsid w:val="00F521B4"/>
    <w:rsid w:val="00F52A38"/>
    <w:rsid w:val="00F535B5"/>
    <w:rsid w:val="00F54159"/>
    <w:rsid w:val="00F54ECE"/>
    <w:rsid w:val="00F55F24"/>
    <w:rsid w:val="00F560FC"/>
    <w:rsid w:val="00F579C2"/>
    <w:rsid w:val="00F57BE4"/>
    <w:rsid w:val="00F60941"/>
    <w:rsid w:val="00F60C3A"/>
    <w:rsid w:val="00F61CEC"/>
    <w:rsid w:val="00F62989"/>
    <w:rsid w:val="00F62B92"/>
    <w:rsid w:val="00F62DF4"/>
    <w:rsid w:val="00F66BFB"/>
    <w:rsid w:val="00F670CB"/>
    <w:rsid w:val="00F679AC"/>
    <w:rsid w:val="00F7048C"/>
    <w:rsid w:val="00F721ED"/>
    <w:rsid w:val="00F73975"/>
    <w:rsid w:val="00F73C78"/>
    <w:rsid w:val="00F75008"/>
    <w:rsid w:val="00F76590"/>
    <w:rsid w:val="00F77809"/>
    <w:rsid w:val="00F8179B"/>
    <w:rsid w:val="00F81F82"/>
    <w:rsid w:val="00F82503"/>
    <w:rsid w:val="00F826F8"/>
    <w:rsid w:val="00F82BB4"/>
    <w:rsid w:val="00F839F8"/>
    <w:rsid w:val="00F83D8A"/>
    <w:rsid w:val="00F84D74"/>
    <w:rsid w:val="00F84EE2"/>
    <w:rsid w:val="00F85CA8"/>
    <w:rsid w:val="00F86A20"/>
    <w:rsid w:val="00F86CEB"/>
    <w:rsid w:val="00F87112"/>
    <w:rsid w:val="00F90732"/>
    <w:rsid w:val="00F90AE0"/>
    <w:rsid w:val="00F91A73"/>
    <w:rsid w:val="00F91AA2"/>
    <w:rsid w:val="00F936BA"/>
    <w:rsid w:val="00F942CA"/>
    <w:rsid w:val="00F95D01"/>
    <w:rsid w:val="00FA0569"/>
    <w:rsid w:val="00FA05B1"/>
    <w:rsid w:val="00FA1E48"/>
    <w:rsid w:val="00FA1ED7"/>
    <w:rsid w:val="00FA3052"/>
    <w:rsid w:val="00FA3EC0"/>
    <w:rsid w:val="00FA462C"/>
    <w:rsid w:val="00FA499A"/>
    <w:rsid w:val="00FA5F18"/>
    <w:rsid w:val="00FA667A"/>
    <w:rsid w:val="00FB147A"/>
    <w:rsid w:val="00FB2F0A"/>
    <w:rsid w:val="00FB41CB"/>
    <w:rsid w:val="00FB4440"/>
    <w:rsid w:val="00FB5046"/>
    <w:rsid w:val="00FB533D"/>
    <w:rsid w:val="00FB55D4"/>
    <w:rsid w:val="00FB5B8E"/>
    <w:rsid w:val="00FB6725"/>
    <w:rsid w:val="00FB737C"/>
    <w:rsid w:val="00FC020A"/>
    <w:rsid w:val="00FC0416"/>
    <w:rsid w:val="00FC22E2"/>
    <w:rsid w:val="00FC2979"/>
    <w:rsid w:val="00FC379D"/>
    <w:rsid w:val="00FC53F6"/>
    <w:rsid w:val="00FD03D0"/>
    <w:rsid w:val="00FD064A"/>
    <w:rsid w:val="00FD090B"/>
    <w:rsid w:val="00FD10CF"/>
    <w:rsid w:val="00FD1DB7"/>
    <w:rsid w:val="00FD374A"/>
    <w:rsid w:val="00FD3CA7"/>
    <w:rsid w:val="00FD4BB1"/>
    <w:rsid w:val="00FD5BD4"/>
    <w:rsid w:val="00FD5EBA"/>
    <w:rsid w:val="00FD66BD"/>
    <w:rsid w:val="00FD6B81"/>
    <w:rsid w:val="00FD78C0"/>
    <w:rsid w:val="00FE2427"/>
    <w:rsid w:val="00FE26FF"/>
    <w:rsid w:val="00FE3EB2"/>
    <w:rsid w:val="00FE418D"/>
    <w:rsid w:val="00FE46D9"/>
    <w:rsid w:val="00FE49E0"/>
    <w:rsid w:val="00FE50F5"/>
    <w:rsid w:val="00FE5A6D"/>
    <w:rsid w:val="00FE6741"/>
    <w:rsid w:val="00FE70BC"/>
    <w:rsid w:val="00FE78FB"/>
    <w:rsid w:val="00FF04CD"/>
    <w:rsid w:val="00FF1048"/>
    <w:rsid w:val="00FF1284"/>
    <w:rsid w:val="00FF1C18"/>
    <w:rsid w:val="00FF2828"/>
    <w:rsid w:val="00FF55AE"/>
    <w:rsid w:val="00FF5B91"/>
    <w:rsid w:val="00FF5F2C"/>
    <w:rsid w:val="00FF6A48"/>
    <w:rsid w:val="00FF6B65"/>
    <w:rsid w:val="00FF6E5C"/>
    <w:rsid w:val="00FF6EF7"/>
    <w:rsid w:val="00FF716D"/>
    <w:rsid w:val="0108B1A4"/>
    <w:rsid w:val="01115432"/>
    <w:rsid w:val="0111C75B"/>
    <w:rsid w:val="011A2817"/>
    <w:rsid w:val="011E29F2"/>
    <w:rsid w:val="012EB4CA"/>
    <w:rsid w:val="0145A027"/>
    <w:rsid w:val="01643304"/>
    <w:rsid w:val="01868BD3"/>
    <w:rsid w:val="01AAAFA5"/>
    <w:rsid w:val="01AFC941"/>
    <w:rsid w:val="01CB7861"/>
    <w:rsid w:val="02013E05"/>
    <w:rsid w:val="020AEDE3"/>
    <w:rsid w:val="021F4E58"/>
    <w:rsid w:val="02229723"/>
    <w:rsid w:val="022F982B"/>
    <w:rsid w:val="02470125"/>
    <w:rsid w:val="024B5589"/>
    <w:rsid w:val="024CE3E0"/>
    <w:rsid w:val="0257798C"/>
    <w:rsid w:val="025D26D2"/>
    <w:rsid w:val="028302FE"/>
    <w:rsid w:val="028F9B08"/>
    <w:rsid w:val="02A60EC1"/>
    <w:rsid w:val="02DDD5E3"/>
    <w:rsid w:val="02F143CF"/>
    <w:rsid w:val="02F32875"/>
    <w:rsid w:val="02FC31D7"/>
    <w:rsid w:val="030277A5"/>
    <w:rsid w:val="031389B2"/>
    <w:rsid w:val="03240AF0"/>
    <w:rsid w:val="034E201A"/>
    <w:rsid w:val="03555547"/>
    <w:rsid w:val="036C3F16"/>
    <w:rsid w:val="03E01ECC"/>
    <w:rsid w:val="03FC27D9"/>
    <w:rsid w:val="03FEAA54"/>
    <w:rsid w:val="040FAD5E"/>
    <w:rsid w:val="0429A4D0"/>
    <w:rsid w:val="04739EFD"/>
    <w:rsid w:val="04761A25"/>
    <w:rsid w:val="047C3C32"/>
    <w:rsid w:val="04C94F96"/>
    <w:rsid w:val="04DC26D9"/>
    <w:rsid w:val="04F65A64"/>
    <w:rsid w:val="04FBD923"/>
    <w:rsid w:val="052F7549"/>
    <w:rsid w:val="0547C574"/>
    <w:rsid w:val="05514F88"/>
    <w:rsid w:val="0553738D"/>
    <w:rsid w:val="059674E8"/>
    <w:rsid w:val="05A703C1"/>
    <w:rsid w:val="05C688F2"/>
    <w:rsid w:val="05C6F2BB"/>
    <w:rsid w:val="05DDD680"/>
    <w:rsid w:val="05DEE63D"/>
    <w:rsid w:val="05F1A7F0"/>
    <w:rsid w:val="0614D54F"/>
    <w:rsid w:val="06261E9F"/>
    <w:rsid w:val="06509280"/>
    <w:rsid w:val="0676EE06"/>
    <w:rsid w:val="06BCD11C"/>
    <w:rsid w:val="06BE2BE4"/>
    <w:rsid w:val="06C221CD"/>
    <w:rsid w:val="06D1EF7C"/>
    <w:rsid w:val="06DF110B"/>
    <w:rsid w:val="06F0AABF"/>
    <w:rsid w:val="0717E2BF"/>
    <w:rsid w:val="07254AA9"/>
    <w:rsid w:val="077C5B42"/>
    <w:rsid w:val="07AFC44E"/>
    <w:rsid w:val="07CD9C50"/>
    <w:rsid w:val="07FFA963"/>
    <w:rsid w:val="081F3057"/>
    <w:rsid w:val="086EA6F1"/>
    <w:rsid w:val="087ADC66"/>
    <w:rsid w:val="088D8BDD"/>
    <w:rsid w:val="0892C5CC"/>
    <w:rsid w:val="089CA893"/>
    <w:rsid w:val="08ABD155"/>
    <w:rsid w:val="08AD1017"/>
    <w:rsid w:val="08EB2D46"/>
    <w:rsid w:val="08EDDEC7"/>
    <w:rsid w:val="08F92DBA"/>
    <w:rsid w:val="09040BB8"/>
    <w:rsid w:val="0919B215"/>
    <w:rsid w:val="09355828"/>
    <w:rsid w:val="0960B579"/>
    <w:rsid w:val="09767738"/>
    <w:rsid w:val="09B11341"/>
    <w:rsid w:val="09B36800"/>
    <w:rsid w:val="09B39579"/>
    <w:rsid w:val="09C7DCBB"/>
    <w:rsid w:val="09C7F626"/>
    <w:rsid w:val="09D5E6C8"/>
    <w:rsid w:val="09DCCE1B"/>
    <w:rsid w:val="0A0615A4"/>
    <w:rsid w:val="0A0A19FB"/>
    <w:rsid w:val="0A125DE3"/>
    <w:rsid w:val="0A17A5D2"/>
    <w:rsid w:val="0A1941FD"/>
    <w:rsid w:val="0A1B4D49"/>
    <w:rsid w:val="0A228B31"/>
    <w:rsid w:val="0A419F68"/>
    <w:rsid w:val="0A84C099"/>
    <w:rsid w:val="0A8688D0"/>
    <w:rsid w:val="0AB0E526"/>
    <w:rsid w:val="0AB5536B"/>
    <w:rsid w:val="0ACD4FC6"/>
    <w:rsid w:val="0B0B1B89"/>
    <w:rsid w:val="0B16F233"/>
    <w:rsid w:val="0B2CA413"/>
    <w:rsid w:val="0B4B6B75"/>
    <w:rsid w:val="0BB62CDB"/>
    <w:rsid w:val="0BB88AD8"/>
    <w:rsid w:val="0BC2CB4E"/>
    <w:rsid w:val="0BCE3456"/>
    <w:rsid w:val="0BD603F7"/>
    <w:rsid w:val="0BDAB7DF"/>
    <w:rsid w:val="0C27A6EF"/>
    <w:rsid w:val="0C393617"/>
    <w:rsid w:val="0CAAEADA"/>
    <w:rsid w:val="0CB77F11"/>
    <w:rsid w:val="0CBB16D2"/>
    <w:rsid w:val="0CBF22EB"/>
    <w:rsid w:val="0CD4DE9B"/>
    <w:rsid w:val="0D12A853"/>
    <w:rsid w:val="0D1BBB82"/>
    <w:rsid w:val="0D668B13"/>
    <w:rsid w:val="0D6A760F"/>
    <w:rsid w:val="0D7122BE"/>
    <w:rsid w:val="0D74D067"/>
    <w:rsid w:val="0D780B2D"/>
    <w:rsid w:val="0D9C13E6"/>
    <w:rsid w:val="0DAD1E5A"/>
    <w:rsid w:val="0DB19F63"/>
    <w:rsid w:val="0DB5E34D"/>
    <w:rsid w:val="0DC27757"/>
    <w:rsid w:val="0DD7B04F"/>
    <w:rsid w:val="0DE0640C"/>
    <w:rsid w:val="0DE6937A"/>
    <w:rsid w:val="0DFB4786"/>
    <w:rsid w:val="0E1026BF"/>
    <w:rsid w:val="0E23F0EC"/>
    <w:rsid w:val="0E42FAFD"/>
    <w:rsid w:val="0E7104EF"/>
    <w:rsid w:val="0E73F366"/>
    <w:rsid w:val="0E7AEA4F"/>
    <w:rsid w:val="0E9B7D8E"/>
    <w:rsid w:val="0EA00427"/>
    <w:rsid w:val="0EA2CB44"/>
    <w:rsid w:val="0ECAA96A"/>
    <w:rsid w:val="0ED572DF"/>
    <w:rsid w:val="0EE06B05"/>
    <w:rsid w:val="0EE42EFD"/>
    <w:rsid w:val="0F00FF98"/>
    <w:rsid w:val="0F07A73D"/>
    <w:rsid w:val="0F4B1AC5"/>
    <w:rsid w:val="0F4B6662"/>
    <w:rsid w:val="0F5CA7B6"/>
    <w:rsid w:val="0F610D56"/>
    <w:rsid w:val="0F9C2417"/>
    <w:rsid w:val="0FC1BD4C"/>
    <w:rsid w:val="0FDF1D61"/>
    <w:rsid w:val="0FE89F87"/>
    <w:rsid w:val="0FF811DE"/>
    <w:rsid w:val="0FF9AE91"/>
    <w:rsid w:val="10005B5F"/>
    <w:rsid w:val="1000BCD7"/>
    <w:rsid w:val="10066E65"/>
    <w:rsid w:val="1010A98E"/>
    <w:rsid w:val="101FB8EA"/>
    <w:rsid w:val="103F5D2E"/>
    <w:rsid w:val="104C4351"/>
    <w:rsid w:val="10857A93"/>
    <w:rsid w:val="1096570C"/>
    <w:rsid w:val="10B4F99D"/>
    <w:rsid w:val="10D01E86"/>
    <w:rsid w:val="10D72142"/>
    <w:rsid w:val="10E7F848"/>
    <w:rsid w:val="10F2C8CB"/>
    <w:rsid w:val="10F7A808"/>
    <w:rsid w:val="11237F0D"/>
    <w:rsid w:val="1125C43A"/>
    <w:rsid w:val="117254C7"/>
    <w:rsid w:val="117BE5D2"/>
    <w:rsid w:val="117C1E81"/>
    <w:rsid w:val="119A9D4D"/>
    <w:rsid w:val="11A0929E"/>
    <w:rsid w:val="11C46588"/>
    <w:rsid w:val="11E7F5C5"/>
    <w:rsid w:val="11F09A48"/>
    <w:rsid w:val="11F2F500"/>
    <w:rsid w:val="1211BB44"/>
    <w:rsid w:val="1218FC9E"/>
    <w:rsid w:val="12224693"/>
    <w:rsid w:val="1268AA64"/>
    <w:rsid w:val="1270E53A"/>
    <w:rsid w:val="12713FB5"/>
    <w:rsid w:val="1275BB92"/>
    <w:rsid w:val="127610AF"/>
    <w:rsid w:val="1289F631"/>
    <w:rsid w:val="12C02352"/>
    <w:rsid w:val="12CD6699"/>
    <w:rsid w:val="12E8C681"/>
    <w:rsid w:val="12F379CF"/>
    <w:rsid w:val="1304B156"/>
    <w:rsid w:val="13330318"/>
    <w:rsid w:val="134CDE19"/>
    <w:rsid w:val="134E1310"/>
    <w:rsid w:val="135035FF"/>
    <w:rsid w:val="13904FA7"/>
    <w:rsid w:val="13EAB1C8"/>
    <w:rsid w:val="13EF3D67"/>
    <w:rsid w:val="14032219"/>
    <w:rsid w:val="14177E90"/>
    <w:rsid w:val="141D4097"/>
    <w:rsid w:val="143F7F98"/>
    <w:rsid w:val="147B2A4D"/>
    <w:rsid w:val="14C8793E"/>
    <w:rsid w:val="14F5CFF9"/>
    <w:rsid w:val="15022B8A"/>
    <w:rsid w:val="1503AC8F"/>
    <w:rsid w:val="150D5F1B"/>
    <w:rsid w:val="153F429B"/>
    <w:rsid w:val="1546E9DE"/>
    <w:rsid w:val="15562E9A"/>
    <w:rsid w:val="1559DC4A"/>
    <w:rsid w:val="157829BD"/>
    <w:rsid w:val="157C60AD"/>
    <w:rsid w:val="157CBD90"/>
    <w:rsid w:val="1584112B"/>
    <w:rsid w:val="15A73CE1"/>
    <w:rsid w:val="15BBB169"/>
    <w:rsid w:val="15D8633E"/>
    <w:rsid w:val="15E2073C"/>
    <w:rsid w:val="15EF5764"/>
    <w:rsid w:val="1646A7F6"/>
    <w:rsid w:val="16485251"/>
    <w:rsid w:val="164F9F09"/>
    <w:rsid w:val="16627F06"/>
    <w:rsid w:val="166335FF"/>
    <w:rsid w:val="16681B6F"/>
    <w:rsid w:val="169251E7"/>
    <w:rsid w:val="16A24CAC"/>
    <w:rsid w:val="16E33C25"/>
    <w:rsid w:val="16FD5754"/>
    <w:rsid w:val="171DD6A7"/>
    <w:rsid w:val="1789F207"/>
    <w:rsid w:val="178D85BD"/>
    <w:rsid w:val="1796FE58"/>
    <w:rsid w:val="179E23CA"/>
    <w:rsid w:val="17DB7DD8"/>
    <w:rsid w:val="17DFA505"/>
    <w:rsid w:val="17E2EC36"/>
    <w:rsid w:val="17EA09A0"/>
    <w:rsid w:val="1801C4FA"/>
    <w:rsid w:val="18669980"/>
    <w:rsid w:val="1880F761"/>
    <w:rsid w:val="18AB2797"/>
    <w:rsid w:val="18C4AEE7"/>
    <w:rsid w:val="18F315CE"/>
    <w:rsid w:val="19130CA1"/>
    <w:rsid w:val="191B5D94"/>
    <w:rsid w:val="1939F51A"/>
    <w:rsid w:val="1958DA07"/>
    <w:rsid w:val="196EC02F"/>
    <w:rsid w:val="19854C65"/>
    <w:rsid w:val="199B1175"/>
    <w:rsid w:val="19AEBEE5"/>
    <w:rsid w:val="19C99229"/>
    <w:rsid w:val="19D4C867"/>
    <w:rsid w:val="19DE3563"/>
    <w:rsid w:val="19E115C8"/>
    <w:rsid w:val="19E55370"/>
    <w:rsid w:val="1A08B8AC"/>
    <w:rsid w:val="1A0B15BB"/>
    <w:rsid w:val="1A3B4322"/>
    <w:rsid w:val="1A79A25D"/>
    <w:rsid w:val="1A80A5BD"/>
    <w:rsid w:val="1A861C48"/>
    <w:rsid w:val="1A9322A7"/>
    <w:rsid w:val="1AAD69CA"/>
    <w:rsid w:val="1AECAD74"/>
    <w:rsid w:val="1AFCB8C6"/>
    <w:rsid w:val="1B343761"/>
    <w:rsid w:val="1B3C4450"/>
    <w:rsid w:val="1B5BA3C3"/>
    <w:rsid w:val="1B640FA8"/>
    <w:rsid w:val="1B66A5C4"/>
    <w:rsid w:val="1B6E6F6C"/>
    <w:rsid w:val="1B7E6254"/>
    <w:rsid w:val="1B839E70"/>
    <w:rsid w:val="1BB33301"/>
    <w:rsid w:val="1BBA41A3"/>
    <w:rsid w:val="1BBF0E23"/>
    <w:rsid w:val="1BC84080"/>
    <w:rsid w:val="1BD2079B"/>
    <w:rsid w:val="1BEA02D1"/>
    <w:rsid w:val="1C1E5879"/>
    <w:rsid w:val="1C3548DD"/>
    <w:rsid w:val="1C45AF0F"/>
    <w:rsid w:val="1C852666"/>
    <w:rsid w:val="1C90CDA4"/>
    <w:rsid w:val="1C923633"/>
    <w:rsid w:val="1CA51339"/>
    <w:rsid w:val="1CB1ABCA"/>
    <w:rsid w:val="1CE48E6D"/>
    <w:rsid w:val="1CEDD74C"/>
    <w:rsid w:val="1CEE5BFE"/>
    <w:rsid w:val="1CFA2C22"/>
    <w:rsid w:val="1D05AE3C"/>
    <w:rsid w:val="1D0BEC71"/>
    <w:rsid w:val="1D0EA288"/>
    <w:rsid w:val="1D224BE6"/>
    <w:rsid w:val="1D360429"/>
    <w:rsid w:val="1D45C323"/>
    <w:rsid w:val="1D6B9226"/>
    <w:rsid w:val="1D7B89DD"/>
    <w:rsid w:val="1D8DF2DD"/>
    <w:rsid w:val="1D933C10"/>
    <w:rsid w:val="1D977A1C"/>
    <w:rsid w:val="1D9B7F3E"/>
    <w:rsid w:val="1DB45F8F"/>
    <w:rsid w:val="1DC9415F"/>
    <w:rsid w:val="1DD45906"/>
    <w:rsid w:val="1DD4D56C"/>
    <w:rsid w:val="1DFBA1F6"/>
    <w:rsid w:val="1E088211"/>
    <w:rsid w:val="1E1A4366"/>
    <w:rsid w:val="1E29933E"/>
    <w:rsid w:val="1E2FFDAA"/>
    <w:rsid w:val="1E3568FD"/>
    <w:rsid w:val="1E498E0B"/>
    <w:rsid w:val="1E71A4BF"/>
    <w:rsid w:val="1EB3C79E"/>
    <w:rsid w:val="1EDAE420"/>
    <w:rsid w:val="1EDFD547"/>
    <w:rsid w:val="1F36FE44"/>
    <w:rsid w:val="1F41198B"/>
    <w:rsid w:val="1F496907"/>
    <w:rsid w:val="1F49C2E1"/>
    <w:rsid w:val="1F5584AC"/>
    <w:rsid w:val="1F709D35"/>
    <w:rsid w:val="1F765D8E"/>
    <w:rsid w:val="1F792DD3"/>
    <w:rsid w:val="1F823E60"/>
    <w:rsid w:val="1F8EA30A"/>
    <w:rsid w:val="1F981504"/>
    <w:rsid w:val="1FA7E94B"/>
    <w:rsid w:val="1FCD6F97"/>
    <w:rsid w:val="1FE9B4DC"/>
    <w:rsid w:val="1FF9163D"/>
    <w:rsid w:val="20209D83"/>
    <w:rsid w:val="2027CBA7"/>
    <w:rsid w:val="2042E86A"/>
    <w:rsid w:val="2050A3B6"/>
    <w:rsid w:val="20554316"/>
    <w:rsid w:val="20963358"/>
    <w:rsid w:val="20A043AE"/>
    <w:rsid w:val="20A507FC"/>
    <w:rsid w:val="20BBD995"/>
    <w:rsid w:val="20E269B8"/>
    <w:rsid w:val="20E9E829"/>
    <w:rsid w:val="20EB2A2C"/>
    <w:rsid w:val="20F11776"/>
    <w:rsid w:val="20F57BD7"/>
    <w:rsid w:val="21130519"/>
    <w:rsid w:val="2136524D"/>
    <w:rsid w:val="21385F9D"/>
    <w:rsid w:val="213FD6A3"/>
    <w:rsid w:val="21984318"/>
    <w:rsid w:val="21B297ED"/>
    <w:rsid w:val="21B61D2C"/>
    <w:rsid w:val="21D2A343"/>
    <w:rsid w:val="21E45EB4"/>
    <w:rsid w:val="21FC1FD8"/>
    <w:rsid w:val="22109214"/>
    <w:rsid w:val="221953A2"/>
    <w:rsid w:val="222250DC"/>
    <w:rsid w:val="2251174B"/>
    <w:rsid w:val="2257A4BD"/>
    <w:rsid w:val="2270BEB1"/>
    <w:rsid w:val="22884D60"/>
    <w:rsid w:val="22884D60"/>
    <w:rsid w:val="22920D39"/>
    <w:rsid w:val="22CEC845"/>
    <w:rsid w:val="22E08F01"/>
    <w:rsid w:val="22E1D84B"/>
    <w:rsid w:val="2311A76E"/>
    <w:rsid w:val="2340B712"/>
    <w:rsid w:val="23578F34"/>
    <w:rsid w:val="235AAD06"/>
    <w:rsid w:val="23746B46"/>
    <w:rsid w:val="23C747B3"/>
    <w:rsid w:val="23C91803"/>
    <w:rsid w:val="23D4EB78"/>
    <w:rsid w:val="23EA9548"/>
    <w:rsid w:val="23ECCDA5"/>
    <w:rsid w:val="24063E08"/>
    <w:rsid w:val="240DE4D0"/>
    <w:rsid w:val="24182921"/>
    <w:rsid w:val="242F58B2"/>
    <w:rsid w:val="2441CC4B"/>
    <w:rsid w:val="2460292C"/>
    <w:rsid w:val="2492772D"/>
    <w:rsid w:val="249E1866"/>
    <w:rsid w:val="24DCDEEF"/>
    <w:rsid w:val="2503D4E4"/>
    <w:rsid w:val="250B89F3"/>
    <w:rsid w:val="25497CCA"/>
    <w:rsid w:val="255C416B"/>
    <w:rsid w:val="256D2DF7"/>
    <w:rsid w:val="25727782"/>
    <w:rsid w:val="25AB6F3F"/>
    <w:rsid w:val="25ABF95C"/>
    <w:rsid w:val="25B5A42B"/>
    <w:rsid w:val="25C4455B"/>
    <w:rsid w:val="25C4F49E"/>
    <w:rsid w:val="25C7EBE0"/>
    <w:rsid w:val="2614995F"/>
    <w:rsid w:val="263776A7"/>
    <w:rsid w:val="2694DEDD"/>
    <w:rsid w:val="2698DA39"/>
    <w:rsid w:val="269D8E37"/>
    <w:rsid w:val="26A3685D"/>
    <w:rsid w:val="26B57630"/>
    <w:rsid w:val="26CE1B0E"/>
    <w:rsid w:val="26D828A1"/>
    <w:rsid w:val="26D9F727"/>
    <w:rsid w:val="26E1C7E9"/>
    <w:rsid w:val="27175D11"/>
    <w:rsid w:val="27330AF2"/>
    <w:rsid w:val="274C5252"/>
    <w:rsid w:val="275784D7"/>
    <w:rsid w:val="27605E64"/>
    <w:rsid w:val="27713E08"/>
    <w:rsid w:val="278C0058"/>
    <w:rsid w:val="27C18C96"/>
    <w:rsid w:val="27C7574A"/>
    <w:rsid w:val="27CA7322"/>
    <w:rsid w:val="27E2A660"/>
    <w:rsid w:val="2829116E"/>
    <w:rsid w:val="28373750"/>
    <w:rsid w:val="2864F29E"/>
    <w:rsid w:val="286E025C"/>
    <w:rsid w:val="2885A6CE"/>
    <w:rsid w:val="288DA132"/>
    <w:rsid w:val="28C18951"/>
    <w:rsid w:val="28CBD7EC"/>
    <w:rsid w:val="28D95C3A"/>
    <w:rsid w:val="28DE53B8"/>
    <w:rsid w:val="28E1B6D0"/>
    <w:rsid w:val="28E22AD3"/>
    <w:rsid w:val="28E946BE"/>
    <w:rsid w:val="29334BF7"/>
    <w:rsid w:val="2949A8DF"/>
    <w:rsid w:val="296D2298"/>
    <w:rsid w:val="298A601B"/>
    <w:rsid w:val="29913CCE"/>
    <w:rsid w:val="299F1B51"/>
    <w:rsid w:val="29AF818C"/>
    <w:rsid w:val="29B460A7"/>
    <w:rsid w:val="2A0503DA"/>
    <w:rsid w:val="2A0BC43D"/>
    <w:rsid w:val="2A2C3FC4"/>
    <w:rsid w:val="2ABA0B21"/>
    <w:rsid w:val="2AEF1138"/>
    <w:rsid w:val="2B0759C2"/>
    <w:rsid w:val="2B55B209"/>
    <w:rsid w:val="2B6EE137"/>
    <w:rsid w:val="2B7436C6"/>
    <w:rsid w:val="2B84A956"/>
    <w:rsid w:val="2B952DC7"/>
    <w:rsid w:val="2B9CAB69"/>
    <w:rsid w:val="2BC0E5F8"/>
    <w:rsid w:val="2BD9B656"/>
    <w:rsid w:val="2C23F5A0"/>
    <w:rsid w:val="2C3C3AFE"/>
    <w:rsid w:val="2C4417F2"/>
    <w:rsid w:val="2C87E611"/>
    <w:rsid w:val="2C880CED"/>
    <w:rsid w:val="2CA149C1"/>
    <w:rsid w:val="2CC0AAA1"/>
    <w:rsid w:val="2CC1EF12"/>
    <w:rsid w:val="2CD3C106"/>
    <w:rsid w:val="2D13BA68"/>
    <w:rsid w:val="2D422C46"/>
    <w:rsid w:val="2D42CF4B"/>
    <w:rsid w:val="2D4B7963"/>
    <w:rsid w:val="2D78BFB6"/>
    <w:rsid w:val="2D7D6335"/>
    <w:rsid w:val="2D80F5D9"/>
    <w:rsid w:val="2D8D709C"/>
    <w:rsid w:val="2D8EFCB4"/>
    <w:rsid w:val="2D9818E9"/>
    <w:rsid w:val="2DA1E62F"/>
    <w:rsid w:val="2DAA6D7A"/>
    <w:rsid w:val="2DC0F308"/>
    <w:rsid w:val="2DD1F67F"/>
    <w:rsid w:val="2DD30BA5"/>
    <w:rsid w:val="2E2995EB"/>
    <w:rsid w:val="2E3ABFF1"/>
    <w:rsid w:val="2EA2CDA5"/>
    <w:rsid w:val="2EA3B625"/>
    <w:rsid w:val="2EB5C207"/>
    <w:rsid w:val="2ED10741"/>
    <w:rsid w:val="2EE21B98"/>
    <w:rsid w:val="2EFCB5BE"/>
    <w:rsid w:val="2EFF1A1C"/>
    <w:rsid w:val="2F0B2A64"/>
    <w:rsid w:val="2F2E7201"/>
    <w:rsid w:val="2F4DC776"/>
    <w:rsid w:val="2F65EF8B"/>
    <w:rsid w:val="2F73FAC5"/>
    <w:rsid w:val="2F84C1FD"/>
    <w:rsid w:val="2F87B073"/>
    <w:rsid w:val="2F93B46D"/>
    <w:rsid w:val="2FBFEF44"/>
    <w:rsid w:val="2FC3E9F4"/>
    <w:rsid w:val="3024795E"/>
    <w:rsid w:val="305912AE"/>
    <w:rsid w:val="3071B446"/>
    <w:rsid w:val="307677CB"/>
    <w:rsid w:val="3076C710"/>
    <w:rsid w:val="30823FCB"/>
    <w:rsid w:val="309C6A79"/>
    <w:rsid w:val="30A0E1C4"/>
    <w:rsid w:val="30ABD02A"/>
    <w:rsid w:val="30B311C3"/>
    <w:rsid w:val="30BA54C5"/>
    <w:rsid w:val="30D36AA1"/>
    <w:rsid w:val="30E4B633"/>
    <w:rsid w:val="30E7A9D3"/>
    <w:rsid w:val="30F598C6"/>
    <w:rsid w:val="310DCD98"/>
    <w:rsid w:val="31379420"/>
    <w:rsid w:val="31398C97"/>
    <w:rsid w:val="313EC41E"/>
    <w:rsid w:val="319619E5"/>
    <w:rsid w:val="31A00925"/>
    <w:rsid w:val="31B6D654"/>
    <w:rsid w:val="31E8CA23"/>
    <w:rsid w:val="31F2705D"/>
    <w:rsid w:val="3231ABB7"/>
    <w:rsid w:val="326554CD"/>
    <w:rsid w:val="32687998"/>
    <w:rsid w:val="32E1190C"/>
    <w:rsid w:val="32E70A6E"/>
    <w:rsid w:val="32EE0C10"/>
    <w:rsid w:val="3313D328"/>
    <w:rsid w:val="33211E85"/>
    <w:rsid w:val="333AEDEA"/>
    <w:rsid w:val="334AFC29"/>
    <w:rsid w:val="33669A70"/>
    <w:rsid w:val="3368C4E6"/>
    <w:rsid w:val="337840A5"/>
    <w:rsid w:val="3384ECF9"/>
    <w:rsid w:val="3386BD5A"/>
    <w:rsid w:val="3387D45B"/>
    <w:rsid w:val="338E7CBF"/>
    <w:rsid w:val="33B26421"/>
    <w:rsid w:val="33B4EB4F"/>
    <w:rsid w:val="33FC9D08"/>
    <w:rsid w:val="33FFE49A"/>
    <w:rsid w:val="341554AD"/>
    <w:rsid w:val="341A85DE"/>
    <w:rsid w:val="34429F56"/>
    <w:rsid w:val="34772EE9"/>
    <w:rsid w:val="34781948"/>
    <w:rsid w:val="34B658D7"/>
    <w:rsid w:val="34BE5400"/>
    <w:rsid w:val="34BF36D1"/>
    <w:rsid w:val="34E4E11B"/>
    <w:rsid w:val="34F24D0A"/>
    <w:rsid w:val="34F5C0BF"/>
    <w:rsid w:val="3511462F"/>
    <w:rsid w:val="3514ADC6"/>
    <w:rsid w:val="3522366C"/>
    <w:rsid w:val="35624EF2"/>
    <w:rsid w:val="356484F0"/>
    <w:rsid w:val="35679F5D"/>
    <w:rsid w:val="35691E88"/>
    <w:rsid w:val="35A8455C"/>
    <w:rsid w:val="35C1D084"/>
    <w:rsid w:val="35EC6BC5"/>
    <w:rsid w:val="35F08798"/>
    <w:rsid w:val="35FBEC6F"/>
    <w:rsid w:val="3618D352"/>
    <w:rsid w:val="362A1468"/>
    <w:rsid w:val="364F4FAB"/>
    <w:rsid w:val="365F6553"/>
    <w:rsid w:val="36784AB6"/>
    <w:rsid w:val="3678EFE8"/>
    <w:rsid w:val="368B7A37"/>
    <w:rsid w:val="36BE0355"/>
    <w:rsid w:val="36D76C2E"/>
    <w:rsid w:val="36F90536"/>
    <w:rsid w:val="3753F632"/>
    <w:rsid w:val="375F57C7"/>
    <w:rsid w:val="37807391"/>
    <w:rsid w:val="378D9194"/>
    <w:rsid w:val="378F3A0D"/>
    <w:rsid w:val="37A12E3C"/>
    <w:rsid w:val="37C5575C"/>
    <w:rsid w:val="37C5C22E"/>
    <w:rsid w:val="37C5D8B0"/>
    <w:rsid w:val="37D1EB36"/>
    <w:rsid w:val="3802A479"/>
    <w:rsid w:val="3842B0EC"/>
    <w:rsid w:val="384510D8"/>
    <w:rsid w:val="3867F3DF"/>
    <w:rsid w:val="38704284"/>
    <w:rsid w:val="3894E734"/>
    <w:rsid w:val="389697CA"/>
    <w:rsid w:val="38A78AEE"/>
    <w:rsid w:val="38A8F60B"/>
    <w:rsid w:val="38C76409"/>
    <w:rsid w:val="38E2E11F"/>
    <w:rsid w:val="38EB688F"/>
    <w:rsid w:val="38F0B1B1"/>
    <w:rsid w:val="38F2E5F9"/>
    <w:rsid w:val="39034ADA"/>
    <w:rsid w:val="390546F8"/>
    <w:rsid w:val="3906A874"/>
    <w:rsid w:val="390B8A90"/>
    <w:rsid w:val="3935E2AA"/>
    <w:rsid w:val="395A4F2A"/>
    <w:rsid w:val="39649940"/>
    <w:rsid w:val="3972FA43"/>
    <w:rsid w:val="3989D22B"/>
    <w:rsid w:val="39A2FDC2"/>
    <w:rsid w:val="39CC8BE1"/>
    <w:rsid w:val="39CD40DC"/>
    <w:rsid w:val="39DA9A49"/>
    <w:rsid w:val="39FADD85"/>
    <w:rsid w:val="3A01B83E"/>
    <w:rsid w:val="3A1199F7"/>
    <w:rsid w:val="3A2F3D70"/>
    <w:rsid w:val="3A432506"/>
    <w:rsid w:val="3A5C3EDA"/>
    <w:rsid w:val="3A62149A"/>
    <w:rsid w:val="3AA195C8"/>
    <w:rsid w:val="3AC0146E"/>
    <w:rsid w:val="3AFF0D75"/>
    <w:rsid w:val="3B1448D3"/>
    <w:rsid w:val="3B2F366D"/>
    <w:rsid w:val="3B3FA08E"/>
    <w:rsid w:val="3B4C5687"/>
    <w:rsid w:val="3B51D44C"/>
    <w:rsid w:val="3B5A5573"/>
    <w:rsid w:val="3B5ABDCD"/>
    <w:rsid w:val="3B5F66C7"/>
    <w:rsid w:val="3B6ECB00"/>
    <w:rsid w:val="3B77046B"/>
    <w:rsid w:val="3B7B7900"/>
    <w:rsid w:val="3BA6508B"/>
    <w:rsid w:val="3BCE5409"/>
    <w:rsid w:val="3BDB22E6"/>
    <w:rsid w:val="3BFA402E"/>
    <w:rsid w:val="3C350248"/>
    <w:rsid w:val="3C621C89"/>
    <w:rsid w:val="3C66C3DE"/>
    <w:rsid w:val="3C71A8EA"/>
    <w:rsid w:val="3C7263F3"/>
    <w:rsid w:val="3C88EA53"/>
    <w:rsid w:val="3C8B81B5"/>
    <w:rsid w:val="3CC2FD0B"/>
    <w:rsid w:val="3CCD4290"/>
    <w:rsid w:val="3CDB0752"/>
    <w:rsid w:val="3CEA0EFA"/>
    <w:rsid w:val="3D0FD273"/>
    <w:rsid w:val="3D192108"/>
    <w:rsid w:val="3D1DE844"/>
    <w:rsid w:val="3D2371CE"/>
    <w:rsid w:val="3D23E862"/>
    <w:rsid w:val="3D349911"/>
    <w:rsid w:val="3D4D99D2"/>
    <w:rsid w:val="3D58CF73"/>
    <w:rsid w:val="3D598F57"/>
    <w:rsid w:val="3D6050B2"/>
    <w:rsid w:val="3D6A315C"/>
    <w:rsid w:val="3D6E7B01"/>
    <w:rsid w:val="3D71EC1F"/>
    <w:rsid w:val="3D82AB56"/>
    <w:rsid w:val="3DA7F6C0"/>
    <w:rsid w:val="3DBF4401"/>
    <w:rsid w:val="3DC64F45"/>
    <w:rsid w:val="3DDA8AD6"/>
    <w:rsid w:val="3DF55723"/>
    <w:rsid w:val="3E144F82"/>
    <w:rsid w:val="3E1824D8"/>
    <w:rsid w:val="3E29281B"/>
    <w:rsid w:val="3E35DE30"/>
    <w:rsid w:val="3E5341E3"/>
    <w:rsid w:val="3E572CDE"/>
    <w:rsid w:val="3E636313"/>
    <w:rsid w:val="3E7FE5DC"/>
    <w:rsid w:val="3E9B3EDD"/>
    <w:rsid w:val="3EA3219A"/>
    <w:rsid w:val="3EB3595D"/>
    <w:rsid w:val="3EC36C79"/>
    <w:rsid w:val="3ECB03A4"/>
    <w:rsid w:val="3EF0F1F3"/>
    <w:rsid w:val="3EF6732E"/>
    <w:rsid w:val="3F176AB1"/>
    <w:rsid w:val="3F27C265"/>
    <w:rsid w:val="3F2EC0CB"/>
    <w:rsid w:val="3F5256BF"/>
    <w:rsid w:val="3F706E6E"/>
    <w:rsid w:val="3F80A38D"/>
    <w:rsid w:val="3F92AEF4"/>
    <w:rsid w:val="3FA4203C"/>
    <w:rsid w:val="3FB030CF"/>
    <w:rsid w:val="3FB9E33B"/>
    <w:rsid w:val="3FC05740"/>
    <w:rsid w:val="3FC5CBCA"/>
    <w:rsid w:val="3FD11F36"/>
    <w:rsid w:val="3FD1A3C0"/>
    <w:rsid w:val="3FE22BC3"/>
    <w:rsid w:val="3FE8732C"/>
    <w:rsid w:val="3FF5612A"/>
    <w:rsid w:val="4004B889"/>
    <w:rsid w:val="4009B9D9"/>
    <w:rsid w:val="401C1D09"/>
    <w:rsid w:val="401CC62E"/>
    <w:rsid w:val="40784AA8"/>
    <w:rsid w:val="40E6259A"/>
    <w:rsid w:val="410E528E"/>
    <w:rsid w:val="413D110B"/>
    <w:rsid w:val="4143026D"/>
    <w:rsid w:val="415949D4"/>
    <w:rsid w:val="4171D983"/>
    <w:rsid w:val="41A04232"/>
    <w:rsid w:val="41EF5703"/>
    <w:rsid w:val="421C3A75"/>
    <w:rsid w:val="42337147"/>
    <w:rsid w:val="424508DA"/>
    <w:rsid w:val="42486A8A"/>
    <w:rsid w:val="428C6AFE"/>
    <w:rsid w:val="42CE65B0"/>
    <w:rsid w:val="430E3768"/>
    <w:rsid w:val="433441D7"/>
    <w:rsid w:val="43BE04AC"/>
    <w:rsid w:val="43E14FC5"/>
    <w:rsid w:val="43EB52C6"/>
    <w:rsid w:val="43FA0024"/>
    <w:rsid w:val="44336B35"/>
    <w:rsid w:val="445C4A1F"/>
    <w:rsid w:val="44642175"/>
    <w:rsid w:val="446A9F57"/>
    <w:rsid w:val="4470E101"/>
    <w:rsid w:val="4491DBE7"/>
    <w:rsid w:val="44935768"/>
    <w:rsid w:val="449C1C4A"/>
    <w:rsid w:val="44A664AD"/>
    <w:rsid w:val="44A6B0DF"/>
    <w:rsid w:val="44A9A78D"/>
    <w:rsid w:val="44CB0550"/>
    <w:rsid w:val="44D1BC32"/>
    <w:rsid w:val="44E73B83"/>
    <w:rsid w:val="44F7DBBE"/>
    <w:rsid w:val="44FEB1BC"/>
    <w:rsid w:val="4504C91B"/>
    <w:rsid w:val="451CEECA"/>
    <w:rsid w:val="4538EC77"/>
    <w:rsid w:val="453F881A"/>
    <w:rsid w:val="455BED7A"/>
    <w:rsid w:val="4569F917"/>
    <w:rsid w:val="4596A7A9"/>
    <w:rsid w:val="45B991E7"/>
    <w:rsid w:val="45C2D8BE"/>
    <w:rsid w:val="45CCD382"/>
    <w:rsid w:val="45DC3506"/>
    <w:rsid w:val="45E9ACF0"/>
    <w:rsid w:val="4604F6D6"/>
    <w:rsid w:val="4606EE87"/>
    <w:rsid w:val="461AA1C4"/>
    <w:rsid w:val="462ECDEE"/>
    <w:rsid w:val="4654499F"/>
    <w:rsid w:val="46657606"/>
    <w:rsid w:val="46A1DBF0"/>
    <w:rsid w:val="46B1C83F"/>
    <w:rsid w:val="46D1B21B"/>
    <w:rsid w:val="46EB469F"/>
    <w:rsid w:val="46EBF7D7"/>
    <w:rsid w:val="4706041B"/>
    <w:rsid w:val="471D4F9C"/>
    <w:rsid w:val="471FC233"/>
    <w:rsid w:val="4777F27A"/>
    <w:rsid w:val="479B9B90"/>
    <w:rsid w:val="47A9739C"/>
    <w:rsid w:val="483E6BBC"/>
    <w:rsid w:val="4865BD50"/>
    <w:rsid w:val="4891D7E2"/>
    <w:rsid w:val="48BC52ED"/>
    <w:rsid w:val="48D03975"/>
    <w:rsid w:val="48D6745B"/>
    <w:rsid w:val="48E673BA"/>
    <w:rsid w:val="48F47AAD"/>
    <w:rsid w:val="491254FB"/>
    <w:rsid w:val="49590345"/>
    <w:rsid w:val="496FA036"/>
    <w:rsid w:val="497546AD"/>
    <w:rsid w:val="499A0375"/>
    <w:rsid w:val="49A48339"/>
    <w:rsid w:val="49D76CDA"/>
    <w:rsid w:val="4A098EB1"/>
    <w:rsid w:val="4A0BB2A7"/>
    <w:rsid w:val="4A214CB2"/>
    <w:rsid w:val="4A267393"/>
    <w:rsid w:val="4A40195D"/>
    <w:rsid w:val="4A78CFD4"/>
    <w:rsid w:val="4A93FB29"/>
    <w:rsid w:val="4AAC7834"/>
    <w:rsid w:val="4AB0342F"/>
    <w:rsid w:val="4AB50E5F"/>
    <w:rsid w:val="4AC270D6"/>
    <w:rsid w:val="4AE9447E"/>
    <w:rsid w:val="4AF4691B"/>
    <w:rsid w:val="4AFF4106"/>
    <w:rsid w:val="4B189794"/>
    <w:rsid w:val="4B1F52EC"/>
    <w:rsid w:val="4B1F52EC"/>
    <w:rsid w:val="4B5FAAFF"/>
    <w:rsid w:val="4B66FA37"/>
    <w:rsid w:val="4BAEF4BF"/>
    <w:rsid w:val="4BCC9F72"/>
    <w:rsid w:val="4BD9016A"/>
    <w:rsid w:val="4C0FBFC7"/>
    <w:rsid w:val="4C14ED7B"/>
    <w:rsid w:val="4C3FCD52"/>
    <w:rsid w:val="4C44B96B"/>
    <w:rsid w:val="4C80767C"/>
    <w:rsid w:val="4CC75C8B"/>
    <w:rsid w:val="4CCF2A74"/>
    <w:rsid w:val="4CF27D13"/>
    <w:rsid w:val="4D081934"/>
    <w:rsid w:val="4D081934"/>
    <w:rsid w:val="4D1C998D"/>
    <w:rsid w:val="4D21F66C"/>
    <w:rsid w:val="4D6A9640"/>
    <w:rsid w:val="4D6F8D32"/>
    <w:rsid w:val="4D7532B5"/>
    <w:rsid w:val="4D798AD1"/>
    <w:rsid w:val="4D90EE2B"/>
    <w:rsid w:val="4D940C4C"/>
    <w:rsid w:val="4DC4DF88"/>
    <w:rsid w:val="4DD1E326"/>
    <w:rsid w:val="4DE4CA23"/>
    <w:rsid w:val="4E0017E2"/>
    <w:rsid w:val="4E0AC9E6"/>
    <w:rsid w:val="4E18E15F"/>
    <w:rsid w:val="4E3504C6"/>
    <w:rsid w:val="4E56EAAE"/>
    <w:rsid w:val="4E8102DC"/>
    <w:rsid w:val="4E8A23D1"/>
    <w:rsid w:val="4E952EAE"/>
    <w:rsid w:val="4E99EAD5"/>
    <w:rsid w:val="4ECB2310"/>
    <w:rsid w:val="4ECEA2C1"/>
    <w:rsid w:val="4ED2FC9C"/>
    <w:rsid w:val="4ED3D6A9"/>
    <w:rsid w:val="4EE1250E"/>
    <w:rsid w:val="4EE8E39C"/>
    <w:rsid w:val="4EE8EA91"/>
    <w:rsid w:val="4F331863"/>
    <w:rsid w:val="4F387B8C"/>
    <w:rsid w:val="4F46027F"/>
    <w:rsid w:val="4F59018A"/>
    <w:rsid w:val="4F772FE6"/>
    <w:rsid w:val="4F7F2DF9"/>
    <w:rsid w:val="4F89385A"/>
    <w:rsid w:val="4FD3AA78"/>
    <w:rsid w:val="4FE7B1AD"/>
    <w:rsid w:val="4FF58CD7"/>
    <w:rsid w:val="502223CC"/>
    <w:rsid w:val="5047D1B5"/>
    <w:rsid w:val="50773169"/>
    <w:rsid w:val="5080E7E2"/>
    <w:rsid w:val="5096B86D"/>
    <w:rsid w:val="50F6EC08"/>
    <w:rsid w:val="512577D5"/>
    <w:rsid w:val="5135A018"/>
    <w:rsid w:val="5167E2B5"/>
    <w:rsid w:val="51781276"/>
    <w:rsid w:val="518FCD91"/>
    <w:rsid w:val="51921598"/>
    <w:rsid w:val="5199AE6D"/>
    <w:rsid w:val="51A9FDB7"/>
    <w:rsid w:val="51AC786D"/>
    <w:rsid w:val="51AD0841"/>
    <w:rsid w:val="51B30B77"/>
    <w:rsid w:val="51E950AC"/>
    <w:rsid w:val="52572BB7"/>
    <w:rsid w:val="52873093"/>
    <w:rsid w:val="52ABD847"/>
    <w:rsid w:val="52BE9CFE"/>
    <w:rsid w:val="52E4B72A"/>
    <w:rsid w:val="52E7191A"/>
    <w:rsid w:val="5324816D"/>
    <w:rsid w:val="5333A42C"/>
    <w:rsid w:val="53382A45"/>
    <w:rsid w:val="53513434"/>
    <w:rsid w:val="535235F8"/>
    <w:rsid w:val="536F3DAA"/>
    <w:rsid w:val="53AA56BB"/>
    <w:rsid w:val="53B9FF23"/>
    <w:rsid w:val="53CAAC0D"/>
    <w:rsid w:val="53DA1E3E"/>
    <w:rsid w:val="53DB21C4"/>
    <w:rsid w:val="5402E638"/>
    <w:rsid w:val="540A9AE6"/>
    <w:rsid w:val="540B1963"/>
    <w:rsid w:val="54222DDF"/>
    <w:rsid w:val="543AF1FA"/>
    <w:rsid w:val="5443BAA5"/>
    <w:rsid w:val="544ACCA4"/>
    <w:rsid w:val="54573859"/>
    <w:rsid w:val="54A814EB"/>
    <w:rsid w:val="54B709AF"/>
    <w:rsid w:val="54C34168"/>
    <w:rsid w:val="54CB2CC6"/>
    <w:rsid w:val="54F02C47"/>
    <w:rsid w:val="5502C47A"/>
    <w:rsid w:val="55030523"/>
    <w:rsid w:val="55125C25"/>
    <w:rsid w:val="55181474"/>
    <w:rsid w:val="551DC039"/>
    <w:rsid w:val="552E6A59"/>
    <w:rsid w:val="553ACEB7"/>
    <w:rsid w:val="55580D54"/>
    <w:rsid w:val="55676CB5"/>
    <w:rsid w:val="5567E5DE"/>
    <w:rsid w:val="558E5C94"/>
    <w:rsid w:val="559F4D34"/>
    <w:rsid w:val="55C3C606"/>
    <w:rsid w:val="55C6537D"/>
    <w:rsid w:val="55D0CF6E"/>
    <w:rsid w:val="55D11567"/>
    <w:rsid w:val="55D2BD70"/>
    <w:rsid w:val="55D65096"/>
    <w:rsid w:val="55D7316B"/>
    <w:rsid w:val="55EA67D5"/>
    <w:rsid w:val="55F3158F"/>
    <w:rsid w:val="55F4FA09"/>
    <w:rsid w:val="56168253"/>
    <w:rsid w:val="5618983C"/>
    <w:rsid w:val="5623DE65"/>
    <w:rsid w:val="5656CCF5"/>
    <w:rsid w:val="567933F9"/>
    <w:rsid w:val="56B68518"/>
    <w:rsid w:val="56BE432F"/>
    <w:rsid w:val="56C826FA"/>
    <w:rsid w:val="56F67705"/>
    <w:rsid w:val="570BE808"/>
    <w:rsid w:val="5719F3EF"/>
    <w:rsid w:val="571ABED1"/>
    <w:rsid w:val="57205F5F"/>
    <w:rsid w:val="5734B594"/>
    <w:rsid w:val="574C3D00"/>
    <w:rsid w:val="575580E1"/>
    <w:rsid w:val="576B67F5"/>
    <w:rsid w:val="57790586"/>
    <w:rsid w:val="57841B69"/>
    <w:rsid w:val="579D78FE"/>
    <w:rsid w:val="57A1CD81"/>
    <w:rsid w:val="57AA72DC"/>
    <w:rsid w:val="57BF79BE"/>
    <w:rsid w:val="57C1CFD1"/>
    <w:rsid w:val="57D09C3E"/>
    <w:rsid w:val="57E9E5B6"/>
    <w:rsid w:val="57F65C09"/>
    <w:rsid w:val="57FA6952"/>
    <w:rsid w:val="5809DF96"/>
    <w:rsid w:val="58165AD7"/>
    <w:rsid w:val="58424D37"/>
    <w:rsid w:val="5842D508"/>
    <w:rsid w:val="585E5DBE"/>
    <w:rsid w:val="587AB617"/>
    <w:rsid w:val="589F0C9A"/>
    <w:rsid w:val="58B85AE2"/>
    <w:rsid w:val="58B9382A"/>
    <w:rsid w:val="58D04E34"/>
    <w:rsid w:val="58F31FAA"/>
    <w:rsid w:val="590EEE96"/>
    <w:rsid w:val="590F9905"/>
    <w:rsid w:val="5929ACFB"/>
    <w:rsid w:val="5939C52B"/>
    <w:rsid w:val="595B3AA7"/>
    <w:rsid w:val="59663900"/>
    <w:rsid w:val="5976ED82"/>
    <w:rsid w:val="59914F9C"/>
    <w:rsid w:val="59924DB6"/>
    <w:rsid w:val="5999D908"/>
    <w:rsid w:val="59BEE8E3"/>
    <w:rsid w:val="59D94D30"/>
    <w:rsid w:val="59E7DAFA"/>
    <w:rsid w:val="5A3225B6"/>
    <w:rsid w:val="5A3963CE"/>
    <w:rsid w:val="5A544F33"/>
    <w:rsid w:val="5A5512B0"/>
    <w:rsid w:val="5A74AAA3"/>
    <w:rsid w:val="5A879F3F"/>
    <w:rsid w:val="5A9765FC"/>
    <w:rsid w:val="5A989F91"/>
    <w:rsid w:val="5A999962"/>
    <w:rsid w:val="5AA1A026"/>
    <w:rsid w:val="5AA7F27B"/>
    <w:rsid w:val="5AB1E51C"/>
    <w:rsid w:val="5AB56C4C"/>
    <w:rsid w:val="5AF180CC"/>
    <w:rsid w:val="5B04AF32"/>
    <w:rsid w:val="5B0B457A"/>
    <w:rsid w:val="5B1D1021"/>
    <w:rsid w:val="5B213A0A"/>
    <w:rsid w:val="5B3D03AF"/>
    <w:rsid w:val="5B595709"/>
    <w:rsid w:val="5B8DE48C"/>
    <w:rsid w:val="5BAF811C"/>
    <w:rsid w:val="5BC57938"/>
    <w:rsid w:val="5BD7D206"/>
    <w:rsid w:val="5C146376"/>
    <w:rsid w:val="5C2B94AE"/>
    <w:rsid w:val="5C3F36D3"/>
    <w:rsid w:val="5C561C62"/>
    <w:rsid w:val="5C6B7856"/>
    <w:rsid w:val="5C808B5A"/>
    <w:rsid w:val="5C9A11A8"/>
    <w:rsid w:val="5CAE1DB8"/>
    <w:rsid w:val="5CB35758"/>
    <w:rsid w:val="5CCE06FC"/>
    <w:rsid w:val="5CF4729E"/>
    <w:rsid w:val="5D321CEE"/>
    <w:rsid w:val="5D3A19AE"/>
    <w:rsid w:val="5D678F8F"/>
    <w:rsid w:val="5DB3B7B8"/>
    <w:rsid w:val="5DB70A08"/>
    <w:rsid w:val="5DC31713"/>
    <w:rsid w:val="5DE199E3"/>
    <w:rsid w:val="5DE3C458"/>
    <w:rsid w:val="5DF1F1AE"/>
    <w:rsid w:val="5E23F002"/>
    <w:rsid w:val="5E29E902"/>
    <w:rsid w:val="5E46BE73"/>
    <w:rsid w:val="5E5AEE4D"/>
    <w:rsid w:val="5E8B8474"/>
    <w:rsid w:val="5E8CE90B"/>
    <w:rsid w:val="5EA27F73"/>
    <w:rsid w:val="5EA7BF4C"/>
    <w:rsid w:val="5EEA14FC"/>
    <w:rsid w:val="5EF5CB32"/>
    <w:rsid w:val="5F1E8657"/>
    <w:rsid w:val="5F3D6451"/>
    <w:rsid w:val="5F40E17F"/>
    <w:rsid w:val="5F45313B"/>
    <w:rsid w:val="5F520CD8"/>
    <w:rsid w:val="5F721CCF"/>
    <w:rsid w:val="5F88A500"/>
    <w:rsid w:val="5F88FFDD"/>
    <w:rsid w:val="5F99B9DC"/>
    <w:rsid w:val="5F9D418F"/>
    <w:rsid w:val="5FADE900"/>
    <w:rsid w:val="5FC0D410"/>
    <w:rsid w:val="5FD6FC3A"/>
    <w:rsid w:val="60006607"/>
    <w:rsid w:val="6021854F"/>
    <w:rsid w:val="60220F68"/>
    <w:rsid w:val="60442AF5"/>
    <w:rsid w:val="604F4350"/>
    <w:rsid w:val="6056C3EE"/>
    <w:rsid w:val="6069FD1A"/>
    <w:rsid w:val="608C3B2C"/>
    <w:rsid w:val="6093F0B8"/>
    <w:rsid w:val="60B784E8"/>
    <w:rsid w:val="61105B4C"/>
    <w:rsid w:val="612B44D6"/>
    <w:rsid w:val="6133525E"/>
    <w:rsid w:val="61410192"/>
    <w:rsid w:val="614256F0"/>
    <w:rsid w:val="615200A8"/>
    <w:rsid w:val="6158B555"/>
    <w:rsid w:val="61752848"/>
    <w:rsid w:val="61AFBFFA"/>
    <w:rsid w:val="61B3887C"/>
    <w:rsid w:val="61BDAF57"/>
    <w:rsid w:val="61F975D6"/>
    <w:rsid w:val="623C02A6"/>
    <w:rsid w:val="62671DC9"/>
    <w:rsid w:val="62718D9D"/>
    <w:rsid w:val="62AB7875"/>
    <w:rsid w:val="62EC930E"/>
    <w:rsid w:val="62F363C5"/>
    <w:rsid w:val="6346B693"/>
    <w:rsid w:val="635FA563"/>
    <w:rsid w:val="636EF6DA"/>
    <w:rsid w:val="6372E161"/>
    <w:rsid w:val="6374C251"/>
    <w:rsid w:val="6392C5B5"/>
    <w:rsid w:val="639A9409"/>
    <w:rsid w:val="63D481B4"/>
    <w:rsid w:val="63D5895B"/>
    <w:rsid w:val="6406916C"/>
    <w:rsid w:val="6460D8D1"/>
    <w:rsid w:val="6464E2DA"/>
    <w:rsid w:val="6494953B"/>
    <w:rsid w:val="64D270B6"/>
    <w:rsid w:val="651606CF"/>
    <w:rsid w:val="652C7094"/>
    <w:rsid w:val="6537D7D2"/>
    <w:rsid w:val="655708B2"/>
    <w:rsid w:val="6569FEBC"/>
    <w:rsid w:val="656BF491"/>
    <w:rsid w:val="656FE486"/>
    <w:rsid w:val="657987A7"/>
    <w:rsid w:val="657AF0C0"/>
    <w:rsid w:val="6580B77D"/>
    <w:rsid w:val="659ECDE0"/>
    <w:rsid w:val="65C7D031"/>
    <w:rsid w:val="65C9E18F"/>
    <w:rsid w:val="65F0A009"/>
    <w:rsid w:val="65F82275"/>
    <w:rsid w:val="6626262D"/>
    <w:rsid w:val="663FB6A3"/>
    <w:rsid w:val="66A2B5EF"/>
    <w:rsid w:val="66B0E4F0"/>
    <w:rsid w:val="66C4D13F"/>
    <w:rsid w:val="670D3D7A"/>
    <w:rsid w:val="6727D87F"/>
    <w:rsid w:val="67396912"/>
    <w:rsid w:val="67430EB5"/>
    <w:rsid w:val="6749C5C4"/>
    <w:rsid w:val="6754FB66"/>
    <w:rsid w:val="6760C26C"/>
    <w:rsid w:val="67766D5F"/>
    <w:rsid w:val="678A4013"/>
    <w:rsid w:val="679E3809"/>
    <w:rsid w:val="67A0D171"/>
    <w:rsid w:val="67EBA62B"/>
    <w:rsid w:val="67F03B87"/>
    <w:rsid w:val="67F893B0"/>
    <w:rsid w:val="67FD52B5"/>
    <w:rsid w:val="681BDEFB"/>
    <w:rsid w:val="681C50D1"/>
    <w:rsid w:val="681ED05D"/>
    <w:rsid w:val="6824F300"/>
    <w:rsid w:val="6854D818"/>
    <w:rsid w:val="6857AB6B"/>
    <w:rsid w:val="6897A762"/>
    <w:rsid w:val="68C6CB10"/>
    <w:rsid w:val="68EC6C45"/>
    <w:rsid w:val="68FAC893"/>
    <w:rsid w:val="690B87E6"/>
    <w:rsid w:val="690CDD6C"/>
    <w:rsid w:val="69135931"/>
    <w:rsid w:val="69182C21"/>
    <w:rsid w:val="691C4DB5"/>
    <w:rsid w:val="69248A51"/>
    <w:rsid w:val="692ECE42"/>
    <w:rsid w:val="69564021"/>
    <w:rsid w:val="69587ABE"/>
    <w:rsid w:val="69C97E8F"/>
    <w:rsid w:val="69DBB3A1"/>
    <w:rsid w:val="6A084CDF"/>
    <w:rsid w:val="6A15C9BE"/>
    <w:rsid w:val="6A23EAB7"/>
    <w:rsid w:val="6A33163C"/>
    <w:rsid w:val="6A351EA2"/>
    <w:rsid w:val="6A395F3B"/>
    <w:rsid w:val="6A4090B8"/>
    <w:rsid w:val="6A5D45B8"/>
    <w:rsid w:val="6A7C1190"/>
    <w:rsid w:val="6AA64381"/>
    <w:rsid w:val="6AA8DB2C"/>
    <w:rsid w:val="6AAFC406"/>
    <w:rsid w:val="6AB27080"/>
    <w:rsid w:val="6AE682BF"/>
    <w:rsid w:val="6B023B5B"/>
    <w:rsid w:val="6B030A61"/>
    <w:rsid w:val="6B0F998D"/>
    <w:rsid w:val="6B1F4F49"/>
    <w:rsid w:val="6B260104"/>
    <w:rsid w:val="6B3F95C0"/>
    <w:rsid w:val="6B42C8D9"/>
    <w:rsid w:val="6B45FAAD"/>
    <w:rsid w:val="6B4696A3"/>
    <w:rsid w:val="6B587381"/>
    <w:rsid w:val="6B6846AD"/>
    <w:rsid w:val="6BABBF75"/>
    <w:rsid w:val="6BBD1136"/>
    <w:rsid w:val="6C0C74EA"/>
    <w:rsid w:val="6C0E9819"/>
    <w:rsid w:val="6C20D91E"/>
    <w:rsid w:val="6C29E469"/>
    <w:rsid w:val="6C77C84E"/>
    <w:rsid w:val="6C897A07"/>
    <w:rsid w:val="6CABD4A0"/>
    <w:rsid w:val="6CCF88D5"/>
    <w:rsid w:val="6CD737E5"/>
    <w:rsid w:val="6CEBAD23"/>
    <w:rsid w:val="6CED95F5"/>
    <w:rsid w:val="6CF55049"/>
    <w:rsid w:val="6CF8AD1C"/>
    <w:rsid w:val="6D0EC6B9"/>
    <w:rsid w:val="6D4BECF2"/>
    <w:rsid w:val="6D688A3A"/>
    <w:rsid w:val="6D718FB9"/>
    <w:rsid w:val="6D74D9FC"/>
    <w:rsid w:val="6D7701C0"/>
    <w:rsid w:val="6D939A82"/>
    <w:rsid w:val="6DA9E3AE"/>
    <w:rsid w:val="6DC9A08B"/>
    <w:rsid w:val="6DFB7FDB"/>
    <w:rsid w:val="6E0E9F2A"/>
    <w:rsid w:val="6E3F2738"/>
    <w:rsid w:val="6E67DCF3"/>
    <w:rsid w:val="6E8AFF55"/>
    <w:rsid w:val="6E9C9C49"/>
    <w:rsid w:val="6EAE7E50"/>
    <w:rsid w:val="6ED9BD95"/>
    <w:rsid w:val="6EDAA213"/>
    <w:rsid w:val="6F297AE8"/>
    <w:rsid w:val="6F2CD4F2"/>
    <w:rsid w:val="6F5EBD63"/>
    <w:rsid w:val="6F640C35"/>
    <w:rsid w:val="6F944201"/>
    <w:rsid w:val="6F98BBED"/>
    <w:rsid w:val="6FE955EF"/>
    <w:rsid w:val="6FF2977B"/>
    <w:rsid w:val="6FF670B5"/>
    <w:rsid w:val="6FF6F4F1"/>
    <w:rsid w:val="6FF93D85"/>
    <w:rsid w:val="7020F2FE"/>
    <w:rsid w:val="702C0C9F"/>
    <w:rsid w:val="7031020E"/>
    <w:rsid w:val="703CF237"/>
    <w:rsid w:val="706F0B4F"/>
    <w:rsid w:val="7074DCF3"/>
    <w:rsid w:val="7079764E"/>
    <w:rsid w:val="7095DC22"/>
    <w:rsid w:val="709A3FEA"/>
    <w:rsid w:val="70CB7A35"/>
    <w:rsid w:val="71088A15"/>
    <w:rsid w:val="710A3265"/>
    <w:rsid w:val="712E97D0"/>
    <w:rsid w:val="71618BCC"/>
    <w:rsid w:val="71775FE3"/>
    <w:rsid w:val="71864D47"/>
    <w:rsid w:val="719A33D1"/>
    <w:rsid w:val="719C6F20"/>
    <w:rsid w:val="7260E02B"/>
    <w:rsid w:val="726C592F"/>
    <w:rsid w:val="7276D2F0"/>
    <w:rsid w:val="727D8DB2"/>
    <w:rsid w:val="72B80E85"/>
    <w:rsid w:val="72CD5B50"/>
    <w:rsid w:val="730BAC7D"/>
    <w:rsid w:val="7312D253"/>
    <w:rsid w:val="732294CE"/>
    <w:rsid w:val="734F482A"/>
    <w:rsid w:val="735FBD08"/>
    <w:rsid w:val="73688F01"/>
    <w:rsid w:val="736E3D14"/>
    <w:rsid w:val="73990FA1"/>
    <w:rsid w:val="73AB26BE"/>
    <w:rsid w:val="73D5C7C4"/>
    <w:rsid w:val="73E0C66C"/>
    <w:rsid w:val="73EAD1F9"/>
    <w:rsid w:val="7424B68A"/>
    <w:rsid w:val="742DBAF2"/>
    <w:rsid w:val="74572733"/>
    <w:rsid w:val="74593268"/>
    <w:rsid w:val="746618CD"/>
    <w:rsid w:val="746F728E"/>
    <w:rsid w:val="7478B693"/>
    <w:rsid w:val="747968E1"/>
    <w:rsid w:val="74A64E4A"/>
    <w:rsid w:val="74BACF22"/>
    <w:rsid w:val="74D378D7"/>
    <w:rsid w:val="74D8C21E"/>
    <w:rsid w:val="74EB9424"/>
    <w:rsid w:val="74F9C4F2"/>
    <w:rsid w:val="751173FC"/>
    <w:rsid w:val="751AA868"/>
    <w:rsid w:val="755250C6"/>
    <w:rsid w:val="755E0C75"/>
    <w:rsid w:val="755E5B65"/>
    <w:rsid w:val="756860F3"/>
    <w:rsid w:val="7584A9C3"/>
    <w:rsid w:val="75894CD8"/>
    <w:rsid w:val="75913850"/>
    <w:rsid w:val="76089999"/>
    <w:rsid w:val="760ABB18"/>
    <w:rsid w:val="760ED544"/>
    <w:rsid w:val="762A7DD2"/>
    <w:rsid w:val="7645AD11"/>
    <w:rsid w:val="7646333D"/>
    <w:rsid w:val="765927C8"/>
    <w:rsid w:val="766A76F7"/>
    <w:rsid w:val="7681C3EF"/>
    <w:rsid w:val="76A61A06"/>
    <w:rsid w:val="76AAAB02"/>
    <w:rsid w:val="76BF7AF5"/>
    <w:rsid w:val="76D0660D"/>
    <w:rsid w:val="76D5FE01"/>
    <w:rsid w:val="76D8567A"/>
    <w:rsid w:val="76DBFA80"/>
    <w:rsid w:val="76E8205C"/>
    <w:rsid w:val="77306628"/>
    <w:rsid w:val="77373E75"/>
    <w:rsid w:val="774D15B4"/>
    <w:rsid w:val="7765D45D"/>
    <w:rsid w:val="7779F91A"/>
    <w:rsid w:val="778814A9"/>
    <w:rsid w:val="779298AF"/>
    <w:rsid w:val="7793A1EF"/>
    <w:rsid w:val="7795E7F8"/>
    <w:rsid w:val="77D2A74A"/>
    <w:rsid w:val="77D5D711"/>
    <w:rsid w:val="77EA04DB"/>
    <w:rsid w:val="77EB8416"/>
    <w:rsid w:val="77F3C69C"/>
    <w:rsid w:val="77F59C6F"/>
    <w:rsid w:val="7809D1E6"/>
    <w:rsid w:val="780AC852"/>
    <w:rsid w:val="780CFD3F"/>
    <w:rsid w:val="782155EB"/>
    <w:rsid w:val="783C1541"/>
    <w:rsid w:val="783DD880"/>
    <w:rsid w:val="78711CB3"/>
    <w:rsid w:val="7888612F"/>
    <w:rsid w:val="78908B49"/>
    <w:rsid w:val="78A645D1"/>
    <w:rsid w:val="78B121B5"/>
    <w:rsid w:val="78D55B2B"/>
    <w:rsid w:val="78D702BF"/>
    <w:rsid w:val="78E542A1"/>
    <w:rsid w:val="78EFF66A"/>
    <w:rsid w:val="78F677ED"/>
    <w:rsid w:val="78FF88EF"/>
    <w:rsid w:val="790F1A61"/>
    <w:rsid w:val="793B6829"/>
    <w:rsid w:val="7941629F"/>
    <w:rsid w:val="7965AB88"/>
    <w:rsid w:val="796F3752"/>
    <w:rsid w:val="79C61127"/>
    <w:rsid w:val="79CA4A00"/>
    <w:rsid w:val="79FCFC5B"/>
    <w:rsid w:val="7A0958B4"/>
    <w:rsid w:val="7A0ADFF3"/>
    <w:rsid w:val="7A1DF322"/>
    <w:rsid w:val="7A2F88ED"/>
    <w:rsid w:val="7A370478"/>
    <w:rsid w:val="7A392769"/>
    <w:rsid w:val="7A3A87E8"/>
    <w:rsid w:val="7A45DFED"/>
    <w:rsid w:val="7A615175"/>
    <w:rsid w:val="7AB92B45"/>
    <w:rsid w:val="7ADE086C"/>
    <w:rsid w:val="7AEB4269"/>
    <w:rsid w:val="7AFBC773"/>
    <w:rsid w:val="7B57D09A"/>
    <w:rsid w:val="7B6D0F0C"/>
    <w:rsid w:val="7B78103D"/>
    <w:rsid w:val="7B78901E"/>
    <w:rsid w:val="7B90525C"/>
    <w:rsid w:val="7B98307B"/>
    <w:rsid w:val="7BD55AD3"/>
    <w:rsid w:val="7BE99A88"/>
    <w:rsid w:val="7BEDB12B"/>
    <w:rsid w:val="7C0450A4"/>
    <w:rsid w:val="7C43617B"/>
    <w:rsid w:val="7C4F145A"/>
    <w:rsid w:val="7C748C46"/>
    <w:rsid w:val="7C8F9F83"/>
    <w:rsid w:val="7CA4CBEE"/>
    <w:rsid w:val="7CAC0E54"/>
    <w:rsid w:val="7CDA1296"/>
    <w:rsid w:val="7CDBB153"/>
    <w:rsid w:val="7D0C3C42"/>
    <w:rsid w:val="7D2DACF8"/>
    <w:rsid w:val="7D30DCCA"/>
    <w:rsid w:val="7D32E562"/>
    <w:rsid w:val="7D3C3482"/>
    <w:rsid w:val="7D43E3ED"/>
    <w:rsid w:val="7D776EEB"/>
    <w:rsid w:val="7D862FF6"/>
    <w:rsid w:val="7D87D44D"/>
    <w:rsid w:val="7D9BA5B6"/>
    <w:rsid w:val="7DE876F5"/>
    <w:rsid w:val="7DFF436F"/>
    <w:rsid w:val="7E3E21A6"/>
    <w:rsid w:val="7E71B622"/>
    <w:rsid w:val="7E7EDFAA"/>
    <w:rsid w:val="7E8EA053"/>
    <w:rsid w:val="7ED39E5A"/>
    <w:rsid w:val="7F426634"/>
    <w:rsid w:val="7F682691"/>
    <w:rsid w:val="7F7D651F"/>
    <w:rsid w:val="7F8B837D"/>
    <w:rsid w:val="7FA65EE5"/>
    <w:rsid w:val="7FA7878E"/>
    <w:rsid w:val="7FA7C31A"/>
    <w:rsid w:val="7FC62992"/>
    <w:rsid w:val="7FE653F6"/>
    <w:rsid w:val="7FE93B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colormru v:ext="edit" colors="#a1bf36,#d0cfc5"/>
    </o:shapedefaults>
    <o:shapelayout v:ext="edit">
      <o:idmap v:ext="edit" data="1"/>
    </o:shapelayout>
  </w:shapeDefaults>
  <w:decimalSymbol w:val="."/>
  <w:listSeparator w:val=","/>
  <w14:docId w14:val="5773FF7C"/>
  <w15:docId w15:val="{DB85BAFC-729A-48EB-AB34-FEEBBF9EE4F1}"/>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heme="minorHAnsi" w:hAnsiTheme="minorHAnsi" w:eastAsiaTheme="minorEastAsia" w:cstheme="minorBidi"/>
        <w:sz w:val="22"/>
        <w:szCs w:val="22"/>
        <w:lang w:val="da-DK" w:eastAsia="da-DK" w:bidi="ar-SA"/>
      </w:rPr>
    </w:rPrDefault>
    <w:pPrDefault>
      <w:pPr>
        <w:spacing w:after="160" w:line="252" w:lineRule="auto"/>
        <w:jc w:val="both"/>
      </w:pPr>
    </w:pPrDefault>
  </w:docDefaults>
  <w:latentStyles w:defLockedState="0" w:defUIPriority="0" w:defSemiHidden="1" w:defUnhideWhenUsed="1" w:defQFormat="0" w:count="267">
    <w:lsdException w:name="Normal" w:semiHidden="0" w:unhideWhenUsed="0" w:qFormat="1"/>
    <w:lsdException w:name="heading 1" w:uiPriority="9" w:semiHidden="0" w:unhideWhenUsed="0" w:qFormat="1"/>
    <w:lsdException w:name="heading 2" w:uiPriority="9" w:semiHidden="0" w:unhideWhenUsed="0" w:qFormat="1"/>
    <w:lsdException w:name="heading 3" w:uiPriority="9" w:semiHidden="0" w:unhideWhenUsed="0" w:qFormat="1"/>
    <w:lsdException w:name="heading 4" w:uiPriority="9" w:semiHidden="0" w:unhideWhenUsed="0" w:qFormat="1"/>
    <w:lsdException w:name="heading 5" w:uiPriority="9" w:semiHidden="0" w:unhideWhenUsed="0" w:qFormat="1"/>
    <w:lsdException w:name="heading 6" w:uiPriority="9" w:semiHidden="0" w:unhideWhenUsed="0" w:qFormat="1"/>
    <w:lsdException w:name="heading 7" w:uiPriority="9" w:qFormat="1"/>
    <w:lsdException w:name="heading 8" w:uiPriority="9" w:qFormat="1"/>
    <w:lsdException w:name="heading 9" w:uiPriority="9" w:qFormat="1"/>
    <w:lsdException w:name="index 1" w:uiPriority="2"/>
    <w:lsdException w:name="index 2" w:uiPriority="2"/>
    <w:lsdException w:name="index 3" w:uiPriority="2"/>
    <w:lsdException w:name="index 4" w:uiPriority="2"/>
    <w:lsdException w:name="index 5" w:uiPriority="2"/>
    <w:lsdException w:name="index 6" w:uiPriority="2"/>
    <w:lsdException w:name="index 7" w:uiPriority="2"/>
    <w:lsdException w:name="index 8" w:uiPriority="2"/>
    <w:lsdException w:name="index 9" w:uiPriority="2"/>
    <w:lsdException w:name="toc 1" w:uiPriority="39"/>
    <w:lsdException w:name="toc 2" w:uiPriority="39"/>
    <w:lsdException w:name="toc 3" w:uiPriority="39"/>
    <w:lsdException w:name="toc 7" w:uiPriority="39"/>
    <w:lsdException w:name="toc 8" w:uiPriority="39"/>
    <w:lsdException w:name="footnote text" w:uiPriority="2"/>
    <w:lsdException w:name="annotation text" w:uiPriority="99"/>
    <w:lsdException w:name="index heading" w:uiPriority="2"/>
    <w:lsdException w:name="caption" w:uiPriority="35" w:qFormat="1"/>
    <w:lsdException w:name="table of figures" w:uiPriority="2"/>
    <w:lsdException w:name="annotation reference" w:uiPriority="99"/>
    <w:lsdException w:name="table of authorities" w:uiPriority="2"/>
    <w:lsdException w:name="macro" w:uiPriority="2"/>
    <w:lsdException w:name="toa heading" w:uiPriority="1"/>
    <w:lsdException w:name="List Number" w:semiHidden="0" w:unhideWhenUsed="0"/>
    <w:lsdException w:name="List 4" w:semiHidden="0" w:unhideWhenUsed="0"/>
    <w:lsdException w:name="List 5" w:semiHidden="0" w:unhideWhenUsed="0"/>
    <w:lsdException w:name="Title" w:uiPriority="10" w:semiHidden="0" w:unhideWhenUsed="0" w:qFormat="1"/>
    <w:lsdException w:name="Subtitle" w:uiPriority="1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uiPriority="22" w:semiHidden="0" w:unhideWhenUsed="0" w:qFormat="1"/>
    <w:lsdException w:name="Emphasis" w:uiPriority="20" w:semiHidden="0" w:unhideWhenUsed="0" w:qFormat="1"/>
    <w:lsdException w:name="Normal (Web)" w:uiPriority="99"/>
    <w:lsdException w:name="annotation subject" w:uiPriority="2"/>
    <w:lsdException w:name="Balloon Text" w:uiPriority="2"/>
    <w:lsdException w:name="Table Grid" w:semiHidden="0" w:unhideWhenUsed="0"/>
    <w:lsdException w:name="Placeholder Text" w:uiPriority="99"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iPriority="99"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uiPriority w:val="0"/>
    <w:name w:val="Normal"/>
    <w:qFormat/>
    <w:rsid w:val="21B297ED"/>
    <w:rPr>
      <w:rFonts w:ascii="Arial" w:hAnsi="Arial"/>
      <w:noProof w:val="0"/>
      <w:lang w:val="et-EE"/>
    </w:rPr>
  </w:style>
  <w:style w:type="paragraph" w:styleId="Heading1">
    <w:uiPriority w:val="9"/>
    <w:name w:val="heading 1"/>
    <w:basedOn w:val="Normal"/>
    <w:next w:val="Normal"/>
    <w:link w:val="Heading1Char"/>
    <w:qFormat/>
    <w:rsid w:val="21B297ED"/>
    <w:rPr>
      <w:rFonts w:eastAsia="" w:cs="" w:asciiTheme="minorAscii" w:hAnsiTheme="minorAscii" w:eastAsiaTheme="majorEastAsia" w:cstheme="majorBidi"/>
      <w:b w:val="1"/>
      <w:bCs w:val="1"/>
      <w:caps w:val="1"/>
      <w:color w:val="00B050"/>
      <w:sz w:val="28"/>
      <w:szCs w:val="28"/>
    </w:rPr>
    <w:pPr>
      <w:keepNext w:val="1"/>
      <w:keepLines w:val="1"/>
      <w:spacing w:before="320" w:after="40"/>
      <w:outlineLvl w:val="0"/>
    </w:pPr>
  </w:style>
  <w:style w:type="paragraph" w:styleId="Heading2">
    <w:uiPriority w:val="9"/>
    <w:name w:val="heading 2"/>
    <w:basedOn w:val="Normal"/>
    <w:next w:val="Normal"/>
    <w:unhideWhenUsed/>
    <w:link w:val="Heading2Char"/>
    <w:qFormat/>
    <w:rsid w:val="21B297ED"/>
    <w:rPr>
      <w:rFonts w:eastAsia="" w:cs="" w:asciiTheme="minorAscii" w:hAnsiTheme="minorAscii" w:eastAsiaTheme="majorEastAsia" w:cstheme="majorBidi"/>
      <w:b w:val="1"/>
      <w:bCs w:val="1"/>
      <w:sz w:val="28"/>
      <w:szCs w:val="28"/>
    </w:rPr>
    <w:pPr>
      <w:keepNext w:val="1"/>
      <w:keepLines w:val="1"/>
      <w:numPr>
        <w:ilvl w:val="0"/>
        <w:numId w:val="157"/>
      </w:numPr>
      <w:bidi w:val="0"/>
      <w:spacing w:before="120" w:after="100"/>
      <w:ind w:left="0" w:hanging="360"/>
      <w:outlineLvl w:val="1"/>
    </w:pPr>
  </w:style>
  <w:style w:type="paragraph" w:styleId="Heading3">
    <w:uiPriority w:val="9"/>
    <w:name w:val="heading 3"/>
    <w:basedOn w:val="Normal"/>
    <w:next w:val="Normal"/>
    <w:unhideWhenUsed/>
    <w:link w:val="Heading3Char"/>
    <w:qFormat/>
    <w:rsid w:val="21B297ED"/>
    <w:rPr>
      <w:rFonts w:eastAsia="" w:cs="" w:eastAsiaTheme="majorEastAsia" w:cstheme="majorBidi"/>
      <w:sz w:val="24"/>
      <w:szCs w:val="24"/>
    </w:rPr>
    <w:pPr>
      <w:keepNext w:val="1"/>
      <w:keepLines w:val="1"/>
      <w:spacing w:before="120" w:after="0"/>
      <w:outlineLvl w:val="2"/>
    </w:pPr>
  </w:style>
  <w:style w:type="paragraph" w:styleId="Heading4">
    <w:uiPriority w:val="9"/>
    <w:name w:val="heading 4"/>
    <w:basedOn w:val="Normal"/>
    <w:next w:val="Normal"/>
    <w:unhideWhenUsed/>
    <w:link w:val="Heading4Char"/>
    <w:qFormat/>
    <w:rsid w:val="21B297ED"/>
    <w:rPr>
      <w:rFonts w:ascii="Verdana" w:hAnsi="Verdana" w:eastAsia="" w:cs="" w:asciiTheme="majorAscii" w:hAnsiTheme="majorAscii" w:eastAsiaTheme="majorEastAsia" w:cstheme="majorBidi"/>
      <w:i w:val="1"/>
      <w:iCs w:val="1"/>
      <w:sz w:val="24"/>
      <w:szCs w:val="24"/>
    </w:rPr>
    <w:pPr>
      <w:keepNext w:val="1"/>
      <w:keepLines w:val="1"/>
      <w:spacing w:before="120" w:after="0"/>
      <w:outlineLvl w:val="3"/>
    </w:pPr>
  </w:style>
  <w:style w:type="paragraph" w:styleId="Heading5">
    <w:uiPriority w:val="9"/>
    <w:name w:val="heading 5"/>
    <w:basedOn w:val="Normal"/>
    <w:next w:val="Normal"/>
    <w:unhideWhenUsed/>
    <w:link w:val="Heading5Char"/>
    <w:qFormat/>
    <w:rsid w:val="21B297ED"/>
    <w:rPr>
      <w:rFonts w:ascii="Verdana" w:hAnsi="Verdana" w:eastAsia="" w:cs="" w:asciiTheme="majorAscii" w:hAnsiTheme="majorAscii" w:eastAsiaTheme="majorEastAsia" w:cstheme="majorBidi"/>
      <w:b w:val="1"/>
      <w:bCs w:val="1"/>
    </w:rPr>
    <w:pPr>
      <w:keepNext w:val="1"/>
      <w:keepLines w:val="1"/>
      <w:spacing w:before="120" w:after="0"/>
      <w:outlineLvl w:val="4"/>
    </w:pPr>
  </w:style>
  <w:style w:type="paragraph" w:styleId="Heading6">
    <w:uiPriority w:val="9"/>
    <w:name w:val="heading 6"/>
    <w:basedOn w:val="Normal"/>
    <w:next w:val="Normal"/>
    <w:unhideWhenUsed/>
    <w:link w:val="Heading6Char"/>
    <w:qFormat/>
    <w:rsid w:val="21B297ED"/>
    <w:rPr>
      <w:rFonts w:ascii="Verdana" w:hAnsi="Verdana" w:eastAsia="" w:cs="" w:asciiTheme="majorAscii" w:hAnsiTheme="majorAscii" w:eastAsiaTheme="majorEastAsia" w:cstheme="majorBidi"/>
      <w:b w:val="1"/>
      <w:bCs w:val="1"/>
      <w:i w:val="1"/>
      <w:iCs w:val="1"/>
    </w:rPr>
    <w:pPr>
      <w:keepNext w:val="1"/>
      <w:keepLines w:val="1"/>
      <w:spacing w:before="120" w:after="0"/>
      <w:outlineLvl w:val="5"/>
    </w:pPr>
  </w:style>
  <w:style w:type="paragraph" w:styleId="Heading7">
    <w:uiPriority w:val="9"/>
    <w:name w:val="heading 7"/>
    <w:basedOn w:val="Normal"/>
    <w:next w:val="Normal"/>
    <w:unhideWhenUsed/>
    <w:link w:val="Heading7Char"/>
    <w:qFormat/>
    <w:rsid w:val="21B297ED"/>
    <w:rPr>
      <w:i w:val="1"/>
      <w:iCs w:val="1"/>
    </w:rPr>
    <w:pPr>
      <w:keepNext w:val="1"/>
      <w:keepLines w:val="1"/>
      <w:spacing w:before="120" w:after="0"/>
      <w:outlineLvl w:val="6"/>
    </w:pPr>
  </w:style>
  <w:style w:type="paragraph" w:styleId="Heading8">
    <w:uiPriority w:val="9"/>
    <w:name w:val="heading 8"/>
    <w:basedOn w:val="Normal"/>
    <w:next w:val="Normal"/>
    <w:unhideWhenUsed/>
    <w:link w:val="Heading8Char"/>
    <w:qFormat/>
    <w:rsid w:val="21B297ED"/>
    <w:rPr>
      <w:b w:val="1"/>
      <w:bCs w:val="1"/>
    </w:rPr>
    <w:pPr>
      <w:keepNext w:val="1"/>
      <w:keepLines w:val="1"/>
      <w:spacing w:before="120" w:after="0"/>
      <w:outlineLvl w:val="7"/>
    </w:pPr>
  </w:style>
  <w:style w:type="paragraph" w:styleId="Heading9">
    <w:uiPriority w:val="9"/>
    <w:name w:val="heading 9"/>
    <w:basedOn w:val="Normal"/>
    <w:next w:val="Normal"/>
    <w:unhideWhenUsed/>
    <w:link w:val="Heading9Char"/>
    <w:qFormat/>
    <w:rsid w:val="21B297ED"/>
    <w:rPr>
      <w:i w:val="1"/>
      <w:iCs w:val="1"/>
    </w:rPr>
    <w:pPr>
      <w:keepNext w:val="1"/>
      <w:keepLines w:val="1"/>
      <w:spacing w:before="120" w:after="0"/>
      <w:outlineLvl w:val="8"/>
    </w:pPr>
  </w:style>
  <w:style w:type="character" w:styleId="DefaultParagraphFont" w:default="1">
    <w:name w:val="Default Paragraph Font"/>
    <w:uiPriority w:val="1"/>
    <w:semiHidden/>
    <w:unhideWhenUsed/>
  </w:style>
  <w:style w:type="table" w:styleId="TableNormal" w:default="1">
    <w:name w:val="Normal Table"/>
    <w:uiPriority w:val="99"/>
    <w:semiHidden/>
    <w:unhideWhenUsed/>
    <w:qFormat/>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uiPriority w:val="35"/>
    <w:name w:val="caption"/>
    <w:basedOn w:val="Normal"/>
    <w:next w:val="Normal"/>
    <w:unhideWhenUsed/>
    <w:qFormat/>
    <w:rsid w:val="21B297ED"/>
    <w:rPr>
      <w:b w:val="1"/>
      <w:bCs w:val="1"/>
      <w:sz w:val="18"/>
      <w:szCs w:val="18"/>
    </w:rPr>
  </w:style>
  <w:style w:type="character" w:styleId="EndnoteReference">
    <w:name w:val="endnote reference"/>
    <w:basedOn w:val="DefaultParagraphFont"/>
    <w:uiPriority w:val="2"/>
    <w:semiHidden/>
    <w:unhideWhenUsed/>
    <w:rsid w:val="00FD6B81"/>
    <w:rPr>
      <w:rFonts w:ascii="Verdana" w:hAnsi="Verdana"/>
      <w:sz w:val="12"/>
      <w:vertAlign w:val="superscript"/>
    </w:rPr>
  </w:style>
  <w:style w:type="paragraph" w:styleId="EndnoteText">
    <w:uiPriority w:val="2"/>
    <w:name w:val="endnote text"/>
    <w:basedOn w:val="Normal"/>
    <w:semiHidden/>
    <w:unhideWhenUsed/>
    <w:rsid w:val="21B297ED"/>
    <w:rPr>
      <w:sz w:val="12"/>
      <w:szCs w:val="12"/>
    </w:rPr>
    <w:pPr>
      <w:spacing w:line="210" w:lineRule="atLeast"/>
    </w:pPr>
  </w:style>
  <w:style w:type="character" w:styleId="FootnoteReference">
    <w:name w:val="footnote reference"/>
    <w:basedOn w:val="DefaultParagraphFont"/>
    <w:uiPriority w:val="2"/>
    <w:semiHidden/>
    <w:unhideWhenUsed/>
    <w:rsid w:val="00FD6B81"/>
    <w:rPr>
      <w:rFonts w:ascii="Verdana" w:hAnsi="Verdana"/>
      <w:sz w:val="12"/>
      <w:vertAlign w:val="superscript"/>
    </w:rPr>
  </w:style>
  <w:style w:type="paragraph" w:styleId="FootnoteText">
    <w:uiPriority w:val="2"/>
    <w:name w:val="footnote text"/>
    <w:basedOn w:val="Normal"/>
    <w:semiHidden/>
    <w:unhideWhenUsed/>
    <w:rsid w:val="21B297ED"/>
    <w:rPr>
      <w:sz w:val="12"/>
      <w:szCs w:val="12"/>
    </w:rPr>
    <w:pPr>
      <w:spacing w:line="210" w:lineRule="atLeast"/>
    </w:pPr>
  </w:style>
  <w:style w:type="character" w:styleId="HTMLAcronym">
    <w:name w:val="HTML Acronym"/>
    <w:basedOn w:val="DefaultParagraphFont"/>
    <w:uiPriority w:val="2"/>
    <w:semiHidden/>
    <w:rsid w:val="00FD6B81"/>
  </w:style>
  <w:style w:type="paragraph" w:styleId="HTMLAddress">
    <w:uiPriority w:val="2"/>
    <w:name w:val="HTML Address"/>
    <w:basedOn w:val="Normal"/>
    <w:semiHidden/>
    <w:rsid w:val="21B297ED"/>
    <w:rPr>
      <w:i w:val="1"/>
      <w:iCs w:val="1"/>
    </w:rPr>
  </w:style>
  <w:style w:type="character" w:styleId="HTMLCite">
    <w:name w:val="HTML Cite"/>
    <w:basedOn w:val="DefaultParagraphFont"/>
    <w:uiPriority w:val="2"/>
    <w:semiHidden/>
    <w:rsid w:val="00FD6B81"/>
    <w:rPr>
      <w:i/>
      <w:iCs/>
    </w:rPr>
  </w:style>
  <w:style w:type="character" w:styleId="HTMLCode">
    <w:name w:val="HTML Code"/>
    <w:basedOn w:val="DefaultParagraphFont"/>
    <w:uiPriority w:val="2"/>
    <w:semiHidden/>
    <w:rsid w:val="00FD6B81"/>
    <w:rPr>
      <w:rFonts w:ascii="Courier New" w:hAnsi="Courier New" w:cs="Courier New"/>
      <w:sz w:val="20"/>
      <w:szCs w:val="20"/>
    </w:rPr>
  </w:style>
  <w:style w:type="character" w:styleId="HTMLDefinition">
    <w:name w:val="HTML Definition"/>
    <w:basedOn w:val="DefaultParagraphFont"/>
    <w:uiPriority w:val="2"/>
    <w:semiHidden/>
    <w:rsid w:val="00FD6B81"/>
    <w:rPr>
      <w:i/>
      <w:iCs/>
    </w:rPr>
  </w:style>
  <w:style w:type="character" w:styleId="HTMLKeyboard">
    <w:name w:val="HTML Keyboard"/>
    <w:basedOn w:val="DefaultParagraphFont"/>
    <w:uiPriority w:val="2"/>
    <w:semiHidden/>
    <w:rsid w:val="00FD6B81"/>
    <w:rPr>
      <w:rFonts w:ascii="Courier New" w:hAnsi="Courier New" w:cs="Courier New"/>
      <w:sz w:val="20"/>
      <w:szCs w:val="20"/>
    </w:rPr>
  </w:style>
  <w:style w:type="paragraph" w:styleId="HTMLPreformatted">
    <w:uiPriority w:val="2"/>
    <w:name w:val="HTML Preformatted"/>
    <w:basedOn w:val="Normal"/>
    <w:semiHidden/>
    <w:rsid w:val="21B297ED"/>
    <w:rPr>
      <w:rFonts w:ascii="Courier New" w:hAnsi="Courier New" w:cs="Courier New"/>
      <w:sz w:val="20"/>
      <w:szCs w:val="20"/>
    </w:rPr>
  </w:style>
  <w:style w:type="character" w:styleId="HTMLSample">
    <w:name w:val="HTML Sample"/>
    <w:basedOn w:val="DefaultParagraphFont"/>
    <w:uiPriority w:val="2"/>
    <w:semiHidden/>
    <w:rsid w:val="00FD6B81"/>
    <w:rPr>
      <w:rFonts w:ascii="Courier New" w:hAnsi="Courier New" w:cs="Courier New"/>
    </w:rPr>
  </w:style>
  <w:style w:type="character" w:styleId="HTMLTypewriter">
    <w:name w:val="HTML Typewriter"/>
    <w:basedOn w:val="DefaultParagraphFont"/>
    <w:uiPriority w:val="2"/>
    <w:semiHidden/>
    <w:rsid w:val="00FD6B81"/>
    <w:rPr>
      <w:rFonts w:ascii="Courier New" w:hAnsi="Courier New" w:cs="Courier New"/>
      <w:sz w:val="20"/>
      <w:szCs w:val="20"/>
    </w:rPr>
  </w:style>
  <w:style w:type="character" w:styleId="HTMLVariable">
    <w:name w:val="HTML Variable"/>
    <w:basedOn w:val="DefaultParagraphFont"/>
    <w:uiPriority w:val="2"/>
    <w:semiHidden/>
    <w:rsid w:val="00FD6B81"/>
    <w:rPr>
      <w:i/>
      <w:iCs/>
    </w:rPr>
  </w:style>
  <w:style w:type="character" w:styleId="LineNumber">
    <w:name w:val="line number"/>
    <w:basedOn w:val="DefaultParagraphFont"/>
    <w:uiPriority w:val="2"/>
    <w:semiHidden/>
    <w:rsid w:val="00FD6B81"/>
  </w:style>
  <w:style w:type="paragraph" w:styleId="List">
    <w:uiPriority w:val="2"/>
    <w:name w:val="List"/>
    <w:basedOn w:val="Normal"/>
    <w:semiHidden/>
    <w:rsid w:val="21B297ED"/>
    <w:pPr>
      <w:ind w:left="283" w:hanging="283"/>
    </w:pPr>
  </w:style>
  <w:style w:type="paragraph" w:styleId="List2">
    <w:uiPriority w:val="2"/>
    <w:name w:val="List 2"/>
    <w:basedOn w:val="Normal"/>
    <w:semiHidden/>
    <w:rsid w:val="21B297ED"/>
    <w:pPr>
      <w:ind w:left="566" w:hanging="283"/>
    </w:pPr>
  </w:style>
  <w:style w:type="paragraph" w:styleId="List3">
    <w:uiPriority w:val="2"/>
    <w:name w:val="List 3"/>
    <w:basedOn w:val="Normal"/>
    <w:semiHidden/>
    <w:rsid w:val="21B297ED"/>
    <w:pPr>
      <w:ind w:left="849" w:hanging="283"/>
    </w:pPr>
  </w:style>
  <w:style w:type="paragraph" w:styleId="List4">
    <w:uiPriority w:val="2"/>
    <w:name w:val="List 4"/>
    <w:basedOn w:val="Normal"/>
    <w:semiHidden/>
    <w:rsid w:val="21B297ED"/>
    <w:pPr>
      <w:ind w:left="1132" w:hanging="283"/>
    </w:pPr>
  </w:style>
  <w:style w:type="paragraph" w:styleId="List5">
    <w:uiPriority w:val="2"/>
    <w:name w:val="List 5"/>
    <w:basedOn w:val="Normal"/>
    <w:semiHidden/>
    <w:rsid w:val="21B297ED"/>
    <w:pPr>
      <w:ind w:left="1415" w:hanging="283"/>
    </w:pPr>
  </w:style>
  <w:style w:type="paragraph" w:styleId="ListBullet">
    <w:uiPriority w:val="2"/>
    <w:name w:val="List Bullet"/>
    <w:basedOn w:val="Normal"/>
    <w:semiHidden/>
    <w:rsid w:val="21B297ED"/>
    <w:pPr>
      <w:numPr>
        <w:numId w:val="1"/>
      </w:numPr>
    </w:pPr>
  </w:style>
  <w:style w:type="paragraph" w:styleId="ListBullet2">
    <w:uiPriority w:val="2"/>
    <w:name w:val="List Bullet 2"/>
    <w:basedOn w:val="Normal"/>
    <w:semiHidden/>
    <w:unhideWhenUsed/>
    <w:rsid w:val="21B297ED"/>
    <w:pPr>
      <w:numPr>
        <w:numId w:val="2"/>
      </w:numPr>
    </w:pPr>
  </w:style>
  <w:style w:type="paragraph" w:styleId="ListBullet3">
    <w:uiPriority w:val="2"/>
    <w:name w:val="List Bullet 3"/>
    <w:basedOn w:val="Normal"/>
    <w:semiHidden/>
    <w:rsid w:val="21B297ED"/>
    <w:pPr>
      <w:numPr>
        <w:numId w:val="3"/>
      </w:numPr>
    </w:pPr>
  </w:style>
  <w:style w:type="paragraph" w:styleId="ListBullet4">
    <w:uiPriority w:val="2"/>
    <w:name w:val="List Bullet 4"/>
    <w:basedOn w:val="Normal"/>
    <w:semiHidden/>
    <w:rsid w:val="21B297ED"/>
    <w:pPr>
      <w:numPr>
        <w:numId w:val="4"/>
      </w:numPr>
    </w:pPr>
  </w:style>
  <w:style w:type="paragraph" w:styleId="ListBullet5">
    <w:uiPriority w:val="2"/>
    <w:name w:val="List Bullet 5"/>
    <w:basedOn w:val="Normal"/>
    <w:semiHidden/>
    <w:rsid w:val="21B297ED"/>
    <w:pPr>
      <w:numPr>
        <w:numId w:val="5"/>
      </w:numPr>
    </w:pPr>
  </w:style>
  <w:style w:type="paragraph" w:styleId="ListContinue">
    <w:uiPriority w:val="2"/>
    <w:name w:val="List Continue"/>
    <w:basedOn w:val="Normal"/>
    <w:semiHidden/>
    <w:rsid w:val="21B297ED"/>
    <w:pPr>
      <w:spacing w:after="120"/>
      <w:ind w:left="283"/>
    </w:pPr>
  </w:style>
  <w:style w:type="paragraph" w:styleId="ListContinue2">
    <w:uiPriority w:val="2"/>
    <w:name w:val="List Continue 2"/>
    <w:basedOn w:val="Normal"/>
    <w:semiHidden/>
    <w:rsid w:val="21B297ED"/>
    <w:pPr>
      <w:spacing w:after="120"/>
      <w:ind w:left="566"/>
    </w:pPr>
  </w:style>
  <w:style w:type="paragraph" w:styleId="ListContinue3">
    <w:uiPriority w:val="2"/>
    <w:name w:val="List Continue 3"/>
    <w:basedOn w:val="Normal"/>
    <w:semiHidden/>
    <w:rsid w:val="21B297ED"/>
    <w:pPr>
      <w:spacing w:after="120"/>
      <w:ind w:left="849"/>
    </w:pPr>
  </w:style>
  <w:style w:type="paragraph" w:styleId="ListContinue4">
    <w:uiPriority w:val="2"/>
    <w:name w:val="List Continue 4"/>
    <w:basedOn w:val="Normal"/>
    <w:semiHidden/>
    <w:rsid w:val="21B297ED"/>
    <w:pPr>
      <w:spacing w:after="120"/>
      <w:ind w:left="1132"/>
    </w:pPr>
  </w:style>
  <w:style w:type="paragraph" w:styleId="ListContinue5">
    <w:uiPriority w:val="2"/>
    <w:name w:val="List Continue 5"/>
    <w:basedOn w:val="Normal"/>
    <w:semiHidden/>
    <w:rsid w:val="21B297ED"/>
    <w:pPr>
      <w:spacing w:after="120"/>
      <w:ind w:left="1415"/>
    </w:pPr>
  </w:style>
  <w:style w:type="paragraph" w:styleId="ListNumber">
    <w:uiPriority w:val="2"/>
    <w:name w:val="List Number"/>
    <w:basedOn w:val="Normal"/>
    <w:semiHidden/>
    <w:unhideWhenUsed/>
    <w:rsid w:val="21B297ED"/>
    <w:pPr>
      <w:numPr>
        <w:numId w:val="6"/>
      </w:numPr>
    </w:pPr>
  </w:style>
  <w:style w:type="paragraph" w:styleId="ListNumber2">
    <w:uiPriority w:val="2"/>
    <w:name w:val="List Number 2"/>
    <w:basedOn w:val="Normal"/>
    <w:semiHidden/>
    <w:rsid w:val="21B297ED"/>
    <w:pPr>
      <w:numPr>
        <w:numId w:val="7"/>
      </w:numPr>
    </w:pPr>
  </w:style>
  <w:style w:type="paragraph" w:styleId="ListNumber3">
    <w:uiPriority w:val="2"/>
    <w:name w:val="List Number 3"/>
    <w:basedOn w:val="Normal"/>
    <w:semiHidden/>
    <w:rsid w:val="21B297ED"/>
    <w:pPr>
      <w:numPr>
        <w:numId w:val="8"/>
      </w:numPr>
    </w:pPr>
  </w:style>
  <w:style w:type="paragraph" w:styleId="ListNumber4">
    <w:uiPriority w:val="2"/>
    <w:name w:val="List Number 4"/>
    <w:basedOn w:val="Normal"/>
    <w:semiHidden/>
    <w:rsid w:val="21B297ED"/>
    <w:pPr>
      <w:numPr>
        <w:numId w:val="9"/>
      </w:numPr>
    </w:pPr>
  </w:style>
  <w:style w:type="paragraph" w:styleId="ListNumber5">
    <w:uiPriority w:val="2"/>
    <w:name w:val="List Number 5"/>
    <w:basedOn w:val="Normal"/>
    <w:semiHidden/>
    <w:rsid w:val="21B297ED"/>
    <w:pPr>
      <w:numPr>
        <w:numId w:val="10"/>
      </w:numPr>
    </w:pPr>
  </w:style>
  <w:style w:type="paragraph" w:styleId="MessageHeader">
    <w:uiPriority w:val="2"/>
    <w:name w:val="Message Header"/>
    <w:basedOn w:val="Normal"/>
    <w:semiHidden/>
    <w:rsid w:val="21B297ED"/>
    <w:rPr>
      <w:rFonts w:cs="Arial"/>
      <w:sz w:val="24"/>
      <w:szCs w:val="24"/>
    </w:rPr>
    <w:pPr>
      <w:pBdr>
        <w:top w:val="single" w:color="FF000000" w:sz="6" w:space="1"/>
        <w:left w:val="single" w:color="FF000000" w:sz="6" w:space="1"/>
        <w:bottom w:val="single" w:color="FF000000" w:sz="6" w:space="1"/>
        <w:right w:val="single" w:color="FF000000" w:sz="6" w:space="1"/>
      </w:pBdr>
      <w:shd w:val="clear" w:color="auto" w:fill="auto"/>
      <w:ind w:left="1134" w:hanging="1134"/>
    </w:pPr>
  </w:style>
  <w:style w:type="paragraph" w:styleId="NormalWeb">
    <w:uiPriority w:val="99"/>
    <w:name w:val="Normal (Web)"/>
    <w:basedOn w:val="Normal"/>
    <w:semiHidden/>
    <w:rsid w:val="21B297ED"/>
    <w:rPr>
      <w:rFonts w:ascii="Times New Roman" w:hAnsi="Times New Roman"/>
      <w:sz w:val="24"/>
      <w:szCs w:val="24"/>
    </w:rPr>
  </w:style>
  <w:style w:type="paragraph" w:styleId="NormalIndent">
    <w:uiPriority w:val="2"/>
    <w:name w:val="Normal Indent"/>
    <w:basedOn w:val="Normal"/>
    <w:semiHidden/>
    <w:rsid w:val="21B297ED"/>
    <w:pPr>
      <w:ind w:left="1304"/>
    </w:pPr>
  </w:style>
  <w:style w:type="paragraph" w:styleId="NoteHeading">
    <w:uiPriority w:val="2"/>
    <w:name w:val="Note Heading"/>
    <w:basedOn w:val="Normal"/>
    <w:next w:val="Normal"/>
    <w:semiHidden/>
    <w:rsid w:val="21B297ED"/>
  </w:style>
  <w:style w:type="paragraph" w:styleId="PlainText">
    <w:uiPriority w:val="2"/>
    <w:name w:val="Plain Text"/>
    <w:basedOn w:val="Normal"/>
    <w:semiHidden/>
    <w:rsid w:val="21B297ED"/>
    <w:rPr>
      <w:rFonts w:ascii="Courier New" w:hAnsi="Courier New" w:cs="Courier New"/>
      <w:sz w:val="20"/>
      <w:szCs w:val="20"/>
    </w:rPr>
  </w:style>
  <w:style w:type="paragraph" w:styleId="Salutation">
    <w:uiPriority w:val="2"/>
    <w:name w:val="Salutation"/>
    <w:basedOn w:val="Normal"/>
    <w:next w:val="Normal"/>
    <w:semiHidden/>
    <w:rsid w:val="21B297ED"/>
  </w:style>
  <w:style w:type="paragraph" w:styleId="Signature">
    <w:uiPriority w:val="2"/>
    <w:name w:val="Signature"/>
    <w:basedOn w:val="Normal"/>
    <w:semiHidden/>
    <w:rsid w:val="21B297ED"/>
    <w:pPr>
      <w:ind w:left="4252"/>
    </w:pPr>
  </w:style>
  <w:style w:type="character" w:styleId="Strong">
    <w:name w:val="Strong"/>
    <w:basedOn w:val="DefaultParagraphFont"/>
    <w:uiPriority w:val="22"/>
    <w:qFormat/>
    <w:rsid w:val="00456E35"/>
    <w:rPr>
      <w:b/>
      <w:bCs/>
      <w:color w:val="auto"/>
    </w:rPr>
  </w:style>
  <w:style w:type="paragraph" w:styleId="Subtitle">
    <w:uiPriority w:val="11"/>
    <w:name w:val="Subtitle"/>
    <w:basedOn w:val="Normal"/>
    <w:next w:val="Normal"/>
    <w:link w:val="SubtitleChar"/>
    <w:qFormat/>
    <w:rsid w:val="21B297ED"/>
    <w:rPr>
      <w:rFonts w:ascii="Verdana" w:hAnsi="Verdana" w:eastAsia="" w:cs="" w:asciiTheme="majorAscii" w:hAnsiTheme="majorAscii" w:eastAsiaTheme="majorEastAsia" w:cstheme="majorBidi"/>
      <w:sz w:val="24"/>
      <w:szCs w:val="24"/>
    </w:rPr>
    <w:pPr>
      <w:spacing w:after="240"/>
      <w:jc w:val="center"/>
    </w:pPr>
  </w:style>
  <w:style w:type="table" w:styleId="Table3Deffects1">
    <w:name w:val="Table 3D effects 1"/>
    <w:basedOn w:val="TableNormal"/>
    <w:semiHidden/>
    <w:rsid w:val="00FD6B81"/>
    <w:pPr>
      <w:spacing w:line="26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semiHidden/>
    <w:rsid w:val="00FD6B81"/>
    <w:pPr>
      <w:spacing w:line="26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semiHidden/>
    <w:rsid w:val="00FD6B81"/>
    <w:pPr>
      <w:spacing w:line="26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semiHidden/>
    <w:rsid w:val="00FD6B81"/>
    <w:pPr>
      <w:spacing w:line="260" w:lineRule="atLeast"/>
    </w:pPr>
    <w:tblPr>
      <w:tblInd w:w="0" w:type="dxa"/>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semiHidden/>
    <w:rsid w:val="00FD6B81"/>
    <w:pPr>
      <w:spacing w:line="260" w:lineRule="atLeast"/>
    </w:pPr>
    <w:tblPr>
      <w:tblInd w:w="0" w:type="dxa"/>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semiHidden/>
    <w:rsid w:val="00FD6B81"/>
    <w:pPr>
      <w:spacing w:line="260" w:lineRule="atLeast"/>
    </w:pPr>
    <w:rPr>
      <w:color w:val="000080"/>
    </w:rPr>
    <w:tblPr>
      <w:tblInd w:w="0" w:type="dxa"/>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semiHidden/>
    <w:rsid w:val="00FD6B81"/>
    <w:pPr>
      <w:spacing w:line="260" w:lineRule="atLeast"/>
    </w:pPr>
    <w:tblPr>
      <w:tblInd w:w="0" w:type="dxa"/>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semiHidden/>
    <w:rsid w:val="00FD6B81"/>
    <w:pPr>
      <w:spacing w:line="260" w:lineRule="atLeast"/>
    </w:pPr>
    <w:rPr>
      <w:color w:val="FFFFFF"/>
    </w:rPr>
    <w:tblPr>
      <w:tblInd w:w="0" w:type="dxa"/>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semiHidden/>
    <w:rsid w:val="00FD6B81"/>
    <w:pPr>
      <w:spacing w:line="260" w:lineRule="atLeast"/>
    </w:pPr>
    <w:tblPr>
      <w:tblInd w:w="0" w:type="dxa"/>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semiHidden/>
    <w:rsid w:val="00FD6B81"/>
    <w:pPr>
      <w:spacing w:line="260" w:lineRule="atLeast"/>
    </w:pPr>
    <w:tblPr>
      <w:tblInd w:w="0" w:type="dxa"/>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semiHidden/>
    <w:rsid w:val="00FD6B81"/>
    <w:pPr>
      <w:spacing w:line="260" w:lineRule="atLeast"/>
    </w:pPr>
    <w:rPr>
      <w:b/>
      <w:bCs/>
    </w:rPr>
    <w:tblPr>
      <w:tblStyleColBandSize w:val="1"/>
      <w:tblInd w:w="0" w:type="dxa"/>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semiHidden/>
    <w:rsid w:val="00FD6B81"/>
    <w:pPr>
      <w:spacing w:line="26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semiHidden/>
    <w:rsid w:val="00FD6B81"/>
    <w:pPr>
      <w:spacing w:line="260" w:lineRule="atLeast"/>
    </w:pPr>
    <w:rPr>
      <w:b/>
      <w:bCs/>
    </w:rPr>
    <w:tblPr>
      <w:tblStyleColBandSize w:val="1"/>
      <w:tblInd w:w="0" w:type="dxa"/>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semiHidden/>
    <w:rsid w:val="00FD6B81"/>
    <w:pPr>
      <w:spacing w:line="26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D6B81"/>
    <w:pPr>
      <w:spacing w:line="260" w:lineRule="atLeast"/>
    </w:pPr>
    <w:tblPr>
      <w:tblStyleColBandSize w:val="1"/>
      <w:tblInd w:w="0" w:type="dxa"/>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D6B81"/>
    <w:pPr>
      <w:spacing w:line="260" w:lineRule="atLeast"/>
    </w:pPr>
    <w:tblPr>
      <w:tblStyleRowBandSize w:val="1"/>
      <w:tblInd w:w="0" w:type="dxa"/>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semiHidden/>
    <w:rsid w:val="00FD6B81"/>
    <w:pPr>
      <w:spacing w:line="260" w:lineRule="atLeast"/>
    </w:pPr>
    <w:tblPr>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
    <w:name w:val="Table Grid"/>
    <w:basedOn w:val="TableNormal"/>
    <w:rsid w:val="00FD6B81"/>
    <w:pPr>
      <w:spacing w:line="260" w:lineRule="atLeast"/>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TableGrid1">
    <w:name w:val="Table Grid 1"/>
    <w:basedOn w:val="TableNormal"/>
    <w:semiHidden/>
    <w:rsid w:val="00FD6B81"/>
    <w:pPr>
      <w:spacing w:line="260" w:lineRule="atLeast"/>
    </w:pPr>
    <w:tblP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semiHidden/>
    <w:rsid w:val="00FD6B81"/>
    <w:pPr>
      <w:spacing w:line="260" w:lineRule="atLeast"/>
    </w:pPr>
    <w:tblPr>
      <w:tblInd w:w="0" w:type="dxa"/>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semiHidden/>
    <w:rsid w:val="00FD6B81"/>
    <w:pPr>
      <w:spacing w:line="260" w:lineRule="atLeast"/>
    </w:pPr>
    <w:tblPr>
      <w:tblInd w:w="0" w:type="dxa"/>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semiHidden/>
    <w:rsid w:val="00FD6B81"/>
    <w:pPr>
      <w:spacing w:line="260" w:lineRule="atLeast"/>
    </w:pPr>
    <w:tblPr>
      <w:tblInd w:w="0" w:type="dxa"/>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semiHidden/>
    <w:rsid w:val="00FD6B81"/>
    <w:pPr>
      <w:spacing w:line="260" w:lineRule="atLeast"/>
    </w:pPr>
    <w:tblP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semiHidden/>
    <w:rsid w:val="00FD6B81"/>
    <w:pPr>
      <w:spacing w:line="260" w:lineRule="atLeast"/>
    </w:pPr>
    <w:tblPr>
      <w:tblInd w:w="0" w:type="dxa"/>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semiHidden/>
    <w:rsid w:val="00FD6B81"/>
    <w:pPr>
      <w:spacing w:line="260" w:lineRule="atLeast"/>
    </w:pPr>
    <w:rPr>
      <w:b/>
      <w:bCs/>
    </w:rPr>
    <w:tblP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semiHidden/>
    <w:rsid w:val="00FD6B81"/>
    <w:pPr>
      <w:spacing w:line="260" w:lineRule="atLeast"/>
    </w:pPr>
    <w:tblPr>
      <w:tblInd w:w="0" w:type="dxa"/>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List1">
    <w:name w:val="Table List 1"/>
    <w:basedOn w:val="TableNormal"/>
    <w:semiHidden/>
    <w:rsid w:val="00FD6B81"/>
    <w:pPr>
      <w:spacing w:line="260" w:lineRule="atLeast"/>
    </w:pPr>
    <w:tblPr>
      <w:tblStyleRowBandSize w:val="1"/>
      <w:tblInd w:w="0" w:type="dxa"/>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semiHidden/>
    <w:rsid w:val="00FD6B81"/>
    <w:pPr>
      <w:spacing w:line="260" w:lineRule="atLeast"/>
    </w:pPr>
    <w:tblPr>
      <w:tblStyleRowBandSize w:val="2"/>
      <w:tblInd w:w="0" w:type="dxa"/>
      <w:tblBorders>
        <w:bottom w:val="single" w:color="808080" w:sz="12" w:space="0"/>
      </w:tblBorders>
      <w:tblCellMar>
        <w:top w:w="0" w:type="dxa"/>
        <w:left w:w="108" w:type="dxa"/>
        <w:bottom w:w="0" w:type="dxa"/>
        <w:right w:w="108" w:type="dxa"/>
      </w:tblCellMar>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semiHidden/>
    <w:rsid w:val="00FD6B81"/>
    <w:pPr>
      <w:spacing w:line="260" w:lineRule="atLeast"/>
    </w:pPr>
    <w:tblPr>
      <w:tblInd w:w="0" w:type="dxa"/>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semiHidden/>
    <w:rsid w:val="00FD6B81"/>
    <w:pPr>
      <w:spacing w:line="260" w:lineRule="atLeast"/>
    </w:pPr>
    <w:tblPr>
      <w:tblInd w:w="0" w:type="dxa"/>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semiHidden/>
    <w:rsid w:val="00FD6B81"/>
    <w:pPr>
      <w:spacing w:line="260" w:lineRule="atLeast"/>
    </w:pPr>
    <w:tblPr>
      <w:tblInd w:w="0" w:type="dxa"/>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semiHidden/>
    <w:rsid w:val="00FD6B81"/>
    <w:pPr>
      <w:spacing w:line="260" w:lineRule="atLeast"/>
    </w:pPr>
    <w:tblPr>
      <w:tblStyleRowBandSize w:val="1"/>
      <w:tblInd w:w="0" w:type="dxa"/>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semiHidden/>
    <w:rsid w:val="00FD6B81"/>
    <w:pPr>
      <w:spacing w:line="260" w:lineRule="atLeast"/>
    </w:pPr>
    <w:tblPr>
      <w:tblStyleRowBandSize w:val="1"/>
      <w:tblInd w:w="0" w:type="dxa"/>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semiHidden/>
    <w:rsid w:val="00FD6B81"/>
    <w:pPr>
      <w:spacing w:line="260" w:lineRule="atLeast"/>
    </w:pPr>
    <w:tblPr>
      <w:tblStyleRowBandSize w:val="1"/>
      <w:tblInd w:w="0" w:type="dxa"/>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TableProfessional">
    <w:name w:val="Table Professional"/>
    <w:basedOn w:val="TableNormal"/>
    <w:semiHidden/>
    <w:rsid w:val="00FD6B81"/>
    <w:pPr>
      <w:spacing w:line="260" w:lineRule="atLeast"/>
    </w:pPr>
    <w:tblP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semiHidden/>
    <w:rsid w:val="00FD6B81"/>
    <w:pPr>
      <w:spacing w:line="260" w:lineRule="atLeast"/>
    </w:pPr>
    <w:tblPr>
      <w:tblInd w:w="0" w:type="dxa"/>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semiHidden/>
    <w:rsid w:val="00FD6B81"/>
    <w:pPr>
      <w:spacing w:line="260" w:lineRule="atLeast"/>
    </w:pPr>
    <w:tblPr>
      <w:tblInd w:w="0" w:type="dxa"/>
      <w:tblCellMar>
        <w:top w:w="0" w:type="dxa"/>
        <w:left w:w="108" w:type="dxa"/>
        <w:bottom w:w="0" w:type="dxa"/>
        <w:right w:w="108" w:type="dxa"/>
      </w:tblCellMar>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semiHidden/>
    <w:rsid w:val="00FD6B81"/>
    <w:pPr>
      <w:spacing w:line="260" w:lineRule="atLeast"/>
    </w:pPr>
    <w:tblPr>
      <w:tblInd w:w="0" w:type="dxa"/>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semiHidden/>
    <w:rsid w:val="00FD6B81"/>
    <w:pPr>
      <w:spacing w:line="260" w:lineRule="atLeast"/>
    </w:pPr>
    <w:tblPr>
      <w:tblStyleRowBandSize w:val="1"/>
      <w:tblInd w:w="0" w:type="dxa"/>
      <w:tblCellMar>
        <w:top w:w="0" w:type="dxa"/>
        <w:left w:w="108" w:type="dxa"/>
        <w:bottom w:w="0" w:type="dxa"/>
        <w:right w:w="108" w:type="dxa"/>
      </w:tblCellMar>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semiHidden/>
    <w:rsid w:val="00FD6B81"/>
    <w:pPr>
      <w:spacing w:line="260" w:lineRule="atLeast"/>
    </w:pPr>
    <w:tblPr>
      <w:tblInd w:w="0" w:type="dxa"/>
      <w:tblBorders>
        <w:left w:val="single" w:color="000000" w:sz="6" w:space="0"/>
        <w:right w:val="single" w:color="000000" w:sz="6" w:space="0"/>
      </w:tblBorders>
      <w:tblCellMar>
        <w:top w:w="0" w:type="dxa"/>
        <w:left w:w="108" w:type="dxa"/>
        <w:bottom w:w="0" w:type="dxa"/>
        <w:right w:w="108" w:type="dxa"/>
      </w:tblCellMar>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semiHidden/>
    <w:rsid w:val="00FD6B81"/>
    <w:pPr>
      <w:spacing w:line="260" w:lineRule="atLeast"/>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TableWeb1">
    <w:name w:val="Table Web 1"/>
    <w:basedOn w:val="TableNormal"/>
    <w:semiHidden/>
    <w:rsid w:val="00FD6B81"/>
    <w:pPr>
      <w:spacing w:line="260" w:lineRule="atLeast"/>
    </w:pPr>
    <w:tblPr>
      <w:tblCellSpacing w:w="2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semiHidden/>
    <w:rsid w:val="00FD6B81"/>
    <w:pPr>
      <w:spacing w:line="260" w:lineRule="atLeast"/>
    </w:pPr>
    <w:tblPr>
      <w:tblCellSpacing w:w="20" w:type="dxa"/>
      <w:tblInd w:w="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semiHidden/>
    <w:rsid w:val="00FD6B81"/>
    <w:pPr>
      <w:spacing w:line="260" w:lineRule="atLeast"/>
    </w:pPr>
    <w:tblPr>
      <w:tblCellSpacing w:w="20" w:type="dxa"/>
      <w:tblInd w:w="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Title">
    <w:uiPriority w:val="10"/>
    <w:name w:val="Title"/>
    <w:basedOn w:val="Normal"/>
    <w:next w:val="Normal"/>
    <w:link w:val="TitleChar"/>
    <w:qFormat/>
    <w:rsid w:val="21B297ED"/>
    <w:rPr>
      <w:rFonts w:ascii="Verdana" w:hAnsi="Verdana" w:eastAsia="" w:cs="" w:asciiTheme="majorAscii" w:hAnsiTheme="majorAscii" w:eastAsiaTheme="majorEastAsia" w:cstheme="majorBidi"/>
      <w:b w:val="1"/>
      <w:bCs w:val="1"/>
      <w:sz w:val="48"/>
      <w:szCs w:val="48"/>
    </w:rPr>
    <w:pPr>
      <w:spacing w:after="0" w:line="240" w:lineRule="auto"/>
      <w:contextualSpacing/>
      <w:jc w:val="center"/>
    </w:pPr>
  </w:style>
  <w:style w:type="paragraph" w:styleId="TOC1">
    <w:uiPriority w:val="39"/>
    <w:name w:val="toc 1"/>
    <w:basedOn w:val="Normal"/>
    <w:next w:val="Normal"/>
    <w:rsid w:val="21B297ED"/>
    <w:rPr>
      <w:b w:val="1"/>
      <w:bCs w:val="1"/>
      <w:caps w:val="1"/>
    </w:rPr>
    <w:pPr>
      <w:spacing w:before="60" w:after="60"/>
      <w:ind w:left="709" w:hanging="709"/>
    </w:pPr>
  </w:style>
  <w:style w:type="paragraph" w:styleId="TOC2">
    <w:uiPriority w:val="39"/>
    <w:name w:val="toc 2"/>
    <w:basedOn w:val="Normal"/>
    <w:next w:val="Normal"/>
    <w:rsid w:val="21B297ED"/>
    <w:pPr>
      <w:ind w:left="709" w:hanging="709"/>
    </w:pPr>
  </w:style>
  <w:style w:type="paragraph" w:styleId="TOC3">
    <w:uiPriority w:val="39"/>
    <w:name w:val="toc 3"/>
    <w:basedOn w:val="Normal"/>
    <w:next w:val="Normal"/>
    <w:rsid w:val="21B297ED"/>
    <w:pPr>
      <w:spacing w:after="0"/>
      <w:ind w:left="709" w:hanging="709"/>
    </w:pPr>
  </w:style>
  <w:style w:type="paragraph" w:styleId="TOC4">
    <w:uiPriority w:val="1"/>
    <w:name w:val="toc 4"/>
    <w:basedOn w:val="Normal"/>
    <w:next w:val="Normal"/>
    <w:link w:val="TOC4Char"/>
    <w:rsid w:val="21B297ED"/>
    <w:pPr>
      <w:spacing w:after="0"/>
      <w:ind w:left="540"/>
    </w:pPr>
  </w:style>
  <w:style w:type="paragraph" w:styleId="TOC5">
    <w:uiPriority w:val="1"/>
    <w:name w:val="toc 5"/>
    <w:basedOn w:val="Normal"/>
    <w:next w:val="Normal"/>
    <w:rsid w:val="21B297ED"/>
    <w:pPr>
      <w:spacing w:after="0"/>
      <w:ind w:left="720"/>
    </w:pPr>
  </w:style>
  <w:style w:type="numbering" w:styleId="111111">
    <w:name w:val="Outline List 2"/>
    <w:basedOn w:val="NoList"/>
    <w:semiHidden/>
    <w:rsid w:val="00FD6B81"/>
    <w:pPr>
      <w:numPr>
        <w:numId w:val="11"/>
      </w:numPr>
    </w:pPr>
  </w:style>
  <w:style w:type="numbering" w:styleId="1ai">
    <w:name w:val="Outline List 1"/>
    <w:basedOn w:val="NoList"/>
    <w:semiHidden/>
    <w:rsid w:val="00FD6B81"/>
    <w:pPr>
      <w:numPr>
        <w:numId w:val="12"/>
      </w:numPr>
    </w:pPr>
  </w:style>
  <w:style w:type="numbering" w:styleId="ArticleSection">
    <w:name w:val="Outline List 3"/>
    <w:basedOn w:val="NoList"/>
    <w:semiHidden/>
    <w:rsid w:val="00FD6B81"/>
    <w:pPr>
      <w:numPr>
        <w:numId w:val="13"/>
      </w:numPr>
    </w:pPr>
  </w:style>
  <w:style w:type="paragraph" w:styleId="BlockText">
    <w:uiPriority w:val="2"/>
    <w:name w:val="Block Text"/>
    <w:basedOn w:val="Normal"/>
    <w:semiHidden/>
    <w:rsid w:val="21B297ED"/>
    <w:pPr>
      <w:spacing w:after="120"/>
      <w:ind w:left="1440" w:right="1440"/>
    </w:pPr>
  </w:style>
  <w:style w:type="paragraph" w:styleId="BodyText">
    <w:uiPriority w:val="1"/>
    <w:name w:val="Body Text"/>
    <w:basedOn w:val="Normal"/>
    <w:link w:val="BodyTextChar"/>
    <w:rsid w:val="21B297ED"/>
    <w:pPr>
      <w:spacing w:after="120"/>
    </w:pPr>
  </w:style>
  <w:style w:type="paragraph" w:styleId="BodyText2">
    <w:uiPriority w:val="2"/>
    <w:name w:val="Body Text 2"/>
    <w:basedOn w:val="Normal"/>
    <w:semiHidden/>
    <w:rsid w:val="21B297ED"/>
    <w:pPr>
      <w:spacing w:after="120" w:line="480" w:lineRule="auto"/>
    </w:pPr>
  </w:style>
  <w:style w:type="paragraph" w:styleId="BodyText3">
    <w:uiPriority w:val="2"/>
    <w:name w:val="Body Text 3"/>
    <w:basedOn w:val="Normal"/>
    <w:semiHidden/>
    <w:rsid w:val="21B297ED"/>
    <w:rPr>
      <w:sz w:val="16"/>
      <w:szCs w:val="16"/>
    </w:rPr>
    <w:pPr>
      <w:spacing w:after="120"/>
    </w:pPr>
  </w:style>
  <w:style w:type="paragraph" w:styleId="BodyTextFirstIndent">
    <w:name w:val="Body Text First Indent"/>
    <w:basedOn w:val="BodyText"/>
    <w:uiPriority w:val="2"/>
    <w:semiHidden/>
    <w:rsid w:val="00FD6B81"/>
    <w:pPr>
      <w:ind w:firstLine="210"/>
    </w:pPr>
  </w:style>
  <w:style w:type="paragraph" w:styleId="BodyTextIndent">
    <w:uiPriority w:val="2"/>
    <w:name w:val="Body Text Indent"/>
    <w:basedOn w:val="Normal"/>
    <w:semiHidden/>
    <w:rsid w:val="21B297ED"/>
    <w:pPr>
      <w:spacing w:after="120"/>
      <w:ind w:left="283"/>
    </w:pPr>
  </w:style>
  <w:style w:type="paragraph" w:styleId="BodyTextFirstIndent2">
    <w:name w:val="Body Text First Indent 2"/>
    <w:basedOn w:val="BodyTextIndent"/>
    <w:uiPriority w:val="2"/>
    <w:semiHidden/>
    <w:rsid w:val="00FD6B81"/>
    <w:pPr>
      <w:ind w:firstLine="210"/>
    </w:pPr>
  </w:style>
  <w:style w:type="paragraph" w:styleId="BodyTextIndent2">
    <w:uiPriority w:val="2"/>
    <w:name w:val="Body Text Indent 2"/>
    <w:basedOn w:val="Normal"/>
    <w:semiHidden/>
    <w:rsid w:val="21B297ED"/>
    <w:pPr>
      <w:spacing w:after="120" w:line="480" w:lineRule="auto"/>
      <w:ind w:left="283"/>
    </w:pPr>
  </w:style>
  <w:style w:type="paragraph" w:styleId="BodyTextIndent3">
    <w:uiPriority w:val="2"/>
    <w:name w:val="Body Text Indent 3"/>
    <w:basedOn w:val="Normal"/>
    <w:semiHidden/>
    <w:rsid w:val="21B297ED"/>
    <w:rPr>
      <w:sz w:val="16"/>
      <w:szCs w:val="16"/>
    </w:rPr>
    <w:pPr>
      <w:spacing w:after="120"/>
      <w:ind w:left="283"/>
    </w:pPr>
  </w:style>
  <w:style w:type="paragraph" w:styleId="Closing">
    <w:uiPriority w:val="2"/>
    <w:name w:val="Closing"/>
    <w:basedOn w:val="Normal"/>
    <w:semiHidden/>
    <w:rsid w:val="21B297ED"/>
    <w:pPr>
      <w:ind w:left="4252"/>
    </w:pPr>
  </w:style>
  <w:style w:type="paragraph" w:styleId="Date">
    <w:uiPriority w:val="2"/>
    <w:name w:val="Date"/>
    <w:basedOn w:val="Normal"/>
    <w:next w:val="Normal"/>
    <w:semiHidden/>
    <w:rsid w:val="21B297ED"/>
  </w:style>
  <w:style w:type="paragraph" w:styleId="E-mailSignature">
    <w:uiPriority w:val="2"/>
    <w:name w:val="E-mail Signature"/>
    <w:basedOn w:val="Normal"/>
    <w:semiHidden/>
    <w:rsid w:val="21B297ED"/>
  </w:style>
  <w:style w:type="character" w:styleId="Emphasis">
    <w:name w:val="Emphasis"/>
    <w:basedOn w:val="DefaultParagraphFont"/>
    <w:uiPriority w:val="20"/>
    <w:qFormat/>
    <w:rsid w:val="00456E35"/>
    <w:rPr>
      <w:i/>
      <w:iCs/>
      <w:color w:val="auto"/>
    </w:rPr>
  </w:style>
  <w:style w:type="paragraph" w:styleId="EnvelopeAddress">
    <w:uiPriority w:val="2"/>
    <w:name w:val="envelope address"/>
    <w:basedOn w:val="Normal"/>
    <w:semiHidden/>
    <w:unhideWhenUsed/>
    <w:rsid w:val="21B297ED"/>
    <w:rPr>
      <w:rFonts w:cs="Arial"/>
      <w:sz w:val="24"/>
      <w:szCs w:val="24"/>
    </w:rPr>
    <w:pPr>
      <w:ind w:left="2880"/>
    </w:pPr>
  </w:style>
  <w:style w:type="paragraph" w:styleId="EnvelopeReturn">
    <w:uiPriority w:val="2"/>
    <w:name w:val="envelope return"/>
    <w:basedOn w:val="Normal"/>
    <w:semiHidden/>
    <w:unhideWhenUsed/>
    <w:rsid w:val="21B297ED"/>
    <w:rPr>
      <w:rFonts w:cs="Arial"/>
      <w:sz w:val="20"/>
      <w:szCs w:val="20"/>
    </w:rPr>
  </w:style>
  <w:style w:type="paragraph" w:styleId="Footer">
    <w:uiPriority w:val="1"/>
    <w:name w:val="footer"/>
    <w:basedOn w:val="Normal"/>
    <w:link w:val="FooterChar"/>
    <w:rsid w:val="21B297ED"/>
    <w:rPr>
      <w:caps w:val="1"/>
      <w:sz w:val="13"/>
      <w:szCs w:val="13"/>
    </w:rPr>
    <w:pPr>
      <w:tabs>
        <w:tab w:val="right" w:leader="none" w:pos="9509"/>
      </w:tabs>
      <w:spacing w:line="210" w:lineRule="atLeast"/>
    </w:pPr>
  </w:style>
  <w:style w:type="paragraph" w:styleId="Header">
    <w:uiPriority w:val="2"/>
    <w:name w:val="header"/>
    <w:basedOn w:val="Normal"/>
    <w:rsid w:val="21B297ED"/>
    <w:rPr>
      <w:caps w:val="1"/>
      <w:sz w:val="13"/>
      <w:szCs w:val="13"/>
    </w:rPr>
    <w:pPr>
      <w:tabs>
        <w:tab w:val="right" w:leader="none" w:pos="8902"/>
      </w:tabs>
      <w:spacing w:line="160" w:lineRule="atLeast"/>
      <w:ind w:left="-624"/>
    </w:pPr>
  </w:style>
  <w:style w:type="character" w:styleId="FollowedHyperlink">
    <w:name w:val="FollowedHyperlink"/>
    <w:basedOn w:val="DefaultParagraphFont"/>
    <w:uiPriority w:val="2"/>
    <w:semiHidden/>
    <w:unhideWhenUsed/>
    <w:rsid w:val="00A07BBE"/>
    <w:rPr>
      <w:rFonts w:ascii="Verdana" w:hAnsi="Verdana"/>
      <w:color w:val="808080"/>
      <w:sz w:val="18"/>
      <w:u w:val="none"/>
    </w:rPr>
  </w:style>
  <w:style w:type="character" w:styleId="Hyperlink">
    <w:name w:val="Hyperlink"/>
    <w:basedOn w:val="DefaultParagraphFont"/>
    <w:uiPriority w:val="99"/>
    <w:unhideWhenUsed/>
    <w:rsid w:val="00A07BBE"/>
    <w:rPr>
      <w:rFonts w:ascii="Verdana" w:hAnsi="Verdana"/>
      <w:color w:val="auto"/>
      <w:sz w:val="18"/>
      <w:u w:val="none"/>
    </w:rPr>
  </w:style>
  <w:style w:type="character" w:styleId="PageNumber">
    <w:name w:val="page number"/>
    <w:basedOn w:val="DefaultParagraphFont"/>
    <w:uiPriority w:val="2"/>
    <w:rsid w:val="00D85E54"/>
    <w:rPr>
      <w:rFonts w:ascii="Verdana" w:hAnsi="Verdana"/>
      <w:sz w:val="15"/>
    </w:rPr>
  </w:style>
  <w:style w:type="paragraph" w:styleId="Normal-Intentedfor" w:customStyle="1">
    <w:name w:val="Normal - Intented for"/>
    <w:basedOn w:val="Normal-Documentdatatext"/>
    <w:uiPriority w:val="2"/>
    <w:rsid w:val="00940A0B"/>
  </w:style>
  <w:style w:type="paragraph" w:styleId="Normal-TOCHeading" w:customStyle="true">
    <w:uiPriority w:val="2"/>
    <w:name w:val="Normal - TOC Heading"/>
    <w:basedOn w:val="Normal"/>
    <w:next w:val="Normal"/>
    <w:rsid w:val="21B297ED"/>
    <w:rPr>
      <w:b w:val="1"/>
      <w:bCs w:val="1"/>
      <w:caps w:val="1"/>
      <w:color w:val="009DE0"/>
    </w:rPr>
    <w:pPr>
      <w:spacing w:before="60" w:after="60" w:line="280" w:lineRule="atLeast"/>
    </w:pPr>
  </w:style>
  <w:style w:type="paragraph" w:styleId="Normal-Headnote" w:customStyle="true">
    <w:uiPriority w:val="2"/>
    <w:name w:val="Normal - Head note"/>
    <w:basedOn w:val="Normal"/>
    <w:rsid w:val="21B297ED"/>
    <w:rPr>
      <w:b w:val="1"/>
      <w:bCs w:val="1"/>
      <w:color w:val="4D4D4D"/>
      <w:sz w:val="21"/>
      <w:szCs w:val="21"/>
    </w:rPr>
    <w:pPr>
      <w:spacing w:line="270" w:lineRule="atLeast"/>
      <w:ind w:left="624"/>
    </w:pPr>
  </w:style>
  <w:style w:type="paragraph" w:styleId="Template" w:customStyle="1">
    <w:name w:val="Template"/>
    <w:link w:val="TemplateChar"/>
    <w:uiPriority w:val="2"/>
    <w:semiHidden/>
    <w:rsid w:val="00484A78"/>
    <w:pPr>
      <w:tabs>
        <w:tab w:val="left" w:pos="198"/>
      </w:tabs>
      <w:spacing w:line="200" w:lineRule="atLeast"/>
    </w:pPr>
    <w:rPr>
      <w:rFonts w:ascii="Verdana" w:hAnsi="Verdana"/>
      <w:noProof/>
      <w:sz w:val="14"/>
      <w:szCs w:val="24"/>
      <w:lang w:val="en-GB"/>
    </w:rPr>
  </w:style>
  <w:style w:type="paragraph" w:styleId="Template-Adresse" w:customStyle="1">
    <w:name w:val="Template - Adresse"/>
    <w:basedOn w:val="Template"/>
    <w:uiPriority w:val="2"/>
    <w:semiHidden/>
    <w:rsid w:val="00985E2A"/>
  </w:style>
  <w:style w:type="paragraph" w:styleId="Normal-FrontpageHeading1" w:customStyle="true">
    <w:uiPriority w:val="2"/>
    <w:name w:val="Normal - Frontpage Heading 1"/>
    <w:basedOn w:val="Normal"/>
    <w:link w:val="Normal-FrontpageHeading1Char"/>
    <w:rsid w:val="21B297ED"/>
    <w:rPr>
      <w:b w:val="1"/>
      <w:bCs w:val="1"/>
      <w:caps w:val="1"/>
      <w:color w:val="4D4D4D"/>
      <w:sz w:val="52"/>
      <w:szCs w:val="52"/>
    </w:rPr>
    <w:pPr>
      <w:spacing w:before="60" w:after="60"/>
    </w:pPr>
  </w:style>
  <w:style w:type="paragraph" w:styleId="Normal-FrontpageHeading2" w:customStyle="1">
    <w:name w:val="Normal - Frontpage Heading 2"/>
    <w:basedOn w:val="Normal-FrontpageHeading1"/>
    <w:link w:val="Normal-FrontpageHeading2Char"/>
    <w:uiPriority w:val="2"/>
    <w:rsid w:val="004C02AC"/>
    <w:rPr>
      <w:color w:val="009DE0"/>
    </w:rPr>
  </w:style>
  <w:style w:type="paragraph" w:styleId="Normal-Documentdataleadtext" w:customStyle="true">
    <w:uiPriority w:val="2"/>
    <w:name w:val="Normal - Document data leadtext"/>
    <w:basedOn w:val="Normal"/>
    <w:rsid w:val="21B297ED"/>
    <w:rPr>
      <w:sz w:val="16"/>
      <w:szCs w:val="16"/>
    </w:rPr>
  </w:style>
  <w:style w:type="paragraph" w:styleId="Normal-Documentdatatext" w:customStyle="true">
    <w:uiPriority w:val="2"/>
    <w:name w:val="Normal - Document data text"/>
    <w:basedOn w:val="Normal"/>
    <w:rsid w:val="21B297ED"/>
    <w:rPr>
      <w:b w:val="1"/>
      <w:bCs w:val="1"/>
    </w:rPr>
  </w:style>
  <w:style w:type="paragraph" w:styleId="Template-ReftoFrontpageheading1" w:customStyle="1">
    <w:name w:val="Template - Ref to Frontpage heading 1"/>
    <w:basedOn w:val="Template"/>
    <w:link w:val="Template-ReftoFrontpageheading1Char"/>
    <w:uiPriority w:val="2"/>
    <w:semiHidden/>
    <w:rsid w:val="009C1AC6"/>
    <w:pPr>
      <w:spacing w:line="280" w:lineRule="atLeast"/>
    </w:pPr>
    <w:rPr>
      <w:b/>
      <w:caps/>
      <w:color w:val="009DE0"/>
      <w:sz w:val="22"/>
    </w:rPr>
  </w:style>
  <w:style w:type="paragraph" w:styleId="Normal-FactBoxHeading1-White" w:customStyle="true">
    <w:uiPriority w:val="1"/>
    <w:name w:val="Normal - Fact Box Heading 1 -  White"/>
    <w:basedOn w:val="Normal"/>
    <w:next w:val="Normal-FactBoxHeading2-Black"/>
    <w:rsid w:val="21B297ED"/>
    <w:rPr>
      <w:b w:val="1"/>
      <w:bCs w:val="1"/>
      <w:caps w:val="1"/>
      <w:color w:val="FFFFFF" w:themeColor="background1" w:themeTint="FF" w:themeShade="FF"/>
      <w:sz w:val="30"/>
      <w:szCs w:val="30"/>
    </w:rPr>
    <w:pPr>
      <w:spacing w:line="320" w:lineRule="atLeast"/>
    </w:pPr>
  </w:style>
  <w:style w:type="paragraph" w:styleId="Normal-FactBoxHeading1-Black" w:customStyle="true">
    <w:uiPriority w:val="1"/>
    <w:name w:val="Normal - Fact Box Heading 1 - Black"/>
    <w:basedOn w:val="Normal"/>
    <w:rsid w:val="21B297ED"/>
    <w:rPr>
      <w:b w:val="1"/>
      <w:bCs w:val="1"/>
      <w:caps w:val="1"/>
    </w:rPr>
  </w:style>
  <w:style w:type="paragraph" w:styleId="Normal-FactBoxHeading2-White" w:customStyle="true">
    <w:uiPriority w:val="1"/>
    <w:name w:val="Normal - Fact Box Heading 2 - White"/>
    <w:basedOn w:val="Normal"/>
    <w:next w:val="Normal-FactBoxBodytext-White"/>
    <w:rsid w:val="21B297ED"/>
    <w:rPr>
      <w:b w:val="1"/>
      <w:bCs w:val="1"/>
      <w:color w:val="FFFFFF" w:themeColor="background1" w:themeTint="FF" w:themeShade="FF"/>
    </w:rPr>
    <w:pPr>
      <w:spacing w:after="100" w:line="220" w:lineRule="atLeast"/>
    </w:pPr>
  </w:style>
  <w:style w:type="paragraph" w:styleId="Normal-FactBoxHeading2-Black" w:customStyle="true">
    <w:uiPriority w:val="1"/>
    <w:name w:val="Normal - Fact Box Heading 2 - Black"/>
    <w:basedOn w:val="Normal"/>
    <w:next w:val="Normal-FactBoxBodytext-Black"/>
    <w:rsid w:val="21B297ED"/>
    <w:rPr>
      <w:b w:val="1"/>
      <w:bCs w:val="1"/>
    </w:rPr>
    <w:pPr>
      <w:spacing w:line="220" w:lineRule="atLeast"/>
    </w:pPr>
  </w:style>
  <w:style w:type="paragraph" w:styleId="Normal-FactBoxBodytext-White" w:customStyle="true">
    <w:uiPriority w:val="1"/>
    <w:name w:val="Normal - Fact Box Body text - White"/>
    <w:basedOn w:val="Normal"/>
    <w:rsid w:val="21B297ED"/>
    <w:rPr>
      <w:color w:val="FFFFFF" w:themeColor="background1" w:themeTint="FF" w:themeShade="FF"/>
    </w:rPr>
    <w:pPr>
      <w:spacing w:line="280" w:lineRule="atLeast"/>
    </w:pPr>
  </w:style>
  <w:style w:type="paragraph" w:styleId="Normal-FactBoxBodytext-Black" w:customStyle="true">
    <w:uiPriority w:val="1"/>
    <w:name w:val="Normal - Fact Box Body text - Black"/>
    <w:basedOn w:val="Normal"/>
    <w:rsid w:val="21B297ED"/>
    <w:pPr>
      <w:spacing w:line="220" w:lineRule="atLeast"/>
    </w:pPr>
  </w:style>
  <w:style w:type="character" w:styleId="Normal-FrontpageHeading1Char" w:customStyle="1">
    <w:name w:val="Normal - Frontpage Heading 1 Char"/>
    <w:basedOn w:val="DefaultParagraphFont"/>
    <w:link w:val="Normal-FrontpageHeading1"/>
    <w:uiPriority w:val="2"/>
    <w:rsid w:val="00DD7BC5"/>
    <w:rPr>
      <w:rFonts w:ascii="Verdana" w:hAnsi="Verdana"/>
      <w:b/>
      <w:caps/>
      <w:color w:val="4D4D4D"/>
      <w:sz w:val="52"/>
      <w:szCs w:val="24"/>
      <w:lang w:val="et-EE"/>
    </w:rPr>
  </w:style>
  <w:style w:type="paragraph" w:styleId="Normal-NoteHeading" w:customStyle="true">
    <w:uiPriority w:val="2"/>
    <w:name w:val="Normal - Note Heading"/>
    <w:basedOn w:val="Normal"/>
    <w:rsid w:val="21B297ED"/>
    <w:rPr>
      <w:b w:val="1"/>
      <w:bCs w:val="1"/>
      <w:color w:val="009DE0"/>
      <w:sz w:val="15"/>
      <w:szCs w:val="15"/>
    </w:rPr>
    <w:pPr>
      <w:spacing w:after="100" w:line="170" w:lineRule="atLeast"/>
    </w:pPr>
  </w:style>
  <w:style w:type="paragraph" w:styleId="Normal-Note" w:customStyle="true">
    <w:uiPriority w:val="2"/>
    <w:name w:val="Normal - Note"/>
    <w:basedOn w:val="Normal"/>
    <w:rsid w:val="21B297ED"/>
    <w:rPr>
      <w:sz w:val="15"/>
      <w:szCs w:val="15"/>
    </w:rPr>
    <w:pPr>
      <w:spacing w:line="170" w:lineRule="atLeast"/>
    </w:pPr>
  </w:style>
  <w:style w:type="paragraph" w:styleId="Caption-Text" w:customStyle="true">
    <w:uiPriority w:val="1"/>
    <w:name w:val="Caption - Text"/>
    <w:basedOn w:val="Normal"/>
    <w:rsid w:val="21B297ED"/>
    <w:rPr>
      <w:sz w:val="13"/>
      <w:szCs w:val="13"/>
    </w:rPr>
    <w:pPr>
      <w:spacing w:line="170" w:lineRule="atLeast"/>
    </w:pPr>
  </w:style>
  <w:style w:type="paragraph" w:styleId="Normal-LeadingAfterCaption" w:customStyle="true">
    <w:uiPriority w:val="2"/>
    <w:name w:val="Normal - Leading After Caption"/>
    <w:basedOn w:val="Normal"/>
    <w:rsid w:val="21B297ED"/>
    <w:rPr>
      <w:sz w:val="10"/>
      <w:szCs w:val="10"/>
      <w:lang w:val="it-IT"/>
    </w:rPr>
    <w:pPr>
      <w:spacing w:line="100" w:lineRule="exact"/>
    </w:pPr>
  </w:style>
  <w:style w:type="paragraph" w:styleId="Template-ReftoFrontpageheading2" w:customStyle="1">
    <w:name w:val="Template - Ref to Frontpage heading 2"/>
    <w:basedOn w:val="Template-ReftoFrontpageheading1"/>
    <w:link w:val="Template-ReftoFrontpageheading2Char"/>
    <w:uiPriority w:val="2"/>
    <w:semiHidden/>
    <w:rsid w:val="009C1AC6"/>
  </w:style>
  <w:style w:type="paragraph" w:styleId="Normal-RevisionData" w:customStyle="true">
    <w:uiPriority w:val="2"/>
    <w:name w:val="Normal - Revision Data"/>
    <w:basedOn w:val="Normal"/>
    <w:rsid w:val="21B297ED"/>
    <w:rPr>
      <w:sz w:val="16"/>
      <w:szCs w:val="16"/>
    </w:rPr>
  </w:style>
  <w:style w:type="paragraph" w:styleId="Normal-RevisionDataText" w:customStyle="true">
    <w:uiPriority w:val="2"/>
    <w:name w:val="Normal - Revision Data Text"/>
    <w:basedOn w:val="Normal"/>
    <w:rsid w:val="21B297ED"/>
    <w:rPr>
      <w:b w:val="1"/>
      <w:bCs w:val="1"/>
    </w:rPr>
  </w:style>
  <w:style w:type="character" w:styleId="Normal-FrontpageHeading2Char" w:customStyle="1">
    <w:name w:val="Normal - Frontpage Heading 2 Char"/>
    <w:basedOn w:val="Normal-FrontpageHeading1Char"/>
    <w:link w:val="Normal-FrontpageHeading2"/>
    <w:uiPriority w:val="2"/>
    <w:rsid w:val="00A01080"/>
    <w:rPr>
      <w:rFonts w:ascii="Verdana" w:hAnsi="Verdana"/>
      <w:b/>
      <w:caps/>
      <w:color w:val="009DE0"/>
      <w:sz w:val="52"/>
      <w:szCs w:val="24"/>
      <w:lang w:val="et-EE"/>
    </w:rPr>
  </w:style>
  <w:style w:type="character" w:styleId="TemplateChar" w:customStyle="1">
    <w:name w:val="Template Char"/>
    <w:basedOn w:val="DefaultParagraphFont"/>
    <w:link w:val="Template"/>
    <w:uiPriority w:val="2"/>
    <w:semiHidden/>
    <w:rsid w:val="00A01080"/>
    <w:rPr>
      <w:rFonts w:ascii="Verdana" w:hAnsi="Verdana"/>
      <w:noProof/>
      <w:sz w:val="14"/>
      <w:szCs w:val="24"/>
      <w:lang w:val="en-GB"/>
    </w:rPr>
  </w:style>
  <w:style w:type="character" w:styleId="Template-ReftoFrontpageheading1Char" w:customStyle="1">
    <w:name w:val="Template - Ref to Frontpage heading 1 Char"/>
    <w:basedOn w:val="TemplateChar"/>
    <w:link w:val="Template-ReftoFrontpageheading1"/>
    <w:uiPriority w:val="2"/>
    <w:semiHidden/>
    <w:rsid w:val="00A01080"/>
    <w:rPr>
      <w:rFonts w:ascii="Verdana" w:hAnsi="Verdana"/>
      <w:b/>
      <w:caps/>
      <w:noProof/>
      <w:color w:val="009DE0"/>
      <w:sz w:val="22"/>
      <w:szCs w:val="24"/>
      <w:lang w:val="en-GB"/>
    </w:rPr>
  </w:style>
  <w:style w:type="character" w:styleId="Template-ReftoFrontpageheading2Char" w:customStyle="1">
    <w:name w:val="Template - Ref to Frontpage heading 2 Char"/>
    <w:basedOn w:val="Template-ReftoFrontpageheading1Char"/>
    <w:link w:val="Template-ReftoFrontpageheading2"/>
    <w:uiPriority w:val="2"/>
    <w:semiHidden/>
    <w:rsid w:val="00A01080"/>
    <w:rPr>
      <w:rFonts w:ascii="Verdana" w:hAnsi="Verdana"/>
      <w:b/>
      <w:caps/>
      <w:noProof/>
      <w:color w:val="009DE0"/>
      <w:sz w:val="22"/>
      <w:szCs w:val="24"/>
      <w:lang w:val="en-GB"/>
    </w:rPr>
  </w:style>
  <w:style w:type="paragraph" w:styleId="Template-Stylerefheader" w:customStyle="1">
    <w:name w:val="Template - Styleref header"/>
    <w:basedOn w:val="Header"/>
    <w:semiHidden/>
    <w:rsid w:val="00D85E54"/>
    <w:pPr>
      <w:ind w:left="0"/>
    </w:pPr>
  </w:style>
  <w:style w:type="paragraph" w:styleId="Normal-Ref" w:customStyle="true">
    <w:uiPriority w:val="2"/>
    <w:name w:val="Normal - Ref"/>
    <w:basedOn w:val="Normal"/>
    <w:rsid w:val="21B297ED"/>
  </w:style>
  <w:style w:type="paragraph" w:styleId="Normal-Optional1" w:customStyle="1">
    <w:name w:val="Normal - Optional 1"/>
    <w:basedOn w:val="Normal-RevisionDataText"/>
    <w:uiPriority w:val="2"/>
    <w:rsid w:val="0020412A"/>
  </w:style>
  <w:style w:type="paragraph" w:styleId="Normal-Optional2" w:customStyle="1">
    <w:name w:val="Normal - Optional 2"/>
    <w:basedOn w:val="Normal-RevisionDataText"/>
    <w:uiPriority w:val="2"/>
    <w:rsid w:val="0020412A"/>
  </w:style>
  <w:style w:type="paragraph" w:styleId="Normal-SupplementTOC1" w:customStyle="true">
    <w:uiPriority w:val="2"/>
    <w:name w:val="Normal - Supplement TOC1"/>
    <w:basedOn w:val="Normal"/>
    <w:next w:val="Normal-SupplementsTOC2"/>
    <w:rsid w:val="21B297ED"/>
    <w:rPr>
      <w:b w:val="1"/>
      <w:bCs w:val="1"/>
    </w:rPr>
  </w:style>
  <w:style w:type="paragraph" w:styleId="Normal-SupplementsTOC2" w:customStyle="true">
    <w:uiPriority w:val="2"/>
    <w:name w:val="Normal - Supplements TOC2"/>
    <w:basedOn w:val="Normal"/>
    <w:rsid w:val="21B297ED"/>
  </w:style>
  <w:style w:type="paragraph" w:styleId="TOC6">
    <w:uiPriority w:val="1"/>
    <w:name w:val="toc 6"/>
    <w:basedOn w:val="Normal"/>
    <w:next w:val="Normal"/>
    <w:rsid w:val="21B297ED"/>
    <w:pPr>
      <w:spacing w:after="0"/>
      <w:ind w:left="900"/>
    </w:pPr>
  </w:style>
  <w:style w:type="paragraph" w:styleId="Normal-Bullet" w:customStyle="true">
    <w:uiPriority w:val="2"/>
    <w:name w:val="Normal - Bullet"/>
    <w:basedOn w:val="Normal"/>
    <w:rsid w:val="21B297ED"/>
    <w:pPr>
      <w:numPr>
        <w:numId w:val="15"/>
      </w:numPr>
    </w:pPr>
  </w:style>
  <w:style w:type="paragraph" w:styleId="Normal-Numbering" w:customStyle="1">
    <w:name w:val="Normal - Numbering"/>
    <w:basedOn w:val="Normal-Bullet"/>
    <w:uiPriority w:val="2"/>
    <w:rsid w:val="00C07812"/>
    <w:pPr>
      <w:numPr>
        <w:numId w:val="14"/>
      </w:numPr>
    </w:pPr>
  </w:style>
  <w:style w:type="paragraph" w:styleId="Normal-SupplementNumber" w:customStyle="true">
    <w:uiPriority w:val="2"/>
    <w:name w:val="Normal - Supplement Number"/>
    <w:basedOn w:val="Normal"/>
    <w:next w:val="Normal-Supplementstitle"/>
    <w:rsid w:val="21B297ED"/>
    <w:rPr>
      <w:b w:val="1"/>
      <w:bCs w:val="1"/>
      <w:caps w:val="1"/>
      <w:color w:val="009DE0"/>
    </w:rPr>
    <w:pPr>
      <w:pageBreakBefore w:val="1"/>
      <w:spacing w:before="2560" w:line="280" w:lineRule="atLeast"/>
    </w:pPr>
  </w:style>
  <w:style w:type="paragraph" w:styleId="Normal-Supplementstitle" w:customStyle="1">
    <w:name w:val="Normal - Supplements title"/>
    <w:basedOn w:val="Normal-SupplementNumber"/>
    <w:next w:val="Normal"/>
    <w:uiPriority w:val="2"/>
    <w:rsid w:val="00810248"/>
    <w:pPr>
      <w:pageBreakBefore w:val="0"/>
      <w:spacing w:before="0"/>
    </w:pPr>
  </w:style>
  <w:style w:type="paragraph" w:styleId="Normal-Optional1leadtext" w:customStyle="1">
    <w:name w:val="Normal - Optional 1 leadtext"/>
    <w:basedOn w:val="Normal-Documentdataleadtext"/>
    <w:uiPriority w:val="2"/>
    <w:rsid w:val="00C23F7D"/>
  </w:style>
  <w:style w:type="paragraph" w:styleId="Normal-Optional2leadtext" w:customStyle="1">
    <w:name w:val="Normal - Optional 2 leadtext"/>
    <w:basedOn w:val="Normal-Optional1leadtext"/>
    <w:uiPriority w:val="2"/>
    <w:rsid w:val="00C23F7D"/>
  </w:style>
  <w:style w:type="character" w:styleId="TOC4Char" w:customStyle="1">
    <w:name w:val="TOC 4 Char"/>
    <w:basedOn w:val="DefaultParagraphFont"/>
    <w:link w:val="TOC4"/>
    <w:rsid w:val="00024055"/>
    <w:rPr>
      <w:rFonts w:asciiTheme="minorHAnsi" w:hAnsiTheme="minorHAnsi"/>
      <w:sz w:val="18"/>
      <w:szCs w:val="18"/>
      <w:lang w:val="et-EE"/>
    </w:rPr>
  </w:style>
  <w:style w:type="paragraph" w:styleId="DocumentMap">
    <w:uiPriority w:val="2"/>
    <w:name w:val="Document Map"/>
    <w:basedOn w:val="Normal"/>
    <w:semiHidden/>
    <w:rsid w:val="21B297ED"/>
    <w:rPr>
      <w:rFonts w:ascii="Tahoma" w:hAnsi="Tahoma" w:cs="Tahoma"/>
      <w:sz w:val="20"/>
      <w:szCs w:val="20"/>
    </w:rPr>
    <w:pPr>
      <w:shd w:val="clear" w:color="auto" w:fill="000080"/>
    </w:pPr>
  </w:style>
  <w:style w:type="paragraph" w:styleId="Heading1-NOTTOC" w:customStyle="true">
    <w:uiPriority w:val="1"/>
    <w:name w:val="Heading 1 - NOT TOC"/>
    <w:basedOn w:val="Heading1"/>
    <w:rsid w:val="21B297ED"/>
  </w:style>
  <w:style w:type="paragraph" w:styleId="Heading2-NOTTOC" w:customStyle="true">
    <w:uiPriority w:val="1"/>
    <w:name w:val="Heading 2 - NOT TOC"/>
    <w:basedOn w:val="Heading2"/>
    <w:rsid w:val="21B297ED"/>
  </w:style>
  <w:style w:type="paragraph" w:styleId="Heading3-NOTTOC" w:customStyle="1">
    <w:name w:val="Heading 3 - NOT TOC"/>
    <w:basedOn w:val="Heading3"/>
    <w:rsid w:val="000561E5"/>
    <w:pPr>
      <w:outlineLvl w:val="9"/>
    </w:pPr>
  </w:style>
  <w:style w:type="paragraph" w:styleId="Heading4-NOTTOC" w:customStyle="1">
    <w:name w:val="Heading 4 - NOT TOC"/>
    <w:basedOn w:val="Heading4"/>
    <w:rsid w:val="000561E5"/>
    <w:pPr>
      <w:outlineLvl w:val="9"/>
    </w:pPr>
  </w:style>
  <w:style w:type="paragraph" w:styleId="Normal-SupplementNumber-NOTTOC" w:customStyle="1">
    <w:name w:val="Normal - Supplement Number - NOT TOC"/>
    <w:basedOn w:val="Normal-SupplementNumber"/>
    <w:rsid w:val="000561E5"/>
  </w:style>
  <w:style w:type="paragraph" w:styleId="Normal-SupplementsTitle-NOTTOC" w:customStyle="1">
    <w:name w:val="Normal - Supplements Title - NOT TOC"/>
    <w:basedOn w:val="Normal-Supplementstitle"/>
    <w:rsid w:val="000561E5"/>
  </w:style>
  <w:style w:type="character" w:styleId="FooterChar" w:customStyle="1">
    <w:name w:val="Footer Char"/>
    <w:basedOn w:val="DefaultParagraphFont"/>
    <w:link w:val="Footer"/>
    <w:rsid w:val="00774C89"/>
    <w:rPr>
      <w:rFonts w:ascii="Verdana" w:hAnsi="Verdana"/>
      <w:caps/>
      <w:sz w:val="13"/>
      <w:szCs w:val="24"/>
      <w:lang w:val="en-GB"/>
    </w:rPr>
  </w:style>
  <w:style w:type="paragraph" w:styleId="TOC7">
    <w:uiPriority w:val="39"/>
    <w:name w:val="toc 7"/>
    <w:basedOn w:val="Normal"/>
    <w:next w:val="Normal"/>
    <w:rsid w:val="21B297ED"/>
    <w:rPr>
      <w:noProof/>
    </w:rPr>
    <w:pPr>
      <w:tabs>
        <w:tab w:val="right" w:leader="none" w:pos="7218"/>
      </w:tabs>
      <w:spacing w:after="0"/>
    </w:pPr>
  </w:style>
  <w:style w:type="paragraph" w:styleId="TOC8">
    <w:uiPriority w:val="39"/>
    <w:name w:val="toc 8"/>
    <w:basedOn w:val="Normal"/>
    <w:next w:val="Normal"/>
    <w:rsid w:val="21B297ED"/>
    <w:pPr>
      <w:spacing w:after="0"/>
    </w:pPr>
  </w:style>
  <w:style w:type="paragraph" w:styleId="TOC9">
    <w:uiPriority w:val="1"/>
    <w:name w:val="toc 9"/>
    <w:basedOn w:val="Normal"/>
    <w:next w:val="Normal"/>
    <w:rsid w:val="21B297ED"/>
    <w:pPr>
      <w:spacing w:after="0"/>
      <w:ind w:left="1440"/>
    </w:pPr>
  </w:style>
  <w:style w:type="paragraph" w:styleId="BalloonText">
    <w:uiPriority w:val="2"/>
    <w:name w:val="Balloon Text"/>
    <w:basedOn w:val="Normal"/>
    <w:link w:val="BalloonTextChar"/>
    <w:rsid w:val="21B297ED"/>
    <w:rPr>
      <w:rFonts w:ascii="Tahoma" w:hAnsi="Tahoma" w:cs="Tahoma"/>
      <w:sz w:val="16"/>
      <w:szCs w:val="16"/>
    </w:rPr>
    <w:pPr>
      <w:spacing w:after="0" w:line="240" w:lineRule="auto"/>
    </w:pPr>
  </w:style>
  <w:style w:type="character" w:styleId="BalloonTextChar" w:customStyle="1">
    <w:name w:val="Balloon Text Char"/>
    <w:basedOn w:val="DefaultParagraphFont"/>
    <w:link w:val="BalloonText"/>
    <w:uiPriority w:val="2"/>
    <w:rsid w:val="00111231"/>
    <w:rPr>
      <w:rFonts w:ascii="Tahoma" w:hAnsi="Tahoma" w:cs="Tahoma"/>
      <w:sz w:val="16"/>
      <w:szCs w:val="16"/>
      <w:lang w:val="et-EE"/>
    </w:rPr>
  </w:style>
  <w:style w:type="table" w:styleId="Ramboll2" w:customStyle="1">
    <w:name w:val="Ramboll2"/>
    <w:basedOn w:val="TableNormal"/>
    <w:uiPriority w:val="99"/>
    <w:qFormat/>
    <w:rsid w:val="001B692D"/>
    <w:rPr>
      <w:rFonts w:ascii="Verdana" w:hAnsi="Verdana"/>
    </w:rPr>
    <w:tblPr>
      <w:tblInd w:w="0" w:type="dxa"/>
      <w:tblBorders>
        <w:top w:val="single" w:color="549E39" w:themeColor="accent1" w:sz="4" w:space="0"/>
        <w:left w:val="single" w:color="549E39" w:themeColor="accent1" w:sz="4" w:space="0"/>
        <w:bottom w:val="single" w:color="549E39" w:themeColor="accent1" w:sz="4" w:space="0"/>
        <w:right w:val="single" w:color="549E39" w:themeColor="accent1" w:sz="4" w:space="0"/>
        <w:insideH w:val="single" w:color="549E39" w:themeColor="accent1" w:sz="4" w:space="0"/>
        <w:insideV w:val="single" w:color="549E39" w:themeColor="accent1" w:sz="4" w:space="0"/>
      </w:tblBorders>
      <w:tblCellMar>
        <w:top w:w="0" w:type="dxa"/>
        <w:left w:w="108" w:type="dxa"/>
        <w:bottom w:w="0" w:type="dxa"/>
        <w:right w:w="108" w:type="dxa"/>
      </w:tblCellMar>
    </w:tblPr>
    <w:tblStylePr w:type="firstRow">
      <w:pPr>
        <w:keepNext/>
        <w:wordWrap/>
        <w:jc w:val="left"/>
      </w:pPr>
      <w:rPr>
        <w:rFonts w:ascii="Verdana" w:hAnsi="Verdana"/>
        <w:b/>
        <w:color w:val="FFFFFF" w:themeColor="background1"/>
      </w:rPr>
      <w:tblPr/>
      <w:trPr>
        <w:cantSplit/>
        <w:tblHeader/>
      </w:trPr>
      <w:tcPr>
        <w:shd w:val="clear" w:color="auto" w:fill="455F51" w:themeFill="text2"/>
        <w:vAlign w:val="center"/>
      </w:tcPr>
    </w:tblStylePr>
  </w:style>
  <w:style w:type="paragraph" w:styleId="ListParagraph">
    <w:uiPriority w:val="34"/>
    <w:name w:val="List Paragraph"/>
    <w:basedOn w:val="Normal"/>
    <w:qFormat/>
    <w:rsid w:val="21B297ED"/>
    <w:pPr>
      <w:spacing/>
      <w:ind w:left="720"/>
      <w:contextualSpacing/>
    </w:pPr>
  </w:style>
  <w:style w:type="paragraph" w:styleId="Loendilik1" w:customStyle="true">
    <w:uiPriority w:val="1"/>
    <w:name w:val="Loendi lõik1"/>
    <w:basedOn w:val="Normal"/>
    <w:rsid w:val="21B297ED"/>
    <w:rPr>
      <w:rFonts w:ascii="Calibri" w:hAnsi="Calibri" w:eastAsia="Lucida Sans Unicode" w:cs="font420"/>
      <w:lang w:eastAsia="ar-SA"/>
    </w:rPr>
    <w:pPr>
      <w:spacing w:after="200"/>
      <w:ind w:left="720"/>
      <w:jc w:val="left"/>
    </w:pPr>
  </w:style>
  <w:style w:type="paragraph" w:styleId="AStyle2" w:customStyle="true">
    <w:uiPriority w:val="99"/>
    <w:name w:val="A Style 2"/>
    <w:basedOn w:val="Normal"/>
    <w:rsid w:val="21B297ED"/>
    <w:rPr>
      <w:b w:val="1"/>
      <w:bCs w:val="1"/>
    </w:rPr>
    <w:pPr>
      <w:keepNext w:val="1"/>
      <w:keepLines w:val="1"/>
      <w:tabs>
        <w:tab w:val="num" w:leader="none" w:pos="1080"/>
      </w:tabs>
      <w:spacing w:before="360" w:after="120" w:line="240" w:lineRule="auto"/>
      <w:ind w:left="792" w:hanging="432"/>
      <w:jc w:val="left"/>
      <w:outlineLvl w:val="1"/>
    </w:pPr>
  </w:style>
  <w:style w:type="paragraph" w:styleId="AStyle3" w:customStyle="true">
    <w:uiPriority w:val="1"/>
    <w:name w:val="A Style 3"/>
    <w:basedOn w:val="Normal"/>
    <w:rsid w:val="21B297ED"/>
    <w:rPr>
      <w:rFonts w:cs="Arial"/>
      <w:b w:val="1"/>
      <w:bCs w:val="1"/>
      <w:i w:val="1"/>
      <w:iCs w:val="1"/>
    </w:rPr>
    <w:pPr>
      <w:tabs>
        <w:tab w:val="num" w:leader="none" w:pos="1800"/>
      </w:tabs>
      <w:spacing w:before="240" w:after="120" w:line="240" w:lineRule="auto"/>
      <w:ind w:left="1224" w:hanging="504"/>
      <w:jc w:val="left"/>
      <w:outlineLvl w:val="2"/>
    </w:pPr>
  </w:style>
  <w:style w:type="paragraph" w:styleId="AStyle4" w:customStyle="true">
    <w:uiPriority w:val="1"/>
    <w:name w:val="A Style 4"/>
    <w:basedOn w:val="Normal"/>
    <w:rsid w:val="21B297ED"/>
    <w:rPr>
      <w:b w:val="1"/>
      <w:bCs w:val="1"/>
      <w:i w:val="1"/>
      <w:iCs w:val="1"/>
      <w:sz w:val="20"/>
      <w:szCs w:val="20"/>
    </w:rPr>
    <w:pPr>
      <w:tabs>
        <w:tab w:val="num" w:leader="none" w:pos="2880"/>
      </w:tabs>
      <w:spacing w:before="240" w:after="120" w:line="240" w:lineRule="auto"/>
      <w:ind w:left="2448" w:hanging="648"/>
      <w:jc w:val="left"/>
      <w:outlineLvl w:val="3"/>
    </w:pPr>
  </w:style>
  <w:style w:type="paragraph" w:styleId="AStyle1" w:customStyle="true">
    <w:uiPriority w:val="1"/>
    <w:name w:val="A Style 1"/>
    <w:basedOn w:val="Normal"/>
    <w:rsid w:val="21B297ED"/>
    <w:rPr>
      <w:b w:val="1"/>
      <w:bCs w:val="1"/>
      <w:caps w:val="1"/>
      <w:sz w:val="24"/>
      <w:szCs w:val="24"/>
      <w:lang w:val="en-GB"/>
    </w:rPr>
    <w:pPr>
      <w:keepNext w:val="1"/>
      <w:tabs>
        <w:tab w:val="num" w:leader="none" w:pos="360"/>
      </w:tabs>
      <w:spacing w:before="360" w:after="120" w:line="240" w:lineRule="auto"/>
      <w:ind w:left="360" w:hanging="360"/>
      <w:jc w:val="left"/>
      <w:outlineLvl w:val="0"/>
    </w:pPr>
  </w:style>
  <w:style w:type="character" w:styleId="Heading2Char" w:customStyle="true">
    <w:uiPriority w:val="9"/>
    <w:name w:val="Heading 2 Char"/>
    <w:basedOn w:val="DefaultParagraphFont"/>
    <w:link w:val="Heading2"/>
    <w:rsid w:val="21B297ED"/>
    <w:rPr>
      <w:rFonts w:ascii="Arial" w:hAnsi="Arial" w:eastAsia="" w:cs="" w:asciiTheme="minorAscii" w:hAnsiTheme="minorAscii" w:eastAsiaTheme="majorEastAsia" w:cstheme="majorBidi"/>
      <w:b w:val="1"/>
      <w:bCs w:val="1"/>
      <w:sz w:val="28"/>
      <w:szCs w:val="28"/>
      <w:lang w:val="et-EE"/>
    </w:rPr>
  </w:style>
  <w:style w:type="character" w:styleId="BodyTextChar" w:customStyle="1">
    <w:name w:val="Body Text Char"/>
    <w:basedOn w:val="DefaultParagraphFont"/>
    <w:link w:val="BodyText"/>
    <w:rsid w:val="00845695"/>
    <w:rPr>
      <w:rFonts w:ascii="Verdana" w:hAnsi="Verdana"/>
      <w:sz w:val="18"/>
      <w:szCs w:val="24"/>
      <w:lang w:val="et-EE"/>
    </w:rPr>
  </w:style>
  <w:style w:type="paragraph" w:styleId="Default" w:customStyle="1">
    <w:name w:val="Default"/>
    <w:rsid w:val="009F4CB7"/>
    <w:pPr>
      <w:autoSpaceDE w:val="0"/>
      <w:autoSpaceDN w:val="0"/>
      <w:adjustRightInd w:val="0"/>
      <w:spacing w:after="0" w:line="240" w:lineRule="auto"/>
      <w:jc w:val="left"/>
    </w:pPr>
    <w:rPr>
      <w:color w:val="000000"/>
      <w:sz w:val="24"/>
      <w:szCs w:val="24"/>
      <w:lang w:val="et-EE"/>
    </w:rPr>
  </w:style>
  <w:style w:type="character" w:styleId="CommentReference">
    <w:name w:val="annotation reference"/>
    <w:basedOn w:val="DefaultParagraphFont"/>
    <w:uiPriority w:val="99"/>
    <w:rsid w:val="00EE5CA7"/>
    <w:rPr>
      <w:sz w:val="16"/>
      <w:szCs w:val="16"/>
    </w:rPr>
  </w:style>
  <w:style w:type="paragraph" w:styleId="CommentText">
    <w:uiPriority w:val="99"/>
    <w:name w:val="annotation text"/>
    <w:basedOn w:val="Normal"/>
    <w:link w:val="CommentTextChar"/>
    <w:rsid w:val="21B297ED"/>
    <w:rPr>
      <w:sz w:val="20"/>
      <w:szCs w:val="20"/>
    </w:rPr>
    <w:pPr>
      <w:spacing w:line="240" w:lineRule="auto"/>
    </w:pPr>
  </w:style>
  <w:style w:type="character" w:styleId="CommentTextChar" w:customStyle="1">
    <w:name w:val="Comment Text Char"/>
    <w:basedOn w:val="DefaultParagraphFont"/>
    <w:link w:val="CommentText"/>
    <w:uiPriority w:val="99"/>
    <w:rsid w:val="00EE5CA7"/>
    <w:rPr>
      <w:rFonts w:ascii="Verdana" w:hAnsi="Verdana"/>
      <w:lang w:val="et-EE"/>
    </w:rPr>
  </w:style>
  <w:style w:type="paragraph" w:styleId="CommentSubject">
    <w:name w:val="annotation subject"/>
    <w:basedOn w:val="CommentText"/>
    <w:next w:val="CommentText"/>
    <w:link w:val="CommentSubjectChar"/>
    <w:uiPriority w:val="2"/>
    <w:rsid w:val="00EE5CA7"/>
    <w:rPr>
      <w:b/>
      <w:bCs/>
    </w:rPr>
  </w:style>
  <w:style w:type="character" w:styleId="CommentSubjectChar" w:customStyle="1">
    <w:name w:val="Comment Subject Char"/>
    <w:basedOn w:val="CommentTextChar"/>
    <w:link w:val="CommentSubject"/>
    <w:uiPriority w:val="2"/>
    <w:rsid w:val="00EE5CA7"/>
    <w:rPr>
      <w:rFonts w:ascii="Verdana" w:hAnsi="Verdana"/>
      <w:b/>
      <w:bCs/>
      <w:lang w:val="et-EE"/>
    </w:rPr>
  </w:style>
  <w:style w:type="character" w:styleId="WW-DefaultParagraphFont" w:customStyle="1">
    <w:name w:val="WW-Default Paragraph Font"/>
    <w:uiPriority w:val="99"/>
    <w:rsid w:val="005E78B3"/>
  </w:style>
  <w:style w:type="paragraph" w:styleId="Textbody" w:customStyle="true">
    <w:uiPriority w:val="1"/>
    <w:name w:val="Text body"/>
    <w:basedOn w:val="Normal"/>
    <w:rsid w:val="21B297ED"/>
    <w:rPr>
      <w:rFonts w:hAnsi="Courier New" w:cs="Arial"/>
      <w:b w:val="1"/>
      <w:bCs w:val="1"/>
      <w:sz w:val="20"/>
      <w:szCs w:val="20"/>
      <w:lang w:eastAsia="en-US" w:bidi="hi-IN"/>
    </w:rPr>
    <w:pPr>
      <w:widowControl w:val="0"/>
      <w:tabs>
        <w:tab w:val="left" w:leader="none" w:pos="2268"/>
      </w:tabs>
      <w:spacing w:after="0" w:line="240" w:lineRule="auto"/>
    </w:pPr>
  </w:style>
  <w:style w:type="paragraph" w:styleId="ETPGrupp" w:customStyle="1">
    <w:name w:val="ETP Grupp"/>
    <w:uiPriority w:val="99"/>
    <w:rsid w:val="000706B8"/>
    <w:pPr>
      <w:autoSpaceDE w:val="0"/>
      <w:autoSpaceDN w:val="0"/>
      <w:adjustRightInd w:val="0"/>
      <w:spacing w:after="0" w:line="240" w:lineRule="auto"/>
    </w:pPr>
    <w:rPr>
      <w:rFonts w:ascii="Arial" w:hAnsi="Arial" w:cs="Arial"/>
      <w:b/>
      <w:bCs/>
      <w:kern w:val="1"/>
      <w:sz w:val="24"/>
      <w:szCs w:val="24"/>
      <w:lang w:val="et-EE" w:eastAsia="en-US" w:bidi="hi-IN"/>
    </w:rPr>
  </w:style>
  <w:style w:type="paragraph" w:styleId="Body2" w:customStyle="1">
    <w:name w:val="Body2"/>
    <w:aliases w:val="Text2"/>
    <w:uiPriority w:val="99"/>
    <w:rsid w:val="000706B8"/>
    <w:pPr>
      <w:autoSpaceDE w:val="0"/>
      <w:autoSpaceDN w:val="0"/>
      <w:adjustRightInd w:val="0"/>
      <w:spacing w:after="0" w:line="240" w:lineRule="auto"/>
    </w:pPr>
    <w:rPr>
      <w:rFonts w:ascii="Arial" w:hAnsi="Arial" w:cs="Arial"/>
      <w:b/>
      <w:bCs/>
      <w:kern w:val="1"/>
      <w:lang w:val="et-EE" w:eastAsia="en-US" w:bidi="hi-IN"/>
    </w:rPr>
  </w:style>
  <w:style w:type="paragraph" w:styleId="NoSpacing">
    <w:name w:val="No Spacing"/>
    <w:uiPriority w:val="1"/>
    <w:qFormat/>
    <w:rsid w:val="00456E35"/>
    <w:pPr>
      <w:spacing w:after="0" w:line="240" w:lineRule="auto"/>
    </w:pPr>
  </w:style>
  <w:style w:type="character" w:styleId="apple-converted-space" w:customStyle="1">
    <w:name w:val="apple-converted-space"/>
    <w:basedOn w:val="DefaultParagraphFont"/>
    <w:rsid w:val="0090729C"/>
  </w:style>
  <w:style w:type="character" w:styleId="Heading1Char" w:customStyle="true">
    <w:uiPriority w:val="9"/>
    <w:name w:val="Heading 1 Char"/>
    <w:basedOn w:val="DefaultParagraphFont"/>
    <w:link w:val="Heading1"/>
    <w:rsid w:val="21B297ED"/>
    <w:rPr>
      <w:rFonts w:ascii="Arial" w:hAnsi="Arial" w:eastAsia="" w:cs="" w:asciiTheme="minorAscii" w:hAnsiTheme="minorAscii" w:eastAsiaTheme="majorEastAsia" w:cstheme="majorBidi"/>
      <w:b w:val="1"/>
      <w:bCs w:val="1"/>
      <w:caps w:val="1"/>
      <w:color w:val="00B050"/>
      <w:sz w:val="28"/>
      <w:szCs w:val="28"/>
      <w:lang w:val="et-EE"/>
    </w:rPr>
  </w:style>
  <w:style w:type="character" w:styleId="Heading3Char" w:customStyle="1">
    <w:name w:val="Heading 3 Char"/>
    <w:basedOn w:val="DefaultParagraphFont"/>
    <w:link w:val="Heading3"/>
    <w:uiPriority w:val="9"/>
    <w:rsid w:val="005F234A"/>
    <w:rPr>
      <w:rFonts w:ascii="Arial" w:hAnsi="Arial" w:eastAsiaTheme="majorEastAsia" w:cstheme="majorBidi"/>
      <w:spacing w:val="4"/>
      <w:sz w:val="24"/>
      <w:szCs w:val="24"/>
    </w:rPr>
  </w:style>
  <w:style w:type="character" w:styleId="Heading4Char" w:customStyle="1">
    <w:name w:val="Heading 4 Char"/>
    <w:basedOn w:val="DefaultParagraphFont"/>
    <w:link w:val="Heading4"/>
    <w:uiPriority w:val="9"/>
    <w:rsid w:val="00456E35"/>
    <w:rPr>
      <w:rFonts w:asciiTheme="majorHAnsi" w:hAnsiTheme="majorHAnsi" w:eastAsiaTheme="majorEastAsia" w:cstheme="majorBidi"/>
      <w:i/>
      <w:iCs/>
      <w:sz w:val="24"/>
      <w:szCs w:val="24"/>
    </w:rPr>
  </w:style>
  <w:style w:type="character" w:styleId="Heading5Char" w:customStyle="1">
    <w:name w:val="Heading 5 Char"/>
    <w:basedOn w:val="DefaultParagraphFont"/>
    <w:link w:val="Heading5"/>
    <w:uiPriority w:val="9"/>
    <w:rsid w:val="00456E35"/>
    <w:rPr>
      <w:rFonts w:asciiTheme="majorHAnsi" w:hAnsiTheme="majorHAnsi" w:eastAsiaTheme="majorEastAsia" w:cstheme="majorBidi"/>
      <w:b/>
      <w:bCs/>
    </w:rPr>
  </w:style>
  <w:style w:type="character" w:styleId="Heading6Char" w:customStyle="1">
    <w:name w:val="Heading 6 Char"/>
    <w:basedOn w:val="DefaultParagraphFont"/>
    <w:link w:val="Heading6"/>
    <w:uiPriority w:val="9"/>
    <w:rsid w:val="00456E35"/>
    <w:rPr>
      <w:rFonts w:asciiTheme="majorHAnsi" w:hAnsiTheme="majorHAnsi" w:eastAsiaTheme="majorEastAsia" w:cstheme="majorBidi"/>
      <w:b/>
      <w:bCs/>
      <w:i/>
      <w:iCs/>
    </w:rPr>
  </w:style>
  <w:style w:type="character" w:styleId="Heading7Char" w:customStyle="1">
    <w:name w:val="Heading 7 Char"/>
    <w:basedOn w:val="DefaultParagraphFont"/>
    <w:link w:val="Heading7"/>
    <w:uiPriority w:val="9"/>
    <w:rsid w:val="00456E35"/>
    <w:rPr>
      <w:i/>
      <w:iCs/>
    </w:rPr>
  </w:style>
  <w:style w:type="character" w:styleId="Heading8Char" w:customStyle="1">
    <w:name w:val="Heading 8 Char"/>
    <w:basedOn w:val="DefaultParagraphFont"/>
    <w:link w:val="Heading8"/>
    <w:uiPriority w:val="9"/>
    <w:rsid w:val="00456E35"/>
    <w:rPr>
      <w:b/>
      <w:bCs/>
    </w:rPr>
  </w:style>
  <w:style w:type="character" w:styleId="Heading9Char" w:customStyle="1">
    <w:name w:val="Heading 9 Char"/>
    <w:basedOn w:val="DefaultParagraphFont"/>
    <w:link w:val="Heading9"/>
    <w:uiPriority w:val="9"/>
    <w:rsid w:val="00456E35"/>
    <w:rPr>
      <w:i/>
      <w:iCs/>
    </w:rPr>
  </w:style>
  <w:style w:type="character" w:styleId="TitleChar" w:customStyle="1">
    <w:name w:val="Title Char"/>
    <w:basedOn w:val="DefaultParagraphFont"/>
    <w:link w:val="Title"/>
    <w:uiPriority w:val="10"/>
    <w:rsid w:val="00456E35"/>
    <w:rPr>
      <w:rFonts w:asciiTheme="majorHAnsi" w:hAnsiTheme="majorHAnsi" w:eastAsiaTheme="majorEastAsia" w:cstheme="majorBidi"/>
      <w:b/>
      <w:bCs/>
      <w:spacing w:val="-7"/>
      <w:sz w:val="48"/>
      <w:szCs w:val="48"/>
    </w:rPr>
  </w:style>
  <w:style w:type="character" w:styleId="SubtitleChar" w:customStyle="1">
    <w:name w:val="Subtitle Char"/>
    <w:basedOn w:val="DefaultParagraphFont"/>
    <w:link w:val="Subtitle"/>
    <w:uiPriority w:val="11"/>
    <w:rsid w:val="00456E35"/>
    <w:rPr>
      <w:rFonts w:asciiTheme="majorHAnsi" w:hAnsiTheme="majorHAnsi" w:eastAsiaTheme="majorEastAsia" w:cstheme="majorBidi"/>
      <w:sz w:val="24"/>
      <w:szCs w:val="24"/>
    </w:rPr>
  </w:style>
  <w:style w:type="paragraph" w:styleId="Quote">
    <w:uiPriority w:val="29"/>
    <w:name w:val="Quote"/>
    <w:basedOn w:val="Normal"/>
    <w:next w:val="Normal"/>
    <w:link w:val="QuoteChar"/>
    <w:qFormat/>
    <w:rsid w:val="21B297ED"/>
    <w:rPr>
      <w:rFonts w:ascii="Verdana" w:hAnsi="Verdana" w:eastAsia="" w:cs="" w:asciiTheme="majorAscii" w:hAnsiTheme="majorAscii" w:eastAsiaTheme="majorEastAsia" w:cstheme="majorBidi"/>
      <w:i w:val="1"/>
      <w:iCs w:val="1"/>
      <w:sz w:val="24"/>
      <w:szCs w:val="24"/>
    </w:rPr>
    <w:pPr>
      <w:spacing w:before="200" w:line="264" w:lineRule="auto"/>
      <w:ind w:left="864" w:right="864"/>
      <w:jc w:val="center"/>
    </w:pPr>
  </w:style>
  <w:style w:type="character" w:styleId="QuoteChar" w:customStyle="1">
    <w:name w:val="Quote Char"/>
    <w:basedOn w:val="DefaultParagraphFont"/>
    <w:link w:val="Quote"/>
    <w:uiPriority w:val="29"/>
    <w:rsid w:val="00456E35"/>
    <w:rPr>
      <w:rFonts w:asciiTheme="majorHAnsi" w:hAnsiTheme="majorHAnsi" w:eastAsiaTheme="majorEastAsia" w:cstheme="majorBidi"/>
      <w:i/>
      <w:iCs/>
      <w:sz w:val="24"/>
      <w:szCs w:val="24"/>
    </w:rPr>
  </w:style>
  <w:style w:type="paragraph" w:styleId="IntenseQuote">
    <w:uiPriority w:val="30"/>
    <w:name w:val="Intense Quote"/>
    <w:basedOn w:val="Normal"/>
    <w:next w:val="Normal"/>
    <w:link w:val="IntenseQuoteChar"/>
    <w:qFormat/>
    <w:rsid w:val="21B297ED"/>
    <w:rPr>
      <w:rFonts w:ascii="Verdana" w:hAnsi="Verdana" w:eastAsia="" w:cs="" w:asciiTheme="majorAscii" w:hAnsiTheme="majorAscii" w:eastAsiaTheme="majorEastAsia" w:cstheme="majorBidi"/>
      <w:sz w:val="26"/>
      <w:szCs w:val="26"/>
    </w:rPr>
    <w:pPr>
      <w:spacing w:beforeAutospacing="on" w:after="240"/>
      <w:ind w:left="936" w:right="936"/>
      <w:jc w:val="center"/>
    </w:pPr>
  </w:style>
  <w:style w:type="character" w:styleId="IntenseQuoteChar" w:customStyle="1">
    <w:name w:val="Intense Quote Char"/>
    <w:basedOn w:val="DefaultParagraphFont"/>
    <w:link w:val="IntenseQuote"/>
    <w:uiPriority w:val="30"/>
    <w:rsid w:val="00456E35"/>
    <w:rPr>
      <w:rFonts w:asciiTheme="majorHAnsi" w:hAnsiTheme="majorHAnsi" w:eastAsiaTheme="majorEastAsia" w:cstheme="majorBidi"/>
      <w:sz w:val="26"/>
      <w:szCs w:val="26"/>
    </w:rPr>
  </w:style>
  <w:style w:type="character" w:styleId="SubtleEmphasis">
    <w:name w:val="Subtle Emphasis"/>
    <w:basedOn w:val="DefaultParagraphFont"/>
    <w:uiPriority w:val="19"/>
    <w:qFormat/>
    <w:rsid w:val="00456E35"/>
    <w:rPr>
      <w:i/>
      <w:iCs/>
      <w:color w:val="auto"/>
    </w:rPr>
  </w:style>
  <w:style w:type="character" w:styleId="IntenseEmphasis">
    <w:name w:val="Intense Emphasis"/>
    <w:basedOn w:val="DefaultParagraphFont"/>
    <w:uiPriority w:val="21"/>
    <w:qFormat/>
    <w:rsid w:val="00456E35"/>
    <w:rPr>
      <w:b/>
      <w:bCs/>
      <w:i/>
      <w:iCs/>
      <w:color w:val="auto"/>
    </w:rPr>
  </w:style>
  <w:style w:type="character" w:styleId="SubtleReference">
    <w:name w:val="Subtle Reference"/>
    <w:basedOn w:val="DefaultParagraphFont"/>
    <w:uiPriority w:val="31"/>
    <w:qFormat/>
    <w:rsid w:val="00456E35"/>
    <w:rPr>
      <w:smallCaps/>
      <w:color w:val="auto"/>
      <w:u w:val="single" w:color="7F7F7F" w:themeColor="text1" w:themeTint="80"/>
    </w:rPr>
  </w:style>
  <w:style w:type="character" w:styleId="IntenseReference">
    <w:name w:val="Intense Reference"/>
    <w:basedOn w:val="DefaultParagraphFont"/>
    <w:uiPriority w:val="32"/>
    <w:qFormat/>
    <w:rsid w:val="00456E35"/>
    <w:rPr>
      <w:b/>
      <w:bCs/>
      <w:smallCaps/>
      <w:color w:val="auto"/>
      <w:u w:val="single"/>
    </w:rPr>
  </w:style>
  <w:style w:type="character" w:styleId="BookTitle">
    <w:name w:val="Book Title"/>
    <w:basedOn w:val="DefaultParagraphFont"/>
    <w:uiPriority w:val="33"/>
    <w:qFormat/>
    <w:rsid w:val="00456E35"/>
    <w:rPr>
      <w:b/>
      <w:bCs/>
      <w:smallCaps/>
      <w:color w:val="auto"/>
    </w:rPr>
  </w:style>
  <w:style w:type="paragraph" w:styleId="TOCHeading">
    <w:uiPriority w:val="39"/>
    <w:name w:val="TOC Heading"/>
    <w:basedOn w:val="Heading1"/>
    <w:next w:val="Normal"/>
    <w:semiHidden/>
    <w:unhideWhenUsed/>
    <w:qFormat/>
    <w:rsid w:val="21B297ED"/>
  </w:style>
  <w:style w:type="character" w:styleId="c1" w:customStyle="1">
    <w:name w:val="c1"/>
    <w:basedOn w:val="DefaultParagraphFont"/>
    <w:rsid w:val="004E5E95"/>
  </w:style>
  <w:style w:type="paragraph" w:styleId="Standard" w:customStyle="1">
    <w:name w:val="Standard"/>
    <w:rsid w:val="005E7876"/>
    <w:pPr>
      <w:suppressAutoHyphens/>
      <w:autoSpaceDN w:val="0"/>
      <w:spacing w:after="0" w:line="240" w:lineRule="auto"/>
      <w:jc w:val="left"/>
      <w:textAlignment w:val="baseline"/>
    </w:pPr>
    <w:rPr>
      <w:rFonts w:ascii="Arial" w:hAnsi="Arial" w:eastAsia="SimSun" w:cs="Tahoma"/>
      <w:color w:val="000000"/>
      <w:kern w:val="3"/>
      <w:sz w:val="24"/>
      <w:szCs w:val="24"/>
      <w:lang w:val="et-EE"/>
    </w:rPr>
  </w:style>
  <w:style w:type="character" w:styleId="UnresolvedMention" w:customStyle="1">
    <w:name w:val="Unresolved Mention"/>
    <w:basedOn w:val="DefaultParagraphFont"/>
    <w:uiPriority w:val="99"/>
    <w:semiHidden/>
    <w:unhideWhenUsed/>
    <w:rsid w:val="00C25E9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45241703">
      <w:bodyDiv w:val="1"/>
      <w:marLeft w:val="0"/>
      <w:marRight w:val="0"/>
      <w:marTop w:val="0"/>
      <w:marBottom w:val="0"/>
      <w:divBdr>
        <w:top w:val="none" w:sz="0" w:space="0" w:color="auto"/>
        <w:left w:val="none" w:sz="0" w:space="0" w:color="auto"/>
        <w:bottom w:val="none" w:sz="0" w:space="0" w:color="auto"/>
        <w:right w:val="none" w:sz="0" w:space="0" w:color="auto"/>
      </w:divBdr>
    </w:div>
    <w:div w:id="201862843">
      <w:bodyDiv w:val="1"/>
      <w:marLeft w:val="0"/>
      <w:marRight w:val="0"/>
      <w:marTop w:val="0"/>
      <w:marBottom w:val="0"/>
      <w:divBdr>
        <w:top w:val="none" w:sz="0" w:space="0" w:color="auto"/>
        <w:left w:val="none" w:sz="0" w:space="0" w:color="auto"/>
        <w:bottom w:val="none" w:sz="0" w:space="0" w:color="auto"/>
        <w:right w:val="none" w:sz="0" w:space="0" w:color="auto"/>
      </w:divBdr>
    </w:div>
    <w:div w:id="220332831">
      <w:bodyDiv w:val="1"/>
      <w:marLeft w:val="0"/>
      <w:marRight w:val="0"/>
      <w:marTop w:val="0"/>
      <w:marBottom w:val="0"/>
      <w:divBdr>
        <w:top w:val="none" w:sz="0" w:space="0" w:color="auto"/>
        <w:left w:val="none" w:sz="0" w:space="0" w:color="auto"/>
        <w:bottom w:val="none" w:sz="0" w:space="0" w:color="auto"/>
        <w:right w:val="none" w:sz="0" w:space="0" w:color="auto"/>
      </w:divBdr>
      <w:divsChild>
        <w:div w:id="1797869971">
          <w:marLeft w:val="0"/>
          <w:marRight w:val="0"/>
          <w:marTop w:val="0"/>
          <w:marBottom w:val="0"/>
          <w:divBdr>
            <w:top w:val="none" w:sz="0" w:space="0" w:color="auto"/>
            <w:left w:val="none" w:sz="0" w:space="0" w:color="auto"/>
            <w:bottom w:val="none" w:sz="0" w:space="0" w:color="auto"/>
            <w:right w:val="none" w:sz="0" w:space="0" w:color="auto"/>
          </w:divBdr>
          <w:divsChild>
            <w:div w:id="1526942214">
              <w:marLeft w:val="0"/>
              <w:marRight w:val="0"/>
              <w:marTop w:val="0"/>
              <w:marBottom w:val="0"/>
              <w:divBdr>
                <w:top w:val="none" w:sz="0" w:space="0" w:color="auto"/>
                <w:left w:val="none" w:sz="0" w:space="0" w:color="auto"/>
                <w:bottom w:val="none" w:sz="0" w:space="0" w:color="auto"/>
                <w:right w:val="none" w:sz="0" w:space="0" w:color="auto"/>
              </w:divBdr>
              <w:divsChild>
                <w:div w:id="691953209">
                  <w:marLeft w:val="0"/>
                  <w:marRight w:val="0"/>
                  <w:marTop w:val="0"/>
                  <w:marBottom w:val="0"/>
                  <w:divBdr>
                    <w:top w:val="none" w:sz="0" w:space="0" w:color="auto"/>
                    <w:left w:val="none" w:sz="0" w:space="0" w:color="auto"/>
                    <w:bottom w:val="none" w:sz="0" w:space="0" w:color="auto"/>
                    <w:right w:val="none" w:sz="0" w:space="0" w:color="auto"/>
                  </w:divBdr>
                  <w:divsChild>
                    <w:div w:id="8969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422678">
      <w:bodyDiv w:val="1"/>
      <w:marLeft w:val="0"/>
      <w:marRight w:val="0"/>
      <w:marTop w:val="0"/>
      <w:marBottom w:val="0"/>
      <w:divBdr>
        <w:top w:val="none" w:sz="0" w:space="0" w:color="auto"/>
        <w:left w:val="none" w:sz="0" w:space="0" w:color="auto"/>
        <w:bottom w:val="none" w:sz="0" w:space="0" w:color="auto"/>
        <w:right w:val="none" w:sz="0" w:space="0" w:color="auto"/>
      </w:divBdr>
    </w:div>
    <w:div w:id="447622812">
      <w:bodyDiv w:val="1"/>
      <w:marLeft w:val="0"/>
      <w:marRight w:val="0"/>
      <w:marTop w:val="0"/>
      <w:marBottom w:val="0"/>
      <w:divBdr>
        <w:top w:val="none" w:sz="0" w:space="0" w:color="auto"/>
        <w:left w:val="none" w:sz="0" w:space="0" w:color="auto"/>
        <w:bottom w:val="none" w:sz="0" w:space="0" w:color="auto"/>
        <w:right w:val="none" w:sz="0" w:space="0" w:color="auto"/>
      </w:divBdr>
      <w:divsChild>
        <w:div w:id="1658218043">
          <w:marLeft w:val="0"/>
          <w:marRight w:val="0"/>
          <w:marTop w:val="0"/>
          <w:marBottom w:val="0"/>
          <w:divBdr>
            <w:top w:val="none" w:sz="0" w:space="0" w:color="auto"/>
            <w:left w:val="none" w:sz="0" w:space="0" w:color="auto"/>
            <w:bottom w:val="none" w:sz="0" w:space="0" w:color="auto"/>
            <w:right w:val="none" w:sz="0" w:space="0" w:color="auto"/>
          </w:divBdr>
          <w:divsChild>
            <w:div w:id="595677002">
              <w:marLeft w:val="0"/>
              <w:marRight w:val="0"/>
              <w:marTop w:val="0"/>
              <w:marBottom w:val="0"/>
              <w:divBdr>
                <w:top w:val="none" w:sz="0" w:space="0" w:color="auto"/>
                <w:left w:val="none" w:sz="0" w:space="0" w:color="auto"/>
                <w:bottom w:val="none" w:sz="0" w:space="0" w:color="auto"/>
                <w:right w:val="none" w:sz="0" w:space="0" w:color="auto"/>
              </w:divBdr>
              <w:divsChild>
                <w:div w:id="1222790237">
                  <w:marLeft w:val="0"/>
                  <w:marRight w:val="0"/>
                  <w:marTop w:val="0"/>
                  <w:marBottom w:val="0"/>
                  <w:divBdr>
                    <w:top w:val="none" w:sz="0" w:space="0" w:color="auto"/>
                    <w:left w:val="none" w:sz="0" w:space="0" w:color="auto"/>
                    <w:bottom w:val="none" w:sz="0" w:space="0" w:color="auto"/>
                    <w:right w:val="none" w:sz="0" w:space="0" w:color="auto"/>
                  </w:divBdr>
                  <w:divsChild>
                    <w:div w:id="87912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380598">
      <w:bodyDiv w:val="1"/>
      <w:marLeft w:val="0"/>
      <w:marRight w:val="0"/>
      <w:marTop w:val="0"/>
      <w:marBottom w:val="0"/>
      <w:divBdr>
        <w:top w:val="none" w:sz="0" w:space="0" w:color="auto"/>
        <w:left w:val="none" w:sz="0" w:space="0" w:color="auto"/>
        <w:bottom w:val="none" w:sz="0" w:space="0" w:color="auto"/>
        <w:right w:val="none" w:sz="0" w:space="0" w:color="auto"/>
      </w:divBdr>
    </w:div>
    <w:div w:id="752825647">
      <w:bodyDiv w:val="1"/>
      <w:marLeft w:val="0"/>
      <w:marRight w:val="0"/>
      <w:marTop w:val="0"/>
      <w:marBottom w:val="0"/>
      <w:divBdr>
        <w:top w:val="none" w:sz="0" w:space="0" w:color="auto"/>
        <w:left w:val="none" w:sz="0" w:space="0" w:color="auto"/>
        <w:bottom w:val="none" w:sz="0" w:space="0" w:color="auto"/>
        <w:right w:val="none" w:sz="0" w:space="0" w:color="auto"/>
      </w:divBdr>
    </w:div>
    <w:div w:id="833641015">
      <w:bodyDiv w:val="1"/>
      <w:marLeft w:val="0"/>
      <w:marRight w:val="0"/>
      <w:marTop w:val="0"/>
      <w:marBottom w:val="0"/>
      <w:divBdr>
        <w:top w:val="none" w:sz="0" w:space="0" w:color="auto"/>
        <w:left w:val="none" w:sz="0" w:space="0" w:color="auto"/>
        <w:bottom w:val="none" w:sz="0" w:space="0" w:color="auto"/>
        <w:right w:val="none" w:sz="0" w:space="0" w:color="auto"/>
      </w:divBdr>
    </w:div>
    <w:div w:id="844594152">
      <w:bodyDiv w:val="1"/>
      <w:marLeft w:val="0"/>
      <w:marRight w:val="0"/>
      <w:marTop w:val="0"/>
      <w:marBottom w:val="0"/>
      <w:divBdr>
        <w:top w:val="none" w:sz="0" w:space="0" w:color="auto"/>
        <w:left w:val="none" w:sz="0" w:space="0" w:color="auto"/>
        <w:bottom w:val="none" w:sz="0" w:space="0" w:color="auto"/>
        <w:right w:val="none" w:sz="0" w:space="0" w:color="auto"/>
      </w:divBdr>
      <w:divsChild>
        <w:div w:id="1264848121">
          <w:marLeft w:val="0"/>
          <w:marRight w:val="0"/>
          <w:marTop w:val="0"/>
          <w:marBottom w:val="0"/>
          <w:divBdr>
            <w:top w:val="none" w:sz="0" w:space="0" w:color="auto"/>
            <w:left w:val="none" w:sz="0" w:space="0" w:color="auto"/>
            <w:bottom w:val="none" w:sz="0" w:space="0" w:color="auto"/>
            <w:right w:val="none" w:sz="0" w:space="0" w:color="auto"/>
          </w:divBdr>
          <w:divsChild>
            <w:div w:id="1793598031">
              <w:marLeft w:val="0"/>
              <w:marRight w:val="0"/>
              <w:marTop w:val="0"/>
              <w:marBottom w:val="0"/>
              <w:divBdr>
                <w:top w:val="none" w:sz="0" w:space="0" w:color="auto"/>
                <w:left w:val="none" w:sz="0" w:space="0" w:color="auto"/>
                <w:bottom w:val="none" w:sz="0" w:space="0" w:color="auto"/>
                <w:right w:val="none" w:sz="0" w:space="0" w:color="auto"/>
              </w:divBdr>
              <w:divsChild>
                <w:div w:id="1286624044">
                  <w:marLeft w:val="0"/>
                  <w:marRight w:val="0"/>
                  <w:marTop w:val="0"/>
                  <w:marBottom w:val="0"/>
                  <w:divBdr>
                    <w:top w:val="none" w:sz="0" w:space="0" w:color="auto"/>
                    <w:left w:val="none" w:sz="0" w:space="0" w:color="auto"/>
                    <w:bottom w:val="none" w:sz="0" w:space="0" w:color="auto"/>
                    <w:right w:val="none" w:sz="0" w:space="0" w:color="auto"/>
                  </w:divBdr>
                  <w:divsChild>
                    <w:div w:id="7020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854291">
      <w:bodyDiv w:val="1"/>
      <w:marLeft w:val="0"/>
      <w:marRight w:val="0"/>
      <w:marTop w:val="0"/>
      <w:marBottom w:val="0"/>
      <w:divBdr>
        <w:top w:val="none" w:sz="0" w:space="0" w:color="auto"/>
        <w:left w:val="none" w:sz="0" w:space="0" w:color="auto"/>
        <w:bottom w:val="none" w:sz="0" w:space="0" w:color="auto"/>
        <w:right w:val="none" w:sz="0" w:space="0" w:color="auto"/>
      </w:divBdr>
      <w:divsChild>
        <w:div w:id="851840599">
          <w:marLeft w:val="0"/>
          <w:marRight w:val="0"/>
          <w:marTop w:val="0"/>
          <w:marBottom w:val="0"/>
          <w:divBdr>
            <w:top w:val="none" w:sz="0" w:space="0" w:color="auto"/>
            <w:left w:val="none" w:sz="0" w:space="0" w:color="auto"/>
            <w:bottom w:val="none" w:sz="0" w:space="0" w:color="auto"/>
            <w:right w:val="none" w:sz="0" w:space="0" w:color="auto"/>
          </w:divBdr>
          <w:divsChild>
            <w:div w:id="310597669">
              <w:marLeft w:val="0"/>
              <w:marRight w:val="0"/>
              <w:marTop w:val="0"/>
              <w:marBottom w:val="0"/>
              <w:divBdr>
                <w:top w:val="none" w:sz="0" w:space="0" w:color="auto"/>
                <w:left w:val="none" w:sz="0" w:space="0" w:color="auto"/>
                <w:bottom w:val="none" w:sz="0" w:space="0" w:color="auto"/>
                <w:right w:val="none" w:sz="0" w:space="0" w:color="auto"/>
              </w:divBdr>
              <w:divsChild>
                <w:div w:id="1187602546">
                  <w:marLeft w:val="0"/>
                  <w:marRight w:val="0"/>
                  <w:marTop w:val="0"/>
                  <w:marBottom w:val="0"/>
                  <w:divBdr>
                    <w:top w:val="none" w:sz="0" w:space="0" w:color="auto"/>
                    <w:left w:val="none" w:sz="0" w:space="0" w:color="auto"/>
                    <w:bottom w:val="none" w:sz="0" w:space="0" w:color="auto"/>
                    <w:right w:val="none" w:sz="0" w:space="0" w:color="auto"/>
                  </w:divBdr>
                  <w:divsChild>
                    <w:div w:id="59359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179119">
      <w:bodyDiv w:val="1"/>
      <w:marLeft w:val="0"/>
      <w:marRight w:val="0"/>
      <w:marTop w:val="0"/>
      <w:marBottom w:val="0"/>
      <w:divBdr>
        <w:top w:val="none" w:sz="0" w:space="0" w:color="auto"/>
        <w:left w:val="none" w:sz="0" w:space="0" w:color="auto"/>
        <w:bottom w:val="none" w:sz="0" w:space="0" w:color="auto"/>
        <w:right w:val="none" w:sz="0" w:space="0" w:color="auto"/>
      </w:divBdr>
    </w:div>
    <w:div w:id="910040351">
      <w:bodyDiv w:val="1"/>
      <w:marLeft w:val="0"/>
      <w:marRight w:val="0"/>
      <w:marTop w:val="0"/>
      <w:marBottom w:val="0"/>
      <w:divBdr>
        <w:top w:val="none" w:sz="0" w:space="0" w:color="auto"/>
        <w:left w:val="none" w:sz="0" w:space="0" w:color="auto"/>
        <w:bottom w:val="none" w:sz="0" w:space="0" w:color="auto"/>
        <w:right w:val="none" w:sz="0" w:space="0" w:color="auto"/>
      </w:divBdr>
    </w:div>
    <w:div w:id="927154616">
      <w:bodyDiv w:val="1"/>
      <w:marLeft w:val="0"/>
      <w:marRight w:val="0"/>
      <w:marTop w:val="0"/>
      <w:marBottom w:val="0"/>
      <w:divBdr>
        <w:top w:val="none" w:sz="0" w:space="0" w:color="auto"/>
        <w:left w:val="none" w:sz="0" w:space="0" w:color="auto"/>
        <w:bottom w:val="none" w:sz="0" w:space="0" w:color="auto"/>
        <w:right w:val="none" w:sz="0" w:space="0" w:color="auto"/>
      </w:divBdr>
    </w:div>
    <w:div w:id="930940166">
      <w:bodyDiv w:val="1"/>
      <w:marLeft w:val="0"/>
      <w:marRight w:val="0"/>
      <w:marTop w:val="0"/>
      <w:marBottom w:val="0"/>
      <w:divBdr>
        <w:top w:val="none" w:sz="0" w:space="0" w:color="auto"/>
        <w:left w:val="none" w:sz="0" w:space="0" w:color="auto"/>
        <w:bottom w:val="none" w:sz="0" w:space="0" w:color="auto"/>
        <w:right w:val="none" w:sz="0" w:space="0" w:color="auto"/>
      </w:divBdr>
    </w:div>
    <w:div w:id="934560465">
      <w:bodyDiv w:val="1"/>
      <w:marLeft w:val="0"/>
      <w:marRight w:val="0"/>
      <w:marTop w:val="0"/>
      <w:marBottom w:val="0"/>
      <w:divBdr>
        <w:top w:val="none" w:sz="0" w:space="0" w:color="auto"/>
        <w:left w:val="none" w:sz="0" w:space="0" w:color="auto"/>
        <w:bottom w:val="none" w:sz="0" w:space="0" w:color="auto"/>
        <w:right w:val="none" w:sz="0" w:space="0" w:color="auto"/>
      </w:divBdr>
      <w:divsChild>
        <w:div w:id="2101482879">
          <w:marLeft w:val="0"/>
          <w:marRight w:val="0"/>
          <w:marTop w:val="0"/>
          <w:marBottom w:val="0"/>
          <w:divBdr>
            <w:top w:val="none" w:sz="0" w:space="0" w:color="auto"/>
            <w:left w:val="none" w:sz="0" w:space="0" w:color="auto"/>
            <w:bottom w:val="none" w:sz="0" w:space="0" w:color="auto"/>
            <w:right w:val="none" w:sz="0" w:space="0" w:color="auto"/>
          </w:divBdr>
          <w:divsChild>
            <w:div w:id="700663870">
              <w:marLeft w:val="0"/>
              <w:marRight w:val="0"/>
              <w:marTop w:val="0"/>
              <w:marBottom w:val="0"/>
              <w:divBdr>
                <w:top w:val="none" w:sz="0" w:space="0" w:color="auto"/>
                <w:left w:val="none" w:sz="0" w:space="0" w:color="auto"/>
                <w:bottom w:val="none" w:sz="0" w:space="0" w:color="auto"/>
                <w:right w:val="none" w:sz="0" w:space="0" w:color="auto"/>
              </w:divBdr>
              <w:divsChild>
                <w:div w:id="1357543984">
                  <w:marLeft w:val="0"/>
                  <w:marRight w:val="0"/>
                  <w:marTop w:val="0"/>
                  <w:marBottom w:val="0"/>
                  <w:divBdr>
                    <w:top w:val="none" w:sz="0" w:space="0" w:color="auto"/>
                    <w:left w:val="none" w:sz="0" w:space="0" w:color="auto"/>
                    <w:bottom w:val="none" w:sz="0" w:space="0" w:color="auto"/>
                    <w:right w:val="none" w:sz="0" w:space="0" w:color="auto"/>
                  </w:divBdr>
                  <w:divsChild>
                    <w:div w:id="102474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158595">
      <w:bodyDiv w:val="1"/>
      <w:marLeft w:val="0"/>
      <w:marRight w:val="0"/>
      <w:marTop w:val="0"/>
      <w:marBottom w:val="0"/>
      <w:divBdr>
        <w:top w:val="none" w:sz="0" w:space="0" w:color="auto"/>
        <w:left w:val="none" w:sz="0" w:space="0" w:color="auto"/>
        <w:bottom w:val="none" w:sz="0" w:space="0" w:color="auto"/>
        <w:right w:val="none" w:sz="0" w:space="0" w:color="auto"/>
      </w:divBdr>
      <w:divsChild>
        <w:div w:id="1277373978">
          <w:marLeft w:val="0"/>
          <w:marRight w:val="0"/>
          <w:marTop w:val="0"/>
          <w:marBottom w:val="0"/>
          <w:divBdr>
            <w:top w:val="none" w:sz="0" w:space="0" w:color="auto"/>
            <w:left w:val="none" w:sz="0" w:space="0" w:color="auto"/>
            <w:bottom w:val="none" w:sz="0" w:space="0" w:color="auto"/>
            <w:right w:val="none" w:sz="0" w:space="0" w:color="auto"/>
          </w:divBdr>
          <w:divsChild>
            <w:div w:id="555168450">
              <w:marLeft w:val="0"/>
              <w:marRight w:val="0"/>
              <w:marTop w:val="0"/>
              <w:marBottom w:val="0"/>
              <w:divBdr>
                <w:top w:val="none" w:sz="0" w:space="0" w:color="auto"/>
                <w:left w:val="none" w:sz="0" w:space="0" w:color="auto"/>
                <w:bottom w:val="none" w:sz="0" w:space="0" w:color="auto"/>
                <w:right w:val="none" w:sz="0" w:space="0" w:color="auto"/>
              </w:divBdr>
              <w:divsChild>
                <w:div w:id="2080901085">
                  <w:marLeft w:val="0"/>
                  <w:marRight w:val="0"/>
                  <w:marTop w:val="0"/>
                  <w:marBottom w:val="0"/>
                  <w:divBdr>
                    <w:top w:val="none" w:sz="0" w:space="0" w:color="auto"/>
                    <w:left w:val="none" w:sz="0" w:space="0" w:color="auto"/>
                    <w:bottom w:val="none" w:sz="0" w:space="0" w:color="auto"/>
                    <w:right w:val="none" w:sz="0" w:space="0" w:color="auto"/>
                  </w:divBdr>
                  <w:divsChild>
                    <w:div w:id="27657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912330">
      <w:bodyDiv w:val="1"/>
      <w:marLeft w:val="0"/>
      <w:marRight w:val="0"/>
      <w:marTop w:val="0"/>
      <w:marBottom w:val="0"/>
      <w:divBdr>
        <w:top w:val="none" w:sz="0" w:space="0" w:color="auto"/>
        <w:left w:val="none" w:sz="0" w:space="0" w:color="auto"/>
        <w:bottom w:val="none" w:sz="0" w:space="0" w:color="auto"/>
        <w:right w:val="none" w:sz="0" w:space="0" w:color="auto"/>
      </w:divBdr>
    </w:div>
    <w:div w:id="1099443930">
      <w:bodyDiv w:val="1"/>
      <w:marLeft w:val="0"/>
      <w:marRight w:val="0"/>
      <w:marTop w:val="0"/>
      <w:marBottom w:val="0"/>
      <w:divBdr>
        <w:top w:val="none" w:sz="0" w:space="0" w:color="auto"/>
        <w:left w:val="none" w:sz="0" w:space="0" w:color="auto"/>
        <w:bottom w:val="none" w:sz="0" w:space="0" w:color="auto"/>
        <w:right w:val="none" w:sz="0" w:space="0" w:color="auto"/>
      </w:divBdr>
    </w:div>
    <w:div w:id="1113405877">
      <w:bodyDiv w:val="1"/>
      <w:marLeft w:val="0"/>
      <w:marRight w:val="0"/>
      <w:marTop w:val="0"/>
      <w:marBottom w:val="0"/>
      <w:divBdr>
        <w:top w:val="none" w:sz="0" w:space="0" w:color="auto"/>
        <w:left w:val="none" w:sz="0" w:space="0" w:color="auto"/>
        <w:bottom w:val="none" w:sz="0" w:space="0" w:color="auto"/>
        <w:right w:val="none" w:sz="0" w:space="0" w:color="auto"/>
      </w:divBdr>
      <w:divsChild>
        <w:div w:id="929049468">
          <w:marLeft w:val="0"/>
          <w:marRight w:val="0"/>
          <w:marTop w:val="0"/>
          <w:marBottom w:val="0"/>
          <w:divBdr>
            <w:top w:val="none" w:sz="0" w:space="0" w:color="auto"/>
            <w:left w:val="none" w:sz="0" w:space="0" w:color="auto"/>
            <w:bottom w:val="none" w:sz="0" w:space="0" w:color="auto"/>
            <w:right w:val="none" w:sz="0" w:space="0" w:color="auto"/>
          </w:divBdr>
          <w:divsChild>
            <w:div w:id="1358197823">
              <w:marLeft w:val="0"/>
              <w:marRight w:val="0"/>
              <w:marTop w:val="0"/>
              <w:marBottom w:val="0"/>
              <w:divBdr>
                <w:top w:val="none" w:sz="0" w:space="0" w:color="auto"/>
                <w:left w:val="none" w:sz="0" w:space="0" w:color="auto"/>
                <w:bottom w:val="none" w:sz="0" w:space="0" w:color="auto"/>
                <w:right w:val="none" w:sz="0" w:space="0" w:color="auto"/>
              </w:divBdr>
              <w:divsChild>
                <w:div w:id="1178811462">
                  <w:marLeft w:val="0"/>
                  <w:marRight w:val="0"/>
                  <w:marTop w:val="0"/>
                  <w:marBottom w:val="0"/>
                  <w:divBdr>
                    <w:top w:val="none" w:sz="0" w:space="0" w:color="auto"/>
                    <w:left w:val="none" w:sz="0" w:space="0" w:color="auto"/>
                    <w:bottom w:val="none" w:sz="0" w:space="0" w:color="auto"/>
                    <w:right w:val="none" w:sz="0" w:space="0" w:color="auto"/>
                  </w:divBdr>
                  <w:divsChild>
                    <w:div w:id="90599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157867">
      <w:bodyDiv w:val="1"/>
      <w:marLeft w:val="0"/>
      <w:marRight w:val="0"/>
      <w:marTop w:val="0"/>
      <w:marBottom w:val="0"/>
      <w:divBdr>
        <w:top w:val="none" w:sz="0" w:space="0" w:color="auto"/>
        <w:left w:val="none" w:sz="0" w:space="0" w:color="auto"/>
        <w:bottom w:val="none" w:sz="0" w:space="0" w:color="auto"/>
        <w:right w:val="none" w:sz="0" w:space="0" w:color="auto"/>
      </w:divBdr>
    </w:div>
    <w:div w:id="1124494739">
      <w:bodyDiv w:val="1"/>
      <w:marLeft w:val="0"/>
      <w:marRight w:val="0"/>
      <w:marTop w:val="0"/>
      <w:marBottom w:val="0"/>
      <w:divBdr>
        <w:top w:val="none" w:sz="0" w:space="0" w:color="auto"/>
        <w:left w:val="none" w:sz="0" w:space="0" w:color="auto"/>
        <w:bottom w:val="none" w:sz="0" w:space="0" w:color="auto"/>
        <w:right w:val="none" w:sz="0" w:space="0" w:color="auto"/>
      </w:divBdr>
    </w:div>
    <w:div w:id="1169757641">
      <w:bodyDiv w:val="1"/>
      <w:marLeft w:val="0"/>
      <w:marRight w:val="0"/>
      <w:marTop w:val="0"/>
      <w:marBottom w:val="0"/>
      <w:divBdr>
        <w:top w:val="none" w:sz="0" w:space="0" w:color="auto"/>
        <w:left w:val="none" w:sz="0" w:space="0" w:color="auto"/>
        <w:bottom w:val="none" w:sz="0" w:space="0" w:color="auto"/>
        <w:right w:val="none" w:sz="0" w:space="0" w:color="auto"/>
      </w:divBdr>
    </w:div>
    <w:div w:id="1185051966">
      <w:bodyDiv w:val="1"/>
      <w:marLeft w:val="0"/>
      <w:marRight w:val="0"/>
      <w:marTop w:val="0"/>
      <w:marBottom w:val="0"/>
      <w:divBdr>
        <w:top w:val="none" w:sz="0" w:space="0" w:color="auto"/>
        <w:left w:val="none" w:sz="0" w:space="0" w:color="auto"/>
        <w:bottom w:val="none" w:sz="0" w:space="0" w:color="auto"/>
        <w:right w:val="none" w:sz="0" w:space="0" w:color="auto"/>
      </w:divBdr>
    </w:div>
    <w:div w:id="1186410649">
      <w:bodyDiv w:val="1"/>
      <w:marLeft w:val="0"/>
      <w:marRight w:val="0"/>
      <w:marTop w:val="0"/>
      <w:marBottom w:val="0"/>
      <w:divBdr>
        <w:top w:val="none" w:sz="0" w:space="0" w:color="auto"/>
        <w:left w:val="none" w:sz="0" w:space="0" w:color="auto"/>
        <w:bottom w:val="none" w:sz="0" w:space="0" w:color="auto"/>
        <w:right w:val="none" w:sz="0" w:space="0" w:color="auto"/>
      </w:divBdr>
    </w:div>
    <w:div w:id="1199201589">
      <w:bodyDiv w:val="1"/>
      <w:marLeft w:val="0"/>
      <w:marRight w:val="0"/>
      <w:marTop w:val="0"/>
      <w:marBottom w:val="0"/>
      <w:divBdr>
        <w:top w:val="none" w:sz="0" w:space="0" w:color="auto"/>
        <w:left w:val="none" w:sz="0" w:space="0" w:color="auto"/>
        <w:bottom w:val="none" w:sz="0" w:space="0" w:color="auto"/>
        <w:right w:val="none" w:sz="0" w:space="0" w:color="auto"/>
      </w:divBdr>
    </w:div>
    <w:div w:id="1201893462">
      <w:bodyDiv w:val="1"/>
      <w:marLeft w:val="0"/>
      <w:marRight w:val="0"/>
      <w:marTop w:val="0"/>
      <w:marBottom w:val="0"/>
      <w:divBdr>
        <w:top w:val="none" w:sz="0" w:space="0" w:color="auto"/>
        <w:left w:val="none" w:sz="0" w:space="0" w:color="auto"/>
        <w:bottom w:val="none" w:sz="0" w:space="0" w:color="auto"/>
        <w:right w:val="none" w:sz="0" w:space="0" w:color="auto"/>
      </w:divBdr>
      <w:divsChild>
        <w:div w:id="1809282325">
          <w:marLeft w:val="0"/>
          <w:marRight w:val="0"/>
          <w:marTop w:val="0"/>
          <w:marBottom w:val="0"/>
          <w:divBdr>
            <w:top w:val="none" w:sz="0" w:space="0" w:color="auto"/>
            <w:left w:val="none" w:sz="0" w:space="0" w:color="auto"/>
            <w:bottom w:val="none" w:sz="0" w:space="0" w:color="auto"/>
            <w:right w:val="none" w:sz="0" w:space="0" w:color="auto"/>
          </w:divBdr>
          <w:divsChild>
            <w:div w:id="3476764">
              <w:marLeft w:val="0"/>
              <w:marRight w:val="0"/>
              <w:marTop w:val="0"/>
              <w:marBottom w:val="0"/>
              <w:divBdr>
                <w:top w:val="none" w:sz="0" w:space="0" w:color="auto"/>
                <w:left w:val="none" w:sz="0" w:space="0" w:color="auto"/>
                <w:bottom w:val="none" w:sz="0" w:space="0" w:color="auto"/>
                <w:right w:val="none" w:sz="0" w:space="0" w:color="auto"/>
              </w:divBdr>
              <w:divsChild>
                <w:div w:id="1062295928">
                  <w:marLeft w:val="0"/>
                  <w:marRight w:val="0"/>
                  <w:marTop w:val="0"/>
                  <w:marBottom w:val="0"/>
                  <w:divBdr>
                    <w:top w:val="none" w:sz="0" w:space="0" w:color="auto"/>
                    <w:left w:val="none" w:sz="0" w:space="0" w:color="auto"/>
                    <w:bottom w:val="none" w:sz="0" w:space="0" w:color="auto"/>
                    <w:right w:val="none" w:sz="0" w:space="0" w:color="auto"/>
                  </w:divBdr>
                  <w:divsChild>
                    <w:div w:id="1122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696030">
      <w:bodyDiv w:val="1"/>
      <w:marLeft w:val="0"/>
      <w:marRight w:val="0"/>
      <w:marTop w:val="0"/>
      <w:marBottom w:val="0"/>
      <w:divBdr>
        <w:top w:val="none" w:sz="0" w:space="0" w:color="auto"/>
        <w:left w:val="none" w:sz="0" w:space="0" w:color="auto"/>
        <w:bottom w:val="none" w:sz="0" w:space="0" w:color="auto"/>
        <w:right w:val="none" w:sz="0" w:space="0" w:color="auto"/>
      </w:divBdr>
      <w:divsChild>
        <w:div w:id="1346133284">
          <w:marLeft w:val="0"/>
          <w:marRight w:val="0"/>
          <w:marTop w:val="0"/>
          <w:marBottom w:val="0"/>
          <w:divBdr>
            <w:top w:val="none" w:sz="0" w:space="0" w:color="auto"/>
            <w:left w:val="none" w:sz="0" w:space="0" w:color="auto"/>
            <w:bottom w:val="none" w:sz="0" w:space="0" w:color="auto"/>
            <w:right w:val="none" w:sz="0" w:space="0" w:color="auto"/>
          </w:divBdr>
          <w:divsChild>
            <w:div w:id="1940483282">
              <w:marLeft w:val="0"/>
              <w:marRight w:val="0"/>
              <w:marTop w:val="0"/>
              <w:marBottom w:val="0"/>
              <w:divBdr>
                <w:top w:val="none" w:sz="0" w:space="0" w:color="auto"/>
                <w:left w:val="none" w:sz="0" w:space="0" w:color="auto"/>
                <w:bottom w:val="none" w:sz="0" w:space="0" w:color="auto"/>
                <w:right w:val="none" w:sz="0" w:space="0" w:color="auto"/>
              </w:divBdr>
              <w:divsChild>
                <w:div w:id="645209183">
                  <w:marLeft w:val="0"/>
                  <w:marRight w:val="0"/>
                  <w:marTop w:val="0"/>
                  <w:marBottom w:val="0"/>
                  <w:divBdr>
                    <w:top w:val="none" w:sz="0" w:space="0" w:color="auto"/>
                    <w:left w:val="none" w:sz="0" w:space="0" w:color="auto"/>
                    <w:bottom w:val="none" w:sz="0" w:space="0" w:color="auto"/>
                    <w:right w:val="none" w:sz="0" w:space="0" w:color="auto"/>
                  </w:divBdr>
                  <w:divsChild>
                    <w:div w:id="79051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195157">
      <w:bodyDiv w:val="1"/>
      <w:marLeft w:val="0"/>
      <w:marRight w:val="0"/>
      <w:marTop w:val="0"/>
      <w:marBottom w:val="0"/>
      <w:divBdr>
        <w:top w:val="none" w:sz="0" w:space="0" w:color="auto"/>
        <w:left w:val="none" w:sz="0" w:space="0" w:color="auto"/>
        <w:bottom w:val="none" w:sz="0" w:space="0" w:color="auto"/>
        <w:right w:val="none" w:sz="0" w:space="0" w:color="auto"/>
      </w:divBdr>
    </w:div>
    <w:div w:id="1325740844">
      <w:bodyDiv w:val="1"/>
      <w:marLeft w:val="0"/>
      <w:marRight w:val="0"/>
      <w:marTop w:val="0"/>
      <w:marBottom w:val="0"/>
      <w:divBdr>
        <w:top w:val="none" w:sz="0" w:space="0" w:color="auto"/>
        <w:left w:val="none" w:sz="0" w:space="0" w:color="auto"/>
        <w:bottom w:val="none" w:sz="0" w:space="0" w:color="auto"/>
        <w:right w:val="none" w:sz="0" w:space="0" w:color="auto"/>
      </w:divBdr>
      <w:divsChild>
        <w:div w:id="229076171">
          <w:marLeft w:val="0"/>
          <w:marRight w:val="0"/>
          <w:marTop w:val="0"/>
          <w:marBottom w:val="0"/>
          <w:divBdr>
            <w:top w:val="none" w:sz="0" w:space="0" w:color="auto"/>
            <w:left w:val="none" w:sz="0" w:space="0" w:color="auto"/>
            <w:bottom w:val="none" w:sz="0" w:space="0" w:color="auto"/>
            <w:right w:val="none" w:sz="0" w:space="0" w:color="auto"/>
          </w:divBdr>
          <w:divsChild>
            <w:div w:id="1089077735">
              <w:marLeft w:val="0"/>
              <w:marRight w:val="0"/>
              <w:marTop w:val="0"/>
              <w:marBottom w:val="0"/>
              <w:divBdr>
                <w:top w:val="none" w:sz="0" w:space="0" w:color="auto"/>
                <w:left w:val="none" w:sz="0" w:space="0" w:color="auto"/>
                <w:bottom w:val="none" w:sz="0" w:space="0" w:color="auto"/>
                <w:right w:val="none" w:sz="0" w:space="0" w:color="auto"/>
              </w:divBdr>
              <w:divsChild>
                <w:div w:id="1612742036">
                  <w:marLeft w:val="0"/>
                  <w:marRight w:val="0"/>
                  <w:marTop w:val="0"/>
                  <w:marBottom w:val="0"/>
                  <w:divBdr>
                    <w:top w:val="none" w:sz="0" w:space="0" w:color="auto"/>
                    <w:left w:val="none" w:sz="0" w:space="0" w:color="auto"/>
                    <w:bottom w:val="none" w:sz="0" w:space="0" w:color="auto"/>
                    <w:right w:val="none" w:sz="0" w:space="0" w:color="auto"/>
                  </w:divBdr>
                  <w:divsChild>
                    <w:div w:id="22256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649604">
      <w:bodyDiv w:val="1"/>
      <w:marLeft w:val="0"/>
      <w:marRight w:val="0"/>
      <w:marTop w:val="0"/>
      <w:marBottom w:val="0"/>
      <w:divBdr>
        <w:top w:val="none" w:sz="0" w:space="0" w:color="auto"/>
        <w:left w:val="none" w:sz="0" w:space="0" w:color="auto"/>
        <w:bottom w:val="none" w:sz="0" w:space="0" w:color="auto"/>
        <w:right w:val="none" w:sz="0" w:space="0" w:color="auto"/>
      </w:divBdr>
    </w:div>
    <w:div w:id="1425568864">
      <w:bodyDiv w:val="1"/>
      <w:marLeft w:val="0"/>
      <w:marRight w:val="0"/>
      <w:marTop w:val="0"/>
      <w:marBottom w:val="0"/>
      <w:divBdr>
        <w:top w:val="none" w:sz="0" w:space="0" w:color="auto"/>
        <w:left w:val="none" w:sz="0" w:space="0" w:color="auto"/>
        <w:bottom w:val="none" w:sz="0" w:space="0" w:color="auto"/>
        <w:right w:val="none" w:sz="0" w:space="0" w:color="auto"/>
      </w:divBdr>
    </w:div>
    <w:div w:id="1457941436">
      <w:bodyDiv w:val="1"/>
      <w:marLeft w:val="0"/>
      <w:marRight w:val="0"/>
      <w:marTop w:val="0"/>
      <w:marBottom w:val="0"/>
      <w:divBdr>
        <w:top w:val="none" w:sz="0" w:space="0" w:color="auto"/>
        <w:left w:val="none" w:sz="0" w:space="0" w:color="auto"/>
        <w:bottom w:val="none" w:sz="0" w:space="0" w:color="auto"/>
        <w:right w:val="none" w:sz="0" w:space="0" w:color="auto"/>
      </w:divBdr>
    </w:div>
    <w:div w:id="1514412593">
      <w:bodyDiv w:val="1"/>
      <w:marLeft w:val="0"/>
      <w:marRight w:val="0"/>
      <w:marTop w:val="0"/>
      <w:marBottom w:val="0"/>
      <w:divBdr>
        <w:top w:val="none" w:sz="0" w:space="0" w:color="auto"/>
        <w:left w:val="none" w:sz="0" w:space="0" w:color="auto"/>
        <w:bottom w:val="none" w:sz="0" w:space="0" w:color="auto"/>
        <w:right w:val="none" w:sz="0" w:space="0" w:color="auto"/>
      </w:divBdr>
      <w:divsChild>
        <w:div w:id="1478572892">
          <w:marLeft w:val="0"/>
          <w:marRight w:val="0"/>
          <w:marTop w:val="0"/>
          <w:marBottom w:val="0"/>
          <w:divBdr>
            <w:top w:val="none" w:sz="0" w:space="0" w:color="auto"/>
            <w:left w:val="none" w:sz="0" w:space="0" w:color="auto"/>
            <w:bottom w:val="none" w:sz="0" w:space="0" w:color="auto"/>
            <w:right w:val="none" w:sz="0" w:space="0" w:color="auto"/>
          </w:divBdr>
          <w:divsChild>
            <w:div w:id="6366756">
              <w:marLeft w:val="0"/>
              <w:marRight w:val="0"/>
              <w:marTop w:val="0"/>
              <w:marBottom w:val="0"/>
              <w:divBdr>
                <w:top w:val="none" w:sz="0" w:space="0" w:color="auto"/>
                <w:left w:val="none" w:sz="0" w:space="0" w:color="auto"/>
                <w:bottom w:val="none" w:sz="0" w:space="0" w:color="auto"/>
                <w:right w:val="none" w:sz="0" w:space="0" w:color="auto"/>
              </w:divBdr>
              <w:divsChild>
                <w:div w:id="1879272078">
                  <w:marLeft w:val="0"/>
                  <w:marRight w:val="0"/>
                  <w:marTop w:val="0"/>
                  <w:marBottom w:val="0"/>
                  <w:divBdr>
                    <w:top w:val="none" w:sz="0" w:space="0" w:color="auto"/>
                    <w:left w:val="none" w:sz="0" w:space="0" w:color="auto"/>
                    <w:bottom w:val="none" w:sz="0" w:space="0" w:color="auto"/>
                    <w:right w:val="none" w:sz="0" w:space="0" w:color="auto"/>
                  </w:divBdr>
                  <w:divsChild>
                    <w:div w:id="39670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678972">
      <w:bodyDiv w:val="1"/>
      <w:marLeft w:val="0"/>
      <w:marRight w:val="0"/>
      <w:marTop w:val="0"/>
      <w:marBottom w:val="0"/>
      <w:divBdr>
        <w:top w:val="none" w:sz="0" w:space="0" w:color="auto"/>
        <w:left w:val="none" w:sz="0" w:space="0" w:color="auto"/>
        <w:bottom w:val="none" w:sz="0" w:space="0" w:color="auto"/>
        <w:right w:val="none" w:sz="0" w:space="0" w:color="auto"/>
      </w:divBdr>
    </w:div>
    <w:div w:id="1634409686">
      <w:bodyDiv w:val="1"/>
      <w:marLeft w:val="0"/>
      <w:marRight w:val="0"/>
      <w:marTop w:val="0"/>
      <w:marBottom w:val="0"/>
      <w:divBdr>
        <w:top w:val="none" w:sz="0" w:space="0" w:color="auto"/>
        <w:left w:val="none" w:sz="0" w:space="0" w:color="auto"/>
        <w:bottom w:val="none" w:sz="0" w:space="0" w:color="auto"/>
        <w:right w:val="none" w:sz="0" w:space="0" w:color="auto"/>
      </w:divBdr>
    </w:div>
    <w:div w:id="1680043747">
      <w:bodyDiv w:val="1"/>
      <w:marLeft w:val="0"/>
      <w:marRight w:val="0"/>
      <w:marTop w:val="0"/>
      <w:marBottom w:val="0"/>
      <w:divBdr>
        <w:top w:val="none" w:sz="0" w:space="0" w:color="auto"/>
        <w:left w:val="none" w:sz="0" w:space="0" w:color="auto"/>
        <w:bottom w:val="none" w:sz="0" w:space="0" w:color="auto"/>
        <w:right w:val="none" w:sz="0" w:space="0" w:color="auto"/>
      </w:divBdr>
    </w:div>
    <w:div w:id="1731490200">
      <w:bodyDiv w:val="1"/>
      <w:marLeft w:val="0"/>
      <w:marRight w:val="0"/>
      <w:marTop w:val="0"/>
      <w:marBottom w:val="0"/>
      <w:divBdr>
        <w:top w:val="none" w:sz="0" w:space="0" w:color="auto"/>
        <w:left w:val="none" w:sz="0" w:space="0" w:color="auto"/>
        <w:bottom w:val="none" w:sz="0" w:space="0" w:color="auto"/>
        <w:right w:val="none" w:sz="0" w:space="0" w:color="auto"/>
      </w:divBdr>
      <w:divsChild>
        <w:div w:id="378820874">
          <w:marLeft w:val="0"/>
          <w:marRight w:val="0"/>
          <w:marTop w:val="0"/>
          <w:marBottom w:val="0"/>
          <w:divBdr>
            <w:top w:val="none" w:sz="0" w:space="0" w:color="auto"/>
            <w:left w:val="none" w:sz="0" w:space="0" w:color="auto"/>
            <w:bottom w:val="none" w:sz="0" w:space="0" w:color="auto"/>
            <w:right w:val="none" w:sz="0" w:space="0" w:color="auto"/>
          </w:divBdr>
          <w:divsChild>
            <w:div w:id="673990441">
              <w:marLeft w:val="0"/>
              <w:marRight w:val="0"/>
              <w:marTop w:val="0"/>
              <w:marBottom w:val="0"/>
              <w:divBdr>
                <w:top w:val="none" w:sz="0" w:space="0" w:color="auto"/>
                <w:left w:val="none" w:sz="0" w:space="0" w:color="auto"/>
                <w:bottom w:val="none" w:sz="0" w:space="0" w:color="auto"/>
                <w:right w:val="none" w:sz="0" w:space="0" w:color="auto"/>
              </w:divBdr>
              <w:divsChild>
                <w:div w:id="221596288">
                  <w:marLeft w:val="0"/>
                  <w:marRight w:val="0"/>
                  <w:marTop w:val="0"/>
                  <w:marBottom w:val="0"/>
                  <w:divBdr>
                    <w:top w:val="none" w:sz="0" w:space="0" w:color="auto"/>
                    <w:left w:val="none" w:sz="0" w:space="0" w:color="auto"/>
                    <w:bottom w:val="none" w:sz="0" w:space="0" w:color="auto"/>
                    <w:right w:val="none" w:sz="0" w:space="0" w:color="auto"/>
                  </w:divBdr>
                  <w:divsChild>
                    <w:div w:id="144684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260975">
      <w:bodyDiv w:val="1"/>
      <w:marLeft w:val="0"/>
      <w:marRight w:val="0"/>
      <w:marTop w:val="0"/>
      <w:marBottom w:val="0"/>
      <w:divBdr>
        <w:top w:val="none" w:sz="0" w:space="0" w:color="auto"/>
        <w:left w:val="none" w:sz="0" w:space="0" w:color="auto"/>
        <w:bottom w:val="none" w:sz="0" w:space="0" w:color="auto"/>
        <w:right w:val="none" w:sz="0" w:space="0" w:color="auto"/>
      </w:divBdr>
      <w:divsChild>
        <w:div w:id="284508204">
          <w:marLeft w:val="0"/>
          <w:marRight w:val="0"/>
          <w:marTop w:val="0"/>
          <w:marBottom w:val="0"/>
          <w:divBdr>
            <w:top w:val="none" w:sz="0" w:space="0" w:color="auto"/>
            <w:left w:val="none" w:sz="0" w:space="0" w:color="auto"/>
            <w:bottom w:val="none" w:sz="0" w:space="0" w:color="auto"/>
            <w:right w:val="none" w:sz="0" w:space="0" w:color="auto"/>
          </w:divBdr>
          <w:divsChild>
            <w:div w:id="1091972860">
              <w:marLeft w:val="0"/>
              <w:marRight w:val="0"/>
              <w:marTop w:val="0"/>
              <w:marBottom w:val="0"/>
              <w:divBdr>
                <w:top w:val="none" w:sz="0" w:space="0" w:color="auto"/>
                <w:left w:val="none" w:sz="0" w:space="0" w:color="auto"/>
                <w:bottom w:val="none" w:sz="0" w:space="0" w:color="auto"/>
                <w:right w:val="none" w:sz="0" w:space="0" w:color="auto"/>
              </w:divBdr>
              <w:divsChild>
                <w:div w:id="1930190219">
                  <w:marLeft w:val="0"/>
                  <w:marRight w:val="0"/>
                  <w:marTop w:val="0"/>
                  <w:marBottom w:val="0"/>
                  <w:divBdr>
                    <w:top w:val="none" w:sz="0" w:space="0" w:color="auto"/>
                    <w:left w:val="none" w:sz="0" w:space="0" w:color="auto"/>
                    <w:bottom w:val="none" w:sz="0" w:space="0" w:color="auto"/>
                    <w:right w:val="none" w:sz="0" w:space="0" w:color="auto"/>
                  </w:divBdr>
                  <w:divsChild>
                    <w:div w:id="144646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211482">
      <w:bodyDiv w:val="1"/>
      <w:marLeft w:val="0"/>
      <w:marRight w:val="0"/>
      <w:marTop w:val="0"/>
      <w:marBottom w:val="0"/>
      <w:divBdr>
        <w:top w:val="none" w:sz="0" w:space="0" w:color="auto"/>
        <w:left w:val="none" w:sz="0" w:space="0" w:color="auto"/>
        <w:bottom w:val="none" w:sz="0" w:space="0" w:color="auto"/>
        <w:right w:val="none" w:sz="0" w:space="0" w:color="auto"/>
      </w:divBdr>
    </w:div>
    <w:div w:id="1952544986">
      <w:bodyDiv w:val="1"/>
      <w:marLeft w:val="0"/>
      <w:marRight w:val="0"/>
      <w:marTop w:val="0"/>
      <w:marBottom w:val="0"/>
      <w:divBdr>
        <w:top w:val="none" w:sz="0" w:space="0" w:color="auto"/>
        <w:left w:val="none" w:sz="0" w:space="0" w:color="auto"/>
        <w:bottom w:val="none" w:sz="0" w:space="0" w:color="auto"/>
        <w:right w:val="none" w:sz="0" w:space="0" w:color="auto"/>
      </w:divBdr>
    </w:div>
    <w:div w:id="1971666840">
      <w:bodyDiv w:val="1"/>
      <w:marLeft w:val="0"/>
      <w:marRight w:val="0"/>
      <w:marTop w:val="0"/>
      <w:marBottom w:val="0"/>
      <w:divBdr>
        <w:top w:val="none" w:sz="0" w:space="0" w:color="auto"/>
        <w:left w:val="none" w:sz="0" w:space="0" w:color="auto"/>
        <w:bottom w:val="none" w:sz="0" w:space="0" w:color="auto"/>
        <w:right w:val="none" w:sz="0" w:space="0" w:color="auto"/>
      </w:divBdr>
      <w:divsChild>
        <w:div w:id="847788332">
          <w:marLeft w:val="0"/>
          <w:marRight w:val="0"/>
          <w:marTop w:val="0"/>
          <w:marBottom w:val="0"/>
          <w:divBdr>
            <w:top w:val="none" w:sz="0" w:space="0" w:color="auto"/>
            <w:left w:val="none" w:sz="0" w:space="0" w:color="auto"/>
            <w:bottom w:val="none" w:sz="0" w:space="0" w:color="auto"/>
            <w:right w:val="none" w:sz="0" w:space="0" w:color="auto"/>
          </w:divBdr>
          <w:divsChild>
            <w:div w:id="934554818">
              <w:marLeft w:val="0"/>
              <w:marRight w:val="0"/>
              <w:marTop w:val="0"/>
              <w:marBottom w:val="0"/>
              <w:divBdr>
                <w:top w:val="none" w:sz="0" w:space="0" w:color="auto"/>
                <w:left w:val="none" w:sz="0" w:space="0" w:color="auto"/>
                <w:bottom w:val="none" w:sz="0" w:space="0" w:color="auto"/>
                <w:right w:val="none" w:sz="0" w:space="0" w:color="auto"/>
              </w:divBdr>
              <w:divsChild>
                <w:div w:id="1867517794">
                  <w:marLeft w:val="0"/>
                  <w:marRight w:val="0"/>
                  <w:marTop w:val="0"/>
                  <w:marBottom w:val="0"/>
                  <w:divBdr>
                    <w:top w:val="none" w:sz="0" w:space="0" w:color="auto"/>
                    <w:left w:val="none" w:sz="0" w:space="0" w:color="auto"/>
                    <w:bottom w:val="none" w:sz="0" w:space="0" w:color="auto"/>
                    <w:right w:val="none" w:sz="0" w:space="0" w:color="auto"/>
                  </w:divBdr>
                  <w:divsChild>
                    <w:div w:id="76338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638508">
      <w:bodyDiv w:val="1"/>
      <w:marLeft w:val="0"/>
      <w:marRight w:val="0"/>
      <w:marTop w:val="0"/>
      <w:marBottom w:val="0"/>
      <w:divBdr>
        <w:top w:val="none" w:sz="0" w:space="0" w:color="auto"/>
        <w:left w:val="none" w:sz="0" w:space="0" w:color="auto"/>
        <w:bottom w:val="none" w:sz="0" w:space="0" w:color="auto"/>
        <w:right w:val="none" w:sz="0" w:space="0" w:color="auto"/>
      </w:divBdr>
      <w:divsChild>
        <w:div w:id="9795295">
          <w:marLeft w:val="0"/>
          <w:marRight w:val="0"/>
          <w:marTop w:val="0"/>
          <w:marBottom w:val="0"/>
          <w:divBdr>
            <w:top w:val="none" w:sz="0" w:space="0" w:color="auto"/>
            <w:left w:val="none" w:sz="0" w:space="0" w:color="auto"/>
            <w:bottom w:val="none" w:sz="0" w:space="0" w:color="auto"/>
            <w:right w:val="none" w:sz="0" w:space="0" w:color="auto"/>
          </w:divBdr>
          <w:divsChild>
            <w:div w:id="1383866494">
              <w:marLeft w:val="0"/>
              <w:marRight w:val="0"/>
              <w:marTop w:val="0"/>
              <w:marBottom w:val="0"/>
              <w:divBdr>
                <w:top w:val="none" w:sz="0" w:space="0" w:color="auto"/>
                <w:left w:val="none" w:sz="0" w:space="0" w:color="auto"/>
                <w:bottom w:val="none" w:sz="0" w:space="0" w:color="auto"/>
                <w:right w:val="none" w:sz="0" w:space="0" w:color="auto"/>
              </w:divBdr>
              <w:divsChild>
                <w:div w:id="1818103694">
                  <w:marLeft w:val="0"/>
                  <w:marRight w:val="0"/>
                  <w:marTop w:val="0"/>
                  <w:marBottom w:val="0"/>
                  <w:divBdr>
                    <w:top w:val="none" w:sz="0" w:space="0" w:color="auto"/>
                    <w:left w:val="none" w:sz="0" w:space="0" w:color="auto"/>
                    <w:bottom w:val="none" w:sz="0" w:space="0" w:color="auto"/>
                    <w:right w:val="none" w:sz="0" w:space="0" w:color="auto"/>
                  </w:divBdr>
                  <w:divsChild>
                    <w:div w:id="109493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306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&#65279;<?xml version="1.0" encoding="utf-8"?><Relationships xmlns="http://schemas.openxmlformats.org/package/2006/relationships"><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4.xml" Id="rId25"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header" Target="header3.xml" Id="rId24" /><Relationship Type="http://schemas.openxmlformats.org/officeDocument/2006/relationships/webSettings" Target="webSettings.xml" Id="rId5" /><Relationship Type="http://schemas.openxmlformats.org/officeDocument/2006/relationships/footer" Target="footer3.xml" Id="rId23"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header" Target="header2.xml" Id="rId22" /><Relationship Type="http://schemas.openxmlformats.org/officeDocument/2006/relationships/theme" Target="theme/theme1.xml" Id="rId27" /><Relationship Type="http://schemas.openxmlformats.org/officeDocument/2006/relationships/header" Target="header4.xml" Id="Rb6974f9e49374dfc" /><Relationship Type="http://schemas.openxmlformats.org/officeDocument/2006/relationships/hyperlink" Target="mailto:ukukaljund@gmail.com" TargetMode="External" Id="R1ae02cca68e8417d" /><Relationship Type="http://schemas.openxmlformats.org/officeDocument/2006/relationships/image" Target="/media/imagea.png" Id="R300dd7ad7bf347a4" /><Relationship Type="http://schemas.openxmlformats.org/officeDocument/2006/relationships/image" Target="/media/imageb.png" Id="Rc4bd8fb16878479c" /><Relationship Type="http://schemas.openxmlformats.org/officeDocument/2006/relationships/image" Target="/media/imagec.png" Id="R7c7db6c0ddc44a4e" /><Relationship Type="http://schemas.openxmlformats.org/officeDocument/2006/relationships/image" Target="/media/imaged.png" Id="Rf0f2a8ad545b4276" /><Relationship Type="http://schemas.openxmlformats.org/officeDocument/2006/relationships/image" Target="/media/imagee.png" Id="R39d8e56b472542dd" /><Relationship Type="http://schemas.openxmlformats.org/officeDocument/2006/relationships/image" Target="/media/imagef.png" Id="R523687da392d40a7" /><Relationship Type="http://schemas.openxmlformats.org/officeDocument/2006/relationships/hyperlink" Target="https://map.rae.ee/gis" TargetMode="External" Id="R40f9b35cf9454449" /><Relationship Type="http://schemas.openxmlformats.org/officeDocument/2006/relationships/image" Target="/media/image10.png" Id="R5a858033fb504e27" /><Relationship Type="http://schemas.openxmlformats.org/officeDocument/2006/relationships/image" Target="/media/image11.png" Id="R3cdebcf5ec774d14" /><Relationship Type="http://schemas.openxmlformats.org/officeDocument/2006/relationships/image" Target="/media/image3.jpg" Id="Rd9799a05004e4c83" /><Relationship Type="http://schemas.openxmlformats.org/officeDocument/2006/relationships/image" Target="/media/image12.png" Id="R88500d69385548dd" /><Relationship Type="http://schemas.openxmlformats.org/officeDocument/2006/relationships/image" Target="/media/image13.png" Id="Rf146d56992454556" /></Relationships>
</file>

<file path=word/_rels/settings.xml.rels><?xml version="1.0" encoding="UTF-8" standalone="yes"?>
<Relationships xmlns="http://schemas.openxmlformats.org/package/2006/relationships"><Relationship Id="rId1" Type="http://schemas.openxmlformats.org/officeDocument/2006/relationships/attachedTemplate" Target="file:///J:\juhtimine\Infosysteem\Dokumendihaldus\Dokumendivormid\Dokumendiplangid_ja_naidised\Planeeringu_vorm.dotx" TargetMode="External"/></Relationships>
</file>

<file path=word/theme/theme1.xml><?xml version="1.0" encoding="utf-8"?>
<a:theme xmlns:a="http://schemas.openxmlformats.org/drawingml/2006/main" name="Ramboll">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Ramboll">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6D038-BEF0-4362-A72B-A0C9A5F0092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Planeeringu_vorm</ap:Template>
  <ap:Application>Microsoft Word for the web</ap:Application>
  <ap:DocSecurity>0</ap:DocSecurity>
  <ap:ScaleCrop>false</ap:ScaleCrop>
  <ap:Company>Sala Terrena OÜ</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Planeeringu_plank</dc:title>
  <dc:creator>"Eneli Niinepuu" &lt;info@salaterrena.ee&gt;</dc:creator>
  <lastModifiedBy>Eneli Niinepuu</lastModifiedBy>
  <revision>52</revision>
  <lastPrinted>2022-09-28T13:57:00.0000000Z</lastPrinted>
  <dcterms:created xsi:type="dcterms:W3CDTF">2023-06-27T09:50:00.0000000Z</dcterms:created>
  <dcterms:modified xsi:type="dcterms:W3CDTF">2025-03-23T16:45:22.4514665Z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Ramboll Eesti AS</vt:lpwstr>
  </property>
</Properties>
</file>