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tbl>
      <w:tblPr>
        <w:tblStyle w:val="Kontuurtabel"/>
        <w:tblW w:w="9073" w:type="dxa"/>
        <w:tblInd w:w="-28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1134" w:type="dxa"/>
        </w:tblCellMar>
        <w:tblLook w:val="01E0" w:firstRow="1" w:lastRow="1" w:firstColumn="1" w:lastColumn="1" w:noHBand="0" w:noVBand="0"/>
      </w:tblPr>
      <w:tblGrid>
        <w:gridCol w:w="9073"/>
      </w:tblGrid>
      <w:tr w:rsidRPr="00FF716D" w:rsidR="00F826F8" w:rsidTr="48122DB8" w14:paraId="6216150E" w14:textId="77777777">
        <w:trPr>
          <w:trHeight w:val="4231" w:hRule="exact"/>
        </w:trPr>
        <w:tc>
          <w:tcPr>
            <w:tcW w:w="9073" w:type="dxa"/>
          </w:tcPr>
          <w:p w:rsidR="007074ED" w:rsidP="00455CAA" w:rsidRDefault="46228060" w14:paraId="2EA198C5" w14:textId="77F2EED4">
            <w:pPr>
              <w:autoSpaceDE w:val="0"/>
              <w:autoSpaceDN w:val="0"/>
              <w:adjustRightInd w:val="0"/>
              <w:spacing w:after="0" w:line="240" w:lineRule="auto"/>
              <w:rPr>
                <w:rFonts w:ascii="Arial Narrow" w:hAnsi="Arial Narrow"/>
                <w:sz w:val="18"/>
                <w:szCs w:val="18"/>
                <w:u w:val="single"/>
                <w:lang w:val="et-EE"/>
              </w:rPr>
            </w:pPr>
            <w:bookmarkStart w:name="Frontpage01" w:id="0"/>
            <w:r w:rsidRPr="38E71249">
              <w:rPr>
                <w:rFonts w:ascii="Arial Narrow" w:hAnsi="Arial Narrow"/>
                <w:sz w:val="18"/>
                <w:szCs w:val="18"/>
                <w:u w:val="single"/>
                <w:lang w:val="et-EE"/>
              </w:rPr>
              <w:t>Detailplaneeringu koostamise korraldaja</w:t>
            </w:r>
          </w:p>
          <w:p w:rsidRPr="00734966" w:rsidR="007074ED" w:rsidP="007074ED" w:rsidRDefault="007074ED" w14:paraId="62EA8E5F" w14:textId="77777777">
            <w:pPr>
              <w:autoSpaceDE w:val="0"/>
              <w:autoSpaceDN w:val="0"/>
              <w:adjustRightInd w:val="0"/>
              <w:spacing w:after="0" w:line="240" w:lineRule="auto"/>
              <w:rPr>
                <w:rFonts w:ascii="Arial Narrow" w:hAnsi="Arial Narrow" w:cs="Arial"/>
                <w:b/>
                <w:color w:val="000000"/>
                <w:sz w:val="18"/>
                <w:szCs w:val="18"/>
                <w:lang w:val="et-EE"/>
              </w:rPr>
            </w:pPr>
            <w:r w:rsidRPr="00734966">
              <w:rPr>
                <w:rFonts w:ascii="Arial Narrow" w:hAnsi="Arial Narrow" w:cs="Arial"/>
                <w:b/>
                <w:color w:val="000000"/>
                <w:sz w:val="18"/>
                <w:szCs w:val="18"/>
                <w:lang w:val="et-EE"/>
              </w:rPr>
              <w:t>Rae Vald</w:t>
            </w:r>
          </w:p>
          <w:p w:rsidRPr="00734966" w:rsidR="007074ED" w:rsidP="007074ED" w:rsidRDefault="007074ED" w14:paraId="0E7D6135" w14:textId="77777777">
            <w:pPr>
              <w:autoSpaceDE w:val="0"/>
              <w:autoSpaceDN w:val="0"/>
              <w:adjustRightInd w:val="0"/>
              <w:spacing w:after="0" w:line="240" w:lineRule="auto"/>
              <w:rPr>
                <w:rFonts w:ascii="Arial Narrow" w:hAnsi="Arial Narrow" w:cs="Arial"/>
                <w:color w:val="000000"/>
                <w:sz w:val="18"/>
                <w:szCs w:val="18"/>
                <w:lang w:val="et-EE"/>
              </w:rPr>
            </w:pPr>
            <w:r w:rsidRPr="00734966">
              <w:rPr>
                <w:rFonts w:ascii="Arial Narrow" w:hAnsi="Arial Narrow" w:cs="Arial"/>
                <w:color w:val="000000"/>
                <w:sz w:val="18"/>
                <w:szCs w:val="18"/>
                <w:lang w:val="et-EE"/>
              </w:rPr>
              <w:t>Aruküla tee 9, 75301 Jüri alevik</w:t>
            </w:r>
          </w:p>
          <w:p w:rsidRPr="00734966" w:rsidR="007074ED" w:rsidP="007074ED" w:rsidRDefault="007074ED" w14:paraId="167AC732" w14:textId="77777777">
            <w:pPr>
              <w:autoSpaceDE w:val="0"/>
              <w:autoSpaceDN w:val="0"/>
              <w:adjustRightInd w:val="0"/>
              <w:spacing w:after="0" w:line="240" w:lineRule="auto"/>
              <w:rPr>
                <w:rFonts w:ascii="Arial Narrow" w:hAnsi="Arial Narrow" w:cs="Arial"/>
                <w:color w:val="000000"/>
                <w:sz w:val="18"/>
                <w:szCs w:val="18"/>
                <w:lang w:val="et-EE"/>
              </w:rPr>
            </w:pPr>
            <w:r w:rsidRPr="00734966">
              <w:rPr>
                <w:rFonts w:ascii="Arial Narrow" w:hAnsi="Arial Narrow" w:cs="Arial"/>
                <w:color w:val="000000"/>
                <w:sz w:val="18"/>
                <w:szCs w:val="18"/>
                <w:lang w:val="et-EE"/>
              </w:rPr>
              <w:t>Rae vald, Harju maakond</w:t>
            </w:r>
          </w:p>
          <w:p w:rsidRPr="007074ED" w:rsidR="007074ED" w:rsidP="007074ED" w:rsidRDefault="007074ED" w14:paraId="0E2B8B15" w14:textId="77777777">
            <w:pPr>
              <w:autoSpaceDE w:val="0"/>
              <w:autoSpaceDN w:val="0"/>
              <w:adjustRightInd w:val="0"/>
              <w:spacing w:after="0" w:line="240" w:lineRule="auto"/>
              <w:rPr>
                <w:rFonts w:ascii="Arial Narrow" w:hAnsi="Arial Narrow" w:cs="Arial"/>
                <w:color w:val="000000"/>
                <w:sz w:val="18"/>
                <w:szCs w:val="18"/>
                <w:lang w:val="et-EE"/>
              </w:rPr>
            </w:pPr>
            <w:r w:rsidRPr="007074ED">
              <w:rPr>
                <w:rFonts w:ascii="Arial Narrow" w:hAnsi="Arial Narrow" w:cs="Arial"/>
                <w:color w:val="000000"/>
                <w:sz w:val="18"/>
                <w:szCs w:val="18"/>
                <w:lang w:val="et-EE"/>
              </w:rPr>
              <w:t>e-mail: info@rae.ee, tel. 605 6750</w:t>
            </w:r>
          </w:p>
          <w:p w:rsidRPr="007074ED" w:rsidR="007074ED" w:rsidP="00455CAA" w:rsidRDefault="007074ED" w14:paraId="672A6659" w14:textId="77777777">
            <w:pPr>
              <w:autoSpaceDE w:val="0"/>
              <w:autoSpaceDN w:val="0"/>
              <w:adjustRightInd w:val="0"/>
              <w:spacing w:after="0" w:line="240" w:lineRule="auto"/>
              <w:rPr>
                <w:rFonts w:ascii="Arial Narrow" w:hAnsi="Arial Narrow"/>
                <w:sz w:val="18"/>
                <w:szCs w:val="18"/>
                <w:u w:val="single"/>
                <w:lang w:val="en-US"/>
              </w:rPr>
            </w:pPr>
          </w:p>
          <w:p w:rsidR="00455CAA" w:rsidP="00455CAA" w:rsidRDefault="004D52F1" w14:paraId="6C60ED63" w14:textId="77777777">
            <w:pPr>
              <w:autoSpaceDE w:val="0"/>
              <w:autoSpaceDN w:val="0"/>
              <w:adjustRightInd w:val="0"/>
              <w:spacing w:after="0" w:line="240" w:lineRule="auto"/>
              <w:rPr>
                <w:rFonts w:ascii="Arial Narrow" w:hAnsi="Arial Narrow"/>
                <w:sz w:val="18"/>
                <w:szCs w:val="18"/>
                <w:u w:val="single"/>
                <w:lang w:val="et-EE"/>
              </w:rPr>
            </w:pPr>
            <w:r>
              <w:rPr>
                <w:rFonts w:ascii="Arial Narrow" w:hAnsi="Arial Narrow"/>
                <w:sz w:val="18"/>
                <w:szCs w:val="18"/>
                <w:u w:val="single"/>
                <w:lang w:val="et-EE"/>
              </w:rPr>
              <w:t>Huvitatud isik</w:t>
            </w:r>
          </w:p>
          <w:p w:rsidRPr="009D1662" w:rsidR="009D1662" w:rsidP="009D1662" w:rsidRDefault="009D1662" w14:paraId="7256D53F" w14:textId="77777777">
            <w:pPr>
              <w:autoSpaceDE w:val="0"/>
              <w:autoSpaceDN w:val="0"/>
              <w:adjustRightInd w:val="0"/>
              <w:spacing w:after="0" w:line="240" w:lineRule="auto"/>
              <w:rPr>
                <w:rFonts w:ascii="Arial Narrow" w:hAnsi="Arial Narrow" w:cs="Arial"/>
                <w:b/>
                <w:color w:val="000000"/>
                <w:sz w:val="18"/>
                <w:szCs w:val="18"/>
                <w:lang w:val="et-EE"/>
              </w:rPr>
            </w:pPr>
            <w:r w:rsidRPr="009D1662">
              <w:rPr>
                <w:rFonts w:ascii="Arial Narrow" w:hAnsi="Arial Narrow" w:cs="Arial"/>
                <w:b/>
                <w:color w:val="000000"/>
                <w:sz w:val="18"/>
                <w:szCs w:val="18"/>
                <w:lang w:val="et-EE"/>
              </w:rPr>
              <w:t>Peeter Rüütel</w:t>
            </w:r>
          </w:p>
          <w:p w:rsidRPr="009D1662" w:rsidR="009D1662" w:rsidP="009D1662" w:rsidRDefault="009D1662" w14:paraId="6DEAAA26" w14:textId="77777777">
            <w:pPr>
              <w:autoSpaceDE w:val="0"/>
              <w:autoSpaceDN w:val="0"/>
              <w:adjustRightInd w:val="0"/>
              <w:spacing w:after="0" w:line="240" w:lineRule="auto"/>
              <w:rPr>
                <w:rFonts w:ascii="Arial Narrow" w:hAnsi="Arial Narrow" w:cs="Arial"/>
                <w:color w:val="000000"/>
                <w:sz w:val="18"/>
                <w:szCs w:val="18"/>
                <w:lang w:val="et-EE"/>
              </w:rPr>
            </w:pPr>
            <w:r w:rsidRPr="009D1662">
              <w:rPr>
                <w:rFonts w:ascii="Arial Narrow" w:hAnsi="Arial Narrow" w:cs="Arial"/>
                <w:color w:val="000000"/>
                <w:sz w:val="18"/>
                <w:szCs w:val="18"/>
                <w:lang w:val="et-EE"/>
              </w:rPr>
              <w:t>Mob.  +37255526074</w:t>
            </w:r>
          </w:p>
          <w:p w:rsidRPr="009D1662" w:rsidR="009D1662" w:rsidP="009D1662" w:rsidRDefault="009D1662" w14:paraId="28ADA120" w14:textId="77777777">
            <w:pPr>
              <w:autoSpaceDE w:val="0"/>
              <w:autoSpaceDN w:val="0"/>
              <w:adjustRightInd w:val="0"/>
              <w:spacing w:after="0" w:line="240" w:lineRule="auto"/>
              <w:rPr>
                <w:rFonts w:ascii="Arial Narrow" w:hAnsi="Arial Narrow" w:cs="Arial"/>
                <w:color w:val="000000"/>
                <w:sz w:val="18"/>
                <w:szCs w:val="18"/>
                <w:lang w:val="et-EE"/>
              </w:rPr>
            </w:pPr>
            <w:hyperlink w:history="1" r:id="rId8">
              <w:r w:rsidRPr="009D1662">
                <w:rPr>
                  <w:rFonts w:ascii="Arial Narrow" w:hAnsi="Arial Narrow"/>
                  <w:sz w:val="18"/>
                  <w:szCs w:val="18"/>
                </w:rPr>
                <w:t>peeter@folden.ee</w:t>
              </w:r>
            </w:hyperlink>
          </w:p>
          <w:p w:rsidR="009D1662" w:rsidP="009D1662" w:rsidRDefault="009D1662" w14:paraId="0A37501D" w14:textId="77777777">
            <w:pPr>
              <w:autoSpaceDE w:val="0"/>
              <w:autoSpaceDN w:val="0"/>
              <w:adjustRightInd w:val="0"/>
              <w:spacing w:after="0" w:line="240" w:lineRule="auto"/>
              <w:rPr>
                <w:rFonts w:ascii="Arial Narrow" w:hAnsi="Arial Narrow" w:cs="Arial"/>
                <w:color w:val="000000"/>
                <w:sz w:val="18"/>
                <w:szCs w:val="18"/>
                <w:u w:val="single"/>
                <w:lang w:val="et-EE"/>
              </w:rPr>
            </w:pPr>
          </w:p>
          <w:p w:rsidRPr="006716D1" w:rsidR="00455CAA" w:rsidP="009D1662" w:rsidRDefault="00455CAA" w14:paraId="52DBD049" w14:textId="77777777">
            <w:pPr>
              <w:autoSpaceDE w:val="0"/>
              <w:autoSpaceDN w:val="0"/>
              <w:adjustRightInd w:val="0"/>
              <w:spacing w:after="0" w:line="240" w:lineRule="auto"/>
              <w:rPr>
                <w:rFonts w:ascii="Arial Narrow" w:hAnsi="Arial Narrow" w:cs="Arial"/>
                <w:color w:val="000000"/>
                <w:sz w:val="18"/>
                <w:szCs w:val="18"/>
                <w:u w:val="single"/>
                <w:lang w:val="et-EE"/>
              </w:rPr>
            </w:pPr>
            <w:r w:rsidRPr="006716D1">
              <w:rPr>
                <w:rFonts w:ascii="Arial Narrow" w:hAnsi="Arial Narrow" w:cs="Arial"/>
                <w:color w:val="000000"/>
                <w:sz w:val="18"/>
                <w:szCs w:val="18"/>
                <w:u w:val="single"/>
                <w:lang w:val="et-EE"/>
              </w:rPr>
              <w:t>Koostaja:</w:t>
            </w:r>
          </w:p>
          <w:p w:rsidRPr="006716D1" w:rsidR="00455CAA" w:rsidP="00455CAA" w:rsidRDefault="00455CAA" w14:paraId="657E909A" w14:textId="77777777">
            <w:pPr>
              <w:autoSpaceDE w:val="0"/>
              <w:autoSpaceDN w:val="0"/>
              <w:adjustRightInd w:val="0"/>
              <w:spacing w:after="0" w:line="240" w:lineRule="auto"/>
              <w:rPr>
                <w:rFonts w:ascii="Arial Narrow" w:hAnsi="Arial Narrow" w:cs="Arial"/>
                <w:b/>
                <w:color w:val="000000"/>
                <w:sz w:val="18"/>
                <w:szCs w:val="18"/>
                <w:lang w:val="et-EE"/>
              </w:rPr>
            </w:pPr>
            <w:r w:rsidRPr="006716D1">
              <w:rPr>
                <w:rFonts w:ascii="Arial Narrow" w:hAnsi="Arial Narrow" w:cs="Arial"/>
                <w:b/>
                <w:color w:val="000000"/>
                <w:sz w:val="18"/>
                <w:szCs w:val="18"/>
                <w:lang w:val="et-EE"/>
              </w:rPr>
              <w:t>Sala Terrena OÜ</w:t>
            </w:r>
          </w:p>
          <w:p w:rsidRPr="006716D1" w:rsidR="00455CAA" w:rsidP="00455CAA" w:rsidRDefault="00455CAA" w14:paraId="315DB63C" w14:textId="77777777">
            <w:pPr>
              <w:autoSpaceDE w:val="0"/>
              <w:autoSpaceDN w:val="0"/>
              <w:adjustRightInd w:val="0"/>
              <w:spacing w:after="0" w:line="240" w:lineRule="auto"/>
              <w:rPr>
                <w:rFonts w:ascii="Arial Narrow" w:hAnsi="Arial Narrow" w:cs="Arial"/>
                <w:color w:val="000000"/>
                <w:sz w:val="18"/>
                <w:szCs w:val="18"/>
                <w:lang w:val="et-EE"/>
              </w:rPr>
            </w:pPr>
            <w:r w:rsidRPr="006716D1">
              <w:rPr>
                <w:rFonts w:ascii="Arial Narrow" w:hAnsi="Arial Narrow" w:cs="Arial"/>
                <w:color w:val="000000"/>
                <w:sz w:val="18"/>
                <w:szCs w:val="18"/>
                <w:lang w:val="et-EE"/>
              </w:rPr>
              <w:t>Liiva tee 2, 75303 Lagedi</w:t>
            </w:r>
          </w:p>
          <w:p w:rsidRPr="006716D1" w:rsidR="00455CAA" w:rsidP="00455CAA" w:rsidRDefault="00455CAA" w14:paraId="69117BD6" w14:textId="77777777">
            <w:pPr>
              <w:autoSpaceDE w:val="0"/>
              <w:autoSpaceDN w:val="0"/>
              <w:adjustRightInd w:val="0"/>
              <w:spacing w:after="0" w:line="240" w:lineRule="auto"/>
              <w:rPr>
                <w:rFonts w:ascii="Arial Narrow" w:hAnsi="Arial Narrow" w:cs="Arial"/>
                <w:color w:val="000000"/>
                <w:sz w:val="18"/>
                <w:szCs w:val="18"/>
                <w:lang w:val="et-EE"/>
              </w:rPr>
            </w:pPr>
            <w:r w:rsidRPr="006716D1">
              <w:rPr>
                <w:rFonts w:ascii="Arial Narrow" w:hAnsi="Arial Narrow" w:cs="Arial"/>
                <w:color w:val="000000"/>
                <w:sz w:val="18"/>
                <w:szCs w:val="18"/>
                <w:lang w:val="et-EE"/>
              </w:rPr>
              <w:t>Rae vald, Harju maakond</w:t>
            </w:r>
          </w:p>
          <w:p w:rsidRPr="006716D1" w:rsidR="00455CAA" w:rsidP="00455CAA" w:rsidRDefault="00455CAA" w14:paraId="0DDCC338" w14:textId="77777777">
            <w:pPr>
              <w:autoSpaceDE w:val="0"/>
              <w:autoSpaceDN w:val="0"/>
              <w:adjustRightInd w:val="0"/>
              <w:spacing w:after="0" w:line="240" w:lineRule="auto"/>
              <w:rPr>
                <w:rFonts w:ascii="Arial Narrow" w:hAnsi="Arial Narrow" w:cs="Arial"/>
                <w:color w:val="000000"/>
                <w:sz w:val="18"/>
                <w:szCs w:val="18"/>
                <w:lang w:val="et-EE"/>
              </w:rPr>
            </w:pPr>
            <w:r w:rsidRPr="006716D1">
              <w:rPr>
                <w:rFonts w:ascii="Arial Narrow" w:hAnsi="Arial Narrow" w:cs="Arial"/>
                <w:color w:val="000000"/>
                <w:sz w:val="18"/>
                <w:szCs w:val="18"/>
                <w:lang w:val="et-EE"/>
              </w:rPr>
              <w:t>info@salaterrena.ee, tel 5110394</w:t>
            </w:r>
          </w:p>
          <w:p w:rsidRPr="006716D1" w:rsidR="004241AA" w:rsidP="004241AA" w:rsidRDefault="004241AA" w14:paraId="5DAB6C7B" w14:textId="77777777">
            <w:pPr>
              <w:pStyle w:val="Normal-Documentdataleadtext"/>
              <w:rPr>
                <w:rFonts w:ascii="Arial Narrow" w:hAnsi="Arial Narrow"/>
                <w:lang w:val="et-EE"/>
              </w:rPr>
            </w:pPr>
          </w:p>
          <w:p w:rsidRPr="00FF716D" w:rsidR="00500003" w:rsidP="00455CAA" w:rsidRDefault="00500003" w14:paraId="02EB378F" w14:textId="77777777">
            <w:pPr>
              <w:pStyle w:val="Normal-Documentdatatext"/>
              <w:rPr>
                <w:lang w:val="et-EE"/>
              </w:rPr>
            </w:pPr>
          </w:p>
        </w:tc>
      </w:tr>
      <w:tr w:rsidRPr="00FF716D" w:rsidR="00075EC2" w:rsidTr="48122DB8" w14:paraId="6AD83626" w14:textId="77777777">
        <w:trPr>
          <w:trHeight w:val="3589" w:hRule="exact"/>
        </w:trPr>
        <w:tc>
          <w:tcPr>
            <w:tcW w:w="9073" w:type="dxa"/>
            <w:vAlign w:val="bottom"/>
          </w:tcPr>
          <w:p w:rsidR="004D52F1" w:rsidP="08A0DE5A" w:rsidRDefault="08A0DE5A" w14:paraId="66CE7875" w14:textId="6CD3CBB5">
            <w:pPr>
              <w:pStyle w:val="Normal-FrontpageHeading2"/>
              <w:tabs>
                <w:tab w:val="left" w:pos="4962"/>
              </w:tabs>
              <w:ind w:right="-539"/>
              <w:jc w:val="left"/>
              <w:rPr>
                <w:rFonts w:ascii="Arial Narrow" w:hAnsi="Arial Narrow" w:cs="Arial"/>
                <w:color w:val="000000" w:themeColor="text1"/>
                <w:sz w:val="56"/>
                <w:szCs w:val="56"/>
                <w:lang w:val="et-EE"/>
              </w:rPr>
            </w:pPr>
            <w:bookmarkStart w:name="_Hlk123032942" w:id="1"/>
            <w:r w:rsidRPr="08A0DE5A">
              <w:rPr>
                <w:rFonts w:ascii="Arial Narrow" w:hAnsi="Arial Narrow" w:cs="Arial"/>
                <w:color w:val="000000" w:themeColor="text1"/>
                <w:sz w:val="56"/>
                <w:szCs w:val="56"/>
                <w:lang w:val="et-EE"/>
              </w:rPr>
              <w:t xml:space="preserve">Rae küla Jaanivälja </w:t>
            </w:r>
          </w:p>
          <w:p w:rsidR="004D52F1" w:rsidP="00B7776E" w:rsidRDefault="08A0DE5A" w14:paraId="52131BB2" w14:textId="50C57A74">
            <w:pPr>
              <w:pStyle w:val="Normal-FrontpageHeading2"/>
              <w:tabs>
                <w:tab w:val="left" w:pos="4962"/>
              </w:tabs>
              <w:ind w:right="-539"/>
              <w:jc w:val="left"/>
              <w:rPr>
                <w:rFonts w:ascii="Arial Narrow" w:hAnsi="Arial Narrow" w:cs="Arial"/>
                <w:color w:val="000000" w:themeColor="text1"/>
                <w:sz w:val="56"/>
                <w:szCs w:val="56"/>
                <w:lang w:val="et-EE"/>
              </w:rPr>
            </w:pPr>
            <w:r w:rsidRPr="08A0DE5A">
              <w:rPr>
                <w:rFonts w:ascii="Arial Narrow" w:hAnsi="Arial Narrow" w:cs="Arial"/>
                <w:color w:val="000000" w:themeColor="text1"/>
                <w:sz w:val="56"/>
                <w:szCs w:val="56"/>
                <w:lang w:val="et-EE"/>
              </w:rPr>
              <w:t>põik 1, 3, 5</w:t>
            </w:r>
          </w:p>
          <w:p w:rsidRPr="006716D1" w:rsidR="00B639CD" w:rsidP="00B7776E" w:rsidRDefault="08A0DE5A" w14:paraId="497370FC" w14:textId="538E21BC">
            <w:pPr>
              <w:pStyle w:val="Normal-FrontpageHeading2"/>
              <w:tabs>
                <w:tab w:val="left" w:pos="4962"/>
              </w:tabs>
              <w:ind w:right="-539"/>
              <w:jc w:val="left"/>
              <w:rPr>
                <w:rFonts w:ascii="Arial Narrow" w:hAnsi="Arial Narrow" w:cs="Arial"/>
                <w:color w:val="000000" w:themeColor="text1"/>
                <w:sz w:val="56"/>
                <w:szCs w:val="56"/>
                <w:lang w:val="et-EE"/>
              </w:rPr>
            </w:pPr>
            <w:r w:rsidRPr="08A0DE5A">
              <w:rPr>
                <w:rFonts w:ascii="Arial Narrow" w:hAnsi="Arial Narrow" w:cs="Arial"/>
                <w:color w:val="000000" w:themeColor="text1"/>
                <w:sz w:val="56"/>
                <w:szCs w:val="56"/>
                <w:lang w:val="et-EE"/>
              </w:rPr>
              <w:t>Kinnistute JA LÄHIALA detailplaneering</w:t>
            </w:r>
            <w:bookmarkEnd w:id="1"/>
          </w:p>
          <w:p w:rsidRPr="00FF716D" w:rsidR="00372E4B" w:rsidP="00441B50" w:rsidRDefault="00372E4B" w14:paraId="6A05A809" w14:textId="77777777">
            <w:pPr>
              <w:rPr>
                <w:lang w:val="et-EE"/>
              </w:rPr>
            </w:pPr>
          </w:p>
        </w:tc>
      </w:tr>
    </w:tbl>
    <w:p w:rsidRPr="00FF716D" w:rsidR="00605AE9" w:rsidP="48122DB8" w:rsidRDefault="27270B40" w14:paraId="5A39BBE3" w14:textId="3A3487B3">
      <w:pPr>
        <w:tabs>
          <w:tab w:val="left" w:pos="1078"/>
        </w:tabs>
        <w:jc w:val="left"/>
        <w:sectPr w:rsidRPr="00FF716D" w:rsidR="00605AE9" w:rsidSect="004241AA">
          <w:headerReference w:type="default" r:id="rId9"/>
          <w:footerReference w:type="default" r:id="rId10"/>
          <w:headerReference w:type="first" r:id="rId11"/>
          <w:footerReference w:type="first" r:id="rId12"/>
          <w:type w:val="continuous"/>
          <w:pgSz w:w="11906" w:h="16838" w:orient="portrait" w:code="9"/>
          <w:pgMar w:top="1871" w:right="1191" w:bottom="1049" w:left="1814" w:header="851" w:footer="510" w:gutter="0"/>
          <w:cols w:space="708"/>
          <w:titlePg/>
          <w:docGrid w:linePitch="360"/>
        </w:sectPr>
      </w:pPr>
      <w:r>
        <w:rPr>
          <w:noProof/>
        </w:rPr>
        <w:drawing>
          <wp:inline distT="0" distB="0" distL="0" distR="0" wp14:anchorId="2ED8FFC7" wp14:editId="0B0C026D">
            <wp:extent cx="5381624" cy="2244430"/>
            <wp:effectExtent l="0" t="0" r="0" b="0"/>
            <wp:docPr id="1836321496" name="Pilt 183632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381624" cy="2244430"/>
                    </a:xfrm>
                    <a:prstGeom prst="rect">
                      <a:avLst/>
                    </a:prstGeom>
                  </pic:spPr>
                </pic:pic>
              </a:graphicData>
            </a:graphic>
          </wp:inline>
        </w:drawing>
      </w:r>
    </w:p>
    <w:bookmarkEnd w:id="0"/>
    <w:p w:rsidRPr="00FF716D" w:rsidR="000809D2" w:rsidP="000809D2" w:rsidRDefault="000809D2" w14:paraId="72A3D3EC" w14:textId="77777777">
      <w:pPr>
        <w:pStyle w:val="Normal-RevisionData"/>
        <w:spacing w:line="20" w:lineRule="exact"/>
        <w:rPr>
          <w:sz w:val="2"/>
          <w:szCs w:val="2"/>
          <w:lang w:val="et-EE"/>
        </w:rPr>
      </w:pPr>
    </w:p>
    <w:tbl>
      <w:tblPr>
        <w:tblStyle w:val="Kontuurtabel"/>
        <w:tblW w:w="89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Look w:val="01E0" w:firstRow="1" w:lastRow="1" w:firstColumn="1" w:lastColumn="1" w:noHBand="0" w:noVBand="0"/>
      </w:tblPr>
      <w:tblGrid>
        <w:gridCol w:w="1701"/>
        <w:gridCol w:w="7230"/>
      </w:tblGrid>
      <w:tr w:rsidRPr="00FF716D" w:rsidR="008D1BF5" w:rsidTr="434147E2" w14:paraId="0D0B940D" w14:textId="77777777">
        <w:trPr>
          <w:trHeight w:val="2962"/>
        </w:trPr>
        <w:tc>
          <w:tcPr>
            <w:tcW w:w="1701" w:type="dxa"/>
            <w:tcMar/>
          </w:tcPr>
          <w:p w:rsidRPr="00FF716D" w:rsidR="008D1BF5" w:rsidP="003F5DC2" w:rsidRDefault="008D1BF5" w14:paraId="0E27B00A" w14:textId="77777777">
            <w:pPr>
              <w:pStyle w:val="Normal-RevisionData"/>
              <w:rPr>
                <w:lang w:val="et-EE"/>
              </w:rPr>
            </w:pPr>
          </w:p>
        </w:tc>
        <w:tc>
          <w:tcPr>
            <w:tcW w:w="7230" w:type="dxa"/>
            <w:tcMar/>
          </w:tcPr>
          <w:p w:rsidRPr="00FF716D" w:rsidR="008D1BF5" w:rsidP="003F5DC2" w:rsidRDefault="008D1BF5" w14:paraId="60061E4C" w14:textId="77777777">
            <w:pPr>
              <w:pStyle w:val="Normal-RevisionDataText"/>
              <w:rPr>
                <w:lang w:val="et-EE"/>
              </w:rPr>
            </w:pPr>
          </w:p>
        </w:tc>
      </w:tr>
      <w:tr w:rsidRPr="00FF716D" w:rsidR="000809D2" w:rsidTr="434147E2" w14:paraId="10CEB7DE" w14:textId="77777777">
        <w:tc>
          <w:tcPr>
            <w:tcW w:w="1701" w:type="dxa"/>
            <w:tcMar/>
          </w:tcPr>
          <w:p w:rsidRPr="00FF716D" w:rsidR="000809D2" w:rsidP="00767D3B" w:rsidRDefault="08A0DE5A" w14:paraId="5E57D54D" w14:textId="77777777">
            <w:pPr>
              <w:pStyle w:val="Normal-RevisionData"/>
              <w:rPr>
                <w:lang w:val="et-EE"/>
              </w:rPr>
            </w:pPr>
            <w:r w:rsidRPr="08A0DE5A">
              <w:rPr>
                <w:lang w:val="et-EE"/>
              </w:rPr>
              <w:t>Koostamise kuupäev</w:t>
            </w:r>
          </w:p>
        </w:tc>
        <w:tc>
          <w:tcPr>
            <w:tcW w:w="7230" w:type="dxa"/>
            <w:tcMar/>
          </w:tcPr>
          <w:p w:rsidRPr="00FF716D" w:rsidR="000809D2" w:rsidP="003C0E29" w:rsidRDefault="08A0DE5A" w14:paraId="7D39F6E4" w14:textId="7ED5CC7B">
            <w:pPr>
              <w:pStyle w:val="Normal-RevisionDataText"/>
              <w:rPr>
                <w:lang w:val="et-EE"/>
              </w:rPr>
            </w:pPr>
            <w:r w:rsidRPr="434147E2" w:rsidR="08A0DE5A">
              <w:rPr>
                <w:lang w:val="et-EE"/>
              </w:rPr>
              <w:t>202</w:t>
            </w:r>
            <w:r w:rsidRPr="434147E2" w:rsidR="0B8A9DD3">
              <w:rPr>
                <w:lang w:val="et-EE"/>
              </w:rPr>
              <w:t>5</w:t>
            </w:r>
            <w:r w:rsidRPr="434147E2" w:rsidR="08A0DE5A">
              <w:rPr>
                <w:lang w:val="et-EE"/>
              </w:rPr>
              <w:t>/</w:t>
            </w:r>
            <w:r w:rsidRPr="434147E2" w:rsidR="53E751B6">
              <w:rPr>
                <w:lang w:val="et-EE"/>
              </w:rPr>
              <w:t>23</w:t>
            </w:r>
            <w:r w:rsidRPr="434147E2" w:rsidR="08A0DE5A">
              <w:rPr>
                <w:lang w:val="et-EE"/>
              </w:rPr>
              <w:t>/</w:t>
            </w:r>
            <w:r w:rsidRPr="434147E2" w:rsidR="621ED838">
              <w:rPr>
                <w:lang w:val="et-EE"/>
              </w:rPr>
              <w:t>0</w:t>
            </w:r>
            <w:r w:rsidRPr="434147E2" w:rsidR="451C0F4B">
              <w:rPr>
                <w:lang w:val="et-EE"/>
              </w:rPr>
              <w:t>3</w:t>
            </w:r>
          </w:p>
        </w:tc>
      </w:tr>
      <w:tr w:rsidRPr="00FF716D" w:rsidR="000809D2" w:rsidTr="434147E2" w14:paraId="661B9CDB" w14:textId="77777777">
        <w:tc>
          <w:tcPr>
            <w:tcW w:w="1701" w:type="dxa"/>
            <w:tcMar/>
          </w:tcPr>
          <w:p w:rsidRPr="00FF716D" w:rsidR="000809D2" w:rsidP="003F5DC2" w:rsidRDefault="08A0DE5A" w14:paraId="7889605A" w14:textId="77777777">
            <w:pPr>
              <w:pStyle w:val="Normal-RevisionData"/>
              <w:rPr>
                <w:lang w:val="et-EE"/>
              </w:rPr>
            </w:pPr>
            <w:r w:rsidRPr="08A0DE5A">
              <w:rPr>
                <w:lang w:val="et-EE"/>
              </w:rPr>
              <w:t>Vastuvõetud:</w:t>
            </w:r>
          </w:p>
        </w:tc>
        <w:tc>
          <w:tcPr>
            <w:tcW w:w="7230" w:type="dxa"/>
            <w:tcMar/>
          </w:tcPr>
          <w:p w:rsidRPr="00FF716D" w:rsidR="000809D2" w:rsidP="003F5DC2" w:rsidRDefault="000809D2" w14:paraId="44EAFD9C" w14:textId="77777777">
            <w:pPr>
              <w:pStyle w:val="Normal-RevisionDataText"/>
              <w:rPr>
                <w:lang w:val="et-EE"/>
              </w:rPr>
            </w:pPr>
          </w:p>
        </w:tc>
      </w:tr>
      <w:tr w:rsidRPr="00FF716D" w:rsidR="000809D2" w:rsidTr="434147E2" w14:paraId="6804F7EF" w14:textId="77777777">
        <w:tc>
          <w:tcPr>
            <w:tcW w:w="1701" w:type="dxa"/>
            <w:tcMar/>
          </w:tcPr>
          <w:p w:rsidRPr="00FF716D" w:rsidR="000809D2" w:rsidP="003F5DC2" w:rsidRDefault="08A0DE5A" w14:paraId="10F8C7B9" w14:textId="77777777">
            <w:pPr>
              <w:pStyle w:val="Normal-RevisionData"/>
              <w:rPr>
                <w:lang w:val="et-EE"/>
              </w:rPr>
            </w:pPr>
            <w:r w:rsidRPr="08A0DE5A">
              <w:rPr>
                <w:lang w:val="et-EE"/>
              </w:rPr>
              <w:t>Kehtestatud:</w:t>
            </w:r>
          </w:p>
        </w:tc>
        <w:tc>
          <w:tcPr>
            <w:tcW w:w="7230" w:type="dxa"/>
            <w:tcMar/>
          </w:tcPr>
          <w:p w:rsidRPr="00FF716D" w:rsidR="000809D2" w:rsidP="003F5DC2" w:rsidRDefault="000809D2" w14:paraId="4B94D5A5" w14:textId="77777777">
            <w:pPr>
              <w:pStyle w:val="Normal-RevisionDataText"/>
              <w:rPr>
                <w:lang w:val="et-EE"/>
              </w:rPr>
            </w:pPr>
          </w:p>
        </w:tc>
      </w:tr>
    </w:tbl>
    <w:p w:rsidRPr="00FF716D" w:rsidR="0067174B" w:rsidP="0067174B" w:rsidRDefault="0067174B" w14:paraId="3DEEC669" w14:textId="77777777">
      <w:pPr>
        <w:rPr>
          <w:lang w:val="et-EE"/>
        </w:rPr>
      </w:pPr>
    </w:p>
    <w:p w:rsidRPr="00FF716D" w:rsidR="00BF437F" w:rsidP="0067174B" w:rsidRDefault="00BF437F" w14:paraId="3656B9AB" w14:textId="77777777">
      <w:pPr>
        <w:rPr>
          <w:lang w:val="et-EE"/>
        </w:rPr>
      </w:pPr>
    </w:p>
    <w:tbl>
      <w:tblPr>
        <w:tblStyle w:val="Kontuurtabel"/>
        <w:tblW w:w="0" w:type="auto"/>
        <w:tblBorders>
          <w:top w:val="none" w:color="000000" w:themeColor="text1" w:sz="12" w:space="0"/>
          <w:left w:val="none" w:color="000000" w:themeColor="text1" w:sz="12" w:space="0"/>
          <w:bottom w:val="none" w:color="000000" w:themeColor="text1" w:sz="12" w:space="0"/>
          <w:right w:val="none" w:color="000000" w:themeColor="text1" w:sz="12" w:space="0"/>
          <w:insideH w:val="none" w:color="000000" w:themeColor="text1" w:sz="12" w:space="0"/>
          <w:insideV w:val="none" w:color="000000" w:themeColor="text1" w:sz="12" w:space="0"/>
        </w:tblBorders>
        <w:tblLook w:val="04A0" w:firstRow="1" w:lastRow="0" w:firstColumn="1" w:lastColumn="0" w:noHBand="0" w:noVBand="1"/>
      </w:tblPr>
      <w:tblGrid>
        <w:gridCol w:w="1413"/>
        <w:gridCol w:w="2410"/>
      </w:tblGrid>
      <w:tr w:rsidR="00C54AE4" w:rsidTr="38E71249" w14:paraId="16E6D4B2" w14:textId="77777777">
        <w:tc>
          <w:tcPr>
            <w:tcW w:w="1413" w:type="dxa"/>
          </w:tcPr>
          <w:p w:rsidR="00C54AE4" w:rsidP="00336863" w:rsidRDefault="08A0DE5A" w14:paraId="00AE21B3" w14:textId="77777777">
            <w:pPr>
              <w:spacing w:line="240" w:lineRule="auto"/>
              <w:rPr>
                <w:lang w:val="et-EE"/>
              </w:rPr>
            </w:pPr>
            <w:r w:rsidRPr="08A0DE5A">
              <w:rPr>
                <w:lang w:val="et-EE"/>
              </w:rPr>
              <w:t>planID</w:t>
            </w:r>
          </w:p>
        </w:tc>
        <w:tc>
          <w:tcPr>
            <w:tcW w:w="2410" w:type="dxa"/>
          </w:tcPr>
          <w:p w:rsidR="00C54AE4" w:rsidP="00336863" w:rsidRDefault="00C54AE4" w14:paraId="45FB0818" w14:textId="77777777">
            <w:pPr>
              <w:spacing w:line="240" w:lineRule="auto"/>
              <w:rPr>
                <w:lang w:val="et-EE"/>
              </w:rPr>
            </w:pPr>
          </w:p>
        </w:tc>
      </w:tr>
      <w:tr w:rsidR="00C54AE4" w:rsidTr="38E71249" w14:paraId="012F8562" w14:textId="77777777">
        <w:tc>
          <w:tcPr>
            <w:tcW w:w="1413" w:type="dxa"/>
          </w:tcPr>
          <w:p w:rsidR="00C54AE4" w:rsidP="08A0DE5A" w:rsidRDefault="08A0DE5A" w14:paraId="258D8507" w14:textId="322A1E63">
            <w:pPr>
              <w:spacing w:line="240" w:lineRule="auto"/>
              <w:rPr>
                <w:lang w:val="et-EE"/>
              </w:rPr>
            </w:pPr>
            <w:r w:rsidRPr="08A0DE5A">
              <w:rPr>
                <w:lang w:val="et-EE"/>
              </w:rPr>
              <w:t xml:space="preserve">kovID </w:t>
            </w:r>
          </w:p>
        </w:tc>
        <w:tc>
          <w:tcPr>
            <w:tcW w:w="2410" w:type="dxa"/>
          </w:tcPr>
          <w:p w:rsidR="00C54AE4" w:rsidP="08A0DE5A" w:rsidRDefault="0F1D66CB" w14:paraId="049F31CB" w14:textId="2A548F61">
            <w:pPr>
              <w:spacing w:line="240" w:lineRule="auto"/>
              <w:rPr>
                <w:lang w:val="et-EE"/>
              </w:rPr>
            </w:pPr>
            <w:r w:rsidRPr="38E71249">
              <w:rPr>
                <w:lang w:val="et-EE"/>
              </w:rPr>
              <w:t>DP</w:t>
            </w:r>
            <w:r w:rsidRPr="38E71249" w:rsidR="5B07BEC4">
              <w:rPr>
                <w:lang w:val="et-EE"/>
              </w:rPr>
              <w:t>1288</w:t>
            </w:r>
          </w:p>
        </w:tc>
      </w:tr>
      <w:tr w:rsidR="38E71249" w:rsidTr="38E71249" w14:paraId="013C5A04" w14:textId="77777777">
        <w:trPr>
          <w:trHeight w:val="300"/>
        </w:trPr>
        <w:tc>
          <w:tcPr>
            <w:tcW w:w="1413" w:type="dxa"/>
          </w:tcPr>
          <w:p w:rsidR="38E71249" w:rsidP="38E71249" w:rsidRDefault="38E71249" w14:paraId="20A03D7B" w14:textId="71C920A0">
            <w:pPr>
              <w:spacing w:line="240" w:lineRule="auto"/>
              <w:rPr>
                <w:lang w:val="et-EE"/>
              </w:rPr>
            </w:pPr>
          </w:p>
        </w:tc>
        <w:tc>
          <w:tcPr>
            <w:tcW w:w="2410" w:type="dxa"/>
          </w:tcPr>
          <w:p w:rsidR="38E71249" w:rsidP="38E71249" w:rsidRDefault="38E71249" w14:paraId="133C34FA" w14:textId="6BDE3ACD">
            <w:pPr>
              <w:spacing w:line="240" w:lineRule="auto"/>
              <w:rPr>
                <w:lang w:val="et-EE"/>
              </w:rPr>
            </w:pPr>
          </w:p>
        </w:tc>
      </w:tr>
    </w:tbl>
    <w:p w:rsidR="38E71249" w:rsidRDefault="38E71249" w14:paraId="1293D04F" w14:textId="457BEDB5">
      <w:r>
        <w:br w:type="page"/>
      </w:r>
    </w:p>
    <w:tbl>
      <w:tblPr>
        <w:tblStyle w:val="Kontuurtabel"/>
        <w:tblW w:w="7231"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blBorders>
        <w:tblLayout w:type="fixed"/>
        <w:tblCellMar>
          <w:left w:w="0" w:type="dxa"/>
          <w:right w:w="0" w:type="dxa"/>
        </w:tblCellMar>
        <w:tblLook w:val="01E0" w:firstRow="1" w:lastRow="1" w:firstColumn="1" w:lastColumn="1" w:noHBand="0" w:noVBand="0"/>
      </w:tblPr>
      <w:tblGrid>
        <w:gridCol w:w="7231"/>
      </w:tblGrid>
      <w:tr w:rsidRPr="00FF716D" w:rsidR="00336863" w:rsidTr="48122DB8" w14:paraId="244B8BEF" w14:textId="77777777">
        <w:trPr>
          <w:trHeight w:val="495"/>
        </w:trPr>
        <w:tc>
          <w:tcPr>
            <w:tcW w:w="7231" w:type="dxa"/>
          </w:tcPr>
          <w:p w:rsidRPr="00FF716D" w:rsidR="005F234A" w:rsidP="48122DB8" w:rsidRDefault="08A0DE5A" w14:paraId="62486C05" w14:textId="3CC97D20">
            <w:pPr>
              <w:pStyle w:val="Normal-TOCHeading"/>
              <w:pageBreakBefore/>
              <w:spacing w:after="120"/>
              <w:rPr>
                <w:rFonts w:ascii="Arial Narrow" w:hAnsi="Arial Narrow"/>
                <w:color w:val="009900"/>
                <w:sz w:val="28"/>
                <w:szCs w:val="28"/>
                <w:lang w:val="et-EE"/>
              </w:rPr>
            </w:pPr>
            <w:r w:rsidRPr="48122DB8">
              <w:rPr>
                <w:rFonts w:ascii="Arial Narrow" w:hAnsi="Arial Narrow"/>
                <w:color w:val="009900"/>
                <w:sz w:val="28"/>
                <w:szCs w:val="28"/>
                <w:lang w:val="et-EE"/>
              </w:rPr>
              <w:t>SISUKORD</w:t>
            </w:r>
          </w:p>
        </w:tc>
      </w:tr>
    </w:tbl>
    <w:p w:rsidR="00152A89" w:rsidP="434147E2" w:rsidRDefault="08A0DE5A" w14:paraId="0E9ED106" w14:textId="647756A1">
      <w:pPr>
        <w:pStyle w:val="SK1"/>
        <w:tabs>
          <w:tab w:val="left" w:leader="none" w:pos="435"/>
          <w:tab w:val="right" w:leader="dot" w:pos="8880"/>
        </w:tabs>
        <w:rPr>
          <w:rFonts w:ascii="Verdana" w:hAnsi="Verdana" w:asciiTheme="minorAscii" w:hAnsiTheme="minorAscii"/>
          <w:b w:val="0"/>
          <w:bCs w:val="0"/>
          <w:caps w:val="0"/>
          <w:smallCaps w:val="0"/>
          <w:noProof/>
          <w:lang w:val="en-US" w:eastAsia="en-US"/>
        </w:rPr>
      </w:pPr>
      <w:r>
        <w:fldChar w:fldCharType="begin"/>
      </w:r>
      <w:r>
        <w:instrText xml:space="preserve">TOC \o "1-3" \z \u \h</w:instrText>
      </w:r>
      <w:r>
        <w:fldChar w:fldCharType="separate"/>
      </w:r>
      <w:hyperlink w:anchor="_Toc2146614726">
        <w:r w:rsidRPr="434147E2" w:rsidR="434147E2">
          <w:rPr>
            <w:rStyle w:val="Hperlink"/>
          </w:rPr>
          <w:t>1.</w:t>
        </w:r>
        <w:r>
          <w:tab/>
        </w:r>
        <w:r w:rsidRPr="434147E2" w:rsidR="434147E2">
          <w:rPr>
            <w:rStyle w:val="Hperlink"/>
          </w:rPr>
          <w:t>Planeeringu koostamise eesmärk ja alused</w:t>
        </w:r>
        <w:r>
          <w:tab/>
        </w:r>
        <w:r>
          <w:fldChar w:fldCharType="begin"/>
        </w:r>
        <w:r>
          <w:instrText xml:space="preserve">PAGEREF _Toc2146614726 \h</w:instrText>
        </w:r>
        <w:r>
          <w:fldChar w:fldCharType="separate"/>
        </w:r>
        <w:r w:rsidRPr="434147E2" w:rsidR="434147E2">
          <w:rPr>
            <w:rStyle w:val="Hperlink"/>
          </w:rPr>
          <w:t>4</w:t>
        </w:r>
        <w:r>
          <w:fldChar w:fldCharType="end"/>
        </w:r>
      </w:hyperlink>
    </w:p>
    <w:p w:rsidR="00152A89" w:rsidP="434147E2" w:rsidRDefault="48122DB8" w14:paraId="597CFBEF" w14:textId="33B4DAAA">
      <w:pPr>
        <w:pStyle w:val="SK2"/>
        <w:tabs>
          <w:tab w:val="left" w:leader="none" w:pos="660"/>
          <w:tab w:val="right" w:leader="dot" w:pos="8880"/>
        </w:tabs>
        <w:rPr>
          <w:rFonts w:ascii="Verdana" w:hAnsi="Verdana" w:asciiTheme="minorAscii" w:hAnsiTheme="minorAscii"/>
          <w:noProof/>
          <w:lang w:val="en-US" w:eastAsia="en-US"/>
        </w:rPr>
      </w:pPr>
      <w:hyperlink w:anchor="_Toc1319251369">
        <w:r w:rsidRPr="434147E2" w:rsidR="434147E2">
          <w:rPr>
            <w:rStyle w:val="Hperlink"/>
          </w:rPr>
          <w:t>1.1.</w:t>
        </w:r>
        <w:r>
          <w:tab/>
        </w:r>
        <w:r w:rsidRPr="434147E2" w:rsidR="434147E2">
          <w:rPr>
            <w:rStyle w:val="Hperlink"/>
          </w:rPr>
          <w:t>Planeeringu koostamise eesmärk ja alused</w:t>
        </w:r>
        <w:r>
          <w:tab/>
        </w:r>
        <w:r>
          <w:fldChar w:fldCharType="begin"/>
        </w:r>
        <w:r>
          <w:instrText xml:space="preserve">PAGEREF _Toc1319251369 \h</w:instrText>
        </w:r>
        <w:r>
          <w:fldChar w:fldCharType="separate"/>
        </w:r>
        <w:r w:rsidRPr="434147E2" w:rsidR="434147E2">
          <w:rPr>
            <w:rStyle w:val="Hperlink"/>
          </w:rPr>
          <w:t>5</w:t>
        </w:r>
        <w:r>
          <w:fldChar w:fldCharType="end"/>
        </w:r>
      </w:hyperlink>
    </w:p>
    <w:p w:rsidR="00152A89" w:rsidP="434147E2" w:rsidRDefault="48122DB8" w14:paraId="4B5D0488" w14:textId="1553D83F">
      <w:pPr>
        <w:pStyle w:val="SK2"/>
        <w:tabs>
          <w:tab w:val="left" w:leader="none" w:pos="660"/>
          <w:tab w:val="right" w:leader="dot" w:pos="8880"/>
        </w:tabs>
        <w:rPr>
          <w:rFonts w:ascii="Verdana" w:hAnsi="Verdana" w:asciiTheme="minorAscii" w:hAnsiTheme="minorAscii"/>
          <w:noProof/>
          <w:lang w:val="en-US" w:eastAsia="en-US"/>
        </w:rPr>
      </w:pPr>
      <w:hyperlink w:anchor="_Toc406826658">
        <w:r w:rsidRPr="434147E2" w:rsidR="434147E2">
          <w:rPr>
            <w:rStyle w:val="Hperlink"/>
          </w:rPr>
          <w:t>1.2.</w:t>
        </w:r>
        <w:r>
          <w:tab/>
        </w:r>
        <w:r w:rsidRPr="434147E2" w:rsidR="434147E2">
          <w:rPr>
            <w:rStyle w:val="Hperlink"/>
          </w:rPr>
          <w:t>Rae Valla põhjapiirkonna üldplaneering (kehtestatud 15.10.2024)</w:t>
        </w:r>
        <w:r>
          <w:tab/>
        </w:r>
        <w:r>
          <w:fldChar w:fldCharType="begin"/>
        </w:r>
        <w:r>
          <w:instrText xml:space="preserve">PAGEREF _Toc406826658 \h</w:instrText>
        </w:r>
        <w:r>
          <w:fldChar w:fldCharType="separate"/>
        </w:r>
        <w:r w:rsidRPr="434147E2" w:rsidR="434147E2">
          <w:rPr>
            <w:rStyle w:val="Hperlink"/>
          </w:rPr>
          <w:t>7</w:t>
        </w:r>
        <w:r>
          <w:fldChar w:fldCharType="end"/>
        </w:r>
      </w:hyperlink>
    </w:p>
    <w:p w:rsidR="00152A89" w:rsidP="434147E2" w:rsidRDefault="48122DB8" w14:paraId="6AF46985" w14:textId="6ED4E848">
      <w:pPr>
        <w:pStyle w:val="SK1"/>
        <w:tabs>
          <w:tab w:val="left" w:leader="none" w:pos="435"/>
          <w:tab w:val="right" w:leader="dot" w:pos="8880"/>
        </w:tabs>
        <w:rPr>
          <w:rFonts w:ascii="Verdana" w:hAnsi="Verdana" w:asciiTheme="minorAscii" w:hAnsiTheme="minorAscii"/>
          <w:b w:val="0"/>
          <w:bCs w:val="0"/>
          <w:caps w:val="0"/>
          <w:smallCaps w:val="0"/>
          <w:noProof/>
          <w:lang w:val="en-US" w:eastAsia="en-US"/>
        </w:rPr>
      </w:pPr>
      <w:hyperlink w:anchor="_Toc726115659">
        <w:r w:rsidRPr="434147E2" w:rsidR="434147E2">
          <w:rPr>
            <w:rStyle w:val="Hperlink"/>
          </w:rPr>
          <w:t>2.</w:t>
        </w:r>
        <w:r>
          <w:tab/>
        </w:r>
        <w:r w:rsidRPr="434147E2" w:rsidR="434147E2">
          <w:rPr>
            <w:rStyle w:val="Hperlink"/>
          </w:rPr>
          <w:t>OLEMASOLEV OLUKORD</w:t>
        </w:r>
        <w:r>
          <w:tab/>
        </w:r>
        <w:r>
          <w:fldChar w:fldCharType="begin"/>
        </w:r>
        <w:r>
          <w:instrText xml:space="preserve">PAGEREF _Toc726115659 \h</w:instrText>
        </w:r>
        <w:r>
          <w:fldChar w:fldCharType="separate"/>
        </w:r>
        <w:r w:rsidRPr="434147E2" w:rsidR="434147E2">
          <w:rPr>
            <w:rStyle w:val="Hperlink"/>
          </w:rPr>
          <w:t>7</w:t>
        </w:r>
        <w:r>
          <w:fldChar w:fldCharType="end"/>
        </w:r>
      </w:hyperlink>
    </w:p>
    <w:p w:rsidR="00152A89" w:rsidP="434147E2" w:rsidRDefault="48122DB8" w14:paraId="51DCCD12" w14:textId="25E1402F">
      <w:pPr>
        <w:pStyle w:val="SK2"/>
        <w:tabs>
          <w:tab w:val="left" w:leader="none" w:pos="660"/>
          <w:tab w:val="right" w:leader="dot" w:pos="8880"/>
        </w:tabs>
        <w:rPr>
          <w:rFonts w:ascii="Verdana" w:hAnsi="Verdana" w:asciiTheme="minorAscii" w:hAnsiTheme="minorAscii"/>
          <w:noProof/>
          <w:lang w:val="en-US" w:eastAsia="en-US"/>
        </w:rPr>
      </w:pPr>
      <w:hyperlink w:anchor="_Toc1498864940">
        <w:r w:rsidRPr="434147E2" w:rsidR="434147E2">
          <w:rPr>
            <w:rStyle w:val="Hperlink"/>
          </w:rPr>
          <w:t>2.1.</w:t>
        </w:r>
        <w:r>
          <w:tab/>
        </w:r>
        <w:r w:rsidRPr="434147E2" w:rsidR="434147E2">
          <w:rPr>
            <w:rStyle w:val="Hperlink"/>
          </w:rPr>
          <w:t>Planeeritava ala kontaktvöönd</w:t>
        </w:r>
        <w:r>
          <w:tab/>
        </w:r>
        <w:r>
          <w:fldChar w:fldCharType="begin"/>
        </w:r>
        <w:r>
          <w:instrText xml:space="preserve">PAGEREF _Toc1498864940 \h</w:instrText>
        </w:r>
        <w:r>
          <w:fldChar w:fldCharType="separate"/>
        </w:r>
        <w:r w:rsidRPr="434147E2" w:rsidR="434147E2">
          <w:rPr>
            <w:rStyle w:val="Hperlink"/>
          </w:rPr>
          <w:t>7</w:t>
        </w:r>
        <w:r>
          <w:fldChar w:fldCharType="end"/>
        </w:r>
      </w:hyperlink>
    </w:p>
    <w:p w:rsidR="00152A89" w:rsidP="434147E2" w:rsidRDefault="48122DB8" w14:paraId="7F050989" w14:textId="3BEBF7F0">
      <w:pPr>
        <w:pStyle w:val="SK2"/>
        <w:tabs>
          <w:tab w:val="left" w:leader="none" w:pos="660"/>
          <w:tab w:val="right" w:leader="dot" w:pos="8880"/>
        </w:tabs>
        <w:rPr>
          <w:rFonts w:ascii="Verdana" w:hAnsi="Verdana" w:asciiTheme="minorAscii" w:hAnsiTheme="minorAscii"/>
          <w:noProof/>
          <w:lang w:val="en-US" w:eastAsia="en-US"/>
        </w:rPr>
      </w:pPr>
      <w:hyperlink w:anchor="_Toc1056052937">
        <w:r w:rsidRPr="434147E2" w:rsidR="434147E2">
          <w:rPr>
            <w:rStyle w:val="Hperlink"/>
          </w:rPr>
          <w:t>2.2.</w:t>
        </w:r>
        <w:r>
          <w:tab/>
        </w:r>
        <w:r w:rsidRPr="434147E2" w:rsidR="434147E2">
          <w:rPr>
            <w:rStyle w:val="Hperlink"/>
          </w:rPr>
          <w:t>Planeeringuala</w:t>
        </w:r>
        <w:r>
          <w:tab/>
        </w:r>
        <w:r>
          <w:fldChar w:fldCharType="begin"/>
        </w:r>
        <w:r>
          <w:instrText xml:space="preserve">PAGEREF _Toc1056052937 \h</w:instrText>
        </w:r>
        <w:r>
          <w:fldChar w:fldCharType="separate"/>
        </w:r>
        <w:r w:rsidRPr="434147E2" w:rsidR="434147E2">
          <w:rPr>
            <w:rStyle w:val="Hperlink"/>
          </w:rPr>
          <w:t>9</w:t>
        </w:r>
        <w:r>
          <w:fldChar w:fldCharType="end"/>
        </w:r>
      </w:hyperlink>
    </w:p>
    <w:p w:rsidR="00152A89" w:rsidP="434147E2" w:rsidRDefault="48122DB8" w14:paraId="739543BE" w14:textId="408C0CFB">
      <w:pPr>
        <w:pStyle w:val="SK3"/>
        <w:tabs>
          <w:tab w:val="left" w:leader="none" w:pos="1320"/>
          <w:tab w:val="right" w:leader="dot" w:pos="8880"/>
        </w:tabs>
        <w:rPr>
          <w:rFonts w:ascii="Verdana" w:hAnsi="Verdana" w:asciiTheme="minorAscii" w:hAnsiTheme="minorAscii"/>
          <w:noProof/>
          <w:lang w:val="en-US" w:eastAsia="en-US"/>
        </w:rPr>
      </w:pPr>
      <w:hyperlink w:anchor="_Toc1922746977">
        <w:r w:rsidRPr="434147E2" w:rsidR="434147E2">
          <w:rPr>
            <w:rStyle w:val="Hperlink"/>
          </w:rPr>
          <w:t>2.2.1.</w:t>
        </w:r>
        <w:r>
          <w:tab/>
        </w:r>
        <w:r w:rsidRPr="434147E2" w:rsidR="434147E2">
          <w:rPr>
            <w:rStyle w:val="Hperlink"/>
          </w:rPr>
          <w:t>Maaomand planeeritaval alal</w:t>
        </w:r>
        <w:r>
          <w:tab/>
        </w:r>
        <w:r>
          <w:fldChar w:fldCharType="begin"/>
        </w:r>
        <w:r>
          <w:instrText xml:space="preserve">PAGEREF _Toc1922746977 \h</w:instrText>
        </w:r>
        <w:r>
          <w:fldChar w:fldCharType="separate"/>
        </w:r>
        <w:r w:rsidRPr="434147E2" w:rsidR="434147E2">
          <w:rPr>
            <w:rStyle w:val="Hperlink"/>
          </w:rPr>
          <w:t>10</w:t>
        </w:r>
        <w:r>
          <w:fldChar w:fldCharType="end"/>
        </w:r>
      </w:hyperlink>
    </w:p>
    <w:p w:rsidR="00152A89" w:rsidP="434147E2" w:rsidRDefault="48122DB8" w14:paraId="669BA1AB" w14:textId="3835CCDC">
      <w:pPr>
        <w:pStyle w:val="SK3"/>
        <w:tabs>
          <w:tab w:val="left" w:leader="none" w:pos="1320"/>
          <w:tab w:val="right" w:leader="dot" w:pos="8880"/>
        </w:tabs>
        <w:rPr>
          <w:rFonts w:ascii="Verdana" w:hAnsi="Verdana" w:asciiTheme="minorAscii" w:hAnsiTheme="minorAscii"/>
          <w:noProof/>
          <w:lang w:val="en-US" w:eastAsia="en-US"/>
        </w:rPr>
      </w:pPr>
      <w:hyperlink w:anchor="_Toc787335233">
        <w:r w:rsidRPr="434147E2" w:rsidR="434147E2">
          <w:rPr>
            <w:rStyle w:val="Hperlink"/>
          </w:rPr>
          <w:t>2.2.2.</w:t>
        </w:r>
        <w:r>
          <w:tab/>
        </w:r>
        <w:r w:rsidRPr="434147E2" w:rsidR="434147E2">
          <w:rPr>
            <w:rStyle w:val="Hperlink"/>
          </w:rPr>
          <w:t>Maa-ala üldiseloomustus</w:t>
        </w:r>
        <w:r>
          <w:tab/>
        </w:r>
        <w:r>
          <w:fldChar w:fldCharType="begin"/>
        </w:r>
        <w:r>
          <w:instrText xml:space="preserve">PAGEREF _Toc787335233 \h</w:instrText>
        </w:r>
        <w:r>
          <w:fldChar w:fldCharType="separate"/>
        </w:r>
        <w:r w:rsidRPr="434147E2" w:rsidR="434147E2">
          <w:rPr>
            <w:rStyle w:val="Hperlink"/>
          </w:rPr>
          <w:t>10</w:t>
        </w:r>
        <w:r>
          <w:fldChar w:fldCharType="end"/>
        </w:r>
      </w:hyperlink>
    </w:p>
    <w:p w:rsidR="00152A89" w:rsidP="434147E2" w:rsidRDefault="48122DB8" w14:paraId="73EEAFD3" w14:textId="63FDC376">
      <w:pPr>
        <w:pStyle w:val="SK3"/>
        <w:tabs>
          <w:tab w:val="left" w:leader="none" w:pos="1320"/>
          <w:tab w:val="right" w:leader="dot" w:pos="8880"/>
        </w:tabs>
        <w:rPr>
          <w:rFonts w:ascii="Verdana" w:hAnsi="Verdana" w:asciiTheme="minorAscii" w:hAnsiTheme="minorAscii"/>
          <w:noProof/>
          <w:lang w:val="en-US" w:eastAsia="en-US"/>
        </w:rPr>
      </w:pPr>
      <w:hyperlink w:anchor="_Toc134223652">
        <w:r w:rsidRPr="434147E2" w:rsidR="434147E2">
          <w:rPr>
            <w:rStyle w:val="Hperlink"/>
          </w:rPr>
          <w:t>2.2.3.</w:t>
        </w:r>
        <w:r>
          <w:tab/>
        </w:r>
        <w:r w:rsidRPr="434147E2" w:rsidR="434147E2">
          <w:rPr>
            <w:rStyle w:val="Hperlink"/>
          </w:rPr>
          <w:t>Tehnovõrgud ja kitsendused</w:t>
        </w:r>
        <w:r>
          <w:tab/>
        </w:r>
        <w:r>
          <w:fldChar w:fldCharType="begin"/>
        </w:r>
        <w:r>
          <w:instrText xml:space="preserve">PAGEREF _Toc134223652 \h</w:instrText>
        </w:r>
        <w:r>
          <w:fldChar w:fldCharType="separate"/>
        </w:r>
        <w:r w:rsidRPr="434147E2" w:rsidR="434147E2">
          <w:rPr>
            <w:rStyle w:val="Hperlink"/>
          </w:rPr>
          <w:t>10</w:t>
        </w:r>
        <w:r>
          <w:fldChar w:fldCharType="end"/>
        </w:r>
      </w:hyperlink>
    </w:p>
    <w:p w:rsidR="00152A89" w:rsidP="434147E2" w:rsidRDefault="48122DB8" w14:paraId="6B22CC65" w14:textId="29B65DA7">
      <w:pPr>
        <w:pStyle w:val="SK3"/>
        <w:tabs>
          <w:tab w:val="left" w:leader="none" w:pos="1320"/>
          <w:tab w:val="right" w:leader="dot" w:pos="8880"/>
        </w:tabs>
        <w:rPr>
          <w:rFonts w:ascii="Verdana" w:hAnsi="Verdana" w:asciiTheme="minorAscii" w:hAnsiTheme="minorAscii"/>
          <w:noProof/>
          <w:lang w:val="en-US" w:eastAsia="en-US"/>
        </w:rPr>
      </w:pPr>
      <w:hyperlink w:anchor="_Toc827177226">
        <w:r w:rsidRPr="434147E2" w:rsidR="434147E2">
          <w:rPr>
            <w:rStyle w:val="Hperlink"/>
          </w:rPr>
          <w:t>2.2.4.</w:t>
        </w:r>
        <w:r>
          <w:tab/>
        </w:r>
        <w:r w:rsidRPr="434147E2" w:rsidR="434147E2">
          <w:rPr>
            <w:rStyle w:val="Hperlink"/>
          </w:rPr>
          <w:t>Teed ja liikluskorraldus</w:t>
        </w:r>
        <w:r>
          <w:tab/>
        </w:r>
        <w:r>
          <w:fldChar w:fldCharType="begin"/>
        </w:r>
        <w:r>
          <w:instrText xml:space="preserve">PAGEREF _Toc827177226 \h</w:instrText>
        </w:r>
        <w:r>
          <w:fldChar w:fldCharType="separate"/>
        </w:r>
        <w:r w:rsidRPr="434147E2" w:rsidR="434147E2">
          <w:rPr>
            <w:rStyle w:val="Hperlink"/>
          </w:rPr>
          <w:t>10</w:t>
        </w:r>
        <w:r>
          <w:fldChar w:fldCharType="end"/>
        </w:r>
      </w:hyperlink>
    </w:p>
    <w:p w:rsidR="00152A89" w:rsidP="434147E2" w:rsidRDefault="48122DB8" w14:paraId="591CBE83" w14:textId="3B58DFFE">
      <w:pPr>
        <w:pStyle w:val="SK3"/>
        <w:tabs>
          <w:tab w:val="left" w:leader="none" w:pos="1320"/>
          <w:tab w:val="right" w:leader="dot" w:pos="8880"/>
        </w:tabs>
        <w:rPr>
          <w:rFonts w:ascii="Verdana" w:hAnsi="Verdana" w:asciiTheme="minorAscii" w:hAnsiTheme="minorAscii"/>
          <w:noProof/>
          <w:lang w:val="en-US" w:eastAsia="en-US"/>
        </w:rPr>
      </w:pPr>
      <w:hyperlink w:anchor="_Toc375931116">
        <w:r w:rsidRPr="434147E2" w:rsidR="434147E2">
          <w:rPr>
            <w:rStyle w:val="Hperlink"/>
          </w:rPr>
          <w:t>2.2.5.</w:t>
        </w:r>
        <w:r>
          <w:tab/>
        </w:r>
        <w:r w:rsidRPr="434147E2" w:rsidR="434147E2">
          <w:rPr>
            <w:rStyle w:val="Hperlink"/>
          </w:rPr>
          <w:t>Hooned</w:t>
        </w:r>
        <w:r>
          <w:tab/>
        </w:r>
        <w:r>
          <w:fldChar w:fldCharType="begin"/>
        </w:r>
        <w:r>
          <w:instrText xml:space="preserve">PAGEREF _Toc375931116 \h</w:instrText>
        </w:r>
        <w:r>
          <w:fldChar w:fldCharType="separate"/>
        </w:r>
        <w:r w:rsidRPr="434147E2" w:rsidR="434147E2">
          <w:rPr>
            <w:rStyle w:val="Hperlink"/>
          </w:rPr>
          <w:t>10</w:t>
        </w:r>
        <w:r>
          <w:fldChar w:fldCharType="end"/>
        </w:r>
      </w:hyperlink>
    </w:p>
    <w:p w:rsidR="00152A89" w:rsidP="434147E2" w:rsidRDefault="48122DB8" w14:paraId="289E773E" w14:textId="6EA08C4C">
      <w:pPr>
        <w:pStyle w:val="SK3"/>
        <w:tabs>
          <w:tab w:val="left" w:leader="none" w:pos="1320"/>
          <w:tab w:val="right" w:leader="dot" w:pos="8880"/>
        </w:tabs>
        <w:rPr>
          <w:rFonts w:ascii="Verdana" w:hAnsi="Verdana" w:asciiTheme="minorAscii" w:hAnsiTheme="minorAscii"/>
          <w:noProof/>
          <w:lang w:val="en-US" w:eastAsia="en-US"/>
        </w:rPr>
      </w:pPr>
      <w:hyperlink w:anchor="_Toc392306375">
        <w:r w:rsidRPr="434147E2" w:rsidR="434147E2">
          <w:rPr>
            <w:rStyle w:val="Hperlink"/>
          </w:rPr>
          <w:t>2.2.6.</w:t>
        </w:r>
        <w:r>
          <w:tab/>
        </w:r>
        <w:r w:rsidRPr="434147E2" w:rsidR="434147E2">
          <w:rPr>
            <w:rStyle w:val="Hperlink"/>
          </w:rPr>
          <w:t>Haljastus</w:t>
        </w:r>
        <w:r>
          <w:tab/>
        </w:r>
        <w:r>
          <w:fldChar w:fldCharType="begin"/>
        </w:r>
        <w:r>
          <w:instrText xml:space="preserve">PAGEREF _Toc392306375 \h</w:instrText>
        </w:r>
        <w:r>
          <w:fldChar w:fldCharType="separate"/>
        </w:r>
        <w:r w:rsidRPr="434147E2" w:rsidR="434147E2">
          <w:rPr>
            <w:rStyle w:val="Hperlink"/>
          </w:rPr>
          <w:t>10</w:t>
        </w:r>
        <w:r>
          <w:fldChar w:fldCharType="end"/>
        </w:r>
      </w:hyperlink>
    </w:p>
    <w:p w:rsidR="00152A89" w:rsidP="434147E2" w:rsidRDefault="48122DB8" w14:paraId="06CC2232" w14:textId="6554A2A3">
      <w:pPr>
        <w:pStyle w:val="SK1"/>
        <w:tabs>
          <w:tab w:val="left" w:leader="none" w:pos="435"/>
          <w:tab w:val="right" w:leader="dot" w:pos="8880"/>
        </w:tabs>
        <w:rPr>
          <w:rFonts w:ascii="Verdana" w:hAnsi="Verdana" w:asciiTheme="minorAscii" w:hAnsiTheme="minorAscii"/>
          <w:noProof/>
          <w:lang w:val="en-US" w:eastAsia="en-US"/>
        </w:rPr>
      </w:pPr>
      <w:hyperlink w:anchor="_Toc1234987485">
        <w:r w:rsidRPr="434147E2" w:rsidR="434147E2">
          <w:rPr>
            <w:rStyle w:val="Hperlink"/>
          </w:rPr>
          <w:t>3.</w:t>
        </w:r>
        <w:r>
          <w:tab/>
        </w:r>
        <w:r w:rsidRPr="434147E2" w:rsidR="434147E2">
          <w:rPr>
            <w:rStyle w:val="Hperlink"/>
          </w:rPr>
          <w:t>Planeerimisettepanek</w:t>
        </w:r>
        <w:r>
          <w:tab/>
        </w:r>
        <w:r>
          <w:fldChar w:fldCharType="begin"/>
        </w:r>
        <w:r>
          <w:instrText xml:space="preserve">PAGEREF _Toc1234987485 \h</w:instrText>
        </w:r>
        <w:r>
          <w:fldChar w:fldCharType="separate"/>
        </w:r>
        <w:r w:rsidRPr="434147E2" w:rsidR="434147E2">
          <w:rPr>
            <w:rStyle w:val="Hperlink"/>
          </w:rPr>
          <w:t>10</w:t>
        </w:r>
        <w:r>
          <w:fldChar w:fldCharType="end"/>
        </w:r>
      </w:hyperlink>
    </w:p>
    <w:p w:rsidR="00152A89" w:rsidP="434147E2" w:rsidRDefault="48122DB8" w14:paraId="4029BB43" w14:textId="72342CE8">
      <w:pPr>
        <w:pStyle w:val="SK2"/>
        <w:tabs>
          <w:tab w:val="left" w:leader="none" w:pos="660"/>
          <w:tab w:val="right" w:leader="dot" w:pos="8880"/>
        </w:tabs>
        <w:rPr>
          <w:rFonts w:ascii="Verdana" w:hAnsi="Verdana" w:asciiTheme="minorAscii" w:hAnsiTheme="minorAscii"/>
          <w:noProof/>
          <w:lang w:val="en-US" w:eastAsia="en-US"/>
        </w:rPr>
      </w:pPr>
      <w:hyperlink w:anchor="_Toc1145695114">
        <w:r w:rsidRPr="434147E2" w:rsidR="434147E2">
          <w:rPr>
            <w:rStyle w:val="Hperlink"/>
          </w:rPr>
          <w:t>3.1.</w:t>
        </w:r>
        <w:r>
          <w:tab/>
        </w:r>
        <w:r w:rsidRPr="434147E2" w:rsidR="434147E2">
          <w:rPr>
            <w:rStyle w:val="Hperlink"/>
          </w:rPr>
          <w:t>Alale ehitiste rajamiseks esitatavad nõuded</w:t>
        </w:r>
        <w:r>
          <w:tab/>
        </w:r>
        <w:r>
          <w:fldChar w:fldCharType="begin"/>
        </w:r>
        <w:r>
          <w:instrText xml:space="preserve">PAGEREF _Toc1145695114 \h</w:instrText>
        </w:r>
        <w:r>
          <w:fldChar w:fldCharType="separate"/>
        </w:r>
        <w:r w:rsidRPr="434147E2" w:rsidR="434147E2">
          <w:rPr>
            <w:rStyle w:val="Hperlink"/>
          </w:rPr>
          <w:t>11</w:t>
        </w:r>
        <w:r>
          <w:fldChar w:fldCharType="end"/>
        </w:r>
      </w:hyperlink>
    </w:p>
    <w:p w:rsidR="00152A89" w:rsidP="434147E2" w:rsidRDefault="48122DB8" w14:paraId="5C5C83B8" w14:textId="0673A8F5">
      <w:pPr>
        <w:pStyle w:val="SK2"/>
        <w:tabs>
          <w:tab w:val="left" w:leader="none" w:pos="660"/>
          <w:tab w:val="right" w:leader="dot" w:pos="8880"/>
        </w:tabs>
        <w:rPr>
          <w:rFonts w:ascii="Verdana" w:hAnsi="Verdana" w:asciiTheme="minorAscii" w:hAnsiTheme="minorAscii"/>
          <w:noProof/>
          <w:lang w:val="en-US" w:eastAsia="en-US"/>
        </w:rPr>
      </w:pPr>
      <w:hyperlink w:anchor="_Toc2105103403">
        <w:r w:rsidRPr="434147E2" w:rsidR="434147E2">
          <w:rPr>
            <w:rStyle w:val="Hperlink"/>
          </w:rPr>
          <w:t>3.2.</w:t>
        </w:r>
        <w:r>
          <w:tab/>
        </w:r>
        <w:r w:rsidRPr="434147E2" w:rsidR="434147E2">
          <w:rPr>
            <w:rStyle w:val="Hperlink"/>
          </w:rPr>
          <w:t>Teed ja parkimine</w:t>
        </w:r>
        <w:r>
          <w:tab/>
        </w:r>
        <w:r>
          <w:fldChar w:fldCharType="begin"/>
        </w:r>
        <w:r>
          <w:instrText xml:space="preserve">PAGEREF _Toc2105103403 \h</w:instrText>
        </w:r>
        <w:r>
          <w:fldChar w:fldCharType="separate"/>
        </w:r>
        <w:r w:rsidRPr="434147E2" w:rsidR="434147E2">
          <w:rPr>
            <w:rStyle w:val="Hperlink"/>
          </w:rPr>
          <w:t>12</w:t>
        </w:r>
        <w:r>
          <w:fldChar w:fldCharType="end"/>
        </w:r>
      </w:hyperlink>
    </w:p>
    <w:p w:rsidR="00152A89" w:rsidP="434147E2" w:rsidRDefault="48122DB8" w14:paraId="4E327E9E" w14:textId="09F3B947">
      <w:pPr>
        <w:pStyle w:val="SK2"/>
        <w:tabs>
          <w:tab w:val="left" w:leader="none" w:pos="660"/>
          <w:tab w:val="right" w:leader="dot" w:pos="8880"/>
        </w:tabs>
        <w:rPr>
          <w:rFonts w:ascii="Verdana" w:hAnsi="Verdana" w:asciiTheme="minorAscii" w:hAnsiTheme="minorAscii"/>
          <w:noProof/>
          <w:lang w:val="en-US" w:eastAsia="en-US"/>
        </w:rPr>
      </w:pPr>
      <w:hyperlink w:anchor="_Toc1466981988">
        <w:r w:rsidRPr="434147E2" w:rsidR="434147E2">
          <w:rPr>
            <w:rStyle w:val="Hperlink"/>
          </w:rPr>
          <w:t>3.3.</w:t>
        </w:r>
        <w:r>
          <w:tab/>
        </w:r>
        <w:r w:rsidRPr="434147E2" w:rsidR="434147E2">
          <w:rPr>
            <w:rStyle w:val="Hperlink"/>
          </w:rPr>
          <w:t>Vesi ja kanalisatsioon</w:t>
        </w:r>
        <w:r>
          <w:tab/>
        </w:r>
        <w:r>
          <w:fldChar w:fldCharType="begin"/>
        </w:r>
        <w:r>
          <w:instrText xml:space="preserve">PAGEREF _Toc1466981988 \h</w:instrText>
        </w:r>
        <w:r>
          <w:fldChar w:fldCharType="separate"/>
        </w:r>
        <w:r w:rsidRPr="434147E2" w:rsidR="434147E2">
          <w:rPr>
            <w:rStyle w:val="Hperlink"/>
          </w:rPr>
          <w:t>12</w:t>
        </w:r>
        <w:r>
          <w:fldChar w:fldCharType="end"/>
        </w:r>
      </w:hyperlink>
    </w:p>
    <w:p w:rsidR="00152A89" w:rsidP="434147E2" w:rsidRDefault="48122DB8" w14:paraId="21F772EA" w14:textId="7363958A">
      <w:pPr>
        <w:pStyle w:val="SK2"/>
        <w:tabs>
          <w:tab w:val="left" w:leader="none" w:pos="660"/>
          <w:tab w:val="right" w:leader="dot" w:pos="8880"/>
        </w:tabs>
        <w:rPr>
          <w:rFonts w:ascii="Verdana" w:hAnsi="Verdana" w:asciiTheme="minorAscii" w:hAnsiTheme="minorAscii"/>
          <w:noProof/>
          <w:lang w:val="en-US" w:eastAsia="en-US"/>
        </w:rPr>
      </w:pPr>
      <w:hyperlink w:anchor="_Toc907845927">
        <w:r w:rsidRPr="434147E2" w:rsidR="434147E2">
          <w:rPr>
            <w:rStyle w:val="Hperlink"/>
          </w:rPr>
          <w:t>3.4.</w:t>
        </w:r>
        <w:r>
          <w:tab/>
        </w:r>
        <w:r w:rsidRPr="434147E2" w:rsidR="434147E2">
          <w:rPr>
            <w:rStyle w:val="Hperlink"/>
          </w:rPr>
          <w:t>Elekter ja valgustus</w:t>
        </w:r>
        <w:r>
          <w:tab/>
        </w:r>
        <w:r>
          <w:fldChar w:fldCharType="begin"/>
        </w:r>
        <w:r>
          <w:instrText xml:space="preserve">PAGEREF _Toc907845927 \h</w:instrText>
        </w:r>
        <w:r>
          <w:fldChar w:fldCharType="separate"/>
        </w:r>
        <w:r w:rsidRPr="434147E2" w:rsidR="434147E2">
          <w:rPr>
            <w:rStyle w:val="Hperlink"/>
          </w:rPr>
          <w:t>12</w:t>
        </w:r>
        <w:r>
          <w:fldChar w:fldCharType="end"/>
        </w:r>
      </w:hyperlink>
    </w:p>
    <w:p w:rsidR="00152A89" w:rsidP="434147E2" w:rsidRDefault="48122DB8" w14:paraId="318A8AF4" w14:textId="40131E61">
      <w:pPr>
        <w:pStyle w:val="SK2"/>
        <w:tabs>
          <w:tab w:val="left" w:leader="none" w:pos="660"/>
          <w:tab w:val="right" w:leader="dot" w:pos="8880"/>
        </w:tabs>
        <w:rPr>
          <w:rFonts w:ascii="Verdana" w:hAnsi="Verdana" w:asciiTheme="minorAscii" w:hAnsiTheme="minorAscii"/>
          <w:noProof/>
          <w:lang w:val="en-US" w:eastAsia="en-US"/>
        </w:rPr>
      </w:pPr>
      <w:hyperlink w:anchor="_Toc1367363835">
        <w:r w:rsidRPr="434147E2" w:rsidR="434147E2">
          <w:rPr>
            <w:rStyle w:val="Hperlink"/>
          </w:rPr>
          <w:t>3.5.</w:t>
        </w:r>
        <w:r>
          <w:tab/>
        </w:r>
        <w:r w:rsidRPr="434147E2" w:rsidR="434147E2">
          <w:rPr>
            <w:rStyle w:val="Hperlink"/>
          </w:rPr>
          <w:t>Sademevesi ja vertikaalplaneerimine</w:t>
        </w:r>
        <w:r>
          <w:tab/>
        </w:r>
        <w:r>
          <w:fldChar w:fldCharType="begin"/>
        </w:r>
        <w:r>
          <w:instrText xml:space="preserve">PAGEREF _Toc1367363835 \h</w:instrText>
        </w:r>
        <w:r>
          <w:fldChar w:fldCharType="separate"/>
        </w:r>
        <w:r w:rsidRPr="434147E2" w:rsidR="434147E2">
          <w:rPr>
            <w:rStyle w:val="Hperlink"/>
          </w:rPr>
          <w:t>12</w:t>
        </w:r>
        <w:r>
          <w:fldChar w:fldCharType="end"/>
        </w:r>
      </w:hyperlink>
    </w:p>
    <w:p w:rsidR="00152A89" w:rsidP="434147E2" w:rsidRDefault="48122DB8" w14:paraId="37B555EF" w14:textId="5A56C1FD">
      <w:pPr>
        <w:pStyle w:val="SK2"/>
        <w:tabs>
          <w:tab w:val="left" w:leader="none" w:pos="660"/>
          <w:tab w:val="right" w:leader="dot" w:pos="8880"/>
        </w:tabs>
        <w:rPr>
          <w:rFonts w:ascii="Verdana" w:hAnsi="Verdana" w:asciiTheme="minorAscii" w:hAnsiTheme="minorAscii"/>
          <w:noProof/>
          <w:lang w:val="en-US" w:eastAsia="en-US"/>
        </w:rPr>
      </w:pPr>
      <w:hyperlink w:anchor="_Toc1948179520">
        <w:r w:rsidRPr="434147E2" w:rsidR="434147E2">
          <w:rPr>
            <w:rStyle w:val="Hperlink"/>
          </w:rPr>
          <w:t>3.6.</w:t>
        </w:r>
        <w:r>
          <w:tab/>
        </w:r>
        <w:r w:rsidRPr="434147E2" w:rsidR="434147E2">
          <w:rPr>
            <w:rStyle w:val="Hperlink"/>
          </w:rPr>
          <w:t>Põhjavee kaitstus</w:t>
        </w:r>
        <w:r>
          <w:tab/>
        </w:r>
        <w:r>
          <w:fldChar w:fldCharType="begin"/>
        </w:r>
        <w:r>
          <w:instrText xml:space="preserve">PAGEREF _Toc1948179520 \h</w:instrText>
        </w:r>
        <w:r>
          <w:fldChar w:fldCharType="separate"/>
        </w:r>
        <w:r w:rsidRPr="434147E2" w:rsidR="434147E2">
          <w:rPr>
            <w:rStyle w:val="Hperlink"/>
          </w:rPr>
          <w:t>13</w:t>
        </w:r>
        <w:r>
          <w:fldChar w:fldCharType="end"/>
        </w:r>
      </w:hyperlink>
    </w:p>
    <w:p w:rsidR="00152A89" w:rsidP="434147E2" w:rsidRDefault="48122DB8" w14:paraId="59C32015" w14:textId="6E9B622A">
      <w:pPr>
        <w:pStyle w:val="SK2"/>
        <w:tabs>
          <w:tab w:val="left" w:leader="none" w:pos="660"/>
          <w:tab w:val="right" w:leader="dot" w:pos="8880"/>
        </w:tabs>
        <w:rPr>
          <w:rFonts w:ascii="Verdana" w:hAnsi="Verdana" w:asciiTheme="minorAscii" w:hAnsiTheme="minorAscii"/>
          <w:noProof/>
          <w:lang w:val="en-US" w:eastAsia="en-US"/>
        </w:rPr>
      </w:pPr>
      <w:hyperlink w:anchor="_Toc596222873">
        <w:r w:rsidRPr="434147E2" w:rsidR="434147E2">
          <w:rPr>
            <w:rStyle w:val="Hperlink"/>
          </w:rPr>
          <w:t>3.7.</w:t>
        </w:r>
        <w:r>
          <w:tab/>
        </w:r>
        <w:r w:rsidRPr="434147E2" w:rsidR="434147E2">
          <w:rPr>
            <w:rStyle w:val="Hperlink"/>
          </w:rPr>
          <w:t>Tuleohutus</w:t>
        </w:r>
        <w:r>
          <w:tab/>
        </w:r>
        <w:r>
          <w:fldChar w:fldCharType="begin"/>
        </w:r>
        <w:r>
          <w:instrText xml:space="preserve">PAGEREF _Toc596222873 \h</w:instrText>
        </w:r>
        <w:r>
          <w:fldChar w:fldCharType="separate"/>
        </w:r>
        <w:r w:rsidRPr="434147E2" w:rsidR="434147E2">
          <w:rPr>
            <w:rStyle w:val="Hperlink"/>
          </w:rPr>
          <w:t>13</w:t>
        </w:r>
        <w:r>
          <w:fldChar w:fldCharType="end"/>
        </w:r>
      </w:hyperlink>
    </w:p>
    <w:p w:rsidR="00152A89" w:rsidP="434147E2" w:rsidRDefault="48122DB8" w14:paraId="4FD35D83" w14:textId="7F6D429D">
      <w:pPr>
        <w:pStyle w:val="SK2"/>
        <w:tabs>
          <w:tab w:val="left" w:leader="none" w:pos="660"/>
          <w:tab w:val="right" w:leader="dot" w:pos="8880"/>
        </w:tabs>
        <w:rPr>
          <w:rFonts w:ascii="Verdana" w:hAnsi="Verdana" w:asciiTheme="minorAscii" w:hAnsiTheme="minorAscii"/>
          <w:noProof/>
          <w:lang w:val="en-US" w:eastAsia="en-US"/>
        </w:rPr>
      </w:pPr>
      <w:hyperlink w:anchor="_Toc356704468">
        <w:r w:rsidRPr="434147E2" w:rsidR="434147E2">
          <w:rPr>
            <w:rStyle w:val="Hperlink"/>
          </w:rPr>
          <w:t>3.8.</w:t>
        </w:r>
        <w:r>
          <w:tab/>
        </w:r>
        <w:r w:rsidRPr="434147E2" w:rsidR="434147E2">
          <w:rPr>
            <w:rStyle w:val="Hperlink"/>
          </w:rPr>
          <w:t>Vertikaalplaneerimine ja sademevesi</w:t>
        </w:r>
        <w:r>
          <w:tab/>
        </w:r>
        <w:r>
          <w:fldChar w:fldCharType="begin"/>
        </w:r>
        <w:r>
          <w:instrText xml:space="preserve">PAGEREF _Toc356704468 \h</w:instrText>
        </w:r>
        <w:r>
          <w:fldChar w:fldCharType="separate"/>
        </w:r>
        <w:r w:rsidRPr="434147E2" w:rsidR="434147E2">
          <w:rPr>
            <w:rStyle w:val="Hperlink"/>
          </w:rPr>
          <w:t>13</w:t>
        </w:r>
        <w:r>
          <w:fldChar w:fldCharType="end"/>
        </w:r>
      </w:hyperlink>
    </w:p>
    <w:p w:rsidR="00152A89" w:rsidP="434147E2" w:rsidRDefault="48122DB8" w14:paraId="6AD4645A" w14:textId="540BB9A0">
      <w:pPr>
        <w:pStyle w:val="SK2"/>
        <w:tabs>
          <w:tab w:val="left" w:leader="none" w:pos="660"/>
          <w:tab w:val="right" w:leader="dot" w:pos="8880"/>
        </w:tabs>
        <w:rPr>
          <w:rFonts w:ascii="Verdana" w:hAnsi="Verdana" w:asciiTheme="minorAscii" w:hAnsiTheme="minorAscii"/>
          <w:noProof/>
          <w:lang w:val="en-US" w:eastAsia="en-US"/>
        </w:rPr>
      </w:pPr>
      <w:hyperlink w:anchor="_Toc1699875984">
        <w:r w:rsidRPr="434147E2" w:rsidR="434147E2">
          <w:rPr>
            <w:rStyle w:val="Hperlink"/>
          </w:rPr>
          <w:t>3.9.</w:t>
        </w:r>
        <w:r>
          <w:tab/>
        </w:r>
        <w:r w:rsidRPr="434147E2" w:rsidR="434147E2">
          <w:rPr>
            <w:rStyle w:val="Hperlink"/>
          </w:rPr>
          <w:t>Servituudi vajadus</w:t>
        </w:r>
        <w:r>
          <w:tab/>
        </w:r>
        <w:r>
          <w:fldChar w:fldCharType="begin"/>
        </w:r>
        <w:r>
          <w:instrText xml:space="preserve">PAGEREF _Toc1699875984 \h</w:instrText>
        </w:r>
        <w:r>
          <w:fldChar w:fldCharType="separate"/>
        </w:r>
        <w:r w:rsidRPr="434147E2" w:rsidR="434147E2">
          <w:rPr>
            <w:rStyle w:val="Hperlink"/>
          </w:rPr>
          <w:t>14</w:t>
        </w:r>
        <w:r>
          <w:fldChar w:fldCharType="end"/>
        </w:r>
      </w:hyperlink>
    </w:p>
    <w:p w:rsidR="08A0DE5A" w:rsidP="434147E2" w:rsidRDefault="48122DB8" w14:paraId="7A731F53" w14:textId="5C0347D8">
      <w:pPr>
        <w:pStyle w:val="SK2"/>
        <w:tabs>
          <w:tab w:val="left" w:leader="none" w:pos="870"/>
          <w:tab w:val="right" w:leader="dot" w:pos="8880"/>
        </w:tabs>
      </w:pPr>
      <w:hyperlink w:anchor="_Toc1757077818">
        <w:r w:rsidRPr="434147E2" w:rsidR="434147E2">
          <w:rPr>
            <w:rStyle w:val="Hperlink"/>
          </w:rPr>
          <w:t>3.10.</w:t>
        </w:r>
        <w:r>
          <w:tab/>
        </w:r>
        <w:r w:rsidRPr="434147E2" w:rsidR="434147E2">
          <w:rPr>
            <w:rStyle w:val="Hperlink"/>
          </w:rPr>
          <w:t>Müra leevendavad meetmed</w:t>
        </w:r>
        <w:r>
          <w:tab/>
        </w:r>
        <w:r>
          <w:fldChar w:fldCharType="begin"/>
        </w:r>
        <w:r>
          <w:instrText xml:space="preserve">PAGEREF _Toc1757077818 \h</w:instrText>
        </w:r>
        <w:r>
          <w:fldChar w:fldCharType="separate"/>
        </w:r>
        <w:r w:rsidRPr="434147E2" w:rsidR="434147E2">
          <w:rPr>
            <w:rStyle w:val="Hperlink"/>
          </w:rPr>
          <w:t>15</w:t>
        </w:r>
        <w:r>
          <w:fldChar w:fldCharType="end"/>
        </w:r>
      </w:hyperlink>
    </w:p>
    <w:p w:rsidR="08A0DE5A" w:rsidP="434147E2" w:rsidRDefault="48122DB8" w14:paraId="26B550DE" w14:textId="45CF0385">
      <w:pPr>
        <w:pStyle w:val="SK2"/>
        <w:tabs>
          <w:tab w:val="left" w:leader="none" w:pos="870"/>
          <w:tab w:val="right" w:leader="dot" w:pos="8880"/>
        </w:tabs>
      </w:pPr>
      <w:hyperlink w:anchor="_Toc1944366940">
        <w:r w:rsidRPr="434147E2" w:rsidR="434147E2">
          <w:rPr>
            <w:rStyle w:val="Hperlink"/>
          </w:rPr>
          <w:t>3.11.</w:t>
        </w:r>
        <w:r>
          <w:tab/>
        </w:r>
        <w:r w:rsidRPr="434147E2" w:rsidR="434147E2">
          <w:rPr>
            <w:rStyle w:val="Hperlink"/>
          </w:rPr>
          <w:t>Insolatsioon ja radoonikatse</w:t>
        </w:r>
        <w:r>
          <w:tab/>
        </w:r>
        <w:r>
          <w:fldChar w:fldCharType="begin"/>
        </w:r>
        <w:r>
          <w:instrText xml:space="preserve">PAGEREF _Toc1944366940 \h</w:instrText>
        </w:r>
        <w:r>
          <w:fldChar w:fldCharType="separate"/>
        </w:r>
        <w:r w:rsidRPr="434147E2" w:rsidR="434147E2">
          <w:rPr>
            <w:rStyle w:val="Hperlink"/>
          </w:rPr>
          <w:t>15</w:t>
        </w:r>
        <w:r>
          <w:fldChar w:fldCharType="end"/>
        </w:r>
      </w:hyperlink>
    </w:p>
    <w:p w:rsidR="08A0DE5A" w:rsidP="434147E2" w:rsidRDefault="48122DB8" w14:paraId="01B72AF0" w14:textId="0FDC22F0">
      <w:pPr>
        <w:pStyle w:val="SK2"/>
        <w:tabs>
          <w:tab w:val="left" w:leader="none" w:pos="870"/>
          <w:tab w:val="right" w:leader="dot" w:pos="8880"/>
        </w:tabs>
      </w:pPr>
      <w:hyperlink w:anchor="_Toc1977153047">
        <w:r w:rsidRPr="434147E2" w:rsidR="434147E2">
          <w:rPr>
            <w:rStyle w:val="Hperlink"/>
          </w:rPr>
          <w:t>3.12.</w:t>
        </w:r>
        <w:r>
          <w:tab/>
        </w:r>
        <w:r w:rsidRPr="434147E2" w:rsidR="434147E2">
          <w:rPr>
            <w:rStyle w:val="Hperlink"/>
          </w:rPr>
          <w:t>Soojavarustus</w:t>
        </w:r>
        <w:r>
          <w:tab/>
        </w:r>
        <w:r>
          <w:fldChar w:fldCharType="begin"/>
        </w:r>
        <w:r>
          <w:instrText xml:space="preserve">PAGEREF _Toc1977153047 \h</w:instrText>
        </w:r>
        <w:r>
          <w:fldChar w:fldCharType="separate"/>
        </w:r>
        <w:r w:rsidRPr="434147E2" w:rsidR="434147E2">
          <w:rPr>
            <w:rStyle w:val="Hperlink"/>
          </w:rPr>
          <w:t>16</w:t>
        </w:r>
        <w:r>
          <w:fldChar w:fldCharType="end"/>
        </w:r>
      </w:hyperlink>
    </w:p>
    <w:p w:rsidR="08A0DE5A" w:rsidP="434147E2" w:rsidRDefault="48122DB8" w14:paraId="31E1F351" w14:textId="00968D0A">
      <w:pPr>
        <w:pStyle w:val="SK2"/>
        <w:tabs>
          <w:tab w:val="left" w:leader="none" w:pos="870"/>
          <w:tab w:val="right" w:leader="dot" w:pos="8880"/>
        </w:tabs>
      </w:pPr>
      <w:hyperlink w:anchor="_Toc103230882">
        <w:r w:rsidRPr="434147E2" w:rsidR="434147E2">
          <w:rPr>
            <w:rStyle w:val="Hperlink"/>
          </w:rPr>
          <w:t>3.13.</w:t>
        </w:r>
        <w:r>
          <w:tab/>
        </w:r>
        <w:r w:rsidRPr="434147E2" w:rsidR="434147E2">
          <w:rPr>
            <w:rStyle w:val="Hperlink"/>
          </w:rPr>
          <w:t>Haljastus ja heakord</w:t>
        </w:r>
        <w:r>
          <w:tab/>
        </w:r>
        <w:r>
          <w:fldChar w:fldCharType="begin"/>
        </w:r>
        <w:r>
          <w:instrText xml:space="preserve">PAGEREF _Toc103230882 \h</w:instrText>
        </w:r>
        <w:r>
          <w:fldChar w:fldCharType="separate"/>
        </w:r>
        <w:r w:rsidRPr="434147E2" w:rsidR="434147E2">
          <w:rPr>
            <w:rStyle w:val="Hperlink"/>
          </w:rPr>
          <w:t>16</w:t>
        </w:r>
        <w:r>
          <w:fldChar w:fldCharType="end"/>
        </w:r>
      </w:hyperlink>
    </w:p>
    <w:p w:rsidR="08A0DE5A" w:rsidP="434147E2" w:rsidRDefault="48122DB8" w14:paraId="3AE53E69" w14:textId="0E7732BB">
      <w:pPr>
        <w:pStyle w:val="SK2"/>
        <w:tabs>
          <w:tab w:val="left" w:leader="none" w:pos="870"/>
          <w:tab w:val="right" w:leader="dot" w:pos="8880"/>
        </w:tabs>
      </w:pPr>
      <w:hyperlink w:anchor="_Toc777505683">
        <w:r w:rsidRPr="434147E2" w:rsidR="434147E2">
          <w:rPr>
            <w:rStyle w:val="Hperlink"/>
          </w:rPr>
          <w:t>3.14.</w:t>
        </w:r>
        <w:r>
          <w:tab/>
        </w:r>
        <w:r w:rsidRPr="434147E2" w:rsidR="434147E2">
          <w:rPr>
            <w:rStyle w:val="Hperlink"/>
          </w:rPr>
          <w:t>Planeeringu elluviimisega kaasnevate asjakohaste majanduslike, kultuuriliste, sotsiaalsete ja looduskeskkonnale avalduvate mõjude hindamise kirjeldus.</w:t>
        </w:r>
        <w:r>
          <w:tab/>
        </w:r>
        <w:r>
          <w:fldChar w:fldCharType="begin"/>
        </w:r>
        <w:r>
          <w:instrText xml:space="preserve">PAGEREF _Toc777505683 \h</w:instrText>
        </w:r>
        <w:r>
          <w:fldChar w:fldCharType="separate"/>
        </w:r>
        <w:r w:rsidRPr="434147E2" w:rsidR="434147E2">
          <w:rPr>
            <w:rStyle w:val="Hperlink"/>
          </w:rPr>
          <w:t>17</w:t>
        </w:r>
        <w:r>
          <w:fldChar w:fldCharType="end"/>
        </w:r>
      </w:hyperlink>
    </w:p>
    <w:p w:rsidR="08A0DE5A" w:rsidP="434147E2" w:rsidRDefault="48122DB8" w14:paraId="3C789A18" w14:textId="2DC68DEA">
      <w:pPr>
        <w:pStyle w:val="SK2"/>
        <w:tabs>
          <w:tab w:val="left" w:leader="none" w:pos="870"/>
          <w:tab w:val="right" w:leader="dot" w:pos="8880"/>
        </w:tabs>
      </w:pPr>
      <w:hyperlink w:anchor="_Toc394711666">
        <w:r w:rsidRPr="434147E2" w:rsidR="434147E2">
          <w:rPr>
            <w:rStyle w:val="Hperlink"/>
          </w:rPr>
          <w:t>3.15.</w:t>
        </w:r>
        <w:r>
          <w:tab/>
        </w:r>
        <w:r w:rsidRPr="434147E2" w:rsidR="434147E2">
          <w:rPr>
            <w:rStyle w:val="Hperlink"/>
          </w:rPr>
          <w:t>Kuritegevuse ennetamine</w:t>
        </w:r>
        <w:r>
          <w:tab/>
        </w:r>
        <w:r>
          <w:fldChar w:fldCharType="begin"/>
        </w:r>
        <w:r>
          <w:instrText xml:space="preserve">PAGEREF _Toc394711666 \h</w:instrText>
        </w:r>
        <w:r>
          <w:fldChar w:fldCharType="separate"/>
        </w:r>
        <w:r w:rsidRPr="434147E2" w:rsidR="434147E2">
          <w:rPr>
            <w:rStyle w:val="Hperlink"/>
          </w:rPr>
          <w:t>18</w:t>
        </w:r>
        <w:r>
          <w:fldChar w:fldCharType="end"/>
        </w:r>
      </w:hyperlink>
    </w:p>
    <w:p w:rsidR="08A0DE5A" w:rsidP="434147E2" w:rsidRDefault="48122DB8" w14:paraId="339ED621" w14:textId="258812E9">
      <w:pPr>
        <w:pStyle w:val="SK2"/>
        <w:tabs>
          <w:tab w:val="left" w:leader="none" w:pos="870"/>
          <w:tab w:val="right" w:leader="dot" w:pos="8880"/>
        </w:tabs>
      </w:pPr>
      <w:hyperlink w:anchor="_Toc1234820695">
        <w:r w:rsidRPr="434147E2" w:rsidR="434147E2">
          <w:rPr>
            <w:rStyle w:val="Hperlink"/>
          </w:rPr>
          <w:t>3.16.</w:t>
        </w:r>
        <w:r>
          <w:tab/>
        </w:r>
        <w:r w:rsidRPr="434147E2" w:rsidR="434147E2">
          <w:rPr>
            <w:rStyle w:val="Hperlink"/>
          </w:rPr>
          <w:t>Jäätmemajandus</w:t>
        </w:r>
        <w:r>
          <w:tab/>
        </w:r>
        <w:r>
          <w:fldChar w:fldCharType="begin"/>
        </w:r>
        <w:r>
          <w:instrText xml:space="preserve">PAGEREF _Toc1234820695 \h</w:instrText>
        </w:r>
        <w:r>
          <w:fldChar w:fldCharType="separate"/>
        </w:r>
        <w:r w:rsidRPr="434147E2" w:rsidR="434147E2">
          <w:rPr>
            <w:rStyle w:val="Hperlink"/>
          </w:rPr>
          <w:t>18</w:t>
        </w:r>
        <w:r>
          <w:fldChar w:fldCharType="end"/>
        </w:r>
      </w:hyperlink>
    </w:p>
    <w:p w:rsidR="08A0DE5A" w:rsidP="434147E2" w:rsidRDefault="48122DB8" w14:paraId="435EB014" w14:textId="30633184">
      <w:pPr>
        <w:pStyle w:val="SK2"/>
        <w:tabs>
          <w:tab w:val="left" w:leader="none" w:pos="870"/>
          <w:tab w:val="right" w:leader="dot" w:pos="8880"/>
        </w:tabs>
      </w:pPr>
      <w:hyperlink w:anchor="_Toc2088140257">
        <w:r w:rsidRPr="434147E2" w:rsidR="434147E2">
          <w:rPr>
            <w:rStyle w:val="Hperlink"/>
          </w:rPr>
          <w:t>3.17.</w:t>
        </w:r>
        <w:r>
          <w:tab/>
        </w:r>
        <w:r w:rsidRPr="434147E2" w:rsidR="434147E2">
          <w:rPr>
            <w:rStyle w:val="Hperlink"/>
          </w:rPr>
          <w:t>Avariiolukorrad ja nende vältimise meetmed või nende korral käitumise lahendused</w:t>
        </w:r>
        <w:r>
          <w:tab/>
        </w:r>
        <w:r>
          <w:fldChar w:fldCharType="begin"/>
        </w:r>
        <w:r>
          <w:instrText xml:space="preserve">PAGEREF _Toc2088140257 \h</w:instrText>
        </w:r>
        <w:r>
          <w:fldChar w:fldCharType="separate"/>
        </w:r>
        <w:r w:rsidRPr="434147E2" w:rsidR="434147E2">
          <w:rPr>
            <w:rStyle w:val="Hperlink"/>
          </w:rPr>
          <w:t>18</w:t>
        </w:r>
        <w:r>
          <w:fldChar w:fldCharType="end"/>
        </w:r>
      </w:hyperlink>
    </w:p>
    <w:p w:rsidR="08A0DE5A" w:rsidP="434147E2" w:rsidRDefault="48122DB8" w14:paraId="2037063A" w14:textId="57C1C7A4">
      <w:pPr>
        <w:pStyle w:val="SK1"/>
        <w:tabs>
          <w:tab w:val="left" w:leader="none" w:pos="435"/>
          <w:tab w:val="right" w:leader="dot" w:pos="8880"/>
        </w:tabs>
      </w:pPr>
      <w:hyperlink w:anchor="_Toc1527262408">
        <w:r w:rsidRPr="434147E2" w:rsidR="434147E2">
          <w:rPr>
            <w:rStyle w:val="Hperlink"/>
          </w:rPr>
          <w:t>4.</w:t>
        </w:r>
        <w:r>
          <w:tab/>
        </w:r>
        <w:r w:rsidRPr="434147E2" w:rsidR="434147E2">
          <w:rPr>
            <w:rStyle w:val="Hperlink"/>
          </w:rPr>
          <w:t>PLANEERINGU ELLUVIIMISE TEGEVUSKAVA JA PLANEERINGU ELLU VIIMISEKS VAJALIKUD KOKKULEPPED</w:t>
        </w:r>
        <w:r>
          <w:tab/>
        </w:r>
        <w:r>
          <w:fldChar w:fldCharType="begin"/>
        </w:r>
        <w:r>
          <w:instrText xml:space="preserve">PAGEREF _Toc1527262408 \h</w:instrText>
        </w:r>
        <w:r>
          <w:fldChar w:fldCharType="separate"/>
        </w:r>
        <w:r w:rsidRPr="434147E2" w:rsidR="434147E2">
          <w:rPr>
            <w:rStyle w:val="Hperlink"/>
          </w:rPr>
          <w:t>19</w:t>
        </w:r>
        <w:r>
          <w:fldChar w:fldCharType="end"/>
        </w:r>
      </w:hyperlink>
      <w:r>
        <w:fldChar w:fldCharType="end"/>
      </w:r>
    </w:p>
    <w:p w:rsidR="48122DB8" w:rsidRDefault="48122DB8" w14:paraId="289AE981" w14:textId="2ED86F42">
      <w:r>
        <w:br w:type="page"/>
      </w:r>
    </w:p>
    <w:p w:rsidR="00354C42" w:rsidP="00CD2AAB" w:rsidRDefault="00354C42" w14:paraId="4101652C" w14:textId="77777777">
      <w:pPr>
        <w:pStyle w:val="Normal-TOCHeading"/>
        <w:keepNext/>
        <w:rPr>
          <w:lang w:val="et-EE"/>
        </w:rPr>
      </w:pPr>
    </w:p>
    <w:p w:rsidRPr="00FF716D" w:rsidR="00CB58F6" w:rsidP="00CD2AAB" w:rsidRDefault="08A0DE5A" w14:paraId="0718BF1D" w14:textId="77777777">
      <w:pPr>
        <w:pStyle w:val="Normal-TOCHeading"/>
        <w:keepNext/>
        <w:rPr>
          <w:color w:val="auto"/>
          <w:sz w:val="20"/>
          <w:szCs w:val="20"/>
          <w:lang w:val="et-EE"/>
        </w:rPr>
      </w:pPr>
      <w:r w:rsidRPr="08A0DE5A">
        <w:rPr>
          <w:color w:val="auto"/>
          <w:sz w:val="20"/>
          <w:szCs w:val="20"/>
          <w:lang w:val="et-EE"/>
        </w:rPr>
        <w:t>JOONISED</w:t>
      </w:r>
    </w:p>
    <w:p w:rsidRPr="00095614" w:rsidR="00AE2235" w:rsidP="00AA59B5" w:rsidRDefault="08A0DE5A" w14:paraId="071F7C0E" w14:textId="77777777">
      <w:pPr>
        <w:pStyle w:val="Normal-SupplementsTOC2"/>
        <w:numPr>
          <w:ilvl w:val="0"/>
          <w:numId w:val="64"/>
        </w:numPr>
        <w:rPr>
          <w:lang w:val="et-EE"/>
        </w:rPr>
      </w:pPr>
      <w:r w:rsidRPr="08A0DE5A">
        <w:rPr>
          <w:lang w:val="et-EE"/>
        </w:rPr>
        <w:t xml:space="preserve">Situatsiooniskeem </w:t>
      </w:r>
    </w:p>
    <w:p w:rsidRPr="00095614" w:rsidR="00AE2235" w:rsidP="00AA59B5" w:rsidRDefault="08A0DE5A" w14:paraId="4653560C" w14:textId="77777777">
      <w:pPr>
        <w:pStyle w:val="Normal-SupplementsTOC2"/>
        <w:numPr>
          <w:ilvl w:val="0"/>
          <w:numId w:val="64"/>
        </w:numPr>
        <w:rPr>
          <w:lang w:val="et-EE"/>
        </w:rPr>
      </w:pPr>
      <w:r w:rsidRPr="08A0DE5A">
        <w:rPr>
          <w:lang w:val="et-EE"/>
        </w:rPr>
        <w:t>Kontaktvööndi skeem</w:t>
      </w:r>
    </w:p>
    <w:p w:rsidR="08A0DE5A" w:rsidP="08A0DE5A" w:rsidRDefault="08A0DE5A" w14:paraId="70DC30D3" w14:textId="3F9B1064">
      <w:pPr>
        <w:pStyle w:val="Normal-SupplementsTOC2"/>
        <w:numPr>
          <w:ilvl w:val="0"/>
          <w:numId w:val="64"/>
        </w:numPr>
        <w:rPr>
          <w:lang w:val="et-EE"/>
        </w:rPr>
      </w:pPr>
      <w:r w:rsidRPr="08A0DE5A">
        <w:rPr>
          <w:lang w:val="et-EE"/>
        </w:rPr>
        <w:t xml:space="preserve">Tugijoonis </w:t>
      </w:r>
      <w:r>
        <w:tab/>
      </w:r>
      <w:r>
        <w:tab/>
      </w:r>
      <w:r>
        <w:tab/>
      </w:r>
      <w:r>
        <w:tab/>
      </w:r>
      <w:r w:rsidRPr="08A0DE5A">
        <w:rPr>
          <w:lang w:val="et-EE"/>
        </w:rPr>
        <w:t>M 1:1000</w:t>
      </w:r>
    </w:p>
    <w:p w:rsidR="00AE2235" w:rsidP="00AA59B5" w:rsidRDefault="08A0DE5A" w14:paraId="6910A6B0" w14:textId="77777777">
      <w:pPr>
        <w:pStyle w:val="Normal-SupplementsTOC2"/>
        <w:numPr>
          <w:ilvl w:val="0"/>
          <w:numId w:val="64"/>
        </w:numPr>
        <w:rPr>
          <w:lang w:val="et-EE"/>
        </w:rPr>
      </w:pPr>
      <w:r w:rsidRPr="08A0DE5A">
        <w:rPr>
          <w:lang w:val="et-EE"/>
        </w:rPr>
        <w:t>Põhijoonis</w:t>
      </w:r>
      <w:r w:rsidR="00095614">
        <w:tab/>
      </w:r>
      <w:r w:rsidR="00095614">
        <w:tab/>
      </w:r>
      <w:r w:rsidR="00095614">
        <w:tab/>
      </w:r>
      <w:r w:rsidR="00095614">
        <w:tab/>
      </w:r>
      <w:r w:rsidRPr="08A0DE5A">
        <w:rPr>
          <w:lang w:val="et-EE"/>
        </w:rPr>
        <w:t>M 1:1000</w:t>
      </w:r>
    </w:p>
    <w:p w:rsidR="007A0C87" w:rsidP="007A0C87" w:rsidRDefault="007A0C87" w14:paraId="4B99056E" w14:textId="77777777">
      <w:pPr>
        <w:pStyle w:val="Normal-SupplementsTOC2"/>
        <w:ind w:left="1305"/>
        <w:rPr>
          <w:lang w:val="et-EE"/>
        </w:rPr>
      </w:pPr>
    </w:p>
    <w:p w:rsidR="00354C42" w:rsidP="0922C79E" w:rsidRDefault="00354C42" w14:paraId="1299C43A" w14:textId="77777777">
      <w:pPr>
        <w:pStyle w:val="Normal-SupplementsTOC2"/>
        <w:ind w:left="1305"/>
        <w:rPr>
          <w:highlight w:val="yellow"/>
          <w:lang w:val="et-EE"/>
        </w:rPr>
      </w:pPr>
    </w:p>
    <w:p w:rsidR="007A0C87" w:rsidP="08A0DE5A" w:rsidRDefault="08A0DE5A" w14:paraId="1DBD1427" w14:textId="65839EEF">
      <w:pPr>
        <w:pStyle w:val="Normal-TOCHeading"/>
        <w:keepNext/>
        <w:rPr>
          <w:b w:val="0"/>
          <w:color w:val="auto"/>
          <w:sz w:val="20"/>
          <w:szCs w:val="20"/>
          <w:lang w:val="et-EE"/>
        </w:rPr>
      </w:pPr>
      <w:r w:rsidRPr="08A0DE5A">
        <w:rPr>
          <w:b w:val="0"/>
          <w:color w:val="auto"/>
          <w:sz w:val="20"/>
          <w:szCs w:val="20"/>
          <w:lang w:val="et-EE"/>
        </w:rPr>
        <w:t>Lisad</w:t>
      </w:r>
    </w:p>
    <w:p w:rsidR="08A0DE5A" w:rsidP="08A0DE5A" w:rsidRDefault="08A0DE5A" w14:paraId="50BF23F4" w14:textId="709E9E54">
      <w:pPr>
        <w:rPr>
          <w:lang w:val="et-EE"/>
        </w:rPr>
      </w:pPr>
      <w:r w:rsidRPr="48122DB8">
        <w:rPr>
          <w:lang w:val="et-EE"/>
        </w:rPr>
        <w:br w:type="page"/>
      </w:r>
    </w:p>
    <w:p w:rsidRPr="00FF716D" w:rsidR="00983898" w:rsidP="08A0DE5A" w:rsidRDefault="0F1D66CB" w14:paraId="04235158" w14:textId="77777777">
      <w:pPr>
        <w:pStyle w:val="Pealkiri1"/>
        <w:numPr>
          <w:ilvl w:val="0"/>
          <w:numId w:val="18"/>
        </w:numPr>
        <w:rPr>
          <w:lang w:val="et-EE"/>
        </w:rPr>
      </w:pPr>
      <w:bookmarkStart w:name="_Toc2146614726" w:id="1709230640"/>
      <w:r w:rsidRPr="434147E2" w:rsidR="0F1D66CB">
        <w:rPr>
          <w:lang w:val="et-EE"/>
        </w:rPr>
        <w:t>Planeeringu koostamise eesmärk ja alused</w:t>
      </w:r>
      <w:bookmarkEnd w:id="1709230640"/>
    </w:p>
    <w:p w:rsidRPr="00FF716D" w:rsidR="00F97C3C" w:rsidP="008B4410" w:rsidRDefault="009D1662" w14:paraId="68EE8348" w14:textId="77777777">
      <w:pPr>
        <w:rPr>
          <w:lang w:val="et-EE"/>
        </w:rPr>
      </w:pPr>
      <w:r>
        <w:rPr>
          <w:lang w:val="et-EE"/>
        </w:rPr>
        <w:t>Jaanivälja põik 1, 3 ja 5</w:t>
      </w:r>
      <w:r w:rsidR="008F0512">
        <w:rPr>
          <w:lang w:val="et-EE"/>
        </w:rPr>
        <w:t xml:space="preserve"> kinnistu</w:t>
      </w:r>
      <w:r>
        <w:rPr>
          <w:lang w:val="et-EE"/>
        </w:rPr>
        <w:t>d</w:t>
      </w:r>
      <w:r w:rsidRPr="004D52F1" w:rsidR="004D52F1">
        <w:rPr>
          <w:lang w:val="et-EE"/>
        </w:rPr>
        <w:t xml:space="preserve"> (tunnus</w:t>
      </w:r>
      <w:r>
        <w:rPr>
          <w:lang w:val="et-EE"/>
        </w:rPr>
        <w:t>ed</w:t>
      </w:r>
      <w:r w:rsidRPr="004D52F1" w:rsidR="004D52F1">
        <w:rPr>
          <w:lang w:val="et-EE"/>
        </w:rPr>
        <w:t>:</w:t>
      </w:r>
      <w:r w:rsidRPr="08A0DE5A">
        <w:rPr>
          <w:rFonts w:ascii="Roboto" w:hAnsi="Roboto"/>
          <w:sz w:val="21"/>
          <w:szCs w:val="21"/>
          <w:shd w:val="clear" w:color="auto" w:fill="FFFFFF"/>
          <w:lang w:val="et-EE"/>
        </w:rPr>
        <w:t>65301:001:3642, 65301:001:3643, 65301:001:3644</w:t>
      </w:r>
      <w:r w:rsidRPr="004D52F1" w:rsidR="004D52F1">
        <w:rPr>
          <w:lang w:val="et-EE"/>
        </w:rPr>
        <w:t>) asu</w:t>
      </w:r>
      <w:r w:rsidR="004441BF">
        <w:rPr>
          <w:lang w:val="et-EE"/>
        </w:rPr>
        <w:t xml:space="preserve">vad </w:t>
      </w:r>
      <w:r w:rsidRPr="004D52F1" w:rsidR="004D52F1">
        <w:rPr>
          <w:lang w:val="et-EE"/>
        </w:rPr>
        <w:t xml:space="preserve">Harju maakonnas, Rae vallas, </w:t>
      </w:r>
      <w:r>
        <w:rPr>
          <w:lang w:val="et-EE"/>
        </w:rPr>
        <w:t xml:space="preserve">Rae </w:t>
      </w:r>
      <w:r w:rsidRPr="004D52F1" w:rsidR="004D52F1">
        <w:rPr>
          <w:lang w:val="et-EE"/>
        </w:rPr>
        <w:t xml:space="preserve">külas. </w:t>
      </w:r>
      <w:r w:rsidR="004441BF">
        <w:rPr>
          <w:lang w:val="et-EE"/>
        </w:rPr>
        <w:t xml:space="preserve">Jaanivälja põik 1, 5, 3 </w:t>
      </w:r>
      <w:r w:rsidRPr="004D52F1" w:rsidR="004D52F1">
        <w:rPr>
          <w:lang w:val="et-EE"/>
        </w:rPr>
        <w:t>kinnistu</w:t>
      </w:r>
      <w:r>
        <w:rPr>
          <w:lang w:val="et-EE"/>
        </w:rPr>
        <w:t>te</w:t>
      </w:r>
      <w:r w:rsidRPr="004D52F1" w:rsidR="004D52F1">
        <w:rPr>
          <w:lang w:val="et-EE"/>
        </w:rPr>
        <w:t xml:space="preserve"> sihtotstarve on 100% </w:t>
      </w:r>
      <w:r>
        <w:rPr>
          <w:lang w:val="et-EE"/>
        </w:rPr>
        <w:t>elamu</w:t>
      </w:r>
      <w:r w:rsidRPr="004D52F1" w:rsidR="004D52F1">
        <w:rPr>
          <w:lang w:val="et-EE"/>
        </w:rPr>
        <w:t>maa</w:t>
      </w:r>
      <w:r w:rsidR="004441BF">
        <w:rPr>
          <w:lang w:val="et-EE"/>
        </w:rPr>
        <w:t xml:space="preserve">, </w:t>
      </w:r>
      <w:r>
        <w:rPr>
          <w:lang w:val="et-EE"/>
        </w:rPr>
        <w:t xml:space="preserve">Planeeringualasse on kaasatud katastriüksus Jaanivälja põik (tunnus: </w:t>
      </w:r>
      <w:r w:rsidRPr="009D1662">
        <w:rPr>
          <w:lang w:val="et-EE"/>
        </w:rPr>
        <w:t>65301:001:3645</w:t>
      </w:r>
      <w:r>
        <w:rPr>
          <w:lang w:val="et-EE"/>
        </w:rPr>
        <w:t>), mis on t</w:t>
      </w:r>
      <w:r w:rsidRPr="009D1662">
        <w:rPr>
          <w:lang w:val="et-EE"/>
        </w:rPr>
        <w:t>ranspordimaa 100%</w:t>
      </w:r>
      <w:r>
        <w:rPr>
          <w:lang w:val="et-EE"/>
        </w:rPr>
        <w:t xml:space="preserve"> ja millel asub planeeritavate elamukinnistute ligipääsutee ning </w:t>
      </w:r>
      <w:r w:rsidR="00F97C3C">
        <w:rPr>
          <w:lang w:val="et-EE"/>
        </w:rPr>
        <w:t xml:space="preserve">tehnovõrgud. </w:t>
      </w:r>
      <w:r w:rsidR="008B4410">
        <w:rPr>
          <w:lang w:val="et-EE"/>
        </w:rPr>
        <w:t xml:space="preserve">Jaanivälja põik tänav on eratee. Lisaks on planeeringusse kaasatud Jaanivälja tee 1a (tunnus </w:t>
      </w:r>
      <w:r w:rsidRPr="008B4410" w:rsidR="008B4410">
        <w:rPr>
          <w:lang w:val="et-EE"/>
        </w:rPr>
        <w:br/>
      </w:r>
      <w:r w:rsidRPr="008B4410" w:rsidR="008B4410">
        <w:rPr>
          <w:lang w:val="et-EE"/>
        </w:rPr>
        <w:t>65301:001:4835</w:t>
      </w:r>
      <w:r w:rsidR="008B4410">
        <w:rPr>
          <w:lang w:val="et-EE"/>
        </w:rPr>
        <w:t>, sihtotstarve 100% maatulundusmaa</w:t>
      </w:r>
      <w:r w:rsidRPr="008B4410" w:rsidR="008B4410">
        <w:rPr>
          <w:lang w:val="et-EE"/>
        </w:rPr>
        <w:t>)</w:t>
      </w:r>
      <w:r w:rsidR="008B4410">
        <w:rPr>
          <w:lang w:val="et-EE"/>
        </w:rPr>
        <w:t xml:space="preserve"> kinnistu, 550 m</w:t>
      </w:r>
      <w:r w:rsidRPr="008B4410" w:rsidR="008B4410">
        <w:rPr>
          <w:vertAlign w:val="superscript"/>
          <w:lang w:val="et-EE"/>
        </w:rPr>
        <w:t>2</w:t>
      </w:r>
      <w:r w:rsidR="008B4410">
        <w:rPr>
          <w:lang w:val="et-EE"/>
        </w:rPr>
        <w:t xml:space="preserve"> tükk, mis on kavas liita Jaanivälja põik 5 kinnistule.</w:t>
      </w:r>
    </w:p>
    <w:p w:rsidRPr="00FF716D" w:rsidR="00983898" w:rsidP="08A0DE5A" w:rsidRDefault="0F1D66CB" w14:paraId="4ED20DE8" w14:textId="68DAE690">
      <w:pPr>
        <w:pStyle w:val="Pealkiri2"/>
        <w:numPr>
          <w:ilvl w:val="1"/>
          <w:numId w:val="18"/>
        </w:numPr>
        <w:rPr>
          <w:lang w:val="et-EE"/>
        </w:rPr>
      </w:pPr>
      <w:bookmarkStart w:name="_Toc1319251369" w:id="104227163"/>
      <w:r w:rsidRPr="434147E2" w:rsidR="0F1D66CB">
        <w:rPr>
          <w:lang w:val="et-EE"/>
        </w:rPr>
        <w:t>Planeeringu koostamise eesmärk ja alused</w:t>
      </w:r>
      <w:bookmarkEnd w:id="104227163"/>
    </w:p>
    <w:p w:rsidR="00F97C3C" w:rsidP="00EC518E" w:rsidRDefault="6454FE68" w14:paraId="3461D779" w14:textId="50654CEE">
      <w:pPr>
        <w:pStyle w:val="Kehatekst"/>
        <w:spacing w:after="20"/>
        <w:rPr>
          <w:lang w:val="et-EE"/>
        </w:rPr>
      </w:pPr>
      <w:r w:rsidRPr="38E71249">
        <w:t>Detailplaneeringu koostamise eesmärgiks on muuta kinnistutele varasemalt kehtestatud detailplaneeringuga  määratud  ehitusõiguse  tingimusi.  Lisaks  kavandatakse  muuta Jaanivälja põik 5 kinnistu ja Jaanivälja tee 1a katastriüksuse vahelist piiri, mille tulemusel suureneb Jaanivälja põik 5 kinnistu pindala. Planeeringuala suurus on ligikaudu 0,6 ha.</w:t>
      </w:r>
    </w:p>
    <w:p w:rsidR="38E71249" w:rsidP="38E71249" w:rsidRDefault="38E71249" w14:paraId="1B6B4A36" w14:textId="5E0BC026">
      <w:pPr>
        <w:pStyle w:val="Kehatekst"/>
        <w:spacing w:after="20"/>
        <w:rPr>
          <w:lang w:val="et-EE"/>
        </w:rPr>
      </w:pPr>
    </w:p>
    <w:p w:rsidR="00421DD2" w:rsidP="38E71249" w:rsidRDefault="0F1D66CB" w14:paraId="12112287" w14:textId="7D8B26A1">
      <w:pPr>
        <w:pStyle w:val="Kehatekst"/>
        <w:spacing w:after="20"/>
        <w:rPr>
          <w:lang w:val="et-EE"/>
        </w:rPr>
      </w:pPr>
      <w:r w:rsidRPr="38E71249">
        <w:rPr>
          <w:lang w:val="et-EE"/>
        </w:rPr>
        <w:t xml:space="preserve">Jaanivälja põik 1, 3 ja 5 ja Jaanivälja põik kinnistute alale on varasemalt kehtestatud Niidu kinnistu detailplaneering (KOV ID DP0488, OÜ Hirundo töö nr HDP 14/07), mille eesmärk on: lahendada maa-ala jaotamine kruntideks ja kehtestada maakasutuse ja ehitustingimused vastavalt planeerimisseadusele. Määrata piirangute kehtestamise vajadused ja ulatused. Planeeritaval alal moodustatakse 3 ühepereelamu krunti, 1 transpordimaa krunt. Detailplaneering on </w:t>
      </w:r>
      <w:r w:rsidRPr="38E71249" w:rsidR="2E29B959">
        <w:rPr>
          <w:lang w:val="et-EE"/>
        </w:rPr>
        <w:t>k</w:t>
      </w:r>
      <w:r w:rsidRPr="38E71249">
        <w:rPr>
          <w:lang w:val="et-EE"/>
        </w:rPr>
        <w:t>ehtestatud</w:t>
      </w:r>
      <w:r w:rsidRPr="38E71249" w:rsidR="46814683">
        <w:rPr>
          <w:lang w:val="et-EE"/>
        </w:rPr>
        <w:t xml:space="preserve"> </w:t>
      </w:r>
      <w:r w:rsidRPr="38E71249">
        <w:rPr>
          <w:lang w:val="et-EE"/>
        </w:rPr>
        <w:t xml:space="preserve">Rae Vallavalitsuse 9.06. 2008 korraldusega nr 415 ja ka realiseeritud. </w:t>
      </w:r>
    </w:p>
    <w:p w:rsidRPr="004441BF" w:rsidR="00F5243C" w:rsidP="38E71249" w:rsidRDefault="0F1D66CB" w14:paraId="251984E8" w14:textId="53390707">
      <w:pPr>
        <w:pStyle w:val="Kehatekst"/>
        <w:spacing w:after="20"/>
        <w:rPr>
          <w:lang w:val="et-EE"/>
        </w:rPr>
      </w:pPr>
      <w:r w:rsidRPr="38E71249">
        <w:rPr>
          <w:lang w:val="et-EE"/>
        </w:rPr>
        <w:t>Jaanivälja tee 1a kinnistu</w:t>
      </w:r>
      <w:r w:rsidRPr="38E71249" w:rsidR="14D04CA8">
        <w:rPr>
          <w:lang w:val="et-EE"/>
        </w:rPr>
        <w:t>l</w:t>
      </w:r>
      <w:r w:rsidRPr="38E71249">
        <w:rPr>
          <w:lang w:val="et-EE"/>
        </w:rPr>
        <w:t>e varem detailplaneeringut kehtestatud ei ole.</w:t>
      </w:r>
    </w:p>
    <w:p w:rsidR="00421DD2" w:rsidP="38E71249" w:rsidRDefault="00421DD2" w14:paraId="3CF2D8B6" w14:textId="77777777">
      <w:pPr>
        <w:pStyle w:val="Kehatekst"/>
        <w:spacing w:after="20"/>
        <w:rPr>
          <w:lang w:val="et-EE"/>
        </w:rPr>
      </w:pPr>
    </w:p>
    <w:p w:rsidR="00421DD2" w:rsidP="08A0DE5A" w:rsidRDefault="08A0DE5A" w14:paraId="49A2B41F" w14:textId="77777777">
      <w:pPr>
        <w:pStyle w:val="Kehatekst"/>
        <w:spacing w:after="20"/>
        <w:rPr>
          <w:lang w:val="et-EE"/>
        </w:rPr>
      </w:pPr>
      <w:r w:rsidRPr="08A0DE5A">
        <w:rPr>
          <w:lang w:val="et-EE"/>
        </w:rPr>
        <w:t xml:space="preserve">Niidu kinnistu detailplaneeringus määratud arhitektuursed tingimused: </w:t>
      </w:r>
    </w:p>
    <w:p w:rsidR="0F1D66CB" w:rsidP="38E71249" w:rsidRDefault="0F1D66CB" w14:paraId="13C4372D" w14:textId="06EED251">
      <w:pPr>
        <w:pStyle w:val="Kehatekst"/>
        <w:spacing w:after="20"/>
        <w:rPr>
          <w:lang w:val="et-EE"/>
        </w:rPr>
      </w:pPr>
      <w:r w:rsidRPr="38E71249">
        <w:rPr>
          <w:lang w:val="et-EE"/>
        </w:rPr>
        <w:t>põhihoone maksimaalne kõrgus rajataval alal on 9 m ja abihoone kõrgus 6 m.</w:t>
      </w:r>
    </w:p>
    <w:p w:rsidR="00421DD2" w:rsidP="08A0DE5A" w:rsidRDefault="280F349F" w14:paraId="089DC2C6" w14:textId="656D57BB">
      <w:pPr>
        <w:pStyle w:val="Kehatekst"/>
        <w:spacing w:after="20"/>
        <w:rPr>
          <w:lang w:val="et-EE"/>
        </w:rPr>
      </w:pPr>
      <w:r w:rsidRPr="38E71249">
        <w:rPr>
          <w:lang w:val="et-EE"/>
        </w:rPr>
        <w:t>Ehitisele r</w:t>
      </w:r>
      <w:r w:rsidRPr="38E71249" w:rsidR="0F1D66CB">
        <w:rPr>
          <w:lang w:val="et-EE"/>
        </w:rPr>
        <w:t>ajatav katuse kaldenurk 25 º-45 º.</w:t>
      </w:r>
    </w:p>
    <w:p w:rsidR="00421DD2" w:rsidP="08A0DE5A" w:rsidRDefault="08A0DE5A" w14:paraId="38F266C1" w14:textId="77777777">
      <w:pPr>
        <w:pStyle w:val="Kehatekst"/>
        <w:spacing w:after="20"/>
        <w:rPr>
          <w:lang w:val="et-EE"/>
        </w:rPr>
      </w:pPr>
      <w:r w:rsidRPr="08A0DE5A">
        <w:rPr>
          <w:lang w:val="et-EE"/>
        </w:rPr>
        <w:t>Täisehituse % olenevalt krundi suurusest on 13-14%.</w:t>
      </w:r>
    </w:p>
    <w:p w:rsidR="00421DD2" w:rsidP="00421DD2" w:rsidRDefault="08A0DE5A" w14:paraId="1E7C5A3C" w14:textId="62824F00">
      <w:pPr>
        <w:pStyle w:val="Kehatekst"/>
        <w:spacing w:after="20"/>
        <w:rPr>
          <w:lang w:val="et-EE"/>
        </w:rPr>
      </w:pPr>
      <w:r w:rsidRPr="434147E2" w:rsidR="08A0DE5A">
        <w:rPr>
          <w:lang w:val="et-EE"/>
        </w:rPr>
        <w:t>Hoonete kaugus kinnistu piirist 5</w:t>
      </w:r>
      <w:r w:rsidRPr="434147E2" w:rsidR="3B7C99BE">
        <w:rPr>
          <w:lang w:val="et-EE"/>
        </w:rPr>
        <w:t>-15</w:t>
      </w:r>
      <w:r w:rsidRPr="434147E2" w:rsidR="08A0DE5A">
        <w:rPr>
          <w:lang w:val="et-EE"/>
        </w:rPr>
        <w:t>m</w:t>
      </w:r>
    </w:p>
    <w:p w:rsidR="00421DD2" w:rsidP="00421DD2" w:rsidRDefault="0F1D66CB" w14:paraId="4A715783" w14:textId="77777777">
      <w:pPr>
        <w:pStyle w:val="Kehatekst"/>
        <w:spacing w:after="20"/>
        <w:rPr>
          <w:lang w:val="et-EE"/>
        </w:rPr>
      </w:pPr>
      <w:r w:rsidRPr="38E71249">
        <w:rPr>
          <w:lang w:val="et-EE"/>
        </w:rPr>
        <w:t>Tulepüsivusklass TP3</w:t>
      </w:r>
    </w:p>
    <w:p w:rsidR="38E71249" w:rsidP="38E71249" w:rsidRDefault="38E71249" w14:paraId="53250BA9" w14:textId="666D5774">
      <w:pPr>
        <w:pStyle w:val="Kehatekst"/>
        <w:spacing w:after="20"/>
        <w:rPr>
          <w:lang w:val="et-EE"/>
        </w:rPr>
      </w:pPr>
    </w:p>
    <w:p w:rsidR="05A6337B" w:rsidP="38E71249" w:rsidRDefault="05A6337B" w14:paraId="599ED2EE" w14:textId="304126D5">
      <w:pPr>
        <w:pStyle w:val="Kehatekst"/>
        <w:spacing w:after="20"/>
        <w:rPr>
          <w:u w:val="single"/>
          <w:lang w:val="et-EE"/>
        </w:rPr>
      </w:pPr>
      <w:r w:rsidRPr="38E71249">
        <w:rPr>
          <w:u w:val="single"/>
          <w:lang w:val="et-EE"/>
        </w:rPr>
        <w:t>Niidu kinnistu detailplaneering (kovID DP0488) muutub Jaanivälja põik 1, Jaanivälja põik 3 ja Jaanivälja põik 5 kinnistute ja lähiala detailplaneeringu kehtestamisel kehtetuks.</w:t>
      </w:r>
    </w:p>
    <w:p w:rsidR="0922C79E" w:rsidP="08A0DE5A" w:rsidRDefault="0922C79E" w14:paraId="61F5A451" w14:textId="0753087C">
      <w:pPr>
        <w:spacing w:after="20"/>
        <w:rPr>
          <w:lang w:val="et-EE"/>
        </w:rPr>
      </w:pPr>
    </w:p>
    <w:p w:rsidRPr="00FF716D" w:rsidR="00BC1EA8" w:rsidP="08A0DE5A" w:rsidRDefault="08A0DE5A" w14:paraId="3BF2AF67" w14:textId="77777777">
      <w:pPr>
        <w:rPr>
          <w:b/>
          <w:bCs/>
          <w:lang w:val="et-EE"/>
        </w:rPr>
      </w:pPr>
      <w:r w:rsidRPr="08A0DE5A">
        <w:rPr>
          <w:b/>
          <w:bCs/>
          <w:lang w:val="et-EE"/>
        </w:rPr>
        <w:t xml:space="preserve">Arvestamisele kuuluvad planeeringud, projektid, dokumendid ja uuringud: </w:t>
      </w:r>
    </w:p>
    <w:p w:rsidR="08A0DE5A" w:rsidP="08A0DE5A" w:rsidRDefault="08A0DE5A" w14:paraId="3BADB858" w14:textId="79BEB8A9">
      <w:pPr>
        <w:rPr>
          <w:lang w:val="et-EE"/>
        </w:rPr>
      </w:pPr>
      <w:r w:rsidRPr="08A0DE5A">
        <w:rPr>
          <w:lang w:val="et-EE"/>
        </w:rPr>
        <w:t>1. Planeerimisseadus;</w:t>
      </w:r>
    </w:p>
    <w:p w:rsidR="08A0DE5A" w:rsidP="08A0DE5A" w:rsidRDefault="0F1D66CB" w14:paraId="4187F36B" w14:textId="402BA7CF">
      <w:r w:rsidRPr="38E71249">
        <w:rPr>
          <w:lang w:val="et-EE"/>
        </w:rPr>
        <w:t>2. Ehitusseadustik;</w:t>
      </w:r>
    </w:p>
    <w:p w:rsidR="08A0DE5A" w:rsidP="08A0DE5A" w:rsidRDefault="0F1D66CB" w14:paraId="0A5B5AAA" w14:textId="7AC24A52">
      <w:r w:rsidRPr="38E71249">
        <w:rPr>
          <w:lang w:val="et-EE"/>
        </w:rPr>
        <w:t>4</w:t>
      </w:r>
      <w:r w:rsidRPr="38E71249">
        <w:rPr>
          <w:rFonts w:asciiTheme="minorHAnsi" w:hAnsiTheme="minorHAnsi"/>
          <w:lang w:val="et-EE"/>
        </w:rPr>
        <w:t>. Rae Valla põhjapiirkonna üldplaneering (</w:t>
      </w:r>
      <w:r w:rsidRPr="38E71249" w:rsidR="2F9363BE">
        <w:rPr>
          <w:rFonts w:asciiTheme="minorHAnsi" w:hAnsiTheme="minorHAnsi"/>
          <w:lang w:val="et-EE"/>
        </w:rPr>
        <w:t>kehtestatud 15.10.2024</w:t>
      </w:r>
      <w:r w:rsidRPr="38E71249">
        <w:rPr>
          <w:rFonts w:asciiTheme="minorHAnsi" w:hAnsiTheme="minorHAnsi"/>
          <w:lang w:val="et-EE"/>
        </w:rPr>
        <w:t>);</w:t>
      </w:r>
    </w:p>
    <w:p w:rsidR="08A0DE5A" w:rsidP="08A0DE5A" w:rsidRDefault="08A0DE5A" w14:paraId="408E9A5A" w14:textId="6E596C68">
      <w:r w:rsidRPr="08A0DE5A">
        <w:rPr>
          <w:lang w:val="et-EE"/>
        </w:rPr>
        <w:t>5. Haljastusnõuded projekteerimisel ja ehitamisel Rae vallas  (Rae  Vallavolikogu 18.10.2022 määrus nr 11);</w:t>
      </w:r>
    </w:p>
    <w:p w:rsidR="08A0DE5A" w:rsidP="08A0DE5A" w:rsidRDefault="08A0DE5A" w14:paraId="7CEB02E6" w14:textId="22A038D4">
      <w:r w:rsidRPr="08A0DE5A">
        <w:rPr>
          <w:lang w:val="et-EE"/>
        </w:rPr>
        <w:t>6. Haljastuse hindamise metoodika ning avaliku ala haljastuse nõuded (Rae Vallavalitsuse 30.08.2022 määrus nr 18);</w:t>
      </w:r>
    </w:p>
    <w:p w:rsidR="08A0DE5A" w:rsidP="08A0DE5A" w:rsidRDefault="08A0DE5A" w14:paraId="3F62C6F9" w14:textId="438E1D1C">
      <w:r w:rsidRPr="08A0DE5A">
        <w:rPr>
          <w:lang w:val="et-EE"/>
        </w:rPr>
        <w:t>7. Välisõhus leviva müra piiramise eesmärgil planeeringu koostamise kohta esitatavad nõuded (keskkonnaministri 03.10.2016 määrus nr 32);</w:t>
      </w:r>
    </w:p>
    <w:p w:rsidR="08A0DE5A" w:rsidP="08A0DE5A" w:rsidRDefault="08A0DE5A" w14:paraId="7784100C" w14:textId="0960555A">
      <w:r w:rsidRPr="08A0DE5A">
        <w:rPr>
          <w:lang w:val="et-EE"/>
        </w:rPr>
        <w:t>8. Planeeringu vormistamisele ja ülesehitusele esitatavad nõuded (riigihalduse ministri 17.10.2019 määrus nr 50);9.  Rae valla arengukava muutmine ja vastuvõtmine (Rae Vallavolikogu 20.09.2016 määrus nr 58);</w:t>
      </w:r>
    </w:p>
    <w:p w:rsidR="08A0DE5A" w:rsidP="08A0DE5A" w:rsidRDefault="08A0DE5A" w14:paraId="2CDEA6FB" w14:textId="7E2F29EF">
      <w:r w:rsidRPr="08A0DE5A">
        <w:rPr>
          <w:lang w:val="et-EE"/>
        </w:rPr>
        <w:t>10. Rae valla ühisveevärgi ja -kanalisatsiooni ning sademevee ärajuhtimise arendamise kava aastateks 2024 – 2035;</w:t>
      </w:r>
    </w:p>
    <w:p w:rsidR="08A0DE5A" w:rsidP="08A0DE5A" w:rsidRDefault="08A0DE5A" w14:paraId="6C66C376" w14:textId="153B70B4">
      <w:r w:rsidRPr="08A0DE5A">
        <w:rPr>
          <w:lang w:val="et-EE"/>
        </w:rPr>
        <w:t>11. Rae valla jäätmehoolduseeskiri (Rae Vallavolikogu 15.06.2021 määrus nr 73);</w:t>
      </w:r>
    </w:p>
    <w:p w:rsidR="08A0DE5A" w:rsidP="08A0DE5A" w:rsidRDefault="08A0DE5A" w14:paraId="65CEB944" w14:textId="4338A78D">
      <w:r w:rsidRPr="08A0DE5A">
        <w:rPr>
          <w:lang w:val="et-EE"/>
        </w:rPr>
        <w:t>12. Rae valla rajatiste väljaehitamise ja väljaehitamisega seotud kulude kandmise kokkuleppimise kord (Rae Vallavalitsuse 25.10.2022 määrus nr 23);</w:t>
      </w:r>
    </w:p>
    <w:p w:rsidR="08A0DE5A" w:rsidP="08A0DE5A" w:rsidRDefault="08A0DE5A" w14:paraId="4083FBF6" w14:textId="00692558">
      <w:r w:rsidRPr="08A0DE5A">
        <w:rPr>
          <w:lang w:val="et-EE"/>
        </w:rPr>
        <w:t>13. Digitaalselt teostatavate geodeetiliste alusplaanide, projektide, teostusjooniste ja detailplaneeringute esitamise kord (Rae Vallavalitsuse 15.02.2011 määrus nr 13);</w:t>
      </w:r>
    </w:p>
    <w:p w:rsidR="08A0DE5A" w:rsidP="08A0DE5A" w:rsidRDefault="08A0DE5A" w14:paraId="6C1DDD2F" w14:textId="41480575">
      <w:r w:rsidRPr="08A0DE5A">
        <w:rPr>
          <w:lang w:val="et-EE"/>
        </w:rPr>
        <w:t>14. Detailplaneeringute koostamise ning vormistamise juhend  (Rae  Vallavalitsuse 15.02.2011 määrus nr 14);</w:t>
      </w:r>
    </w:p>
    <w:p w:rsidR="08A0DE5A" w:rsidP="08A0DE5A" w:rsidRDefault="08A0DE5A" w14:paraId="61D3CB40" w14:textId="3EB14705">
      <w:r w:rsidRPr="08A0DE5A">
        <w:rPr>
          <w:lang w:val="et-EE"/>
        </w:rPr>
        <w:t>15. Kontaktvööndis kehtestatud detailplaneeringud;</w:t>
      </w:r>
    </w:p>
    <w:p w:rsidR="08A0DE5A" w:rsidP="08A0DE5A" w:rsidRDefault="0F1D66CB" w14:paraId="4FB36A87" w14:textId="1A761CEC">
      <w:pPr>
        <w:rPr>
          <w:lang w:val="et-EE"/>
        </w:rPr>
      </w:pPr>
      <w:r w:rsidRPr="38E71249">
        <w:rPr>
          <w:lang w:val="et-EE"/>
        </w:rPr>
        <w:t xml:space="preserve">16 Topo-geodeetiline alusplaan </w:t>
      </w:r>
      <w:r w:rsidRPr="38E71249" w:rsidR="602DFFB2">
        <w:rPr>
          <w:lang w:val="et-EE"/>
        </w:rPr>
        <w:t>(</w:t>
      </w:r>
      <w:r w:rsidRPr="38E71249">
        <w:rPr>
          <w:lang w:val="et-EE"/>
        </w:rPr>
        <w:t>Folden OÜ tööd nr 254-G-23</w:t>
      </w:r>
      <w:r w:rsidRPr="38E71249" w:rsidR="0DF64A85">
        <w:rPr>
          <w:lang w:val="et-EE"/>
        </w:rPr>
        <w:t>);</w:t>
      </w:r>
    </w:p>
    <w:p w:rsidR="08A0DE5A" w:rsidP="38E71249" w:rsidRDefault="0F1D66CB" w14:paraId="53C1AC3A" w14:textId="7C44EBD6">
      <w:pPr>
        <w:rPr>
          <w:lang w:val="et-EE"/>
        </w:rPr>
      </w:pPr>
      <w:r w:rsidRPr="38E71249">
        <w:rPr>
          <w:lang w:val="en-US"/>
        </w:rPr>
        <w:t>17. Planeeringualale</w:t>
      </w:r>
      <w:r w:rsidRPr="38E71249" w:rsidR="4660969F">
        <w:rPr>
          <w:lang w:val="en-US"/>
        </w:rPr>
        <w:t xml:space="preserve"> </w:t>
      </w:r>
      <w:r w:rsidRPr="38E71249">
        <w:rPr>
          <w:lang w:val="en-US"/>
        </w:rPr>
        <w:t>teostatud haljast</w:t>
      </w:r>
      <w:r w:rsidRPr="38E71249" w:rsidR="38D59BE1">
        <w:rPr>
          <w:lang w:val="en-US"/>
        </w:rPr>
        <w:t>u</w:t>
      </w:r>
      <w:r w:rsidRPr="38E71249">
        <w:rPr>
          <w:lang w:val="en-US"/>
        </w:rPr>
        <w:t>se inventeerimise aruanne</w:t>
      </w:r>
      <w:r w:rsidRPr="38E71249">
        <w:rPr>
          <w:color w:val="FF0000"/>
          <w:lang w:val="en-US"/>
        </w:rPr>
        <w:t xml:space="preserve"> </w:t>
      </w:r>
      <w:r w:rsidRPr="38E71249">
        <w:rPr>
          <w:lang w:val="en-US"/>
        </w:rPr>
        <w:t xml:space="preserve">(Grün-e OÜ töö nr </w:t>
      </w:r>
    </w:p>
    <w:p w:rsidR="08A0DE5A" w:rsidP="38E71249" w:rsidRDefault="780B7812" w14:paraId="77BD3378" w14:textId="16F3BC93">
      <w:pPr>
        <w:rPr>
          <w:lang w:val="et-EE"/>
        </w:rPr>
      </w:pPr>
      <w:r w:rsidRPr="38E71249">
        <w:rPr>
          <w:lang w:val="en-US"/>
        </w:rPr>
        <w:t>221124-1</w:t>
      </w:r>
      <w:r w:rsidRPr="38E71249" w:rsidR="0F1D66CB">
        <w:rPr>
          <w:lang w:val="en-US"/>
        </w:rPr>
        <w:t>);</w:t>
      </w:r>
    </w:p>
    <w:p w:rsidR="08A0DE5A" w:rsidP="08A0DE5A" w:rsidRDefault="0F1D66CB" w14:paraId="723577E4" w14:textId="02ECB03B">
      <w:pPr>
        <w:rPr>
          <w:lang w:val="en-US"/>
        </w:rPr>
      </w:pPr>
      <w:r w:rsidRPr="38E71249">
        <w:rPr>
          <w:lang w:val="en-US"/>
        </w:rPr>
        <w:t xml:space="preserve">18. </w:t>
      </w:r>
      <w:r w:rsidRPr="38E71249" w:rsidR="03FB8E4E">
        <w:rPr>
          <w:rFonts w:asciiTheme="minorHAnsi" w:hAnsiTheme="minorHAnsi"/>
          <w:lang w:val="en-US"/>
        </w:rPr>
        <w:t>Rae küla Jaanivälja põik 1, Jaanivälja põik 3 ja Jaanivälja põik 5 kinnistute ja lähiala detailplaneeringu algatamine ja lähteseisukohtade kinnitamine (</w:t>
      </w:r>
      <w:r w:rsidRPr="38E71249">
        <w:rPr>
          <w:rFonts w:asciiTheme="minorHAnsi" w:hAnsiTheme="minorHAnsi"/>
          <w:lang w:val="en-US"/>
        </w:rPr>
        <w:t xml:space="preserve">Rae vallavalitsuse 24. september 2024 </w:t>
      </w:r>
      <w:r w:rsidRPr="38E71249" w:rsidR="3BF273C7">
        <w:rPr>
          <w:rFonts w:asciiTheme="minorHAnsi" w:hAnsiTheme="minorHAnsi"/>
          <w:lang w:val="en-US"/>
        </w:rPr>
        <w:t xml:space="preserve">korraldus </w:t>
      </w:r>
      <w:r w:rsidRPr="38E71249">
        <w:rPr>
          <w:rFonts w:asciiTheme="minorHAnsi" w:hAnsiTheme="minorHAnsi"/>
          <w:lang w:val="en-US"/>
        </w:rPr>
        <w:t>nr 1506</w:t>
      </w:r>
      <w:r w:rsidRPr="38E71249" w:rsidR="3DB7063F">
        <w:rPr>
          <w:rFonts w:asciiTheme="minorHAnsi" w:hAnsiTheme="minorHAnsi"/>
          <w:lang w:val="en-US"/>
        </w:rPr>
        <w:t>)</w:t>
      </w:r>
      <w:r w:rsidRPr="38E71249">
        <w:rPr>
          <w:rFonts w:asciiTheme="minorHAnsi" w:hAnsiTheme="minorHAnsi"/>
          <w:lang w:val="en-US"/>
        </w:rPr>
        <w:t>;</w:t>
      </w:r>
    </w:p>
    <w:p w:rsidR="08A0DE5A" w:rsidP="08A0DE5A" w:rsidRDefault="08A0DE5A" w14:paraId="78296D74" w14:textId="61CEF56D">
      <w:pPr>
        <w:rPr>
          <w:lang w:val="et-EE"/>
        </w:rPr>
      </w:pPr>
      <w:r w:rsidRPr="48122DB8">
        <w:rPr>
          <w:lang w:val="et-EE"/>
        </w:rPr>
        <w:t>19 Muud asjakohased õigusaktid, standardid, normatiivid.</w:t>
      </w:r>
    </w:p>
    <w:p w:rsidR="48122DB8" w:rsidRDefault="48122DB8" w14:paraId="61BF83C1" w14:textId="375580CF">
      <w:r>
        <w:br w:type="page"/>
      </w:r>
    </w:p>
    <w:p w:rsidR="48122DB8" w:rsidP="48122DB8" w:rsidRDefault="48122DB8" w14:paraId="3D74A3B6" w14:textId="3C1770BE">
      <w:pPr>
        <w:rPr>
          <w:lang w:val="et-EE"/>
        </w:rPr>
      </w:pPr>
    </w:p>
    <w:p w:rsidRPr="00FF716D" w:rsidR="002E50E1" w:rsidP="38E71249" w:rsidRDefault="0819FAFE" w14:paraId="11681289" w14:textId="497AA4C1">
      <w:pPr>
        <w:pStyle w:val="Pealkiri2"/>
        <w:numPr>
          <w:ilvl w:val="1"/>
          <w:numId w:val="18"/>
        </w:numPr>
        <w:rPr>
          <w:lang w:val="et-EE"/>
        </w:rPr>
      </w:pPr>
      <w:bookmarkStart w:name="_Toc406826658" w:id="383311378"/>
      <w:r w:rsidRPr="434147E2" w:rsidR="0819FAFE">
        <w:rPr>
          <w:lang w:val="et-EE"/>
        </w:rPr>
        <w:t>Rae Valla põhjapiirkonna üldplaneering (kehtestatud 15.10.2024)</w:t>
      </w:r>
      <w:bookmarkEnd w:id="383311378"/>
      <w:r w:rsidRPr="434147E2" w:rsidR="0819FAFE">
        <w:rPr>
          <w:lang w:val="et-EE"/>
        </w:rPr>
        <w:t xml:space="preserve"> </w:t>
      </w:r>
    </w:p>
    <w:p w:rsidRPr="00FF716D" w:rsidR="002E50E1" w:rsidP="48122DB8" w:rsidRDefault="0F1D66CB" w14:paraId="4A94C7F5" w14:textId="584A283D">
      <w:pPr>
        <w:spacing w:before="240"/>
        <w:rPr>
          <w:lang w:val="et-EE"/>
        </w:rPr>
      </w:pPr>
      <w:r w:rsidRPr="48122DB8">
        <w:rPr>
          <w:lang w:val="et-EE"/>
        </w:rPr>
        <w:t>Detailplaneeringu koostamise eesmärk on kooskõlas</w:t>
      </w:r>
      <w:r w:rsidRPr="48122DB8" w:rsidR="3C99C8C0">
        <w:rPr>
          <w:lang w:val="et-EE"/>
        </w:rPr>
        <w:t xml:space="preserve"> </w:t>
      </w:r>
      <w:r w:rsidRPr="48122DB8">
        <w:rPr>
          <w:lang w:val="et-EE"/>
        </w:rPr>
        <w:t xml:space="preserve">Rae valla </w:t>
      </w:r>
      <w:r w:rsidRPr="48122DB8" w:rsidR="6F97B6EB">
        <w:rPr>
          <w:lang w:val="et-EE"/>
        </w:rPr>
        <w:t xml:space="preserve">põhjapiirkonna </w:t>
      </w:r>
      <w:r w:rsidRPr="48122DB8">
        <w:rPr>
          <w:lang w:val="et-EE"/>
        </w:rPr>
        <w:t>üldplaneering</w:t>
      </w:r>
      <w:r w:rsidRPr="48122DB8" w:rsidR="3F8F1B39">
        <w:rPr>
          <w:lang w:val="et-EE"/>
        </w:rPr>
        <w:t>uga</w:t>
      </w:r>
      <w:r w:rsidRPr="48122DB8">
        <w:rPr>
          <w:lang w:val="et-EE"/>
        </w:rPr>
        <w:t>, kus planeeringuala juhtotstarbeks  on määratud</w:t>
      </w:r>
      <w:r w:rsidRPr="48122DB8" w:rsidR="142479D1">
        <w:rPr>
          <w:lang w:val="et-EE"/>
        </w:rPr>
        <w:t xml:space="preserve"> </w:t>
      </w:r>
      <w:r w:rsidRPr="48122DB8" w:rsidR="613298FE">
        <w:rPr>
          <w:lang w:val="et-EE"/>
        </w:rPr>
        <w:t>väike</w:t>
      </w:r>
      <w:r w:rsidRPr="48122DB8">
        <w:rPr>
          <w:lang w:val="et-EE"/>
        </w:rPr>
        <w:t xml:space="preserve">elamumaa. </w:t>
      </w:r>
      <w:r w:rsidRPr="48122DB8" w:rsidR="4C1F6A43">
        <w:rPr>
          <w:lang w:val="et-EE"/>
        </w:rPr>
        <w:t xml:space="preserve">Planeeringuala </w:t>
      </w:r>
      <w:r w:rsidRPr="48122DB8" w:rsidR="0134D388">
        <w:rPr>
          <w:lang w:val="et-EE"/>
        </w:rPr>
        <w:t>üldplaneeringu järgi</w:t>
      </w:r>
      <w:r w:rsidRPr="48122DB8" w:rsidR="4C1F6A43">
        <w:rPr>
          <w:lang w:val="et-EE"/>
        </w:rPr>
        <w:t xml:space="preserve"> P9 Rae põhjapiirkonnas, mis on ü</w:t>
      </w:r>
      <w:r w:rsidRPr="48122DB8" w:rsidR="4C1F6A43">
        <w:rPr>
          <w:rFonts w:eastAsia="Arial" w:cs="Arial"/>
          <w:lang w:val="et-EE"/>
        </w:rPr>
        <w:t>leminekuala linnaliselt keskkonnalt looduslikule. Rae põhjapiirkond asub riigimaanteede Tartu mnt (2 Tallinn-Tartu-Võru-Luhamaa mnt) ja Raeküla tee (11334 Raeküla tee T2) ning Pirita-Ülemiste kanali vahelisel alal. Ala on kogu ulatuses ette nähtud hoonestada vaid väikeelamutega.</w:t>
      </w:r>
      <w:r w:rsidRPr="48122DB8" w:rsidR="78544465">
        <w:rPr>
          <w:rFonts w:eastAsia="Arial" w:cs="Arial"/>
          <w:lang w:val="et-EE"/>
        </w:rPr>
        <w:t xml:space="preserve"> Piirkonda teenindab Assaku lasteaed, perspektiivselt Rae küla lasteaed. Piirkonna kool on perspektiivselt Rae küla kool.</w:t>
      </w:r>
    </w:p>
    <w:tbl>
      <w:tblPr>
        <w:tblStyle w:val="Kontuurtabel"/>
        <w:tblW w:w="9075" w:type="dxa"/>
        <w:tblBorders>
          <w:top w:val="none" w:color="000000" w:themeColor="text1" w:sz="12" w:space="0"/>
          <w:left w:val="none" w:color="000000" w:themeColor="text1" w:sz="12" w:space="0"/>
          <w:bottom w:val="none" w:color="000000" w:themeColor="text1" w:sz="12" w:space="0"/>
          <w:right w:val="none" w:color="000000" w:themeColor="text1" w:sz="12" w:space="0"/>
          <w:insideH w:val="none" w:color="000000" w:themeColor="text1" w:sz="12" w:space="0"/>
          <w:insideV w:val="none" w:color="000000" w:themeColor="text1" w:sz="12" w:space="0"/>
        </w:tblBorders>
        <w:tblLook w:val="04A0" w:firstRow="1" w:lastRow="0" w:firstColumn="1" w:lastColumn="0" w:noHBand="0" w:noVBand="1"/>
      </w:tblPr>
      <w:tblGrid>
        <w:gridCol w:w="8631"/>
        <w:gridCol w:w="222"/>
        <w:gridCol w:w="222"/>
      </w:tblGrid>
      <w:tr w:rsidR="005E1D1A" w:rsidTr="48122DB8" w14:paraId="0562CB0E" w14:textId="77777777">
        <w:trPr>
          <w:gridAfter w:val="2"/>
          <w:trHeight w:val="300"/>
        </w:trPr>
        <w:tc>
          <w:tcPr>
            <w:tcW w:w="9075" w:type="dxa"/>
          </w:tcPr>
          <w:p w:rsidR="005E1D1A" w:rsidP="48122DB8" w:rsidRDefault="7CD2728F" w14:paraId="34CE0A41" w14:textId="7D8F7B76">
            <w:pPr>
              <w:jc w:val="left"/>
            </w:pPr>
            <w:r>
              <w:rPr>
                <w:noProof/>
              </w:rPr>
              <w:drawing>
                <wp:inline distT="0" distB="0" distL="0" distR="0" wp14:anchorId="289F34A5" wp14:editId="52D00517">
                  <wp:extent cx="4755320" cy="3407039"/>
                  <wp:effectExtent l="0" t="0" r="0" b="0"/>
                  <wp:docPr id="162570112" name="Pilt 16257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755320" cy="3407039"/>
                          </a:xfrm>
                          <a:prstGeom prst="rect">
                            <a:avLst/>
                          </a:prstGeom>
                        </pic:spPr>
                      </pic:pic>
                    </a:graphicData>
                  </a:graphic>
                </wp:inline>
              </w:drawing>
            </w:r>
          </w:p>
        </w:tc>
      </w:tr>
      <w:tr w:rsidR="48122DB8" w:rsidTr="48122DB8" w14:paraId="6E0A5D68" w14:textId="77777777">
        <w:trPr>
          <w:trHeight w:val="300"/>
        </w:trPr>
        <w:tc>
          <w:tcPr>
            <w:tcW w:w="9075" w:type="dxa"/>
          </w:tcPr>
          <w:p w:rsidR="047BAB78" w:rsidP="48122DB8" w:rsidRDefault="047BAB78" w14:paraId="10DB8521" w14:textId="7A6068DF">
            <w:pPr>
              <w:jc w:val="left"/>
            </w:pPr>
            <w:r>
              <w:rPr>
                <w:noProof/>
              </w:rPr>
              <w:drawing>
                <wp:inline distT="0" distB="0" distL="0" distR="0" wp14:anchorId="0494E0DE" wp14:editId="3B5C23A7">
                  <wp:extent cx="5130388" cy="1590682"/>
                  <wp:effectExtent l="0" t="0" r="0" b="0"/>
                  <wp:docPr id="1877468141" name="Pilt 1877468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130388" cy="1590682"/>
                          </a:xfrm>
                          <a:prstGeom prst="rect">
                            <a:avLst/>
                          </a:prstGeom>
                        </pic:spPr>
                      </pic:pic>
                    </a:graphicData>
                  </a:graphic>
                </wp:inline>
              </w:drawing>
            </w:r>
          </w:p>
        </w:tc>
        <w:tc>
          <w:tcPr>
            <w:tcW w:w="0" w:type="auto"/>
          </w:tcPr>
          <w:p w:rsidR="00D0751E" w:rsidRDefault="00D0751E" w14:paraId="6DA95AE2" w14:textId="77777777">
            <w:pPr>
              <w:spacing w:after="0" w:line="240" w:lineRule="auto"/>
              <w:jc w:val="left"/>
              <w:rPr>
                <w:rFonts w:asciiTheme="minorHAnsi" w:hAnsiTheme="minorHAnsi"/>
              </w:rPr>
            </w:pPr>
          </w:p>
        </w:tc>
        <w:tc>
          <w:tcPr>
            <w:tcW w:w="0" w:type="auto"/>
          </w:tcPr>
          <w:p w:rsidR="00D0751E" w:rsidRDefault="00D0751E" w14:paraId="15108345" w14:textId="77777777">
            <w:pPr>
              <w:spacing w:after="0" w:line="240" w:lineRule="auto"/>
              <w:jc w:val="left"/>
              <w:rPr>
                <w:rFonts w:asciiTheme="minorHAnsi" w:hAnsiTheme="minorHAnsi"/>
              </w:rPr>
            </w:pPr>
          </w:p>
        </w:tc>
      </w:tr>
    </w:tbl>
    <w:p w:rsidRPr="0050701B" w:rsidR="00FD1DB7" w:rsidP="00E45E2F" w:rsidRDefault="08A0DE5A" w14:paraId="19E9C290" w14:textId="4D9F73BE">
      <w:pPr>
        <w:pStyle w:val="Pealdis"/>
        <w:rPr>
          <w:lang w:val="et-EE"/>
        </w:rPr>
      </w:pPr>
      <w:r w:rsidRPr="48122DB8">
        <w:rPr>
          <w:lang w:val="et-EE"/>
        </w:rPr>
        <w:t>Skeem</w:t>
      </w:r>
      <w:r w:rsidRPr="48122DB8" w:rsidR="00E45E2F">
        <w:rPr>
          <w:lang w:val="et-EE"/>
        </w:rPr>
        <w:fldChar w:fldCharType="begin"/>
      </w:r>
      <w:r w:rsidRPr="48122DB8" w:rsidR="00E45E2F">
        <w:rPr>
          <w:lang w:val="et-EE"/>
        </w:rPr>
        <w:instrText xml:space="preserve"> SEQ Skeem \* ARABIC </w:instrText>
      </w:r>
      <w:r w:rsidRPr="48122DB8" w:rsidR="00E45E2F">
        <w:rPr>
          <w:lang w:val="et-EE"/>
        </w:rPr>
        <w:fldChar w:fldCharType="separate"/>
      </w:r>
      <w:r w:rsidRPr="48122DB8">
        <w:rPr>
          <w:noProof/>
          <w:lang w:val="et-EE"/>
        </w:rPr>
        <w:t>1</w:t>
      </w:r>
      <w:r w:rsidRPr="48122DB8" w:rsidR="00E45E2F">
        <w:rPr>
          <w:lang w:val="et-EE"/>
        </w:rPr>
        <w:fldChar w:fldCharType="end"/>
      </w:r>
      <w:r w:rsidRPr="48122DB8">
        <w:rPr>
          <w:lang w:val="et-EE"/>
        </w:rPr>
        <w:t xml:space="preserve">. Väljavõte Rae valla </w:t>
      </w:r>
      <w:r w:rsidRPr="48122DB8" w:rsidR="0F7C606E">
        <w:rPr>
          <w:lang w:val="et-EE"/>
        </w:rPr>
        <w:t>põhja piirkonna</w:t>
      </w:r>
      <w:r w:rsidRPr="48122DB8">
        <w:rPr>
          <w:lang w:val="et-EE"/>
        </w:rPr>
        <w:t>üldplaneeringust (allikas:</w:t>
      </w:r>
      <w:hyperlink r:id="rId16">
        <w:r w:rsidRPr="48122DB8">
          <w:rPr>
            <w:lang w:val="et-EE"/>
          </w:rPr>
          <w:t>https://map.rae.ee/gis</w:t>
        </w:r>
      </w:hyperlink>
      <w:r w:rsidRPr="48122DB8">
        <w:rPr>
          <w:lang w:val="et-EE"/>
        </w:rPr>
        <w:t>)</w:t>
      </w:r>
    </w:p>
    <w:p w:rsidRPr="005E1D1A" w:rsidR="001F256A" w:rsidP="08A0DE5A" w:rsidRDefault="0F1D66CB" w14:paraId="1F45F4B3" w14:textId="77777777">
      <w:pPr>
        <w:pStyle w:val="Pealkiri1"/>
        <w:numPr>
          <w:ilvl w:val="0"/>
          <w:numId w:val="18"/>
        </w:numPr>
        <w:rPr>
          <w:lang w:val="et-EE"/>
        </w:rPr>
      </w:pPr>
      <w:bookmarkStart w:name="_Toc726115659" w:id="1683593907"/>
      <w:r w:rsidRPr="434147E2" w:rsidR="0F1D66CB">
        <w:rPr>
          <w:lang w:val="et-EE"/>
        </w:rPr>
        <w:t>OLEMASOLEV OLUKORD</w:t>
      </w:r>
      <w:bookmarkEnd w:id="1683593907"/>
    </w:p>
    <w:p w:rsidRPr="004B7F2B" w:rsidR="009459FA" w:rsidP="08A0DE5A" w:rsidRDefault="0F1D66CB" w14:paraId="4F6059B4" w14:textId="77777777">
      <w:pPr>
        <w:pStyle w:val="Pealkiri2"/>
        <w:numPr>
          <w:ilvl w:val="1"/>
          <w:numId w:val="18"/>
        </w:numPr>
        <w:spacing w:after="240"/>
        <w:rPr>
          <w:lang w:val="et-EE"/>
        </w:rPr>
      </w:pPr>
      <w:bookmarkStart w:name="_Toc1498864940" w:id="54074237"/>
      <w:r w:rsidRPr="434147E2" w:rsidR="0F1D66CB">
        <w:rPr>
          <w:lang w:val="et-EE"/>
        </w:rPr>
        <w:t>Planeeritava ala kontaktvöönd</w:t>
      </w:r>
      <w:bookmarkEnd w:id="54074237"/>
    </w:p>
    <w:p w:rsidRPr="004B7F2B" w:rsidR="005E7876" w:rsidP="48122DB8" w:rsidRDefault="0F1D66CB" w14:paraId="2109FE4D" w14:textId="131E28C9">
      <w:pPr>
        <w:spacing w:before="240"/>
        <w:rPr>
          <w:lang w:val="et-EE"/>
        </w:rPr>
      </w:pPr>
      <w:r w:rsidRPr="48122DB8">
        <w:rPr>
          <w:lang w:val="et-EE"/>
        </w:rPr>
        <w:t>Planeeringuala asub Rae külas, Kõrvalmaantee Raeküla tee (nr</w:t>
      </w:r>
      <w:hyperlink r:id="rId17">
        <w:r w:rsidRPr="48122DB8">
          <w:rPr>
            <w:lang w:val="et-EE"/>
          </w:rPr>
          <w:t>11334</w:t>
        </w:r>
      </w:hyperlink>
      <w:r w:rsidRPr="48122DB8">
        <w:rPr>
          <w:lang w:val="et-EE"/>
        </w:rPr>
        <w:t xml:space="preserve">) ja </w:t>
      </w:r>
      <w:r w:rsidRPr="48122DB8" w:rsidR="0C084626">
        <w:rPr>
          <w:lang w:val="et-EE"/>
        </w:rPr>
        <w:t xml:space="preserve">Pirita-Ülemiste </w:t>
      </w:r>
      <w:r w:rsidRPr="48122DB8">
        <w:rPr>
          <w:lang w:val="et-EE"/>
        </w:rPr>
        <w:t xml:space="preserve">kanali vahelisel alal. </w:t>
      </w:r>
      <w:r w:rsidRPr="48122DB8" w:rsidR="1B7806C8">
        <w:rPr>
          <w:lang w:val="et-EE"/>
        </w:rPr>
        <w:t>Jaanivälja põik tänavale saab Jaanivälja teelt. Jaanivälja tee on eraomandis ning planeeringualal asuvate kinnistute igakordsete omanike kasuks on seatud tähtajatu ja tasuta teeservituut juurdepääsu tagamiseks.</w:t>
      </w:r>
      <w:r w:rsidRPr="48122DB8">
        <w:rPr>
          <w:lang w:val="et-EE"/>
        </w:rPr>
        <w:t xml:space="preserve"> 400m kaugusel, Raeküla tee ääres asub Jaani bussipeatus, kust sõidavad bussid nii Jüri Gümnaasiumisse, Järvekülla ja Peetrisse ning Tallinnasse. Lähim pood, perearsti keskus, kool ja lasteaed asuvad Peetris, Assakul ja Järvekülas. </w:t>
      </w:r>
    </w:p>
    <w:p w:rsidRPr="004B7F2B" w:rsidR="005E7876" w:rsidP="005E7876" w:rsidRDefault="08A0DE5A" w14:paraId="6F4F32D9" w14:textId="77777777">
      <w:pPr>
        <w:pStyle w:val="Kehatekst"/>
        <w:spacing w:after="20"/>
        <w:rPr>
          <w:lang w:val="et-EE"/>
        </w:rPr>
      </w:pPr>
      <w:r w:rsidRPr="08A0DE5A">
        <w:rPr>
          <w:lang w:val="et-EE"/>
        </w:rPr>
        <w:t>Ümberkaudsetel aladel on valdavalt elamu- ja maatulundusmaad.</w:t>
      </w:r>
    </w:p>
    <w:p w:rsidRPr="004B7F2B" w:rsidR="004329C7" w:rsidP="005E7876" w:rsidRDefault="004329C7" w14:paraId="5997CC1D" w14:textId="77777777">
      <w:pPr>
        <w:pStyle w:val="Kehatekst"/>
        <w:spacing w:after="20"/>
        <w:rPr>
          <w:lang w:val="et-EE"/>
        </w:rPr>
      </w:pPr>
    </w:p>
    <w:p w:rsidR="00484E7A" w:rsidP="005E7876" w:rsidRDefault="08A0DE5A" w14:paraId="3F975DD3" w14:textId="33390FF5">
      <w:pPr>
        <w:pStyle w:val="Kehatekst"/>
        <w:spacing w:after="20"/>
        <w:rPr>
          <w:lang w:val="et-EE"/>
        </w:rPr>
      </w:pPr>
      <w:r w:rsidRPr="08A0DE5A">
        <w:rPr>
          <w:lang w:val="et-EE"/>
        </w:rPr>
        <w:t>Juurdepääs planeeringualale nähakse ette olemasolevalt Jaanivälja põik tänavalt.</w:t>
      </w:r>
    </w:p>
    <w:tbl>
      <w:tblPr>
        <w:tblStyle w:val="Kontuurtabel"/>
        <w:tblW w:w="89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8926"/>
      </w:tblGrid>
      <w:tr w:rsidRPr="00FF6E5C" w:rsidR="004329C7" w:rsidTr="08A0DE5A" w14:paraId="2B93AFB6" w14:textId="77777777">
        <w:trPr>
          <w:trHeight w:val="943"/>
        </w:trPr>
        <w:tc>
          <w:tcPr>
            <w:tcW w:w="8926" w:type="dxa"/>
          </w:tcPr>
          <w:p w:rsidRPr="00FF6E5C" w:rsidR="004329C7" w:rsidP="00B6762D" w:rsidRDefault="00065D84" w14:paraId="396CFD65" w14:textId="6CF262CF">
            <w:pPr>
              <w:pStyle w:val="Kehatekst"/>
              <w:keepNext/>
              <w:spacing w:after="20"/>
              <w:jc w:val="left"/>
            </w:pPr>
            <w:r>
              <w:rPr>
                <w:noProof/>
              </w:rPr>
              <w:drawing>
                <wp:inline distT="0" distB="0" distL="0" distR="0" wp14:anchorId="01DC0CC0" wp14:editId="704CB294">
                  <wp:extent cx="4713478" cy="3602038"/>
                  <wp:effectExtent l="0" t="0" r="0" b="0"/>
                  <wp:docPr id="604091148" name="Pilt 60409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713478" cy="3602038"/>
                          </a:xfrm>
                          <a:prstGeom prst="rect">
                            <a:avLst/>
                          </a:prstGeom>
                        </pic:spPr>
                      </pic:pic>
                    </a:graphicData>
                  </a:graphic>
                </wp:inline>
              </w:drawing>
            </w:r>
          </w:p>
        </w:tc>
      </w:tr>
    </w:tbl>
    <w:p w:rsidRPr="00484E7A" w:rsidR="008B37D8" w:rsidP="008B37D8" w:rsidRDefault="08A0DE5A" w14:paraId="73C37240" w14:textId="77777777">
      <w:pPr>
        <w:pStyle w:val="Pealdis"/>
        <w:rPr>
          <w:lang w:val="et-EE"/>
        </w:rPr>
      </w:pPr>
      <w:r w:rsidRPr="08A0DE5A">
        <w:rPr>
          <w:lang w:val="et-EE"/>
        </w:rPr>
        <w:t xml:space="preserve">Skeem </w:t>
      </w:r>
      <w:r w:rsidRPr="08A0DE5A" w:rsidR="00E45E2F">
        <w:rPr>
          <w:lang w:val="et-EE"/>
        </w:rPr>
        <w:fldChar w:fldCharType="begin"/>
      </w:r>
      <w:r w:rsidRPr="08A0DE5A" w:rsidR="00E45E2F">
        <w:rPr>
          <w:lang w:val="et-EE"/>
        </w:rPr>
        <w:instrText xml:space="preserve"> SEQ Skeem \* ARABIC </w:instrText>
      </w:r>
      <w:r w:rsidRPr="08A0DE5A" w:rsidR="00E45E2F">
        <w:rPr>
          <w:lang w:val="et-EE"/>
        </w:rPr>
        <w:fldChar w:fldCharType="separate"/>
      </w:r>
      <w:r w:rsidRPr="08A0DE5A">
        <w:rPr>
          <w:noProof/>
          <w:lang w:val="et-EE"/>
        </w:rPr>
        <w:t>2</w:t>
      </w:r>
      <w:r w:rsidRPr="08A0DE5A" w:rsidR="00E45E2F">
        <w:rPr>
          <w:lang w:val="et-EE"/>
        </w:rPr>
        <w:fldChar w:fldCharType="end"/>
      </w:r>
      <w:r w:rsidRPr="08A0DE5A">
        <w:rPr>
          <w:lang w:val="et-EE"/>
        </w:rPr>
        <w:t>. Kontaktvööndi skeem (detailplaneeringute info ja alusplaan: Rae valla GIS portaali detailplaneeringute rakendus)</w:t>
      </w:r>
    </w:p>
    <w:p w:rsidR="0032415E" w:rsidP="008B37D8" w:rsidRDefault="08A0DE5A" w14:paraId="24DA39BB" w14:textId="77777777">
      <w:pPr>
        <w:rPr>
          <w:lang w:val="et-EE"/>
        </w:rPr>
      </w:pPr>
      <w:r w:rsidRPr="08A0DE5A">
        <w:rPr>
          <w:lang w:val="et-EE"/>
        </w:rPr>
        <w:t xml:space="preserve">Tegemist on järjest tiheneva asustusega elamupiirkonnaga. </w:t>
      </w:r>
    </w:p>
    <w:p w:rsidR="003A5BEB" w:rsidP="008B37D8" w:rsidRDefault="08A0DE5A" w14:paraId="55C34DF4" w14:textId="6EBA7E5F">
      <w:pPr>
        <w:rPr>
          <w:lang w:val="et-EE"/>
        </w:rPr>
      </w:pPr>
      <w:r w:rsidRPr="08A0DE5A">
        <w:rPr>
          <w:lang w:val="et-EE"/>
        </w:rPr>
        <w:t>Detailplaneeringu lähialal on hoonete katusekalded 0-45° vahemikus, enamuses on 15-45</w:t>
      </w:r>
      <w:r w:rsidRPr="08A0DE5A">
        <w:rPr>
          <w:rFonts w:ascii="Calibri" w:hAnsi="Calibri" w:cs="Calibri"/>
          <w:lang w:val="et-EE"/>
        </w:rPr>
        <w:t>°</w:t>
      </w:r>
      <w:r w:rsidRPr="08A0DE5A">
        <w:rPr>
          <w:lang w:val="et-EE"/>
        </w:rPr>
        <w:t xml:space="preserve"> kalletega katused. vt skeem 3. </w:t>
      </w:r>
    </w:p>
    <w:tbl>
      <w:tblPr>
        <w:tblStyle w:val="Kontuurtabel"/>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901"/>
      </w:tblGrid>
      <w:tr w:rsidR="003A5BEB" w:rsidTr="48122DB8" w14:paraId="1F72F646" w14:textId="77777777">
        <w:tc>
          <w:tcPr>
            <w:tcW w:w="9117" w:type="dxa"/>
          </w:tcPr>
          <w:p w:rsidR="003A5BEB" w:rsidP="003A5BEB" w:rsidRDefault="003A5BEB" w14:paraId="08CE6F91" w14:textId="77777777">
            <w:pPr>
              <w:keepNext/>
              <w:rPr>
                <w:lang w:val="et-EE"/>
              </w:rPr>
            </w:pPr>
            <w:r>
              <w:rPr>
                <w:noProof/>
                <w:lang w:val="en-US" w:eastAsia="en-US"/>
              </w:rPr>
              <w:drawing>
                <wp:inline distT="0" distB="0" distL="0" distR="0" wp14:anchorId="30572E93" wp14:editId="07777777">
                  <wp:extent cx="3606029" cy="2284142"/>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3606029" cy="2284142"/>
                          </a:xfrm>
                          <a:prstGeom prst="rect">
                            <a:avLst/>
                          </a:prstGeom>
                          <a:noFill/>
                          <a:ln w="9525">
                            <a:noFill/>
                            <a:miter lim="800000"/>
                            <a:headEnd/>
                            <a:tailEnd/>
                          </a:ln>
                        </pic:spPr>
                      </pic:pic>
                    </a:graphicData>
                  </a:graphic>
                </wp:inline>
              </w:drawing>
            </w:r>
            <w:r>
              <w:rPr>
                <w:noProof/>
                <w:lang w:val="en-US" w:eastAsia="en-US"/>
              </w:rPr>
              <w:drawing>
                <wp:inline distT="0" distB="0" distL="0" distR="0" wp14:anchorId="25819552" wp14:editId="07777777">
                  <wp:extent cx="1965342" cy="958832"/>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1965342" cy="958832"/>
                          </a:xfrm>
                          <a:prstGeom prst="rect">
                            <a:avLst/>
                          </a:prstGeom>
                          <a:noFill/>
                          <a:ln w="9525">
                            <a:noFill/>
                            <a:miter lim="800000"/>
                            <a:headEnd/>
                            <a:tailEnd/>
                          </a:ln>
                        </pic:spPr>
                      </pic:pic>
                    </a:graphicData>
                  </a:graphic>
                </wp:inline>
              </w:drawing>
            </w:r>
          </w:p>
        </w:tc>
      </w:tr>
    </w:tbl>
    <w:p w:rsidR="003A5BEB" w:rsidP="08A0DE5A" w:rsidRDefault="08A0DE5A" w14:paraId="22E311A1" w14:textId="77777777">
      <w:pPr>
        <w:pStyle w:val="Pealdis"/>
        <w:rPr>
          <w:lang w:val="et-EE"/>
        </w:rPr>
      </w:pPr>
      <w:r w:rsidRPr="08A0DE5A">
        <w:rPr>
          <w:lang w:val="et-EE"/>
        </w:rPr>
        <w:t xml:space="preserve">Skeem </w:t>
      </w:r>
      <w:r w:rsidR="003A5BEB">
        <w:fldChar w:fldCharType="begin"/>
      </w:r>
      <w:r w:rsidR="003A5BEB">
        <w:instrText xml:space="preserve"> SEQ Skeem \* ARABIC </w:instrText>
      </w:r>
      <w:r w:rsidR="003A5BEB">
        <w:fldChar w:fldCharType="separate"/>
      </w:r>
      <w:r w:rsidRPr="08A0DE5A">
        <w:rPr>
          <w:noProof/>
        </w:rPr>
        <w:t>3</w:t>
      </w:r>
      <w:r w:rsidR="003A5BEB">
        <w:fldChar w:fldCharType="end"/>
      </w:r>
      <w:r w:rsidRPr="08A0DE5A">
        <w:rPr>
          <w:lang w:val="et-EE"/>
        </w:rPr>
        <w:t>. Katusekallete näited detailplaneerinuala lähipiirkonnas (allikas X-GIS Maa-Amet maainfo ja Rae-Gis detailplaneeringute rakendus)</w:t>
      </w:r>
    </w:p>
    <w:tbl>
      <w:tblPr>
        <w:tblStyle w:val="Kontuurtabel"/>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901"/>
      </w:tblGrid>
      <w:tr w:rsidR="003A5BEB" w:rsidTr="08A0DE5A" w14:paraId="61CDCEAD" w14:textId="77777777">
        <w:tc>
          <w:tcPr>
            <w:tcW w:w="9117" w:type="dxa"/>
          </w:tcPr>
          <w:p w:rsidR="003A5BEB" w:rsidP="08A0DE5A" w:rsidRDefault="003A5BEB" w14:paraId="6BB9E253" w14:textId="77777777">
            <w:pPr>
              <w:rPr>
                <w:lang w:val="et-EE"/>
              </w:rPr>
            </w:pPr>
            <w:r>
              <w:rPr>
                <w:noProof/>
              </w:rPr>
              <w:drawing>
                <wp:inline distT="0" distB="0" distL="0" distR="0" wp14:anchorId="7C369D48" wp14:editId="4EA9DB95">
                  <wp:extent cx="2866126" cy="1203960"/>
                  <wp:effectExtent l="19050" t="0" r="0" b="0"/>
                  <wp:docPr id="16" name="Picture 14" descr="Fotolao pil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1">
                            <a:extLst>
                              <a:ext uri="{28A0092B-C50C-407E-A947-70E740481C1C}">
                                <a14:useLocalDpi xmlns:a14="http://schemas.microsoft.com/office/drawing/2010/main" val="0"/>
                              </a:ext>
                            </a:extLst>
                          </a:blip>
                          <a:stretch>
                            <a:fillRect/>
                          </a:stretch>
                        </pic:blipFill>
                        <pic:spPr>
                          <a:xfrm>
                            <a:off x="0" y="0"/>
                            <a:ext cx="2866126" cy="1203960"/>
                          </a:xfrm>
                          <a:prstGeom prst="rect">
                            <a:avLst/>
                          </a:prstGeom>
                        </pic:spPr>
                      </pic:pic>
                    </a:graphicData>
                  </a:graphic>
                </wp:inline>
              </w:drawing>
            </w:r>
          </w:p>
        </w:tc>
      </w:tr>
      <w:tr w:rsidR="003A5BEB" w:rsidTr="08A0DE5A" w14:paraId="23DE523C" w14:textId="77777777">
        <w:tc>
          <w:tcPr>
            <w:tcW w:w="9117" w:type="dxa"/>
          </w:tcPr>
          <w:p w:rsidR="003A5BEB" w:rsidP="08A0DE5A" w:rsidRDefault="003A5BEB" w14:paraId="52E56223" w14:textId="77777777">
            <w:pPr>
              <w:keepNext/>
              <w:rPr>
                <w:lang w:val="et-EE" w:eastAsia="en-US"/>
              </w:rPr>
            </w:pPr>
            <w:r>
              <w:rPr>
                <w:noProof/>
              </w:rPr>
              <w:drawing>
                <wp:inline distT="0" distB="0" distL="0" distR="0" wp14:anchorId="2BE89A88" wp14:editId="047C9CE6">
                  <wp:extent cx="2876550" cy="1980718"/>
                  <wp:effectExtent l="19050" t="0" r="0" b="0"/>
                  <wp:docPr id="19" name="Picture 16" descr="fotolaopil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2">
                            <a:extLst>
                              <a:ext uri="{28A0092B-C50C-407E-A947-70E740481C1C}">
                                <a14:useLocalDpi xmlns:a14="http://schemas.microsoft.com/office/drawing/2010/main" val="0"/>
                              </a:ext>
                            </a:extLst>
                          </a:blip>
                          <a:stretch>
                            <a:fillRect/>
                          </a:stretch>
                        </pic:blipFill>
                        <pic:spPr>
                          <a:xfrm>
                            <a:off x="0" y="0"/>
                            <a:ext cx="2876550" cy="1980718"/>
                          </a:xfrm>
                          <a:prstGeom prst="rect">
                            <a:avLst/>
                          </a:prstGeom>
                        </pic:spPr>
                      </pic:pic>
                    </a:graphicData>
                  </a:graphic>
                </wp:inline>
              </w:drawing>
            </w:r>
          </w:p>
        </w:tc>
      </w:tr>
    </w:tbl>
    <w:p w:rsidRPr="003A5BEB" w:rsidR="003A5BEB" w:rsidP="08A0DE5A" w:rsidRDefault="08A0DE5A" w14:paraId="0017BFF4" w14:textId="77777777">
      <w:pPr>
        <w:pStyle w:val="Pealdis"/>
        <w:rPr>
          <w:lang w:val="et-EE"/>
        </w:rPr>
      </w:pPr>
      <w:r w:rsidRPr="08A0DE5A">
        <w:rPr>
          <w:lang w:val="et-EE"/>
        </w:rPr>
        <w:t xml:space="preserve">Foto </w:t>
      </w:r>
      <w:r w:rsidR="003A5BEB">
        <w:fldChar w:fldCharType="begin"/>
      </w:r>
      <w:r w:rsidR="003A5BEB">
        <w:instrText xml:space="preserve"> SEQ Foto \* ARABIC </w:instrText>
      </w:r>
      <w:r w:rsidR="003A5BEB">
        <w:fldChar w:fldCharType="separate"/>
      </w:r>
      <w:r w:rsidRPr="08A0DE5A">
        <w:rPr>
          <w:noProof/>
        </w:rPr>
        <w:t>1</w:t>
      </w:r>
      <w:r w:rsidR="003A5BEB">
        <w:fldChar w:fldCharType="end"/>
      </w:r>
      <w:r w:rsidRPr="08A0DE5A">
        <w:rPr>
          <w:lang w:val="et-EE"/>
        </w:rPr>
        <w:t>. Näiteid lähiala katusekalletest (allikas: Maa-Ameti fotoladu)</w:t>
      </w:r>
    </w:p>
    <w:p w:rsidRPr="000A6AAE" w:rsidR="0059016A" w:rsidP="08A0DE5A" w:rsidRDefault="0F1D66CB" w14:paraId="62A21B88" w14:textId="77777777">
      <w:pPr>
        <w:pStyle w:val="Pealkiri2"/>
        <w:numPr>
          <w:ilvl w:val="1"/>
          <w:numId w:val="18"/>
        </w:numPr>
        <w:spacing w:after="240"/>
        <w:rPr>
          <w:lang w:val="et-EE"/>
        </w:rPr>
      </w:pPr>
      <w:bookmarkStart w:name="_Toc1056052937" w:id="2090424706"/>
      <w:r w:rsidRPr="434147E2" w:rsidR="0F1D66CB">
        <w:rPr>
          <w:lang w:val="et-EE"/>
        </w:rPr>
        <w:t>Planeeringuala</w:t>
      </w:r>
      <w:bookmarkEnd w:id="2090424706"/>
    </w:p>
    <w:p w:rsidR="08A0DE5A" w:rsidP="08A0DE5A" w:rsidRDefault="08A0DE5A" w14:paraId="791E55D9" w14:textId="52EFA45E">
      <w:pPr>
        <w:pStyle w:val="Kehatekst"/>
        <w:spacing w:after="0"/>
        <w:rPr>
          <w:lang w:val="et-EE"/>
        </w:rPr>
      </w:pPr>
      <w:r w:rsidRPr="08A0DE5A">
        <w:rPr>
          <w:lang w:val="et-EE"/>
        </w:rPr>
        <w:t>Planeeringuala pindala on ligikaudu 0,6 ha ning see hõlmab:</w:t>
      </w:r>
    </w:p>
    <w:p w:rsidR="08A0DE5A" w:rsidP="08A0DE5A" w:rsidRDefault="08A0DE5A" w14:paraId="38E9982F" w14:textId="4FE6FDFD">
      <w:pPr>
        <w:pStyle w:val="Kehatekst"/>
        <w:numPr>
          <w:ilvl w:val="0"/>
          <w:numId w:val="3"/>
        </w:numPr>
        <w:spacing w:after="0"/>
        <w:rPr>
          <w:lang w:val="et-EE"/>
        </w:rPr>
      </w:pPr>
      <w:r w:rsidRPr="08A0DE5A">
        <w:rPr>
          <w:lang w:val="et-EE"/>
        </w:rPr>
        <w:t>Jaanivälja põik 1 kinnistut (registriosa nr 9839102, katastritunnus 65301:001:3642, pindala 1449 m , sihtotstarve elamumaa 100%);</w:t>
      </w:r>
    </w:p>
    <w:p w:rsidR="08A0DE5A" w:rsidP="08A0DE5A" w:rsidRDefault="08A0DE5A" w14:paraId="689007C7" w14:textId="0CFC1562">
      <w:pPr>
        <w:pStyle w:val="Kehatekst"/>
        <w:numPr>
          <w:ilvl w:val="0"/>
          <w:numId w:val="3"/>
        </w:numPr>
        <w:spacing w:after="0"/>
        <w:rPr>
          <w:lang w:val="et-EE"/>
        </w:rPr>
      </w:pPr>
      <w:r w:rsidRPr="08A0DE5A">
        <w:rPr>
          <w:lang w:val="et-EE"/>
        </w:rPr>
        <w:t>Jaanivälja põik 3 kinnistut (registriosa nr 4325250, katastritunnus 65301:001:3643, pindala 1481 m , sihtotstarve elamumaa 100%);</w:t>
      </w:r>
    </w:p>
    <w:p w:rsidR="08A0DE5A" w:rsidP="08A0DE5A" w:rsidRDefault="08A0DE5A" w14:paraId="73D823B8" w14:textId="58A49106">
      <w:pPr>
        <w:pStyle w:val="Kehatekst"/>
        <w:numPr>
          <w:ilvl w:val="0"/>
          <w:numId w:val="3"/>
        </w:numPr>
        <w:spacing w:after="0"/>
        <w:rPr>
          <w:lang w:val="et-EE"/>
        </w:rPr>
      </w:pPr>
      <w:r w:rsidRPr="08A0DE5A">
        <w:rPr>
          <w:lang w:val="et-EE"/>
        </w:rPr>
        <w:t>Jaanivälja põik 5 kinnistut (registriosa nr 4325350, katastritunnus 65301:001:3644, pindala 1518 m , sihtotstarve elamumaa 100%);</w:t>
      </w:r>
    </w:p>
    <w:p w:rsidR="08A0DE5A" w:rsidP="08A0DE5A" w:rsidRDefault="08A0DE5A" w14:paraId="5F781A25" w14:textId="139FB6A6">
      <w:pPr>
        <w:pStyle w:val="Kehatekst"/>
        <w:numPr>
          <w:ilvl w:val="0"/>
          <w:numId w:val="3"/>
        </w:numPr>
        <w:spacing w:after="0"/>
        <w:rPr>
          <w:lang w:val="et-EE"/>
        </w:rPr>
      </w:pPr>
      <w:r w:rsidRPr="08A0DE5A">
        <w:rPr>
          <w:lang w:val="et-EE"/>
        </w:rPr>
        <w:t>Jaanivälja  põik  kinnistut  (registriosa  nr  4325450,  katastritunnus  65301:001:3645, pindala 631 m , sihtotstarve transpordimaa 100%);</w:t>
      </w:r>
    </w:p>
    <w:p w:rsidR="08A0DE5A" w:rsidP="08A0DE5A" w:rsidRDefault="08A0DE5A" w14:paraId="5D6753C4" w14:textId="05B30EE2">
      <w:pPr>
        <w:pStyle w:val="Kehatekst"/>
        <w:numPr>
          <w:ilvl w:val="0"/>
          <w:numId w:val="3"/>
        </w:numPr>
        <w:spacing w:after="0"/>
        <w:rPr>
          <w:lang w:val="et-EE"/>
        </w:rPr>
      </w:pPr>
      <w:r w:rsidRPr="08A0DE5A">
        <w:rPr>
          <w:lang w:val="et-EE"/>
        </w:rPr>
        <w:t>Jaanivälja tee 1a katastriüksuse osa, mis kuulub kinnistu registriosa nr 4325550 koosseisu  (katastritunnus  65301:001:4835,  pindala  8059 m ,  sihtotstarve maatulundusmaa 100%) ja lähiala.</w:t>
      </w:r>
    </w:p>
    <w:p w:rsidR="08A0DE5A" w:rsidP="08A0DE5A" w:rsidRDefault="08A0DE5A" w14:paraId="7F1CBE4E" w14:textId="68B92347">
      <w:pPr>
        <w:pStyle w:val="Kehatekst"/>
        <w:spacing w:after="0"/>
        <w:rPr>
          <w:lang w:val="et-EE"/>
        </w:rPr>
      </w:pPr>
      <w:r w:rsidRPr="08A0DE5A">
        <w:rPr>
          <w:lang w:val="et-EE"/>
        </w:rPr>
        <w:t>Lähialana kaasatakse planeeringusse maa-ala, mis on vajalik teede- ja tehnovõrkude planeerimiseks.</w:t>
      </w:r>
    </w:p>
    <w:p w:rsidRPr="0032415E" w:rsidR="00EE4C0E" w:rsidP="08A0DE5A" w:rsidRDefault="0F1D66CB" w14:paraId="4FE08FA1" w14:textId="77777777">
      <w:pPr>
        <w:pStyle w:val="Pealkiri3"/>
        <w:numPr>
          <w:ilvl w:val="2"/>
          <w:numId w:val="18"/>
        </w:numPr>
        <w:rPr>
          <w:lang w:val="et-EE"/>
        </w:rPr>
      </w:pPr>
      <w:bookmarkStart w:name="_Toc410078849" w:id="8"/>
      <w:bookmarkStart w:name="_Toc1922746977" w:id="2097151205"/>
      <w:r w:rsidRPr="434147E2" w:rsidR="0F1D66CB">
        <w:rPr>
          <w:lang w:val="et-EE"/>
        </w:rPr>
        <w:t>Maaomand planeeritaval alal</w:t>
      </w:r>
      <w:bookmarkEnd w:id="8"/>
      <w:r>
        <w:tab/>
      </w:r>
      <w:bookmarkEnd w:id="2097151205"/>
    </w:p>
    <w:p w:rsidR="005E7876" w:rsidP="08A0DE5A" w:rsidRDefault="08A0DE5A" w14:paraId="6544D4B0" w14:textId="77777777">
      <w:pPr>
        <w:pStyle w:val="Textbody"/>
        <w:shd w:val="clear" w:color="auto" w:fill="FFFFFF" w:themeFill="background1"/>
        <w:rPr>
          <w:b w:val="0"/>
          <w:bCs w:val="0"/>
          <w:sz w:val="22"/>
          <w:szCs w:val="22"/>
          <w:lang w:val="et-EE"/>
        </w:rPr>
      </w:pPr>
      <w:r w:rsidRPr="08A0DE5A">
        <w:rPr>
          <w:b w:val="0"/>
          <w:bCs w:val="0"/>
          <w:sz w:val="22"/>
          <w:szCs w:val="22"/>
          <w:lang w:val="et-EE"/>
        </w:rPr>
        <w:t>Planeeritavad kinnistud on eraomandis.</w:t>
      </w:r>
    </w:p>
    <w:p w:rsidRPr="0032415E" w:rsidR="00221B08" w:rsidP="08A0DE5A" w:rsidRDefault="0F1D66CB" w14:paraId="76F55CB3" w14:textId="77777777">
      <w:pPr>
        <w:pStyle w:val="Pealkiri3"/>
        <w:numPr>
          <w:ilvl w:val="2"/>
          <w:numId w:val="18"/>
        </w:numPr>
        <w:rPr>
          <w:lang w:val="et-EE"/>
        </w:rPr>
      </w:pPr>
      <w:bookmarkStart w:name="_Toc787335233" w:id="922901706"/>
      <w:r w:rsidRPr="434147E2" w:rsidR="0F1D66CB">
        <w:rPr>
          <w:rFonts w:ascii="Verdana" w:hAnsi="Verdana" w:asciiTheme="minorAscii" w:hAnsiTheme="minorAscii"/>
          <w:lang w:val="et-EE"/>
        </w:rPr>
        <w:t>Maa-ala üldiseloomustus</w:t>
      </w:r>
      <w:bookmarkEnd w:id="922901706"/>
    </w:p>
    <w:p w:rsidR="004B7F2B" w:rsidP="48122DB8" w:rsidRDefault="08A0DE5A" w14:paraId="4E5F9D08" w14:textId="5BC52EF9">
      <w:pPr>
        <w:pStyle w:val="Kehatekst"/>
        <w:spacing w:after="20"/>
        <w:rPr>
          <w:lang w:val="et-EE"/>
        </w:rPr>
      </w:pPr>
      <w:r w:rsidRPr="434147E2" w:rsidR="08A0DE5A">
        <w:rPr>
          <w:lang w:val="et-EE"/>
        </w:rPr>
        <w:t>Planeeringuala asub Rae külas, Kõrvalmaantee Raeküla tee (nr</w:t>
      </w:r>
      <w:hyperlink r:id="R8076240d3dc34dc9">
        <w:r w:rsidRPr="434147E2" w:rsidR="08A0DE5A">
          <w:rPr>
            <w:lang w:val="et-EE"/>
          </w:rPr>
          <w:t>11334</w:t>
        </w:r>
      </w:hyperlink>
      <w:r w:rsidRPr="434147E2" w:rsidR="08A0DE5A">
        <w:rPr>
          <w:lang w:val="et-EE"/>
        </w:rPr>
        <w:t xml:space="preserve">) ja </w:t>
      </w:r>
      <w:r w:rsidRPr="434147E2" w:rsidR="6033DC01">
        <w:rPr>
          <w:rFonts w:ascii="Arial" w:hAnsi="Arial" w:eastAsia="" w:cs="" w:asciiTheme="minorAscii" w:hAnsiTheme="minorAscii" w:eastAsiaTheme="minorEastAsia" w:cstheme="minorBidi"/>
          <w:noProof w:val="0"/>
          <w:color w:val="auto"/>
          <w:sz w:val="22"/>
          <w:szCs w:val="22"/>
          <w:lang w:val="et-EE" w:eastAsia="da-DK" w:bidi="ar-SA"/>
        </w:rPr>
        <w:t>Pirita</w:t>
      </w:r>
      <w:r w:rsidRPr="434147E2" w:rsidR="08A0DE5A">
        <w:rPr>
          <w:rFonts w:ascii="Arial" w:hAnsi="Arial" w:eastAsia="" w:cs="" w:asciiTheme="minorAscii" w:hAnsiTheme="minorAscii" w:eastAsiaTheme="minorEastAsia" w:cstheme="minorBidi"/>
          <w:color w:val="auto"/>
          <w:sz w:val="22"/>
          <w:szCs w:val="22"/>
          <w:lang w:val="et-EE" w:eastAsia="da-DK" w:bidi="ar-SA"/>
        </w:rPr>
        <w:t>-</w:t>
      </w:r>
      <w:r w:rsidRPr="434147E2" w:rsidR="6A7D98B8">
        <w:rPr>
          <w:rFonts w:ascii="Arial" w:hAnsi="Arial" w:eastAsia="" w:cs="" w:asciiTheme="minorAscii" w:hAnsiTheme="minorAscii" w:eastAsiaTheme="minorEastAsia" w:cstheme="minorBidi"/>
          <w:color w:val="auto"/>
          <w:sz w:val="22"/>
          <w:szCs w:val="22"/>
          <w:lang w:val="et-EE" w:eastAsia="da-DK" w:bidi="ar-SA"/>
        </w:rPr>
        <w:t>Ü</w:t>
      </w:r>
      <w:r w:rsidRPr="434147E2" w:rsidR="08A0DE5A">
        <w:rPr>
          <w:rFonts w:ascii="Arial" w:hAnsi="Arial" w:eastAsia="" w:cs="" w:asciiTheme="minorAscii" w:hAnsiTheme="minorAscii" w:eastAsiaTheme="minorEastAsia" w:cstheme="minorBidi"/>
          <w:color w:val="auto"/>
          <w:sz w:val="22"/>
          <w:szCs w:val="22"/>
          <w:lang w:val="et-EE" w:eastAsia="da-DK" w:bidi="ar-SA"/>
        </w:rPr>
        <w:t>lemiste</w:t>
      </w:r>
      <w:r w:rsidRPr="434147E2" w:rsidR="08A0DE5A">
        <w:rPr>
          <w:lang w:val="et-EE"/>
        </w:rPr>
        <w:t xml:space="preserve"> kanali vahelisel alal. Juurdepääs planeeringualale nähakse ette Jaanivälja põik tänavalt. Planeeringuala on valdavalt tasane, kõrguspunktid jäävad 42.12 ja 39.38 vahele. Planeeringuala on nõrgalt edela suunas kaldu. Planeeringuala läänepiiril asub kraav, kuhu valgub ka valdav osa planeeringuala pinnasesse mitte imenduvat vihmavett.</w:t>
      </w:r>
    </w:p>
    <w:p w:rsidRPr="0032415E" w:rsidR="00C73E59" w:rsidP="08A0DE5A" w:rsidRDefault="0F1D66CB" w14:paraId="27CFE8C8" w14:textId="77777777">
      <w:pPr>
        <w:pStyle w:val="Pealkiri3"/>
        <w:numPr>
          <w:ilvl w:val="2"/>
          <w:numId w:val="18"/>
        </w:numPr>
        <w:rPr>
          <w:lang w:val="et-EE"/>
        </w:rPr>
      </w:pPr>
      <w:bookmarkStart w:name="_Toc237081984" w:id="12"/>
      <w:bookmarkStart w:name="_Toc331954665" w:id="13"/>
      <w:bookmarkStart w:name="_Toc134223652" w:id="1034912261"/>
      <w:r w:rsidRPr="434147E2" w:rsidR="0F1D66CB">
        <w:rPr>
          <w:lang w:val="et-EE"/>
        </w:rPr>
        <w:t>Tehnovõrgud ja kitsendused</w:t>
      </w:r>
      <w:bookmarkEnd w:id="1034912261"/>
    </w:p>
    <w:p w:rsidR="005E7876" w:rsidP="005E7876" w:rsidRDefault="08A0DE5A" w14:paraId="263B2044" w14:textId="77777777">
      <w:pPr>
        <w:pStyle w:val="Kehatekst"/>
        <w:spacing w:after="0"/>
        <w:rPr>
          <w:lang w:val="et-EE"/>
        </w:rPr>
      </w:pPr>
      <w:r w:rsidRPr="08A0DE5A">
        <w:rPr>
          <w:lang w:val="et-EE"/>
        </w:rPr>
        <w:t>Planeeritaval alal lasuvad järgmised maakasutuspiirangud ja kitsendused:</w:t>
      </w:r>
    </w:p>
    <w:p w:rsidRPr="005E7876" w:rsidR="00AA7191" w:rsidP="00AA7191" w:rsidRDefault="00AA7191" w14:paraId="07547A01" w14:textId="77777777">
      <w:pPr>
        <w:pStyle w:val="Kehatekst"/>
        <w:spacing w:after="0"/>
        <w:ind w:left="720"/>
        <w:rPr>
          <w:lang w:val="et-EE"/>
        </w:rPr>
      </w:pPr>
    </w:p>
    <w:p w:rsidR="00AA7191" w:rsidP="005E7876" w:rsidRDefault="08A0DE5A" w14:paraId="00B2861D" w14:textId="77777777">
      <w:pPr>
        <w:pStyle w:val="Kehatekst"/>
        <w:numPr>
          <w:ilvl w:val="0"/>
          <w:numId w:val="77"/>
        </w:numPr>
        <w:spacing w:after="0"/>
        <w:rPr>
          <w:lang w:val="et-EE"/>
        </w:rPr>
      </w:pPr>
      <w:r w:rsidRPr="08A0DE5A">
        <w:rPr>
          <w:lang w:val="et-EE"/>
        </w:rPr>
        <w:t>Harjumaa maavarade teemaplaneeringu uuringuruum</w:t>
      </w:r>
    </w:p>
    <w:p w:rsidR="005E7876" w:rsidP="005E7876" w:rsidRDefault="08A0DE5A" w14:paraId="5A060BB2" w14:textId="77777777">
      <w:pPr>
        <w:pStyle w:val="Kehatekst"/>
        <w:numPr>
          <w:ilvl w:val="0"/>
          <w:numId w:val="77"/>
        </w:numPr>
        <w:spacing w:after="0"/>
        <w:rPr>
          <w:lang w:val="et-EE"/>
        </w:rPr>
      </w:pPr>
      <w:r w:rsidRPr="08A0DE5A">
        <w:rPr>
          <w:lang w:val="et-EE"/>
        </w:rPr>
        <w:t>Elektri maakaabelliin koos elektripaigaldise kaitsevööndiga (1+1m).</w:t>
      </w:r>
    </w:p>
    <w:p w:rsidR="006B0F00" w:rsidP="08A0DE5A" w:rsidRDefault="7EC47FA2" w14:paraId="2333ED47" w14:textId="62C18F54">
      <w:pPr>
        <w:pStyle w:val="Kehatekst"/>
        <w:numPr>
          <w:ilvl w:val="0"/>
          <w:numId w:val="77"/>
        </w:numPr>
        <w:spacing w:after="0"/>
        <w:rPr>
          <w:rFonts w:asciiTheme="minorHAnsi" w:hAnsiTheme="minorHAnsi"/>
          <w:lang w:val="et-EE"/>
        </w:rPr>
      </w:pPr>
      <w:r w:rsidRPr="08A0DE5A">
        <w:rPr>
          <w:rFonts w:eastAsia="Arial" w:cs="Arial"/>
          <w:lang w:val="et-EE"/>
        </w:rPr>
        <w:t>G</w:t>
      </w:r>
      <w:r w:rsidRPr="08A0DE5A" w:rsidR="702E26D4">
        <w:rPr>
          <w:rFonts w:eastAsia="Arial" w:cs="Arial"/>
          <w:lang w:val="et-EE"/>
        </w:rPr>
        <w:t>aasitorustik</w:t>
      </w:r>
      <w:r w:rsidRPr="0922C79E" w:rsidR="60A99A83">
        <w:rPr>
          <w:rFonts w:eastAsia="Arial" w:cs="Arial"/>
          <w:lang w:val="et-EE"/>
        </w:rPr>
        <w:t>, ka</w:t>
      </w:r>
      <w:r w:rsidRPr="005E7876" w:rsidR="60A99A83">
        <w:rPr>
          <w:lang w:val="et-EE"/>
        </w:rPr>
        <w:t>itsevööndiga (1+1m)</w:t>
      </w:r>
      <w:r w:rsidRPr="005E7876" w:rsidR="586143C4">
        <w:rPr>
          <w:lang w:val="et-EE"/>
        </w:rPr>
        <w:t xml:space="preserve"> (omanik </w:t>
      </w:r>
      <w:r w:rsidRPr="38E71249" w:rsidR="586143C4">
        <w:rPr>
          <w:rFonts w:ascii="Segoe UI" w:hAnsi="Segoe UI" w:eastAsia="Segoe UI" w:cs="Segoe UI"/>
          <w:color w:val="242424"/>
          <w:sz w:val="24"/>
          <w:szCs w:val="24"/>
          <w:lang w:val="et-EE"/>
        </w:rPr>
        <w:t>Adven Eesti AS)</w:t>
      </w:r>
      <w:r w:rsidRPr="005E7876" w:rsidR="60A99A83">
        <w:rPr>
          <w:lang w:val="et-EE"/>
        </w:rPr>
        <w:t>.</w:t>
      </w:r>
    </w:p>
    <w:p w:rsidR="006B0F00" w:rsidP="006B0F00" w:rsidRDefault="0F1D66CB" w14:paraId="745676B4" w14:textId="42D809BE">
      <w:pPr>
        <w:pStyle w:val="Kehatekst"/>
        <w:numPr>
          <w:ilvl w:val="0"/>
          <w:numId w:val="77"/>
        </w:numPr>
        <w:spacing w:after="0"/>
        <w:rPr>
          <w:lang w:val="et-EE"/>
        </w:rPr>
      </w:pPr>
      <w:r w:rsidRPr="38E71249">
        <w:rPr>
          <w:lang w:val="et-EE"/>
        </w:rPr>
        <w:t>Ühise vee- ja kanalisatsiooni torustik ja selle kaitsevöönd (2+2m)</w:t>
      </w:r>
      <w:r w:rsidRPr="38E71249" w:rsidR="050DF26E">
        <w:rPr>
          <w:lang w:val="et-EE"/>
        </w:rPr>
        <w:t xml:space="preserve"> (omanik AS ELVESO)</w:t>
      </w:r>
      <w:r w:rsidRPr="38E71249">
        <w:rPr>
          <w:lang w:val="et-EE"/>
        </w:rPr>
        <w:t>.</w:t>
      </w:r>
    </w:p>
    <w:p w:rsidRPr="006B0F00" w:rsidR="006B0F00" w:rsidP="006B0F00" w:rsidRDefault="0F1D66CB" w14:paraId="79FB0697" w14:textId="77777777">
      <w:pPr>
        <w:pStyle w:val="Kehatekst"/>
        <w:numPr>
          <w:ilvl w:val="0"/>
          <w:numId w:val="77"/>
        </w:numPr>
        <w:spacing w:after="0"/>
        <w:rPr>
          <w:lang w:val="et-EE"/>
        </w:rPr>
      </w:pPr>
      <w:r w:rsidRPr="38E71249">
        <w:rPr>
          <w:lang w:val="et-EE"/>
        </w:rPr>
        <w:t>Tallinna Lennuvälja piirangupind</w:t>
      </w:r>
    </w:p>
    <w:p w:rsidR="533BB735" w:rsidP="38E71249" w:rsidRDefault="533BB735" w14:paraId="3727295C" w14:textId="312B3737">
      <w:pPr>
        <w:pStyle w:val="Kehatekst"/>
        <w:numPr>
          <w:ilvl w:val="0"/>
          <w:numId w:val="77"/>
        </w:numPr>
        <w:spacing w:after="0"/>
        <w:rPr>
          <w:lang w:val="et-EE"/>
        </w:rPr>
      </w:pPr>
      <w:r w:rsidRPr="38E71249">
        <w:rPr>
          <w:lang w:val="et-EE"/>
        </w:rPr>
        <w:t>Jaanivälja põik kinnistule on seatud sundvaldus Citynet OÜ kasuks.</w:t>
      </w:r>
    </w:p>
    <w:p w:rsidRPr="006B0F00" w:rsidR="00451B26" w:rsidP="08A0DE5A" w:rsidRDefault="0F1D66CB" w14:paraId="722D4ED1" w14:textId="0099AA36">
      <w:pPr>
        <w:pStyle w:val="Pealkiri3"/>
        <w:numPr>
          <w:ilvl w:val="2"/>
          <w:numId w:val="18"/>
        </w:numPr>
        <w:rPr>
          <w:lang w:val="et-EE"/>
        </w:rPr>
      </w:pPr>
      <w:bookmarkStart w:name="_Toc827177226" w:id="1390737084"/>
      <w:r w:rsidRPr="434147E2" w:rsidR="0F1D66CB">
        <w:rPr>
          <w:lang w:val="et-EE"/>
        </w:rPr>
        <w:t>Teed ja liikluskorraldus</w:t>
      </w:r>
      <w:bookmarkEnd w:id="1390737084"/>
    </w:p>
    <w:bookmarkEnd w:id="12"/>
    <w:bookmarkEnd w:id="13"/>
    <w:p w:rsidRPr="00421DD2" w:rsidR="00421DD2" w:rsidP="006B0F00" w:rsidRDefault="08A0DE5A" w14:paraId="378ED53B" w14:textId="77777777">
      <w:pPr>
        <w:pStyle w:val="Kehatekst"/>
        <w:spacing w:after="0"/>
        <w:rPr>
          <w:lang w:val="et-EE"/>
        </w:rPr>
      </w:pPr>
      <w:r w:rsidRPr="08A0DE5A">
        <w:rPr>
          <w:lang w:val="et-EE"/>
        </w:rPr>
        <w:t xml:space="preserve">Juurdepääs planeeritud alale on tagatud T-11334 Raeküla teelt mööda Jaanivälja teed, läbi Jaanivälja põiktänavat, mis on mustkattega eratee. </w:t>
      </w:r>
    </w:p>
    <w:p w:rsidRPr="0032415E" w:rsidR="00336E91" w:rsidP="08A0DE5A" w:rsidRDefault="0F1D66CB" w14:paraId="1BA8DB9A" w14:textId="77777777">
      <w:pPr>
        <w:pStyle w:val="Pealkiri3"/>
        <w:numPr>
          <w:ilvl w:val="2"/>
          <w:numId w:val="18"/>
        </w:numPr>
        <w:rPr>
          <w:lang w:val="et-EE"/>
        </w:rPr>
      </w:pPr>
      <w:bookmarkStart w:name="_Toc375931116" w:id="1647070285"/>
      <w:r w:rsidRPr="434147E2" w:rsidR="0F1D66CB">
        <w:rPr>
          <w:lang w:val="et-EE"/>
        </w:rPr>
        <w:t>Hooned</w:t>
      </w:r>
      <w:bookmarkEnd w:id="1647070285"/>
    </w:p>
    <w:p w:rsidRPr="006B0F00" w:rsidR="005E7876" w:rsidP="08A0DE5A" w:rsidRDefault="08A0DE5A" w14:paraId="32894D47" w14:textId="3906B6F7">
      <w:pPr>
        <w:pStyle w:val="Kehatekst"/>
        <w:numPr>
          <w:ilvl w:val="0"/>
          <w:numId w:val="46"/>
        </w:numPr>
        <w:spacing w:after="0"/>
        <w:rPr>
          <w:rFonts w:eastAsia="Arial" w:cs="Arial"/>
          <w:lang w:val="et-EE"/>
        </w:rPr>
      </w:pPr>
      <w:r w:rsidRPr="08A0DE5A">
        <w:rPr>
          <w:rFonts w:eastAsia="Arial" w:cs="Arial"/>
          <w:lang w:val="et-EE"/>
        </w:rPr>
        <w:t xml:space="preserve"> Ehitisregistri andmetel on planeeringualal järgmised hooned:</w:t>
      </w:r>
    </w:p>
    <w:p w:rsidRPr="006B0F00" w:rsidR="005E7876" w:rsidP="08A0DE5A" w:rsidRDefault="08A0DE5A" w14:paraId="6DDD3698" w14:textId="031F3B87">
      <w:pPr>
        <w:pStyle w:val="Kehatekst"/>
        <w:numPr>
          <w:ilvl w:val="0"/>
          <w:numId w:val="46"/>
        </w:numPr>
        <w:spacing w:after="0"/>
        <w:rPr>
          <w:rFonts w:eastAsia="Arial" w:cs="Arial"/>
          <w:lang w:val="et-EE"/>
        </w:rPr>
      </w:pPr>
      <w:r w:rsidRPr="08A0DE5A">
        <w:rPr>
          <w:rFonts w:eastAsia="Arial" w:cs="Arial"/>
          <w:lang w:val="et-EE"/>
        </w:rPr>
        <w:t>- üksikelamu (ehitisregistri kood 120797380), paikneb Jaanivälja põik 1 kinnistul;</w:t>
      </w:r>
    </w:p>
    <w:p w:rsidRPr="006B0F00" w:rsidR="005E7876" w:rsidP="08A0DE5A" w:rsidRDefault="08A0DE5A" w14:paraId="65D453E2" w14:textId="4BDEED97">
      <w:pPr>
        <w:pStyle w:val="Kehatekst"/>
        <w:numPr>
          <w:ilvl w:val="0"/>
          <w:numId w:val="46"/>
        </w:numPr>
        <w:spacing w:after="0"/>
        <w:rPr>
          <w:rFonts w:eastAsia="Arial" w:cs="Arial"/>
          <w:lang w:val="et-EE"/>
        </w:rPr>
      </w:pPr>
      <w:r w:rsidRPr="08A0DE5A">
        <w:rPr>
          <w:rFonts w:eastAsia="Arial" w:cs="Arial"/>
          <w:lang w:val="et-EE"/>
        </w:rPr>
        <w:t>- üksikelamu (ehitisregistri kood 120833606), paikneb Jaanivälja põik 3 kinnistul;</w:t>
      </w:r>
    </w:p>
    <w:p w:rsidRPr="006B0F00" w:rsidR="005E7876" w:rsidP="08A0DE5A" w:rsidRDefault="08A0DE5A" w14:paraId="2FE4BE50" w14:textId="4EACC981">
      <w:pPr>
        <w:pStyle w:val="Kehatekst"/>
        <w:numPr>
          <w:ilvl w:val="0"/>
          <w:numId w:val="46"/>
        </w:numPr>
        <w:spacing w:after="0"/>
        <w:rPr>
          <w:rFonts w:eastAsia="Arial" w:cs="Arial"/>
          <w:lang w:val="et-EE"/>
        </w:rPr>
      </w:pPr>
      <w:r w:rsidRPr="08A0DE5A">
        <w:rPr>
          <w:rFonts w:eastAsia="Arial" w:cs="Arial"/>
          <w:lang w:val="et-EE"/>
        </w:rPr>
        <w:t>- üksikelamu (ehitisregistri kood 120704940), paikneb Jaanivälja põik 5 kinnistul.</w:t>
      </w:r>
    </w:p>
    <w:p w:rsidRPr="006B0F00" w:rsidR="005E7876" w:rsidP="08A0DE5A" w:rsidRDefault="08A0DE5A" w14:paraId="5D5E0C42" w14:textId="56A816CE">
      <w:pPr>
        <w:pStyle w:val="Kehatekst"/>
        <w:numPr>
          <w:ilvl w:val="0"/>
          <w:numId w:val="46"/>
        </w:numPr>
        <w:spacing w:after="0"/>
        <w:rPr>
          <w:rFonts w:eastAsia="Arial" w:cs="Arial"/>
          <w:lang w:val="et-EE"/>
        </w:rPr>
      </w:pPr>
      <w:r w:rsidRPr="08A0DE5A">
        <w:rPr>
          <w:rFonts w:eastAsia="Arial" w:cs="Arial"/>
          <w:lang w:val="et-EE"/>
        </w:rPr>
        <w:t>Lisaks on ehitisregistris info Jaanivälja  põik 1 kinnistul paiknevate rajatiste kohta: kanalisatsioonitorustik (ehitisregistri kood 220807779), veetorustik (ehitisregistri kood 220807781) ning piirdeaed (ehitisregistri kood 221263109).</w:t>
      </w:r>
    </w:p>
    <w:p w:rsidRPr="006B0F00" w:rsidR="005E7876" w:rsidP="08A0DE5A" w:rsidRDefault="08A0DE5A" w14:paraId="6C01BC5A" w14:textId="5CAAF9A1">
      <w:pPr>
        <w:pStyle w:val="Standard"/>
        <w:rPr>
          <w:rFonts w:cs="Arial"/>
          <w:sz w:val="23"/>
          <w:szCs w:val="23"/>
        </w:rPr>
      </w:pPr>
      <w:r w:rsidRPr="08A0DE5A">
        <w:rPr>
          <w:rFonts w:cs="Arial"/>
          <w:sz w:val="23"/>
          <w:szCs w:val="23"/>
        </w:rPr>
        <w:t>Planeeringuala on haljastatud ja heakorrastatud ning paikneb tsentraalsete tehnovõrkudega varustatud piirkonnas.</w:t>
      </w:r>
    </w:p>
    <w:p w:rsidRPr="0032415E" w:rsidR="00EB63EC" w:rsidP="08A0DE5A" w:rsidRDefault="0F1D66CB" w14:paraId="357533EB" w14:textId="77777777">
      <w:pPr>
        <w:pStyle w:val="Pealkiri3"/>
        <w:numPr>
          <w:ilvl w:val="2"/>
          <w:numId w:val="18"/>
        </w:numPr>
        <w:rPr>
          <w:lang w:val="et-EE"/>
        </w:rPr>
      </w:pPr>
      <w:bookmarkStart w:name="_Toc392306375" w:id="812953995"/>
      <w:r w:rsidRPr="434147E2" w:rsidR="0F1D66CB">
        <w:rPr>
          <w:lang w:val="et-EE"/>
        </w:rPr>
        <w:t>Haljastus</w:t>
      </w:r>
      <w:bookmarkEnd w:id="812953995"/>
    </w:p>
    <w:p w:rsidRPr="006B0F00" w:rsidR="009F28A4" w:rsidP="38E71249" w:rsidRDefault="0F1D66CB" w14:paraId="1605F98C" w14:textId="6CE4DCB3">
      <w:pPr>
        <w:pStyle w:val="Standard"/>
        <w:rPr>
          <w:rFonts w:cs="Arial"/>
          <w:sz w:val="23"/>
          <w:szCs w:val="23"/>
        </w:rPr>
      </w:pPr>
      <w:r w:rsidRPr="38E71249">
        <w:rPr>
          <w:rFonts w:cs="Arial"/>
          <w:sz w:val="23"/>
          <w:szCs w:val="23"/>
        </w:rPr>
        <w:t xml:space="preserve">Planeeritaval alal, Jaanivälja põik 1, 3 ja 5 kinnistutel on hekid, kõrghaljastus vähene. Planeeringu käigus </w:t>
      </w:r>
      <w:r w:rsidRPr="38E71249" w:rsidR="2AA97FC9">
        <w:rPr>
          <w:rFonts w:cs="Arial"/>
          <w:sz w:val="23"/>
          <w:szCs w:val="23"/>
        </w:rPr>
        <w:t>on koostatud haljastuse inventuur</w:t>
      </w:r>
      <w:r w:rsidRPr="38E71249" w:rsidR="33C4FB4D">
        <w:rPr>
          <w:rFonts w:cs="Arial"/>
          <w:sz w:val="23"/>
          <w:szCs w:val="23"/>
          <w:lang w:val="en-US"/>
        </w:rPr>
        <w:t xml:space="preserve"> (Grün-e OÜ töö nr 221124-1).</w:t>
      </w:r>
    </w:p>
    <w:p w:rsidRPr="00AD1C6D" w:rsidR="00CB58F6" w:rsidP="08A0DE5A" w:rsidRDefault="0F1D66CB" w14:paraId="4243BD07" w14:textId="1F3B726A">
      <w:pPr>
        <w:pStyle w:val="Pealkiri1"/>
        <w:numPr>
          <w:ilvl w:val="0"/>
          <w:numId w:val="18"/>
        </w:numPr>
        <w:rPr>
          <w:lang w:val="et-EE"/>
        </w:rPr>
      </w:pPr>
      <w:bookmarkStart w:name="_Toc1234987485" w:id="1221953890"/>
      <w:r w:rsidRPr="434147E2" w:rsidR="0F1D66CB">
        <w:rPr>
          <w:lang w:val="et-EE"/>
        </w:rPr>
        <w:t>Planeerimisettepanek</w:t>
      </w:r>
      <w:bookmarkEnd w:id="1221953890"/>
    </w:p>
    <w:p w:rsidR="006B0F00" w:rsidP="006B0F00" w:rsidRDefault="08A0DE5A" w14:paraId="5043CB0F" w14:textId="32429C19">
      <w:pPr>
        <w:pStyle w:val="Kehatekst"/>
        <w:spacing w:after="20"/>
        <w:rPr>
          <w:lang w:val="et-EE"/>
        </w:rPr>
      </w:pPr>
      <w:bookmarkStart w:name="_Toc123034781" w:id="18"/>
      <w:r w:rsidRPr="08A0DE5A">
        <w:rPr>
          <w:lang w:val="et-EE"/>
        </w:rPr>
        <w:t>Detailplaneeringu koostamise eesmärgiks on muuta kinnistutele varasemalt kehtestatud detailplaneeringuga  määratud  ehitusõiguse  tingimusi.  Lisaks  kavandatakse  muuta Jaanivälja põik 5 kinnistu ja Jaanivälja tee 1a katastriüksuse vahelist piiri, mille tulemusel suureneb Jaanivälja põik 5 kinnistu pindala. Planeeringuala suurus on ligikaudu 0,6 ha.</w:t>
      </w:r>
    </w:p>
    <w:p w:rsidR="08A0DE5A" w:rsidP="48122DB8" w:rsidRDefault="08A0DE5A" w14:paraId="2DD1209C" w14:textId="716944FC">
      <w:pPr>
        <w:pStyle w:val="Kehatekst"/>
        <w:spacing w:after="20"/>
        <w:rPr>
          <w:lang w:val="et-EE"/>
        </w:rPr>
      </w:pPr>
    </w:p>
    <w:p w:rsidR="006B0F00" w:rsidP="48122DB8" w:rsidRDefault="0F1D66CB" w14:paraId="411ECDFE" w14:textId="2823FCFD">
      <w:pPr>
        <w:pStyle w:val="Kehatekst"/>
        <w:spacing w:after="20"/>
        <w:rPr>
          <w:lang w:val="et-EE"/>
        </w:rPr>
      </w:pPr>
      <w:r w:rsidRPr="48122DB8">
        <w:rPr>
          <w:lang w:val="et-EE"/>
        </w:rPr>
        <w:t xml:space="preserve">Jaanivälja põik 1, 3 ja 5 ja Jaanivälja põik kinnistute alale on varasemalt kehtestatud Niidu kinnistu detailplaneering (KOV ID DP0488, OÜ Hirundo töö nr HDP 14/07), mille eesmärk on: lahendada maa-ala jaotamine kruntideks ja kehtestada maakasutuse ja ehitustingimused vastavalt planeerimisseadusele. Määrata piirangute kehtestamise vajadused ja ulatused. Planeeritaval alal moodustatakse 3 ühepereelamu krunti, 1 transpordimaa krunti. Detailplaneering on kehtestatud </w:t>
      </w:r>
      <w:r w:rsidRPr="48122DB8" w:rsidR="6763640F">
        <w:rPr>
          <w:lang w:val="et-EE"/>
        </w:rPr>
        <w:t xml:space="preserve">kehtestatud Rae Vallavolikogu </w:t>
      </w:r>
      <w:r w:rsidRPr="48122DB8">
        <w:rPr>
          <w:lang w:val="et-EE"/>
        </w:rPr>
        <w:t xml:space="preserve"> 9.06.2008 </w:t>
      </w:r>
      <w:r w:rsidRPr="48122DB8" w:rsidR="23F2B5AE">
        <w:rPr>
          <w:lang w:val="et-EE"/>
        </w:rPr>
        <w:t xml:space="preserve">otsusega </w:t>
      </w:r>
      <w:r w:rsidRPr="48122DB8">
        <w:rPr>
          <w:lang w:val="et-EE"/>
        </w:rPr>
        <w:t xml:space="preserve"> nr 415 ja ka realiseeritud. </w:t>
      </w:r>
    </w:p>
    <w:p w:rsidRPr="004441BF" w:rsidR="006B0F00" w:rsidP="48122DB8" w:rsidRDefault="08A0DE5A" w14:paraId="61A549AF" w14:textId="42602A52">
      <w:pPr>
        <w:pStyle w:val="Kehatekst"/>
        <w:spacing w:after="20"/>
        <w:rPr>
          <w:lang w:val="et-EE"/>
        </w:rPr>
      </w:pPr>
      <w:r w:rsidRPr="48122DB8">
        <w:rPr>
          <w:lang w:val="et-EE"/>
        </w:rPr>
        <w:t>Jaanivälja tee 1a kinnistule, ega selle osadele varem detailplaneeringut kehtestatud ei ole.</w:t>
      </w:r>
    </w:p>
    <w:p w:rsidR="006B0F00" w:rsidP="48122DB8" w:rsidRDefault="006B0F00" w14:paraId="07459315" w14:textId="77777777">
      <w:pPr>
        <w:pStyle w:val="Kehatekst"/>
        <w:spacing w:after="20"/>
        <w:rPr>
          <w:lang w:val="et-EE"/>
        </w:rPr>
      </w:pPr>
    </w:p>
    <w:p w:rsidR="00EF51F0" w:rsidP="48122DB8" w:rsidRDefault="0F1D66CB" w14:paraId="198DAEA5" w14:textId="73263DF7">
      <w:pPr>
        <w:pStyle w:val="Kehatekst"/>
        <w:spacing w:after="20"/>
        <w:rPr>
          <w:lang w:val="et-EE"/>
        </w:rPr>
      </w:pPr>
      <w:r w:rsidRPr="48122DB8">
        <w:rPr>
          <w:lang w:val="et-EE"/>
        </w:rPr>
        <w:t>Rae valla põhjapiirkonna üldplaneeringu kohaselt jääb detailplaneeringuala Rae põhjapiirkonda väikeelamumaa juhtfunktsiooniga alale. Rae valla  põhjapiirkonna üldplaneeringu järgselt on detailplaneeringualal paiknevate kinnistute hoonestustingimused järgmised: igale krundile lubatud 1 elamu (kuni 2 korrust, kõrgus kuni 9 m) ja kuni 3 abihoonet (1 korrus, kõrgus kuni 5 m), kruntide täisehitus vastavalt krundi suurusele (Jaanivälja põik 1 ja 3 puhul on suurim lubatud ehitisealune pind 250 m</w:t>
      </w:r>
      <w:r w:rsidRPr="48122DB8" w:rsidR="4E2709BE">
        <w:rPr>
          <w:vertAlign w:val="superscript"/>
          <w:lang w:val="et-EE"/>
        </w:rPr>
        <w:t>2</w:t>
      </w:r>
      <w:r w:rsidRPr="48122DB8">
        <w:rPr>
          <w:lang w:val="et-EE"/>
        </w:rPr>
        <w:t xml:space="preserve"> krundi kohta, 1 ja 3 puhul on suurim lubatud ehitisealune pind 250 </w:t>
      </w:r>
      <w:r w:rsidRPr="48122DB8" w:rsidR="1877D2B3">
        <w:rPr>
          <w:lang w:val="et-EE"/>
        </w:rPr>
        <w:t>m</w:t>
      </w:r>
      <w:r w:rsidRPr="48122DB8" w:rsidR="1877D2B3">
        <w:rPr>
          <w:vertAlign w:val="superscript"/>
          <w:lang w:val="et-EE"/>
        </w:rPr>
        <w:t>2</w:t>
      </w:r>
      <w:r w:rsidRPr="48122DB8">
        <w:rPr>
          <w:lang w:val="et-EE"/>
        </w:rPr>
        <w:t xml:space="preserve"> krundi kohta, Jaanivälja põik 5 puhul 300 </w:t>
      </w:r>
      <w:r w:rsidRPr="48122DB8" w:rsidR="1C50FE6F">
        <w:rPr>
          <w:lang w:val="et-EE"/>
        </w:rPr>
        <w:t>m</w:t>
      </w:r>
      <w:r w:rsidRPr="48122DB8" w:rsidR="1C50FE6F">
        <w:rPr>
          <w:vertAlign w:val="superscript"/>
          <w:lang w:val="et-EE"/>
        </w:rPr>
        <w:t xml:space="preserve">2 </w:t>
      </w:r>
      <w:r w:rsidRPr="48122DB8">
        <w:rPr>
          <w:lang w:val="et-EE"/>
        </w:rPr>
        <w:t xml:space="preserve">. </w:t>
      </w:r>
    </w:p>
    <w:p w:rsidRPr="00D25D48" w:rsidR="0033781B" w:rsidP="08A0DE5A" w:rsidRDefault="0F1D66CB" w14:paraId="3C1BD681" w14:textId="77777777">
      <w:pPr>
        <w:pStyle w:val="Pealkiri2"/>
        <w:numPr>
          <w:ilvl w:val="1"/>
          <w:numId w:val="18"/>
        </w:numPr>
        <w:rPr>
          <w:lang w:val="et-EE"/>
        </w:rPr>
      </w:pPr>
      <w:bookmarkStart w:name="_Toc1145695114" w:id="748581440"/>
      <w:r w:rsidRPr="434147E2" w:rsidR="0F1D66CB">
        <w:rPr>
          <w:lang w:val="et-EE"/>
        </w:rPr>
        <w:t>Alale ehitiste rajamiseks esitatavad nõuded</w:t>
      </w:r>
      <w:bookmarkEnd w:id="18"/>
      <w:bookmarkEnd w:id="748581440"/>
    </w:p>
    <w:p w:rsidRPr="000A57DB" w:rsidR="009C60DE" w:rsidP="08A0DE5A" w:rsidRDefault="08A0DE5A" w14:paraId="58816971" w14:textId="58C15AF9">
      <w:pPr>
        <w:rPr>
          <w:lang w:val="et-EE"/>
        </w:rPr>
      </w:pPr>
      <w:r w:rsidRPr="08A0DE5A">
        <w:rPr>
          <w:lang w:val="et-EE"/>
        </w:rPr>
        <w:t>Hoonete rajamiseks tuleb koostada nõuetekohane ehitusprojekt ja taotleda ehitusluba kohalikust omavalitsusest.</w:t>
      </w:r>
    </w:p>
    <w:p w:rsidRPr="000A57DB" w:rsidR="006A03EA" w:rsidP="08A0DE5A" w:rsidRDefault="08A0DE5A" w14:paraId="7FFB1BCF" w14:textId="77777777">
      <w:pPr>
        <w:rPr>
          <w:lang w:val="et-EE"/>
        </w:rPr>
      </w:pPr>
      <w:r w:rsidRPr="08A0DE5A">
        <w:rPr>
          <w:lang w:val="et-EE"/>
        </w:rPr>
        <w:t>Hoonetele esitatavad nõuded:</w:t>
      </w:r>
    </w:p>
    <w:p w:rsidRPr="006B0F00" w:rsidR="00C91EAA" w:rsidP="08A0DE5A" w:rsidRDefault="08A0DE5A" w14:paraId="419FB4C7" w14:textId="330662ED">
      <w:pPr>
        <w:pStyle w:val="Loendilik"/>
        <w:numPr>
          <w:ilvl w:val="0"/>
          <w:numId w:val="27"/>
        </w:numPr>
        <w:rPr>
          <w:lang w:val="et-EE"/>
        </w:rPr>
      </w:pPr>
      <w:r w:rsidRPr="48122DB8">
        <w:rPr>
          <w:lang w:val="et-EE"/>
        </w:rPr>
        <w:t>Maksimaalne krundi täisehitusprotsent 10-</w:t>
      </w:r>
      <w:r w:rsidRPr="48122DB8" w:rsidR="0152C80F">
        <w:rPr>
          <w:lang w:val="et-EE"/>
        </w:rPr>
        <w:t>1</w:t>
      </w:r>
      <w:r w:rsidRPr="48122DB8" w:rsidR="63924285">
        <w:rPr>
          <w:lang w:val="et-EE"/>
        </w:rPr>
        <w:t>7</w:t>
      </w:r>
      <w:r w:rsidRPr="48122DB8">
        <w:rPr>
          <w:lang w:val="et-EE"/>
        </w:rPr>
        <w:t>%, olenevalt krundi suurusest</w:t>
      </w:r>
    </w:p>
    <w:p w:rsidRPr="006B0F00" w:rsidR="006A03EA" w:rsidP="08A0DE5A" w:rsidRDefault="0F1D66CB" w14:paraId="6F3492C1" w14:textId="65581EAE">
      <w:pPr>
        <w:pStyle w:val="Loendilik"/>
        <w:numPr>
          <w:ilvl w:val="0"/>
          <w:numId w:val="27"/>
        </w:numPr>
        <w:rPr>
          <w:lang w:val="et-EE"/>
        </w:rPr>
      </w:pPr>
      <w:r w:rsidRPr="48122DB8">
        <w:rPr>
          <w:lang w:val="et-EE"/>
        </w:rPr>
        <w:t xml:space="preserve">Maksimaalne põhihoone </w:t>
      </w:r>
      <w:r w:rsidRPr="48122DB8" w:rsidR="29413D74">
        <w:rPr>
          <w:lang w:val="et-EE"/>
        </w:rPr>
        <w:t>ehitisealune pind</w:t>
      </w:r>
      <w:r w:rsidRPr="48122DB8">
        <w:rPr>
          <w:lang w:val="et-EE"/>
        </w:rPr>
        <w:t xml:space="preserve"> 250–300m², olenevalt krundi suurusest</w:t>
      </w:r>
    </w:p>
    <w:p w:rsidRPr="006B0F00" w:rsidR="006A03EA" w:rsidP="48122DB8" w:rsidRDefault="455972C2" w14:paraId="28D4261F" w14:textId="7A4B13A1">
      <w:pPr>
        <w:pStyle w:val="Loendilik"/>
        <w:numPr>
          <w:ilvl w:val="0"/>
          <w:numId w:val="27"/>
        </w:numPr>
        <w:rPr>
          <w:lang w:val="et-EE"/>
        </w:rPr>
      </w:pPr>
      <w:r w:rsidRPr="48122DB8">
        <w:rPr>
          <w:lang w:val="et-EE"/>
        </w:rPr>
        <w:t>Minimaalne krundi suurus 1500m</w:t>
      </w:r>
      <w:r w:rsidRPr="48122DB8">
        <w:rPr>
          <w:vertAlign w:val="superscript"/>
          <w:lang w:val="et-EE"/>
        </w:rPr>
        <w:t>2</w:t>
      </w:r>
      <w:r w:rsidRPr="48122DB8">
        <w:rPr>
          <w:lang w:val="et-EE"/>
        </w:rPr>
        <w:t xml:space="preserve"> </w:t>
      </w:r>
    </w:p>
    <w:p w:rsidRPr="006B0F00" w:rsidR="006A03EA" w:rsidP="48122DB8" w:rsidRDefault="6365CA6D" w14:paraId="1E6775C8" w14:textId="36063517">
      <w:pPr>
        <w:pStyle w:val="Loendilik"/>
        <w:numPr>
          <w:ilvl w:val="0"/>
          <w:numId w:val="27"/>
        </w:numPr>
        <w:rPr>
          <w:lang w:val="et-EE"/>
        </w:rPr>
      </w:pPr>
      <w:r w:rsidRPr="48122DB8">
        <w:rPr>
          <w:lang w:val="et-EE"/>
        </w:rPr>
        <w:t>Elamisühikute arv ühel krundil 1</w:t>
      </w:r>
    </w:p>
    <w:p w:rsidRPr="006B0F00" w:rsidR="006A03EA" w:rsidP="08A0DE5A" w:rsidRDefault="08A0DE5A" w14:paraId="04B42489" w14:textId="564712C3">
      <w:pPr>
        <w:pStyle w:val="Loendilik"/>
        <w:numPr>
          <w:ilvl w:val="0"/>
          <w:numId w:val="27"/>
        </w:numPr>
        <w:rPr>
          <w:lang w:val="et-EE"/>
        </w:rPr>
      </w:pPr>
      <w:r w:rsidRPr="48122DB8">
        <w:rPr>
          <w:lang w:val="et-EE"/>
        </w:rPr>
        <w:t>Hoonestusviis – lahtine</w:t>
      </w:r>
    </w:p>
    <w:p w:rsidRPr="006B0F00" w:rsidR="006A03EA" w:rsidP="08A0DE5A" w:rsidRDefault="08A0DE5A" w14:paraId="6CA41794" w14:textId="470A0913">
      <w:pPr>
        <w:pStyle w:val="Loendilik"/>
        <w:numPr>
          <w:ilvl w:val="0"/>
          <w:numId w:val="27"/>
        </w:numPr>
        <w:rPr>
          <w:lang w:val="et-EE"/>
        </w:rPr>
      </w:pPr>
      <w:r w:rsidRPr="48122DB8">
        <w:rPr>
          <w:lang w:val="et-EE"/>
        </w:rPr>
        <w:t xml:space="preserve">Lubatud hoonete arv –üks põhi ja 1 </w:t>
      </w:r>
      <w:r w:rsidRPr="48122DB8" w:rsidR="72D7A7D2">
        <w:rPr>
          <w:lang w:val="et-EE"/>
        </w:rPr>
        <w:t xml:space="preserve">- </w:t>
      </w:r>
      <w:r w:rsidRPr="48122DB8" w:rsidR="4541C507">
        <w:rPr>
          <w:lang w:val="et-EE"/>
        </w:rPr>
        <w:t>2</w:t>
      </w:r>
      <w:r w:rsidRPr="48122DB8">
        <w:rPr>
          <w:lang w:val="et-EE"/>
        </w:rPr>
        <w:t xml:space="preserve">  abihoonet (1+</w:t>
      </w:r>
      <w:r w:rsidRPr="48122DB8" w:rsidR="4D3C9FFB">
        <w:rPr>
          <w:lang w:val="et-EE"/>
        </w:rPr>
        <w:t>2</w:t>
      </w:r>
      <w:r w:rsidRPr="48122DB8">
        <w:rPr>
          <w:lang w:val="et-EE"/>
        </w:rPr>
        <w:t>)</w:t>
      </w:r>
    </w:p>
    <w:p w:rsidRPr="006B0F00" w:rsidR="006A03EA" w:rsidP="08A0DE5A" w:rsidRDefault="08A0DE5A" w14:paraId="120A3056" w14:textId="5CF69A31">
      <w:pPr>
        <w:pStyle w:val="Loendilik"/>
        <w:numPr>
          <w:ilvl w:val="0"/>
          <w:numId w:val="27"/>
        </w:numPr>
        <w:rPr>
          <w:lang w:val="et-EE"/>
        </w:rPr>
      </w:pPr>
      <w:r w:rsidRPr="08A0DE5A">
        <w:rPr>
          <w:lang w:val="et-EE"/>
        </w:rPr>
        <w:t>Lubatud põhihoone korruselisus – kuni 2 maapealset ja 1 maa-alune korrus</w:t>
      </w:r>
    </w:p>
    <w:p w:rsidRPr="00EF51F0" w:rsidR="006A03EA" w:rsidP="08A0DE5A" w:rsidRDefault="0F1D66CB" w14:paraId="32CDB654" w14:textId="32E899BF">
      <w:pPr>
        <w:pStyle w:val="Loendilik"/>
        <w:numPr>
          <w:ilvl w:val="0"/>
          <w:numId w:val="27"/>
        </w:numPr>
        <w:rPr>
          <w:lang w:val="et-EE"/>
        </w:rPr>
      </w:pPr>
      <w:r w:rsidRPr="38E71249">
        <w:rPr>
          <w:lang w:val="et-EE"/>
        </w:rPr>
        <w:t>Lubatud põhihoone maksimaalne kõrgus – kuni 9m</w:t>
      </w:r>
    </w:p>
    <w:p w:rsidRPr="006B0F00" w:rsidR="00061E9C" w:rsidP="08A0DE5A" w:rsidRDefault="08A0DE5A" w14:paraId="05C0A806" w14:textId="0954FB55">
      <w:pPr>
        <w:pStyle w:val="Loendilik"/>
        <w:numPr>
          <w:ilvl w:val="0"/>
          <w:numId w:val="27"/>
        </w:numPr>
        <w:rPr>
          <w:lang w:val="et-EE"/>
        </w:rPr>
      </w:pPr>
      <w:r w:rsidRPr="08A0DE5A">
        <w:rPr>
          <w:lang w:val="et-EE"/>
        </w:rPr>
        <w:t xml:space="preserve">Lubatud põhihoone maksimaalne sügavus – kuni 5m </w:t>
      </w:r>
    </w:p>
    <w:p w:rsidRPr="006B0F00" w:rsidR="00061E9C" w:rsidP="08A0DE5A" w:rsidRDefault="08A0DE5A" w14:paraId="3DBD6693" w14:textId="06E75466">
      <w:pPr>
        <w:pStyle w:val="Loendilik"/>
        <w:numPr>
          <w:ilvl w:val="0"/>
          <w:numId w:val="27"/>
        </w:numPr>
        <w:rPr>
          <w:lang w:val="et-EE"/>
        </w:rPr>
      </w:pPr>
      <w:r w:rsidRPr="08A0DE5A">
        <w:rPr>
          <w:lang w:val="et-EE"/>
        </w:rPr>
        <w:t>Lubatud abihoone korruselisus – 1 maapealne korrus, maa-alused korrused pole lubatud</w:t>
      </w:r>
    </w:p>
    <w:p w:rsidRPr="006B0F00" w:rsidR="00061E9C" w:rsidP="08A0DE5A" w:rsidRDefault="08A0DE5A" w14:paraId="10347B3D" w14:textId="77777777">
      <w:pPr>
        <w:pStyle w:val="Loendilik"/>
        <w:numPr>
          <w:ilvl w:val="0"/>
          <w:numId w:val="27"/>
        </w:numPr>
        <w:rPr>
          <w:lang w:val="et-EE"/>
        </w:rPr>
      </w:pPr>
      <w:r w:rsidRPr="08A0DE5A">
        <w:rPr>
          <w:lang w:val="et-EE"/>
        </w:rPr>
        <w:t>Lubatud abihoone maksimaalne kõrgus –kuni 5m</w:t>
      </w:r>
    </w:p>
    <w:p w:rsidRPr="006B0F00" w:rsidR="00061E9C" w:rsidP="08A0DE5A" w:rsidRDefault="0F1D66CB" w14:paraId="5F1EF051" w14:textId="4ACCEEB5">
      <w:pPr>
        <w:pStyle w:val="Loendilik"/>
        <w:numPr>
          <w:ilvl w:val="0"/>
          <w:numId w:val="27"/>
        </w:numPr>
        <w:rPr>
          <w:lang w:val="et-EE"/>
        </w:rPr>
      </w:pPr>
      <w:r w:rsidRPr="38E71249">
        <w:rPr>
          <w:lang w:val="et-EE"/>
        </w:rPr>
        <w:t xml:space="preserve">Lubatud abihoonete maksimaalne </w:t>
      </w:r>
      <w:r w:rsidRPr="38E71249" w:rsidR="313D9346">
        <w:rPr>
          <w:lang w:val="et-EE"/>
        </w:rPr>
        <w:t>ehitisealune pind</w:t>
      </w:r>
      <w:r w:rsidRPr="38E71249">
        <w:rPr>
          <w:lang w:val="et-EE"/>
        </w:rPr>
        <w:t xml:space="preserve"> 80 m</w:t>
      </w:r>
      <w:r w:rsidRPr="38E71249">
        <w:rPr>
          <w:vertAlign w:val="superscript"/>
          <w:lang w:val="et-EE"/>
        </w:rPr>
        <w:t>2</w:t>
      </w:r>
    </w:p>
    <w:p w:rsidRPr="006B0F00" w:rsidR="006A03EA" w:rsidP="08A0DE5A" w:rsidRDefault="08A0DE5A" w14:paraId="1011FF2E" w14:textId="77777777">
      <w:pPr>
        <w:pStyle w:val="Loendilik"/>
        <w:numPr>
          <w:ilvl w:val="0"/>
          <w:numId w:val="27"/>
        </w:numPr>
        <w:rPr>
          <w:lang w:val="et-EE"/>
        </w:rPr>
      </w:pPr>
      <w:r w:rsidRPr="08A0DE5A">
        <w:rPr>
          <w:lang w:val="et-EE"/>
        </w:rPr>
        <w:t>Katuseharja suund – soovitavalt teega paralleelselt või risti</w:t>
      </w:r>
    </w:p>
    <w:p w:rsidRPr="00816431" w:rsidR="00EF51F0" w:rsidP="08A0DE5A" w:rsidRDefault="08A0DE5A" w14:paraId="3EE3090E" w14:textId="47920F49">
      <w:pPr>
        <w:pStyle w:val="Loendilik"/>
        <w:numPr>
          <w:ilvl w:val="0"/>
          <w:numId w:val="27"/>
        </w:numPr>
        <w:rPr>
          <w:lang w:val="et-EE"/>
        </w:rPr>
      </w:pPr>
      <w:r w:rsidRPr="72F68A79">
        <w:rPr>
          <w:lang w:val="et-EE"/>
        </w:rPr>
        <w:t xml:space="preserve">Katusekalde ja räästa kõrguse puhul järgida kontaktvööndi üldist lahendust, lubatud katusekalle 15-45°, väiksemad hooneosad võivad olla madalama kaldega. </w:t>
      </w:r>
    </w:p>
    <w:p w:rsidRPr="00EF51F0" w:rsidR="00800675" w:rsidP="08A0DE5A" w:rsidRDefault="08A0DE5A" w14:paraId="083C0610" w14:textId="70599D99">
      <w:pPr>
        <w:pStyle w:val="Loendilik"/>
        <w:numPr>
          <w:ilvl w:val="0"/>
          <w:numId w:val="27"/>
        </w:numPr>
        <w:rPr>
          <w:lang w:val="et-EE"/>
        </w:rPr>
      </w:pPr>
      <w:r w:rsidRPr="08A0DE5A">
        <w:rPr>
          <w:lang w:val="et-EE"/>
        </w:rPr>
        <w:t>Välisviimistlusmaterjalid – arvestada olemasoleva, piirkonda sobiva hoonestusega, mitte kasutada plekist ja plastikust fassaadikatet, eelistada looduslikke materjale. Hoonete värv valida piirkonna olemasoleva hoonestusega harmoneeruv</w:t>
      </w:r>
    </w:p>
    <w:p w:rsidRPr="006B0F00" w:rsidR="0064433D" w:rsidP="08A0DE5A" w:rsidRDefault="08A0DE5A" w14:paraId="6E77D16C" w14:textId="6F436A4C">
      <w:pPr>
        <w:pStyle w:val="Loendilik"/>
        <w:numPr>
          <w:ilvl w:val="0"/>
          <w:numId w:val="27"/>
        </w:numPr>
        <w:rPr>
          <w:lang w:val="et-EE"/>
        </w:rPr>
      </w:pPr>
      <w:r w:rsidRPr="08A0DE5A">
        <w:rPr>
          <w:lang w:val="et-EE"/>
        </w:rPr>
        <w:t>Lubatud väikseim tulepüsivusklass – TP 3, tulepüsivusklassi täpsustada hoonete projekteerimise käigus</w:t>
      </w:r>
    </w:p>
    <w:p w:rsidRPr="006B0F00" w:rsidR="009C60DE" w:rsidP="08A0DE5A" w:rsidRDefault="08A0DE5A" w14:paraId="0EF0E1B7" w14:textId="7FE06511">
      <w:pPr>
        <w:pStyle w:val="Loendilik"/>
        <w:numPr>
          <w:ilvl w:val="0"/>
          <w:numId w:val="27"/>
        </w:numPr>
        <w:rPr>
          <w:lang w:val="et-EE"/>
        </w:rPr>
      </w:pPr>
      <w:r w:rsidRPr="08A0DE5A">
        <w:rPr>
          <w:lang w:val="et-EE"/>
        </w:rPr>
        <w:t>Parkimine lahendada omal krundil (min 2 parkimiskohta elamu kohta)</w:t>
      </w:r>
    </w:p>
    <w:p w:rsidRPr="006B0F00" w:rsidR="0033781B" w:rsidP="08A0DE5A" w:rsidRDefault="08A0DE5A" w14:paraId="59E491DC" w14:textId="18101E56">
      <w:pPr>
        <w:pStyle w:val="Loendilik"/>
        <w:numPr>
          <w:ilvl w:val="0"/>
          <w:numId w:val="27"/>
        </w:numPr>
        <w:rPr>
          <w:lang w:val="et-EE"/>
        </w:rPr>
      </w:pPr>
      <w:r w:rsidRPr="08A0DE5A">
        <w:rPr>
          <w:lang w:val="et-EE"/>
        </w:rPr>
        <w:t>Jäätmete kogumine näha ette krundi territooriumil</w:t>
      </w:r>
    </w:p>
    <w:p w:rsidRPr="006B0F00" w:rsidR="008E0913" w:rsidP="08A0DE5A" w:rsidRDefault="08A0DE5A" w14:paraId="22DA3A75" w14:textId="02969064">
      <w:pPr>
        <w:pStyle w:val="Loendilik"/>
        <w:numPr>
          <w:ilvl w:val="0"/>
          <w:numId w:val="27"/>
        </w:numPr>
        <w:rPr>
          <w:lang w:val="et-EE"/>
        </w:rPr>
      </w:pPr>
      <w:r w:rsidRPr="08A0DE5A">
        <w:rPr>
          <w:lang w:val="et-EE"/>
        </w:rPr>
        <w:t>Piirdeaiad –  Lubatud on võrkpiire hekiga, kinnistute vahel võib olla võrkpiire. Piirdeaia kõrgus on kuni 1,5 m, lähtuda naaberkinnistutega harmoneeruvatest lahendusest. Piireaed rajada kinnistu piirile, piirdeaia välimus ja asukoht kooskõlastada naaberkinnistu omanikuga. Väravad ei tohi avaneda tee poole</w:t>
      </w:r>
    </w:p>
    <w:p w:rsidR="08A0DE5A" w:rsidP="08A0DE5A" w:rsidRDefault="08A0DE5A" w14:paraId="29F492E3" w14:textId="4341B991">
      <w:pPr>
        <w:pStyle w:val="Loendilik"/>
        <w:numPr>
          <w:ilvl w:val="0"/>
          <w:numId w:val="27"/>
        </w:numPr>
        <w:rPr>
          <w:lang w:val="et-EE"/>
        </w:rPr>
      </w:pPr>
      <w:r w:rsidRPr="08A0DE5A">
        <w:rPr>
          <w:lang w:val="et-EE"/>
        </w:rPr>
        <w:t>Eluhoonete absoluutkõrgus on määratud juba olemasolevate eluhoonete projektides</w:t>
      </w:r>
    </w:p>
    <w:p w:rsidR="08A0DE5A" w:rsidP="08A0DE5A" w:rsidRDefault="0F1D66CB" w14:paraId="1E0F1978" w14:textId="70CF5F70">
      <w:pPr>
        <w:pStyle w:val="Loendilik"/>
        <w:numPr>
          <w:ilvl w:val="0"/>
          <w:numId w:val="27"/>
        </w:numPr>
        <w:rPr>
          <w:lang w:val="et-EE"/>
        </w:rPr>
      </w:pPr>
      <w:r w:rsidRPr="38E71249">
        <w:rPr>
          <w:lang w:val="et-EE"/>
        </w:rPr>
        <w:t>Abihoonete ±0.00 määratakse abihoone projekteerimise käigus, sokli kõrgus maapinnast min 15cm.</w:t>
      </w:r>
    </w:p>
    <w:p w:rsidR="08A0DE5A" w:rsidP="08A0DE5A" w:rsidRDefault="0F1D66CB" w14:paraId="4B868F8E" w14:textId="1F6F0B7C">
      <w:pPr>
        <w:rPr>
          <w:lang w:val="et-EE"/>
        </w:rPr>
      </w:pPr>
      <w:r w:rsidRPr="434147E2" w:rsidR="0F1D66CB">
        <w:rPr>
          <w:lang w:val="et-EE"/>
        </w:rPr>
        <w:t>Hoonestusala määramisel on arvestatud kruntide piire, tuleohutuskujasid, olemasolevat hoonestust, tehnovõrke ning juurdepääsuteed. Planeeringu põhijoonisel on näidatud  võimalikud hoonete (sh abihoonete) asukohad. Krundi</w:t>
      </w:r>
      <w:r w:rsidRPr="434147E2" w:rsidR="307FA438">
        <w:rPr>
          <w:lang w:val="et-EE"/>
        </w:rPr>
        <w:t xml:space="preserve"> </w:t>
      </w:r>
      <w:r w:rsidRPr="434147E2" w:rsidR="0F1D66CB">
        <w:rPr>
          <w:lang w:val="et-EE"/>
        </w:rPr>
        <w:t xml:space="preserve">minimaalne suurus krundi piiride muutmisel </w:t>
      </w:r>
      <w:r w:rsidRPr="434147E2" w:rsidR="502CD3DC">
        <w:rPr>
          <w:lang w:val="et-EE"/>
        </w:rPr>
        <w:t xml:space="preserve">on </w:t>
      </w:r>
      <w:r w:rsidRPr="434147E2" w:rsidR="0F1D66CB">
        <w:rPr>
          <w:lang w:val="et-EE"/>
        </w:rPr>
        <w:t>minimaalselt 1500m</w:t>
      </w:r>
      <w:r w:rsidRPr="434147E2" w:rsidR="0F1D66CB">
        <w:rPr>
          <w:vertAlign w:val="superscript"/>
          <w:lang w:val="et-EE"/>
        </w:rPr>
        <w:t>2</w:t>
      </w:r>
      <w:r w:rsidRPr="434147E2" w:rsidR="0F1D66CB">
        <w:rPr>
          <w:lang w:val="et-EE"/>
        </w:rPr>
        <w:t>.</w:t>
      </w:r>
    </w:p>
    <w:p w:rsidR="08077380" w:rsidP="434147E2" w:rsidRDefault="08077380" w14:paraId="22181C8D" w14:textId="78A02163">
      <w:pPr>
        <w:pStyle w:val="Normaallaad"/>
        <w:suppressLineNumbers w:val="0"/>
        <w:bidi w:val="0"/>
        <w:spacing w:before="0" w:beforeAutospacing="off" w:after="160" w:afterAutospacing="off" w:line="252" w:lineRule="auto"/>
        <w:ind w:left="0" w:right="0"/>
        <w:jc w:val="both"/>
        <w:rPr>
          <w:lang w:val="et-EE"/>
        </w:rPr>
      </w:pPr>
      <w:r w:rsidRPr="434147E2" w:rsidR="08077380">
        <w:rPr>
          <w:lang w:val="et-EE"/>
        </w:rPr>
        <w:t xml:space="preserve">Vastavalt kehtivale Rae valla põhja piirkonna üldplaneeringu tabelile nr 2 on põhihoonete hoonestusala kaugus krundi piirist eesaias min 7m ja tagaaias min 10m.  Pos 1 ja 2 kruntide puhul ei ole põhihoone hoonestusala kavandamine tagaaias minimaalselt 10 m kaugusele krundi piirist olemasolevate elamute asukohast tulenevalt võimalik. Kuna nimetatud elamute puhul on tegemist seaduslikul alusel püstitatud hoonetega, siis on põhihoone hoonestusala kaugus tagaaias kavandatud olemasolevatest elamutest lähtuvalt. Põhjendatud juhtudel, võttes kasutusele </w:t>
      </w:r>
      <w:r w:rsidRPr="434147E2" w:rsidR="08077380">
        <w:rPr>
          <w:lang w:val="et-EE"/>
        </w:rPr>
        <w:t>tuldtõkestavad</w:t>
      </w:r>
      <w:r w:rsidRPr="434147E2" w:rsidR="08077380">
        <w:rPr>
          <w:lang w:val="et-EE"/>
        </w:rPr>
        <w:t xml:space="preserve"> meetmed, kokkuleppel naaberkinnistu omanikuga (ühistuga) on lubatud hoonete ja rajatiste rajamine krundi </w:t>
      </w:r>
      <w:r w:rsidRPr="434147E2" w:rsidR="08077380">
        <w:rPr>
          <w:lang w:val="et-EE"/>
        </w:rPr>
        <w:t>piirst</w:t>
      </w:r>
      <w:r w:rsidRPr="434147E2" w:rsidR="08077380">
        <w:rPr>
          <w:lang w:val="et-EE"/>
        </w:rPr>
        <w:t xml:space="preserve"> min 2m kaugusele.  Krundi piirile on lubatud abihoonete- ja rajatiste ehitamine vaid välisseina pidi kokku tulemüüriga. Rajatistena on antud juhul käsitletud grillimajad, </w:t>
      </w:r>
      <w:r w:rsidRPr="434147E2" w:rsidR="08077380">
        <w:rPr>
          <w:rFonts w:ascii="Arial" w:hAnsi="Arial" w:eastAsia="" w:cs="" w:asciiTheme="minorAscii" w:hAnsiTheme="minorAscii" w:eastAsiaTheme="minorEastAsia" w:cstheme="minorBidi"/>
          <w:color w:val="auto"/>
          <w:sz w:val="22"/>
          <w:szCs w:val="22"/>
          <w:lang w:val="et-EE" w:eastAsia="da-DK" w:bidi="ar-SA"/>
        </w:rPr>
        <w:t>kasvuhoone, prügimaja vms.</w:t>
      </w:r>
    </w:p>
    <w:p w:rsidR="7D2A83A6" w:rsidP="434147E2" w:rsidRDefault="7D2A83A6" w14:paraId="2AEE5157" w14:textId="3C4FF7E8">
      <w:pPr>
        <w:pStyle w:val="Normaallaad"/>
        <w:suppressLineNumbers w:val="0"/>
        <w:bidi w:val="0"/>
        <w:spacing w:before="0" w:beforeAutospacing="off" w:after="160" w:afterAutospacing="off" w:line="252" w:lineRule="auto"/>
        <w:ind w:left="0" w:right="0"/>
        <w:jc w:val="both"/>
        <w:rPr>
          <w:lang w:val="et-EE"/>
        </w:rPr>
      </w:pPr>
      <w:r w:rsidRPr="434147E2" w:rsidR="7D2A83A6">
        <w:rPr>
          <w:lang w:val="et-EE"/>
        </w:rPr>
        <w:t>Ehitisealuse pinnana käsitletakse kõikide hoonete (sealhulgas vabaehitustegevuse alla minevate hoonete) ja katusega rajatiste alust pinda</w:t>
      </w:r>
    </w:p>
    <w:p w:rsidRPr="00D25D48" w:rsidR="00710021" w:rsidP="08A0DE5A" w:rsidRDefault="0F1D66CB" w14:paraId="047218F5" w14:textId="77777777">
      <w:pPr>
        <w:pStyle w:val="Pealkiri2"/>
        <w:numPr>
          <w:ilvl w:val="1"/>
          <w:numId w:val="18"/>
        </w:numPr>
        <w:rPr>
          <w:lang w:val="et-EE"/>
        </w:rPr>
      </w:pPr>
      <w:bookmarkStart w:name="_Toc2105103403" w:id="468748948"/>
      <w:r w:rsidRPr="434147E2" w:rsidR="0F1D66CB">
        <w:rPr>
          <w:lang w:val="et-EE"/>
        </w:rPr>
        <w:t>Teed ja parkimine</w:t>
      </w:r>
      <w:bookmarkEnd w:id="468748948"/>
    </w:p>
    <w:p w:rsidR="0062267A" w:rsidP="00632651" w:rsidRDefault="08A0DE5A" w14:paraId="7AD5EEAC" w14:textId="02AF5D86">
      <w:pPr>
        <w:pStyle w:val="Kehatekst"/>
        <w:spacing w:after="0"/>
        <w:rPr>
          <w:lang w:val="et-EE"/>
        </w:rPr>
      </w:pPr>
      <w:r w:rsidRPr="08A0DE5A">
        <w:rPr>
          <w:lang w:val="et-EE"/>
        </w:rPr>
        <w:t>Ligipääsuks kasutada olemasolevat Jaanivälja põik tänavat. Uusi mahasõite ei kavandata.</w:t>
      </w:r>
    </w:p>
    <w:p w:rsidRPr="00AF0A27" w:rsidR="005E7876" w:rsidP="00632651" w:rsidRDefault="005E7876" w14:paraId="44E871BC" w14:textId="77777777">
      <w:pPr>
        <w:pStyle w:val="Kehatekst"/>
        <w:spacing w:after="0"/>
        <w:rPr>
          <w:lang w:val="et-EE"/>
        </w:rPr>
      </w:pPr>
    </w:p>
    <w:p w:rsidR="000E116C" w:rsidP="00632651" w:rsidRDefault="08A0DE5A" w14:paraId="46651D1D" w14:textId="77777777">
      <w:pPr>
        <w:pStyle w:val="Kehatekst"/>
        <w:spacing w:after="0"/>
        <w:rPr>
          <w:lang w:val="et-EE"/>
        </w:rPr>
      </w:pPr>
      <w:r w:rsidRPr="08A0DE5A">
        <w:rPr>
          <w:lang w:val="et-EE"/>
        </w:rPr>
        <w:t>Parkimine lahendada omal krundil. Planeeritud on minimaalselt kaks parkimiskohta. Tugevdatud alusel parkimiskohad täpsustada hoone ja/või haljastuse projektiga.</w:t>
      </w:r>
    </w:p>
    <w:p w:rsidR="00316930" w:rsidP="00632651" w:rsidRDefault="00316930" w14:paraId="144A5D23" w14:textId="77777777">
      <w:pPr>
        <w:pStyle w:val="Kehatekst"/>
        <w:spacing w:after="0"/>
        <w:rPr>
          <w:lang w:val="et-EE"/>
        </w:rPr>
      </w:pPr>
    </w:p>
    <w:p w:rsidR="00316930" w:rsidP="00632651" w:rsidRDefault="08A0DE5A" w14:paraId="1A80FF27" w14:textId="77777777">
      <w:pPr>
        <w:pStyle w:val="Kehatekst"/>
        <w:spacing w:after="0"/>
        <w:rPr>
          <w:lang w:val="et-EE"/>
        </w:rPr>
      </w:pPr>
      <w:r w:rsidRPr="08A0DE5A">
        <w:rPr>
          <w:lang w:val="et-EE"/>
        </w:rPr>
        <w:t xml:space="preserve">Parkimiskohtade katend on soovitav rajada sadevee maasse imbumist võimaldavate vuukidega, filtreerivatel aluskihtidel, et vähendada vee ärajuhtimise vajadust. </w:t>
      </w:r>
    </w:p>
    <w:p w:rsidR="0032581B" w:rsidP="08A0DE5A" w:rsidRDefault="0F1D66CB" w14:paraId="555A50A9" w14:textId="77777777">
      <w:pPr>
        <w:pStyle w:val="Pealkiri2"/>
        <w:numPr>
          <w:ilvl w:val="1"/>
          <w:numId w:val="18"/>
        </w:numPr>
        <w:rPr>
          <w:lang w:val="et-EE"/>
        </w:rPr>
      </w:pPr>
      <w:bookmarkStart w:name="_Toc1466981988" w:id="1916020349"/>
      <w:r w:rsidRPr="434147E2" w:rsidR="0F1D66CB">
        <w:rPr>
          <w:lang w:val="et-EE"/>
        </w:rPr>
        <w:t>Vesi ja kanalisatsioon</w:t>
      </w:r>
      <w:bookmarkEnd w:id="1916020349"/>
    </w:p>
    <w:p w:rsidR="00C54AE4" w:rsidP="08A0DE5A" w:rsidRDefault="08A0DE5A" w14:paraId="0321F98B" w14:textId="77777777">
      <w:pPr>
        <w:pStyle w:val="Kehatekst"/>
        <w:spacing w:after="0"/>
        <w:rPr>
          <w:b/>
          <w:bCs/>
          <w:u w:val="single"/>
          <w:lang w:val="et-EE"/>
        </w:rPr>
      </w:pPr>
      <w:r w:rsidRPr="08A0DE5A">
        <w:rPr>
          <w:b/>
          <w:bCs/>
          <w:u w:val="single"/>
          <w:lang w:val="et-EE"/>
        </w:rPr>
        <w:t>VEEVARUSTUS</w:t>
      </w:r>
    </w:p>
    <w:p w:rsidR="00C54AE4" w:rsidP="00C54AE4" w:rsidRDefault="08A0DE5A" w14:paraId="556A1383" w14:textId="1839000B">
      <w:pPr>
        <w:pStyle w:val="Kehatekst"/>
        <w:spacing w:after="0"/>
        <w:rPr>
          <w:lang w:val="et-EE"/>
        </w:rPr>
      </w:pPr>
      <w:r w:rsidRPr="08A0DE5A">
        <w:rPr>
          <w:lang w:val="et-EE"/>
        </w:rPr>
        <w:t xml:space="preserve">Ühisveevärgiga on Jaanivälja põik 1, 3 ja 5 liitunud, </w:t>
      </w:r>
    </w:p>
    <w:p w:rsidRPr="00C54AE4" w:rsidR="003E5EEB" w:rsidP="08A0DE5A" w:rsidRDefault="003E5EEB" w14:paraId="637805D2" w14:textId="77777777">
      <w:pPr>
        <w:pStyle w:val="Kehatekst"/>
        <w:spacing w:after="0"/>
        <w:rPr>
          <w:lang w:val="et-EE"/>
        </w:rPr>
      </w:pPr>
    </w:p>
    <w:p w:rsidR="00C54AE4" w:rsidP="08A0DE5A" w:rsidRDefault="08A0DE5A" w14:paraId="55613165" w14:textId="77777777">
      <w:pPr>
        <w:pStyle w:val="Kehatekst"/>
        <w:spacing w:after="0"/>
        <w:rPr>
          <w:b/>
          <w:bCs/>
          <w:u w:val="single"/>
          <w:lang w:val="et-EE"/>
        </w:rPr>
      </w:pPr>
      <w:r w:rsidRPr="08A0DE5A">
        <w:rPr>
          <w:b/>
          <w:bCs/>
          <w:u w:val="single"/>
          <w:lang w:val="et-EE"/>
        </w:rPr>
        <w:t>KANALISATSIOON</w:t>
      </w:r>
    </w:p>
    <w:p w:rsidRPr="00C54AE4" w:rsidR="00C54AE4" w:rsidP="08A0DE5A" w:rsidRDefault="08A0DE5A" w14:paraId="563CE051" w14:textId="14365149">
      <w:pPr>
        <w:pStyle w:val="Kehatekst"/>
        <w:spacing w:after="0"/>
        <w:rPr>
          <w:lang w:val="et-EE"/>
        </w:rPr>
      </w:pPr>
      <w:r w:rsidRPr="08A0DE5A">
        <w:rPr>
          <w:lang w:val="et-EE"/>
        </w:rPr>
        <w:t xml:space="preserve">Ühiskanalisatsiooniga on Jaanivälja põik 1, 3 ja 5 liitunud. </w:t>
      </w:r>
    </w:p>
    <w:p w:rsidR="0032581B" w:rsidP="08A0DE5A" w:rsidRDefault="0F1D66CB" w14:paraId="01BF244A" w14:textId="54430D0E">
      <w:pPr>
        <w:pStyle w:val="Pealkiri2"/>
        <w:numPr>
          <w:ilvl w:val="1"/>
          <w:numId w:val="18"/>
        </w:numPr>
        <w:rPr>
          <w:lang w:val="et-EE"/>
        </w:rPr>
      </w:pPr>
      <w:bookmarkStart w:name="_Toc907845927" w:id="439508669"/>
      <w:r w:rsidRPr="434147E2" w:rsidR="0F1D66CB">
        <w:rPr>
          <w:lang w:val="et-EE"/>
        </w:rPr>
        <w:t>Elekter ja valgustus</w:t>
      </w:r>
      <w:bookmarkEnd w:id="439508669"/>
    </w:p>
    <w:p w:rsidRPr="00C54AE4" w:rsidR="00C54AE4" w:rsidP="08A0DE5A" w:rsidRDefault="08A0DE5A" w14:paraId="1014FB9D" w14:textId="60F81231">
      <w:pPr>
        <w:pStyle w:val="Kehatekst"/>
        <w:spacing w:after="0"/>
        <w:rPr>
          <w:b/>
          <w:bCs/>
          <w:u w:val="single"/>
          <w:lang w:val="et-EE"/>
        </w:rPr>
      </w:pPr>
      <w:r w:rsidRPr="08A0DE5A">
        <w:rPr>
          <w:b/>
          <w:bCs/>
          <w:u w:val="single"/>
          <w:lang w:val="et-EE"/>
        </w:rPr>
        <w:t>ELEKTER</w:t>
      </w:r>
    </w:p>
    <w:p w:rsidRPr="00C54AE4" w:rsidR="00C54AE4" w:rsidP="00C54AE4" w:rsidRDefault="08A0DE5A" w14:paraId="2A4EA7FA" w14:textId="68367C19">
      <w:pPr>
        <w:rPr>
          <w:lang w:val="et-EE"/>
        </w:rPr>
      </w:pPr>
      <w:r w:rsidRPr="08A0DE5A">
        <w:rPr>
          <w:lang w:val="et-EE"/>
        </w:rPr>
        <w:t>Elektrivarustusega on planeeringualal asuvad kinnistud liitunud ja tarbivad elektriettevõtte teenust.</w:t>
      </w:r>
    </w:p>
    <w:p w:rsidR="08A0DE5A" w:rsidP="08A0DE5A" w:rsidRDefault="08A0DE5A" w14:paraId="6602114D" w14:textId="5DB38572">
      <w:pPr>
        <w:pStyle w:val="Kehatekst"/>
        <w:spacing w:after="0"/>
        <w:rPr>
          <w:b/>
          <w:bCs/>
          <w:u w:val="single"/>
          <w:lang w:val="et-EE"/>
        </w:rPr>
      </w:pPr>
      <w:r w:rsidRPr="08A0DE5A">
        <w:rPr>
          <w:b/>
          <w:bCs/>
          <w:u w:val="single"/>
          <w:lang w:val="et-EE"/>
        </w:rPr>
        <w:t>VALGUSTUS</w:t>
      </w:r>
    </w:p>
    <w:p w:rsidR="08A0DE5A" w:rsidP="08A0DE5A" w:rsidRDefault="08A0DE5A" w14:paraId="5E0E6E1D" w14:textId="3E29F0B9">
      <w:pPr>
        <w:rPr>
          <w:lang w:val="et-EE"/>
        </w:rPr>
      </w:pPr>
      <w:r w:rsidRPr="08A0DE5A">
        <w:rPr>
          <w:lang w:val="et-EE"/>
        </w:rPr>
        <w:t>Vältida valgusreostust tekitavaid valgustuslahendusi, pöörates erilist tähelepanu valgusallikatele,  mis  avaldavad  mõju  elamualadele. Leevendusmeetmena mitte kasutada väliala valgustamiseks hajutiteta prožektoreid, kasutada valgusteid, mis on ökonoomsed, hajutitega ning liikumis- ja /või hämaraanduritega.    Hoonete valgustuse projekteerimisel lähtuda standardist EVS-EN 17037:2019+A1:2021 "Päevavalgus hoonetes".</w:t>
      </w:r>
    </w:p>
    <w:p w:rsidRPr="00D25D48" w:rsidR="000E116C" w:rsidP="08A0DE5A" w:rsidRDefault="0F1D66CB" w14:paraId="6917F2AF" w14:textId="37D828B1">
      <w:pPr>
        <w:pStyle w:val="Pealkiri2"/>
        <w:numPr>
          <w:ilvl w:val="1"/>
          <w:numId w:val="18"/>
        </w:numPr>
        <w:rPr>
          <w:lang w:val="et-EE"/>
        </w:rPr>
      </w:pPr>
      <w:bookmarkStart w:name="_Toc1367363835" w:id="95371677"/>
      <w:r w:rsidRPr="434147E2" w:rsidR="0F1D66CB">
        <w:rPr>
          <w:lang w:val="et-EE"/>
        </w:rPr>
        <w:t>Sademevesi ja vertikaalplaneerimine</w:t>
      </w:r>
      <w:bookmarkEnd w:id="95371677"/>
    </w:p>
    <w:p w:rsidR="00186C11" w:rsidP="08A0DE5A" w:rsidRDefault="08A0DE5A" w14:paraId="62FD7B03" w14:textId="77777777">
      <w:pPr>
        <w:rPr>
          <w:lang w:val="et-EE"/>
        </w:rPr>
      </w:pPr>
      <w:r w:rsidRPr="08A0DE5A">
        <w:rPr>
          <w:lang w:val="et-EE"/>
        </w:rPr>
        <w:t>Veeseaduse kohaselt tuleb sademevee käitlemisel eelistada lahendusi, mis võimaldavad sademeveest vabaneda selle tekkekohas, vältides sademevee reostumist. Sademeveest vabanemiseks sademevee suublasse juhtimisel kasutada looduslähedasi lahendusi (nt rohealasid, viibetiike, vihmaaedasid, imbkraave jm), mis võimaldavad sademeveest vabaneda eelkõige maastikukujundamise kaudu, vältides sademevee reostumist.</w:t>
      </w:r>
    </w:p>
    <w:p w:rsidRPr="00FA667A" w:rsidR="00FA667A" w:rsidP="08A0DE5A" w:rsidRDefault="08A0DE5A" w14:paraId="1BC0900B" w14:textId="77777777">
      <w:pPr>
        <w:pStyle w:val="Kehatekst"/>
        <w:spacing w:after="0"/>
        <w:rPr>
          <w:lang w:val="et-EE"/>
        </w:rPr>
      </w:pPr>
      <w:r w:rsidRPr="08A0DE5A">
        <w:rPr>
          <w:lang w:val="et-EE"/>
        </w:rPr>
        <w:t>Sademevesi immutada omal krundil. Tagada vee äravool hoonete ja rajatiste vundamentidelt vertikaalplaneerimisega. Hoone projekti koosseisus leida valingvihmade korral tekkivate sademevete arvutuslikud hulgad mis vajavad immutamist ning projekteerida vastavad lahendused, vajadusel rajada drenaaž ja/või vihmapeenrad ja/või sademevee kogumismahutid.</w:t>
      </w:r>
    </w:p>
    <w:p w:rsidR="00A679AC" w:rsidP="08A0DE5A" w:rsidRDefault="00A679AC" w14:paraId="3A0FF5F2" w14:textId="77777777">
      <w:pPr>
        <w:pStyle w:val="Kehatekst"/>
        <w:spacing w:after="0"/>
        <w:rPr>
          <w:lang w:val="et-EE"/>
        </w:rPr>
      </w:pPr>
    </w:p>
    <w:p w:rsidR="00A679AC" w:rsidP="08A0DE5A" w:rsidRDefault="08A0DE5A" w14:paraId="305A1770" w14:textId="6A2D867A">
      <w:pPr>
        <w:pStyle w:val="Kehatekst"/>
        <w:spacing w:after="0"/>
        <w:rPr>
          <w:lang w:val="et-EE"/>
        </w:rPr>
      </w:pPr>
      <w:r w:rsidRPr="434147E2" w:rsidR="08A0DE5A">
        <w:rPr>
          <w:lang w:val="et-EE"/>
        </w:rPr>
        <w:t>Olemasolevat maapinda võib tõsta maksimaalselt 0,5 m hoonestusala piires. Olemasolevat maapinda ei või tõsta kõrgemale hoonestatud naaberkinnistu maapinnast. Vertikaalplaneerimisega tuleb tagada vihmavee mitte kaldumine naaberkinnistutele.</w:t>
      </w:r>
    </w:p>
    <w:p w:rsidR="434147E2" w:rsidP="434147E2" w:rsidRDefault="434147E2" w14:paraId="3860EE5A" w14:textId="2DB20BC6">
      <w:pPr>
        <w:pStyle w:val="Kehatekst"/>
        <w:suppressLineNumbers w:val="0"/>
        <w:bidi w:val="0"/>
        <w:spacing w:before="0" w:beforeAutospacing="off" w:after="0" w:afterAutospacing="off" w:line="252" w:lineRule="auto"/>
        <w:ind w:left="0" w:right="0"/>
        <w:jc w:val="both"/>
        <w:rPr>
          <w:lang w:val="et-EE"/>
        </w:rPr>
      </w:pPr>
    </w:p>
    <w:p w:rsidR="67AD800A" w:rsidP="434147E2" w:rsidRDefault="67AD800A" w14:paraId="0A9CB550" w14:textId="5DEDA1F7">
      <w:pPr>
        <w:pStyle w:val="Kehatekst"/>
        <w:suppressLineNumbers w:val="0"/>
        <w:bidi w:val="0"/>
        <w:spacing w:before="0" w:beforeAutospacing="off" w:after="0" w:afterAutospacing="off" w:line="252" w:lineRule="auto"/>
        <w:ind w:left="0" w:right="0"/>
        <w:jc w:val="both"/>
        <w:rPr>
          <w:noProof w:val="0"/>
          <w:lang w:val="et-EE"/>
        </w:rPr>
      </w:pPr>
      <w:r w:rsidRPr="434147E2" w:rsidR="67AD800A">
        <w:rPr>
          <w:noProof w:val="0"/>
          <w:lang w:val="et-EE"/>
        </w:rPr>
        <w:t xml:space="preserve">Piki olemasolevat kraavi planeeringuala läänepoolsel piiril kulgeb Rae valla põhjapiirkonna üldplaneeringus kajastatud </w:t>
      </w:r>
      <w:r w:rsidRPr="434147E2" w:rsidR="67AD800A">
        <w:rPr>
          <w:noProof w:val="0"/>
          <w:lang w:val="et-EE"/>
        </w:rPr>
        <w:t>sini</w:t>
      </w:r>
      <w:r w:rsidRPr="434147E2" w:rsidR="67AD800A">
        <w:rPr>
          <w:noProof w:val="0"/>
          <w:lang w:val="et-EE"/>
        </w:rPr>
        <w:t xml:space="preserve">-rohekoridor. Olemasoleva kraavi puhul on tegemist osaga väljakujunenud kraavide võrgustikust, mis toimib nii sademevee ärajuhtimise kui ka pinnavee taseme regulaatorina vältides liigniiskuse tekkimist, seetõttu on oluline antud kraav säilitada. Kraavi tuleb hooldada. </w:t>
      </w:r>
    </w:p>
    <w:p w:rsidRPr="00AA0239" w:rsidR="008414C4" w:rsidP="08A0DE5A" w:rsidRDefault="0F1D66CB" w14:paraId="1EEBA596" w14:textId="77777777">
      <w:pPr>
        <w:pStyle w:val="Pealkiri2"/>
        <w:numPr>
          <w:ilvl w:val="1"/>
          <w:numId w:val="18"/>
        </w:numPr>
        <w:rPr>
          <w:lang w:val="et-EE"/>
        </w:rPr>
      </w:pPr>
      <w:bookmarkStart w:name="_Toc1948179520" w:id="455046614"/>
      <w:r w:rsidRPr="434147E2" w:rsidR="0F1D66CB">
        <w:rPr>
          <w:lang w:val="et-EE"/>
        </w:rPr>
        <w:t>Põhjavee kaitstus</w:t>
      </w:r>
      <w:bookmarkEnd w:id="455046614"/>
    </w:p>
    <w:p w:rsidR="00F85CA8" w:rsidP="08A0DE5A" w:rsidRDefault="08A0DE5A" w14:paraId="4DC493AD" w14:textId="35BDD371">
      <w:pPr>
        <w:pStyle w:val="Kehatekst"/>
        <w:spacing w:after="0"/>
        <w:rPr>
          <w:lang w:val="et-EE"/>
        </w:rPr>
      </w:pPr>
      <w:r w:rsidRPr="08A0DE5A">
        <w:rPr>
          <w:lang w:val="et-EE"/>
        </w:rPr>
        <w:t>Vastavalt Maa-ameti põhjavee kaitstuse kaardi andmetele jääb planeeringuala kaitsmata ja nõrgalt kaitstud põhjaveega alale ehk vaadeldavas  piirkonnas  põhjavee  looduslik  kaitstus  maapinnalt  lähtuva  punkt- või hajureostuse suhtes on nõrgalt kaitstud või praktiliselt puudub. Põhjavee kaitsmise eesmärgil ei rajata alale uusi puurkaeve ega lokaalset kanalisatsiooni vee- ja kanalisatsiooni taristu on rajatud ühisveevärgi ja kanalisatsiooni baasil, kanalisatsiooni juhitavad reo ja pinnaseveed veed ei tohi ületada reovee näitajate piirväärtusi, tegevuste kavandamisel tuleb jälgida, et ei mõjutataks negatiivselt põhjavee omadusi ja sellest tulenevalt elanikeni jõudva joogivee kvaliteeti.</w:t>
      </w:r>
    </w:p>
    <w:p w:rsidR="00242878" w:rsidP="08A0DE5A" w:rsidRDefault="0F1D66CB" w14:paraId="3C3552B3" w14:textId="77777777">
      <w:pPr>
        <w:pStyle w:val="Pealkiri2"/>
        <w:numPr>
          <w:ilvl w:val="1"/>
          <w:numId w:val="18"/>
        </w:numPr>
        <w:rPr>
          <w:lang w:val="et-EE"/>
        </w:rPr>
      </w:pPr>
      <w:bookmarkStart w:name="_Toc596222873" w:id="1557106888"/>
      <w:r w:rsidRPr="434147E2" w:rsidR="0F1D66CB">
        <w:rPr>
          <w:lang w:val="et-EE"/>
        </w:rPr>
        <w:t>Tuleohutus</w:t>
      </w:r>
      <w:bookmarkEnd w:id="1557106888"/>
    </w:p>
    <w:p w:rsidR="08A0DE5A" w:rsidP="08A0DE5A" w:rsidRDefault="08A0DE5A" w14:paraId="3FB21FC5" w14:textId="0A9DBF01">
      <w:pPr>
        <w:spacing w:after="0"/>
        <w:rPr>
          <w:lang w:val="et-EE"/>
        </w:rPr>
      </w:pPr>
      <w:r w:rsidRPr="08A0DE5A">
        <w:rPr>
          <w:lang w:val="et-EE"/>
        </w:rPr>
        <w:t>Lähim tuletõrjehüdrant asub Raeküla tee ääres, planeeringualast 150m kaugusel.</w:t>
      </w:r>
      <w:r w:rsidRPr="08A0DE5A">
        <w:rPr>
          <w:rFonts w:eastAsia="Arial" w:cs="Arial"/>
          <w:lang w:val="et"/>
        </w:rPr>
        <w:t xml:space="preserve"> Ligipääs hoonetele hoida vabana, et tagada vajadusel päästeuto ligipääs.</w:t>
      </w:r>
    </w:p>
    <w:p w:rsidR="08A0DE5A" w:rsidP="08A0DE5A" w:rsidRDefault="08A0DE5A" w14:paraId="6795C4A8" w14:textId="48E0FEA2">
      <w:pPr>
        <w:spacing w:after="0"/>
      </w:pPr>
      <w:r w:rsidRPr="08A0DE5A">
        <w:rPr>
          <w:rFonts w:eastAsia="Arial" w:cs="Arial"/>
          <w:lang w:val="et"/>
        </w:rPr>
        <w:t xml:space="preserve"> </w:t>
      </w:r>
    </w:p>
    <w:p w:rsidR="08A0DE5A" w:rsidP="08A0DE5A" w:rsidRDefault="08A0DE5A" w14:paraId="4CFA7C92" w14:textId="75082326">
      <w:pPr>
        <w:spacing w:after="0"/>
      </w:pPr>
      <w:r w:rsidRPr="08A0DE5A">
        <w:rPr>
          <w:rFonts w:eastAsia="Arial" w:cs="Arial"/>
          <w:lang w:val="et"/>
        </w:rPr>
        <w:t>Hoonestusala kaugus krundi piirist on 4m (räästast räästani), millega tagatakse min 8m laiune tuleohutuskuja erinevatel kruntidel paiknevate hoonete vahel.</w:t>
      </w:r>
    </w:p>
    <w:p w:rsidR="08A0DE5A" w:rsidP="08A0DE5A" w:rsidRDefault="08A0DE5A" w14:paraId="039FA9AF" w14:textId="34F5BDB1">
      <w:pPr>
        <w:spacing w:after="0"/>
        <w:rPr>
          <w:rFonts w:eastAsia="Arial" w:cs="Arial"/>
          <w:lang w:val="et"/>
        </w:rPr>
      </w:pPr>
    </w:p>
    <w:p w:rsidR="08A0DE5A" w:rsidP="08A0DE5A" w:rsidRDefault="08A0DE5A" w14:paraId="211AA2A7" w14:textId="6CC4CF32">
      <w:pPr>
        <w:spacing w:after="0"/>
        <w:rPr>
          <w:rFonts w:eastAsia="Arial" w:cs="Arial"/>
          <w:lang w:val="et"/>
        </w:rPr>
      </w:pPr>
      <w:r w:rsidRPr="08A0DE5A">
        <w:rPr>
          <w:rFonts w:eastAsia="Arial" w:cs="Arial"/>
          <w:lang w:val="et"/>
        </w:rPr>
        <w:t>Kuna Pos 2 asuva eluhoone ja Jaanivälja tee 2 (Tunnus: 65301:002:0550) asuva abihoone vahe on vähem, kui 8 meetrit, seega tuleb hoonete vahele rajada tuletõkkemüür või abihoone teisaldada nii, et tuleohutuskuja oleks tagatud.</w:t>
      </w:r>
    </w:p>
    <w:p w:rsidR="08A0DE5A" w:rsidP="08A0DE5A" w:rsidRDefault="08A0DE5A" w14:paraId="20B3E69F" w14:textId="34978C6B">
      <w:pPr>
        <w:spacing w:after="0"/>
        <w:rPr>
          <w:rFonts w:eastAsia="Arial" w:cs="Arial"/>
          <w:lang w:val="et"/>
        </w:rPr>
      </w:pPr>
    </w:p>
    <w:p w:rsidR="08A0DE5A" w:rsidP="08A0DE5A" w:rsidRDefault="08A0DE5A" w14:paraId="230CC52C" w14:textId="5A1121B6">
      <w:pPr>
        <w:spacing w:after="0"/>
        <w:rPr>
          <w:rFonts w:eastAsia="Arial" w:cs="Arial"/>
          <w:lang w:val="et"/>
        </w:rPr>
      </w:pPr>
      <w:r w:rsidRPr="08A0DE5A">
        <w:rPr>
          <w:rFonts w:eastAsia="Arial" w:cs="Arial"/>
          <w:lang w:val="et"/>
        </w:rPr>
        <w:t>Tulekahju ennetamiseks peavad ehitised olema varustatud tuleohutuspaigaldisega.</w:t>
      </w:r>
    </w:p>
    <w:p w:rsidR="08A0DE5A" w:rsidP="08A0DE5A" w:rsidRDefault="0F1D66CB" w14:paraId="6C7D0C85" w14:textId="50A75F1E">
      <w:pPr>
        <w:pStyle w:val="Pealkiri2"/>
        <w:numPr>
          <w:ilvl w:val="1"/>
          <w:numId w:val="18"/>
        </w:numPr>
        <w:rPr>
          <w:lang w:val="et-EE"/>
        </w:rPr>
      </w:pPr>
      <w:bookmarkStart w:name="_Toc356704468" w:id="942213603"/>
      <w:r w:rsidRPr="434147E2" w:rsidR="0F1D66CB">
        <w:rPr>
          <w:lang w:val="et-EE"/>
        </w:rPr>
        <w:t>Vertikaalplaneerimine ja sademevesi</w:t>
      </w:r>
      <w:bookmarkEnd w:id="942213603"/>
    </w:p>
    <w:p w:rsidRPr="00EA6C9F" w:rsidR="00AE2235" w:rsidP="08A0DE5A" w:rsidRDefault="08A0DE5A" w14:paraId="1592F3F4" w14:textId="08F503B5">
      <w:pPr>
        <w:pStyle w:val="Kehatekst"/>
        <w:spacing w:after="20"/>
        <w:rPr>
          <w:lang w:val="et-EE"/>
        </w:rPr>
      </w:pPr>
      <w:r w:rsidRPr="08A0DE5A">
        <w:rPr>
          <w:lang w:val="et-EE"/>
        </w:rPr>
        <w:t xml:space="preserve">Sademevesi immutada omal krundil. Planeeringuala läänepiiril asub kraav, kuhu valgub ka valdav osa planeeringuala pinnasesse mitte imenduvat vihmavett. Hoonete ümber on vertikaalplaneerimine lahendatud. </w:t>
      </w:r>
    </w:p>
    <w:p w:rsidRPr="00EA6C9F" w:rsidR="00AE2235" w:rsidP="08A0DE5A" w:rsidRDefault="00AE2235" w14:paraId="7FA74D79" w14:textId="57BFB372">
      <w:pPr>
        <w:pStyle w:val="Kehatekst"/>
        <w:spacing w:after="20"/>
        <w:rPr>
          <w:lang w:val="et-EE"/>
        </w:rPr>
      </w:pPr>
    </w:p>
    <w:p w:rsidRPr="00EA6C9F" w:rsidR="00AE2235" w:rsidP="08A0DE5A" w:rsidRDefault="0F1D66CB" w14:paraId="6E0B0971" w14:textId="217378FD">
      <w:pPr>
        <w:pStyle w:val="Kehatekst"/>
        <w:spacing w:after="0"/>
        <w:rPr>
          <w:lang w:val="et-EE"/>
        </w:rPr>
      </w:pPr>
      <w:r w:rsidRPr="38E71249">
        <w:rPr>
          <w:lang w:val="et-EE"/>
        </w:rPr>
        <w:t xml:space="preserve">Tagada vee äravool hoonete ja rajatiste vundamentidelt vertikaalplaneerimisega. Vajadusel rajada sademeveedrenaaž ja vihmapeenrad. Sademevee juhtimise soovituslikud suunad on kantud </w:t>
      </w:r>
      <w:r w:rsidRPr="38E71249" w:rsidR="07219A77">
        <w:rPr>
          <w:lang w:val="et-EE"/>
        </w:rPr>
        <w:t>planeeringu põhi</w:t>
      </w:r>
      <w:r w:rsidRPr="38E71249">
        <w:rPr>
          <w:lang w:val="et-EE"/>
        </w:rPr>
        <w:t>joonisele. Täpsemad vertikaalplaneerimise lahendused koostada hoonete ja haljastusprojektide koosseisus.</w:t>
      </w:r>
    </w:p>
    <w:p w:rsidR="08A0DE5A" w:rsidP="08A0DE5A" w:rsidRDefault="08A0DE5A" w14:paraId="1AD138F1" w14:textId="078BD7FD">
      <w:pPr>
        <w:spacing w:after="0"/>
        <w:rPr>
          <w:lang w:val="et-EE"/>
        </w:rPr>
      </w:pPr>
      <w:r w:rsidRPr="08A0DE5A">
        <w:rPr>
          <w:rFonts w:eastAsia="Arial" w:cs="Arial"/>
          <w:lang w:val="et"/>
        </w:rPr>
        <w:t xml:space="preserve"> </w:t>
      </w:r>
    </w:p>
    <w:p w:rsidR="08A0DE5A" w:rsidP="08A0DE5A" w:rsidRDefault="08A0DE5A" w14:paraId="66231746" w14:textId="6330703C">
      <w:pPr>
        <w:spacing w:after="0"/>
        <w:rPr>
          <w:lang w:val="et-EE"/>
        </w:rPr>
      </w:pPr>
      <w:r w:rsidRPr="08A0DE5A">
        <w:rPr>
          <w:rFonts w:eastAsia="Arial" w:cs="Arial"/>
          <w:lang w:val="et"/>
        </w:rPr>
        <w:t>Soovitavalt kavandada kokku kogutud sademevee kastmisveena kasutamist võimaldavad lahendused hoone projekteerimise käigus.</w:t>
      </w:r>
    </w:p>
    <w:p w:rsidRPr="00EA6C9F" w:rsidR="00AE2235" w:rsidP="08A0DE5A" w:rsidRDefault="00AE2235" w14:paraId="5630AD66" w14:textId="77777777">
      <w:pPr>
        <w:pStyle w:val="Kehatekst"/>
        <w:spacing w:after="0"/>
        <w:rPr>
          <w:lang w:val="et-EE"/>
        </w:rPr>
      </w:pPr>
    </w:p>
    <w:p w:rsidR="00AE2235" w:rsidP="00AE2235" w:rsidRDefault="08A0DE5A" w14:paraId="75C18ED4" w14:textId="1556D85B">
      <w:pPr>
        <w:pStyle w:val="Kehatekst"/>
        <w:shd w:val="clear" w:color="auto" w:fill="FFFFFF" w:themeFill="background1"/>
        <w:spacing w:after="0"/>
        <w:rPr>
          <w:lang w:val="et-EE"/>
        </w:rPr>
      </w:pPr>
      <w:r w:rsidRPr="08A0DE5A">
        <w:rPr>
          <w:lang w:val="et-EE"/>
        </w:rPr>
        <w:t>Sadevett ei tohi juhtida riigitee alusele maaüksusele, sh riigitee koosseisu kuuluvatesse teekraavidesse. Olemasolevat maapinda võib tõsta maksimaalselt 0,5 m hoonestusala piires. Olemasolevat maapinda ei või tõsta kõrgemale hoonestatud naaberkinnistu maapinnast. Vertikaalplaneerimisega tagada sademevee mitte valgumine naaberkinnistutele. Sademevee juhtimine naaberkinnistutele on keelatud va kooskõlastatult naaberkinnistu omanikuga. Suublasse juhitav sademevesi peab vastama keskkonnaministri 08.11.2019 määrusele.</w:t>
      </w:r>
    </w:p>
    <w:p w:rsidR="08A0DE5A" w:rsidRDefault="08A0DE5A" w14:paraId="07B8FAE3" w14:textId="4BC29C0C">
      <w:r>
        <w:br w:type="page"/>
      </w:r>
    </w:p>
    <w:p w:rsidRPr="00AA0239" w:rsidR="00CD5541" w:rsidP="08A0DE5A" w:rsidRDefault="0F1D66CB" w14:paraId="38D03477" w14:textId="77777777">
      <w:pPr>
        <w:pStyle w:val="Pealkiri2"/>
        <w:numPr>
          <w:ilvl w:val="1"/>
          <w:numId w:val="18"/>
        </w:numPr>
        <w:rPr>
          <w:lang w:val="et-EE"/>
        </w:rPr>
      </w:pPr>
      <w:bookmarkStart w:name="_Toc1699875984" w:id="278958492"/>
      <w:r w:rsidRPr="434147E2" w:rsidR="0F1D66CB">
        <w:rPr>
          <w:lang w:val="et-EE"/>
        </w:rPr>
        <w:t>Servituudi vajadus</w:t>
      </w:r>
      <w:bookmarkEnd w:id="278958492"/>
    </w:p>
    <w:tbl>
      <w:tblPr>
        <w:tblStyle w:val="Kontuurtabel"/>
        <w:tblW w:w="0" w:type="auto"/>
        <w:tblLayout w:type="fixed"/>
        <w:tblLook w:val="06A0" w:firstRow="1" w:lastRow="0" w:firstColumn="1" w:lastColumn="0" w:noHBand="1" w:noVBand="1"/>
      </w:tblPr>
      <w:tblGrid>
        <w:gridCol w:w="2255"/>
        <w:gridCol w:w="6640"/>
      </w:tblGrid>
      <w:tr w:rsidR="08A0DE5A" w:rsidTr="48122DB8" w14:paraId="6180E6AD" w14:textId="77777777">
        <w:trPr>
          <w:trHeight w:val="300"/>
        </w:trPr>
        <w:tc>
          <w:tcPr>
            <w:tcW w:w="8895" w:type="dxa"/>
            <w:gridSpan w:val="2"/>
          </w:tcPr>
          <w:p w:rsidR="08A0DE5A" w:rsidP="08A0DE5A" w:rsidRDefault="08A0DE5A" w14:paraId="36245391" w14:textId="70FF4DE7">
            <w:pPr>
              <w:pStyle w:val="Kehatekst"/>
              <w:rPr>
                <w:b/>
                <w:bCs/>
                <w:lang w:val="et-EE"/>
              </w:rPr>
            </w:pPr>
            <w:r w:rsidRPr="08A0DE5A">
              <w:rPr>
                <w:b/>
                <w:bCs/>
                <w:lang w:val="et-EE"/>
              </w:rPr>
              <w:t>Servituutide vajadus</w:t>
            </w:r>
          </w:p>
        </w:tc>
      </w:tr>
      <w:tr w:rsidR="08A0DE5A" w:rsidTr="48122DB8" w14:paraId="4C23C631" w14:textId="77777777">
        <w:trPr>
          <w:trHeight w:val="300"/>
        </w:trPr>
        <w:tc>
          <w:tcPr>
            <w:tcW w:w="2255" w:type="dxa"/>
            <w:shd w:val="clear" w:color="auto" w:fill="F2F5D7" w:themeFill="accent3" w:themeFillTint="33"/>
          </w:tcPr>
          <w:p w:rsidR="08A0DE5A" w:rsidP="08A0DE5A" w:rsidRDefault="08A0DE5A" w14:paraId="012776AC" w14:textId="025B5AB6">
            <w:pPr>
              <w:pStyle w:val="Kehatekst"/>
              <w:rPr>
                <w:lang w:val="et-EE"/>
              </w:rPr>
            </w:pPr>
            <w:r w:rsidRPr="08A0DE5A">
              <w:rPr>
                <w:lang w:val="et-EE"/>
              </w:rPr>
              <w:t>Krundi nimi või positsiooni nr</w:t>
            </w:r>
          </w:p>
        </w:tc>
        <w:tc>
          <w:tcPr>
            <w:tcW w:w="6640" w:type="dxa"/>
            <w:shd w:val="clear" w:color="auto" w:fill="F2F5D7" w:themeFill="accent3" w:themeFillTint="33"/>
          </w:tcPr>
          <w:p w:rsidR="08A0DE5A" w:rsidP="08A0DE5A" w:rsidRDefault="08A0DE5A" w14:paraId="150FE4E2" w14:textId="1D625CF5">
            <w:pPr>
              <w:pStyle w:val="Kehatekst"/>
              <w:rPr>
                <w:lang w:val="et-EE"/>
              </w:rPr>
            </w:pPr>
            <w:r w:rsidRPr="08A0DE5A">
              <w:rPr>
                <w:lang w:val="et-EE"/>
              </w:rPr>
              <w:t>Servituut</w:t>
            </w:r>
          </w:p>
        </w:tc>
      </w:tr>
      <w:tr w:rsidR="08A0DE5A" w:rsidTr="48122DB8" w14:paraId="32647840" w14:textId="77777777">
        <w:trPr>
          <w:trHeight w:val="300"/>
        </w:trPr>
        <w:tc>
          <w:tcPr>
            <w:tcW w:w="2255" w:type="dxa"/>
          </w:tcPr>
          <w:p w:rsidR="08A0DE5A" w:rsidP="08A0DE5A" w:rsidRDefault="08A0DE5A" w14:paraId="7B31CA74" w14:textId="7DF17000">
            <w:pPr>
              <w:pStyle w:val="Kehatekst"/>
              <w:rPr>
                <w:lang w:val="et-EE"/>
              </w:rPr>
            </w:pPr>
            <w:r w:rsidRPr="08A0DE5A">
              <w:rPr>
                <w:lang w:val="et-EE"/>
              </w:rPr>
              <w:t>Jaanivälja põik (kü nr 65301:001:3645)</w:t>
            </w:r>
          </w:p>
        </w:tc>
        <w:tc>
          <w:tcPr>
            <w:tcW w:w="6640" w:type="dxa"/>
          </w:tcPr>
          <w:p w:rsidR="08A0DE5A" w:rsidP="08A0DE5A" w:rsidRDefault="08A0DE5A" w14:paraId="3291223C" w14:textId="520C7F00">
            <w:pPr>
              <w:pStyle w:val="Kehatekst"/>
              <w:rPr>
                <w:lang w:val="et-EE"/>
              </w:rPr>
            </w:pPr>
            <w:r w:rsidRPr="08A0DE5A">
              <w:rPr>
                <w:lang w:val="et-EE"/>
              </w:rPr>
              <w:t>Olemasolevatele tehnovõrkudele seada tehnovõrgu kuja ulatuses servituudid tehnovõrgu valdaja kasuks.</w:t>
            </w:r>
          </w:p>
        </w:tc>
      </w:tr>
      <w:tr w:rsidR="08A0DE5A" w:rsidTr="48122DB8" w14:paraId="00D95B42" w14:textId="77777777">
        <w:trPr>
          <w:trHeight w:val="300"/>
        </w:trPr>
        <w:tc>
          <w:tcPr>
            <w:tcW w:w="2255" w:type="dxa"/>
          </w:tcPr>
          <w:p w:rsidR="08A0DE5A" w:rsidP="08A0DE5A" w:rsidRDefault="08A0DE5A" w14:paraId="562FF4B3" w14:textId="66F26FB4">
            <w:pPr>
              <w:pStyle w:val="Kehatekst"/>
              <w:rPr>
                <w:lang w:val="et-EE"/>
              </w:rPr>
            </w:pPr>
            <w:r w:rsidRPr="08A0DE5A">
              <w:rPr>
                <w:lang w:val="et-EE"/>
              </w:rPr>
              <w:t>Pos 1</w:t>
            </w:r>
          </w:p>
        </w:tc>
        <w:tc>
          <w:tcPr>
            <w:tcW w:w="6640" w:type="dxa"/>
          </w:tcPr>
          <w:p w:rsidR="08A0DE5A" w:rsidP="08A0DE5A" w:rsidRDefault="08A0DE5A" w14:paraId="1385AB6D" w14:textId="65613CE5">
            <w:pPr>
              <w:pStyle w:val="Kehatekst"/>
              <w:rPr>
                <w:lang w:val="et-EE"/>
              </w:rPr>
            </w:pPr>
            <w:r w:rsidRPr="08A0DE5A">
              <w:rPr>
                <w:lang w:val="et-EE"/>
              </w:rPr>
              <w:t>Olemasolevatele tehnovõrkudele seada tehnovõrgu kuja krundile jäävas  ulatuses servituudid tehnovõrgu valdaja kasuks.</w:t>
            </w:r>
          </w:p>
        </w:tc>
      </w:tr>
      <w:tr w:rsidR="08A0DE5A" w:rsidTr="48122DB8" w14:paraId="70DD3522" w14:textId="77777777">
        <w:trPr>
          <w:trHeight w:val="300"/>
        </w:trPr>
        <w:tc>
          <w:tcPr>
            <w:tcW w:w="2255" w:type="dxa"/>
          </w:tcPr>
          <w:p w:rsidR="08A0DE5A" w:rsidP="08A0DE5A" w:rsidRDefault="08A0DE5A" w14:paraId="799209CA" w14:textId="0756F3D1">
            <w:pPr>
              <w:pStyle w:val="Kehatekst"/>
              <w:rPr>
                <w:lang w:val="et-EE"/>
              </w:rPr>
            </w:pPr>
            <w:r w:rsidRPr="08A0DE5A">
              <w:rPr>
                <w:lang w:val="et-EE"/>
              </w:rPr>
              <w:t>Pos 2</w:t>
            </w:r>
          </w:p>
        </w:tc>
        <w:tc>
          <w:tcPr>
            <w:tcW w:w="6640" w:type="dxa"/>
          </w:tcPr>
          <w:p w:rsidR="08A0DE5A" w:rsidP="08A0DE5A" w:rsidRDefault="08A0DE5A" w14:paraId="4DC897EA" w14:textId="360ED50B">
            <w:pPr>
              <w:pStyle w:val="Kehatekst"/>
              <w:rPr>
                <w:lang w:val="et-EE"/>
              </w:rPr>
            </w:pPr>
            <w:r w:rsidRPr="08A0DE5A">
              <w:rPr>
                <w:lang w:val="et-EE"/>
              </w:rPr>
              <w:t>Olemasolevatele tehnovõrkudele seada tehnovõrgu kuja krundile jäävas  ulatuses servituudid tehnovõrgu valdaja kasuks.</w:t>
            </w:r>
          </w:p>
        </w:tc>
      </w:tr>
      <w:tr w:rsidR="08A0DE5A" w:rsidTr="48122DB8" w14:paraId="47EB4F6B" w14:textId="77777777">
        <w:trPr>
          <w:trHeight w:val="300"/>
        </w:trPr>
        <w:tc>
          <w:tcPr>
            <w:tcW w:w="2255" w:type="dxa"/>
          </w:tcPr>
          <w:p w:rsidR="08A0DE5A" w:rsidP="08A0DE5A" w:rsidRDefault="08A0DE5A" w14:paraId="529A091D" w14:textId="3C8846D9">
            <w:pPr>
              <w:pStyle w:val="Kehatekst"/>
              <w:rPr>
                <w:lang w:val="et-EE"/>
              </w:rPr>
            </w:pPr>
            <w:r w:rsidRPr="08A0DE5A">
              <w:rPr>
                <w:lang w:val="et-EE"/>
              </w:rPr>
              <w:t>Pos 3</w:t>
            </w:r>
          </w:p>
        </w:tc>
        <w:tc>
          <w:tcPr>
            <w:tcW w:w="6640" w:type="dxa"/>
          </w:tcPr>
          <w:p w:rsidR="08A0DE5A" w:rsidP="08A0DE5A" w:rsidRDefault="08A0DE5A" w14:paraId="520595B8" w14:textId="4DE4C140">
            <w:pPr>
              <w:pStyle w:val="Kehatekst"/>
              <w:rPr>
                <w:lang w:val="et-EE"/>
              </w:rPr>
            </w:pPr>
            <w:r w:rsidRPr="48122DB8">
              <w:rPr>
                <w:lang w:val="et-EE"/>
              </w:rPr>
              <w:t>Olemasolevatele tehnovõrkudele seada tehnovõrgu kuja krundile jäävas  ulatuses servituudid tehnovõrgu valdaja kasuks.</w:t>
            </w:r>
          </w:p>
        </w:tc>
      </w:tr>
      <w:tr w:rsidR="48122DB8" w:rsidTr="48122DB8" w14:paraId="082704D8" w14:textId="77777777">
        <w:trPr>
          <w:trHeight w:val="300"/>
        </w:trPr>
        <w:tc>
          <w:tcPr>
            <w:tcW w:w="2255" w:type="dxa"/>
          </w:tcPr>
          <w:p w:rsidR="48122DB8" w:rsidP="48122DB8" w:rsidRDefault="48122DB8" w14:paraId="0D11E53B" w14:textId="75CE2F60">
            <w:pPr>
              <w:pStyle w:val="Kehatekst"/>
              <w:rPr>
                <w:lang w:val="et-EE"/>
              </w:rPr>
            </w:pPr>
            <w:r w:rsidRPr="48122DB8">
              <w:rPr>
                <w:lang w:val="et-EE"/>
              </w:rPr>
              <w:t xml:space="preserve">Pos </w:t>
            </w:r>
            <w:r w:rsidRPr="48122DB8" w:rsidR="4BB9A724">
              <w:rPr>
                <w:lang w:val="et-EE"/>
              </w:rPr>
              <w:t>5</w:t>
            </w:r>
          </w:p>
        </w:tc>
        <w:tc>
          <w:tcPr>
            <w:tcW w:w="6640" w:type="dxa"/>
          </w:tcPr>
          <w:p w:rsidR="48122DB8" w:rsidP="48122DB8" w:rsidRDefault="48122DB8" w14:paraId="70CFEACF" w14:textId="5BC97071">
            <w:pPr>
              <w:pStyle w:val="Kehatekst"/>
              <w:rPr>
                <w:lang w:val="et-EE"/>
              </w:rPr>
            </w:pPr>
            <w:r w:rsidRPr="48122DB8">
              <w:rPr>
                <w:lang w:val="et-EE"/>
              </w:rPr>
              <w:t>Olemasolevatele tehnovõrkudele seada tehnovõrgu kuja krundile jäävas  ulatuses servituudid tehnovõrgu valdaja kasuks.</w:t>
            </w:r>
          </w:p>
        </w:tc>
      </w:tr>
    </w:tbl>
    <w:p w:rsidR="08A0DE5A" w:rsidRDefault="08A0DE5A" w14:paraId="486A48B5" w14:textId="67F83F1A"/>
    <w:p w:rsidR="00A31319" w:rsidP="08A0DE5A" w:rsidRDefault="0F1D66CB" w14:paraId="1A2CF9D4" w14:textId="7622BE15">
      <w:pPr>
        <w:pStyle w:val="Pealkiri2"/>
        <w:numPr>
          <w:ilvl w:val="1"/>
          <w:numId w:val="18"/>
        </w:numPr>
        <w:rPr>
          <w:lang w:val="et-EE"/>
        </w:rPr>
      </w:pPr>
      <w:bookmarkStart w:name="_Toc1757077818" w:id="896975259"/>
      <w:r w:rsidRPr="434147E2" w:rsidR="0F1D66CB">
        <w:rPr>
          <w:lang w:val="et-EE"/>
        </w:rPr>
        <w:t>Müra leevendavad meetmed</w:t>
      </w:r>
      <w:bookmarkEnd w:id="896975259"/>
    </w:p>
    <w:tbl>
      <w:tblPr>
        <w:tblStyle w:val="Kontuurtabel"/>
        <w:tblpPr w:leftFromText="180" w:rightFromText="180" w:vertAnchor="text" w:tblpY="534"/>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198"/>
        <w:gridCol w:w="1177"/>
        <w:gridCol w:w="2526"/>
      </w:tblGrid>
      <w:tr w:rsidR="00A23D9C" w:rsidTr="08A0DE5A" w14:paraId="61829076" w14:textId="77777777">
        <w:tc>
          <w:tcPr>
            <w:tcW w:w="3409" w:type="dxa"/>
          </w:tcPr>
          <w:p w:rsidR="0075769F" w:rsidP="0075769F" w:rsidRDefault="00E959A4" w14:paraId="2BA226A1" w14:textId="77777777">
            <w:pPr>
              <w:rPr>
                <w:lang w:val="et-EE"/>
              </w:rPr>
            </w:pPr>
            <w:r>
              <w:rPr>
                <w:noProof/>
              </w:rPr>
              <w:drawing>
                <wp:inline distT="0" distB="0" distL="0" distR="0" wp14:anchorId="234A745B" wp14:editId="09A55E69">
                  <wp:extent cx="3163888" cy="2742609"/>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4">
                            <a:extLst>
                              <a:ext uri="{28A0092B-C50C-407E-A947-70E740481C1C}">
                                <a14:useLocalDpi xmlns:a14="http://schemas.microsoft.com/office/drawing/2010/main" val="0"/>
                              </a:ext>
                            </a:extLst>
                          </a:blip>
                          <a:stretch>
                            <a:fillRect/>
                          </a:stretch>
                        </pic:blipFill>
                        <pic:spPr>
                          <a:xfrm>
                            <a:off x="0" y="0"/>
                            <a:ext cx="3163888" cy="2742609"/>
                          </a:xfrm>
                          <a:prstGeom prst="rect">
                            <a:avLst/>
                          </a:prstGeom>
                        </pic:spPr>
                      </pic:pic>
                    </a:graphicData>
                  </a:graphic>
                </wp:inline>
              </w:drawing>
            </w:r>
          </w:p>
        </w:tc>
        <w:tc>
          <w:tcPr>
            <w:tcW w:w="3583" w:type="dxa"/>
          </w:tcPr>
          <w:p w:rsidR="0075769F" w:rsidP="08A0DE5A" w:rsidRDefault="0075769F" w14:paraId="17AD93B2" w14:textId="77777777">
            <w:pPr>
              <w:keepNext/>
              <w:rPr>
                <w:lang w:val="et-EE"/>
              </w:rPr>
            </w:pPr>
          </w:p>
        </w:tc>
        <w:tc>
          <w:tcPr>
            <w:tcW w:w="1899" w:type="dxa"/>
          </w:tcPr>
          <w:p w:rsidR="0075769F" w:rsidP="0075769F" w:rsidRDefault="004B08CE" w14:paraId="0DE4B5B7" w14:textId="77777777">
            <w:pPr>
              <w:keepNext/>
              <w:rPr>
                <w:lang w:val="et-EE"/>
              </w:rPr>
            </w:pPr>
            <w:r>
              <w:rPr>
                <w:noProof/>
              </w:rPr>
              <w:drawing>
                <wp:inline distT="0" distB="0" distL="0" distR="0" wp14:anchorId="70705772" wp14:editId="5628993D">
                  <wp:extent cx="1266825" cy="3159306"/>
                  <wp:effectExtent l="114300" t="114300" r="85725" b="1174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5">
                            <a:extLst>
                              <a:ext uri="{28A0092B-C50C-407E-A947-70E740481C1C}">
                                <a14:useLocalDpi xmlns:a14="http://schemas.microsoft.com/office/drawing/2010/main" val="0"/>
                              </a:ext>
                            </a:extLst>
                          </a:blip>
                          <a:srcRect/>
                          <a:stretch>
                            <a:fillRect/>
                          </a:stretch>
                        </pic:blipFill>
                        <pic:spPr>
                          <a:xfrm>
                            <a:off x="0" y="0"/>
                            <a:ext cx="1266825" cy="31593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75769F" w:rsidP="0075769F" w:rsidRDefault="08A0DE5A" w14:paraId="2D88CAD3" w14:textId="77777777">
      <w:pPr>
        <w:pStyle w:val="Pealdis"/>
        <w:rPr>
          <w:lang w:val="et-EE"/>
        </w:rPr>
      </w:pPr>
      <w:r w:rsidRPr="08A0DE5A">
        <w:rPr>
          <w:lang w:val="et-EE"/>
        </w:rPr>
        <w:t xml:space="preserve">Skeem </w:t>
      </w:r>
      <w:r w:rsidRPr="08A0DE5A" w:rsidR="0075769F">
        <w:rPr>
          <w:noProof/>
        </w:rPr>
        <w:fldChar w:fldCharType="begin"/>
      </w:r>
      <w:r w:rsidRPr="08A0DE5A" w:rsidR="0075769F">
        <w:rPr>
          <w:noProof/>
        </w:rPr>
        <w:instrText xml:space="preserve"> SEQ Skeem \* ARABIC </w:instrText>
      </w:r>
      <w:r w:rsidRPr="08A0DE5A" w:rsidR="0075769F">
        <w:rPr>
          <w:noProof/>
        </w:rPr>
        <w:fldChar w:fldCharType="separate"/>
      </w:r>
      <w:r w:rsidRPr="08A0DE5A">
        <w:rPr>
          <w:noProof/>
        </w:rPr>
        <w:t>4</w:t>
      </w:r>
      <w:r w:rsidRPr="08A0DE5A" w:rsidR="0075769F">
        <w:rPr>
          <w:noProof/>
        </w:rPr>
        <w:fldChar w:fldCharType="end"/>
      </w:r>
      <w:r w:rsidRPr="08A0DE5A">
        <w:rPr>
          <w:lang w:val="et-EE"/>
        </w:rPr>
        <w:t xml:space="preserve"> Väljavõte päevasest müratasemetest Rae valla mürauuringust.</w:t>
      </w:r>
    </w:p>
    <w:p w:rsidR="00A31319" w:rsidP="08A0DE5A" w:rsidRDefault="08A0DE5A" w14:paraId="6133C30A" w14:textId="77777777">
      <w:pPr>
        <w:rPr>
          <w:lang w:val="et-EE"/>
        </w:rPr>
      </w:pPr>
      <w:r w:rsidRPr="08A0DE5A">
        <w:rPr>
          <w:lang w:val="et-EE"/>
        </w:rPr>
        <w:t xml:space="preserve">Rae valla mürauuringu andmetel jääb planeeringualal päevane liiklusmüra tase 40-45 dB. </w:t>
      </w:r>
    </w:p>
    <w:p w:rsidR="00A31319" w:rsidP="08A0DE5A" w:rsidRDefault="08A0DE5A" w14:paraId="05E5C280" w14:textId="2DA96071">
      <w:pPr>
        <w:rPr>
          <w:lang w:val="et-EE" w:eastAsia="et-EE"/>
        </w:rPr>
      </w:pPr>
      <w:r w:rsidRPr="08A0DE5A">
        <w:rPr>
          <w:lang w:val="et-EE"/>
        </w:rPr>
        <w:t xml:space="preserve">Seega ületab päevane liiklusmüratase lubatud müra normtaset eluruumides, mis on 35 dB päeval. Hoonete projekteerimisel </w:t>
      </w:r>
      <w:r w:rsidRPr="08A0DE5A">
        <w:rPr>
          <w:lang w:val="et-EE" w:eastAsia="et-EE"/>
        </w:rPr>
        <w:t>lähtuda standardist EVS 842 „Ehitise heliisolatsiooninõuded. Kaitse müra eest“. Välispiirete materjalide ja konstruktsioonide lahenduste kasutamisel arvestada heliisolatsiooni indeksiks 35.</w:t>
      </w:r>
    </w:p>
    <w:p w:rsidR="00A31319" w:rsidP="08A0DE5A" w:rsidRDefault="0F1D66CB" w14:paraId="09431B8E" w14:textId="2CD28878">
      <w:pPr>
        <w:pStyle w:val="Pealkiri2"/>
        <w:numPr>
          <w:ilvl w:val="1"/>
          <w:numId w:val="18"/>
        </w:numPr>
        <w:rPr>
          <w:lang w:val="et-EE"/>
        </w:rPr>
      </w:pPr>
      <w:bookmarkStart w:name="_Toc1944366940" w:id="231862423"/>
      <w:r w:rsidRPr="434147E2" w:rsidR="0F1D66CB">
        <w:rPr>
          <w:lang w:val="et-EE"/>
        </w:rPr>
        <w:t>In</w:t>
      </w:r>
      <w:r w:rsidRPr="434147E2" w:rsidR="0F1D66CB">
        <w:rPr>
          <w:rFonts w:ascii="Verdana" w:hAnsi="Verdana" w:asciiTheme="minorAscii" w:hAnsiTheme="minorAscii"/>
          <w:lang w:val="et-EE"/>
        </w:rPr>
        <w:t>solatsioon</w:t>
      </w:r>
      <w:r w:rsidRPr="434147E2" w:rsidR="33501D13">
        <w:rPr>
          <w:rFonts w:ascii="Verdana" w:hAnsi="Verdana" w:asciiTheme="minorAscii" w:hAnsiTheme="minorAscii"/>
          <w:lang w:val="et-EE"/>
        </w:rPr>
        <w:t xml:space="preserve"> ja radoonikatse</w:t>
      </w:r>
      <w:bookmarkEnd w:id="231862423"/>
    </w:p>
    <w:p w:rsidR="48122DB8" w:rsidP="48122DB8" w:rsidRDefault="48122DB8" w14:paraId="6C9C4149" w14:textId="401E57D5">
      <w:pPr>
        <w:rPr>
          <w:lang w:val="et-EE"/>
        </w:rPr>
      </w:pPr>
    </w:p>
    <w:p w:rsidR="00C445FE" w:rsidP="48122DB8" w:rsidRDefault="33501D13" w14:paraId="40EECB4B" w14:textId="432D4A2D">
      <w:pPr>
        <w:pStyle w:val="Kehatekst"/>
        <w:spacing w:after="0"/>
        <w:rPr>
          <w:b/>
          <w:bCs/>
          <w:u w:val="single"/>
          <w:lang w:val="et-EE"/>
        </w:rPr>
      </w:pPr>
      <w:r w:rsidRPr="48122DB8">
        <w:rPr>
          <w:b/>
          <w:bCs/>
          <w:u w:val="single"/>
          <w:lang w:val="et-EE"/>
        </w:rPr>
        <w:t>I</w:t>
      </w:r>
      <w:r w:rsidRPr="48122DB8" w:rsidR="2AE70E1C">
        <w:rPr>
          <w:b/>
          <w:bCs/>
          <w:u w:val="single"/>
          <w:lang w:val="et-EE"/>
        </w:rPr>
        <w:t>NSOLATSOON</w:t>
      </w:r>
    </w:p>
    <w:p w:rsidR="00C445FE" w:rsidP="00190C85" w:rsidRDefault="08A0DE5A" w14:paraId="58E0DFC1" w14:textId="11C94C26">
      <w:pPr>
        <w:rPr>
          <w:lang w:val="et-EE"/>
        </w:rPr>
      </w:pPr>
      <w:r w:rsidRPr="48122DB8">
        <w:rPr>
          <w:lang w:val="et-EE"/>
        </w:rPr>
        <w:t xml:space="preserve">Hooned projekteerida ja rajada nii, et eluruumides oleks tagatud piisav insolatsiooni kestusvastavalt Eesti </w:t>
      </w:r>
      <w:r w:rsidRPr="48122DB8">
        <w:rPr>
          <w:lang w:val="et-EE" w:eastAsia="et-EE"/>
        </w:rPr>
        <w:t>EVS-EN 17037:2019+A1:2021 "Päevavalgus hoonetes".</w:t>
      </w:r>
    </w:p>
    <w:p w:rsidRPr="00C445FE" w:rsidR="00C445FE" w:rsidP="00C445FE" w:rsidRDefault="08A0DE5A" w14:paraId="3154E40F" w14:textId="77777777">
      <w:pPr>
        <w:rPr>
          <w:lang w:val="et-EE"/>
        </w:rPr>
      </w:pPr>
      <w:r w:rsidRPr="08A0DE5A">
        <w:rPr>
          <w:lang w:val="et-EE"/>
        </w:rPr>
        <w:t xml:space="preserve">Insolatsiooni kestus peab olema tagatud ajavahemikus 22. aprillist kuni 22. augustini. Arvestuse ühik on üks päev. </w:t>
      </w:r>
    </w:p>
    <w:p w:rsidRPr="00190C85" w:rsidR="00190C85" w:rsidP="00C445FE" w:rsidRDefault="08A0DE5A" w14:paraId="7F03DC71" w14:textId="118DD400">
      <w:pPr>
        <w:rPr>
          <w:lang w:val="et-EE"/>
        </w:rPr>
      </w:pPr>
      <w:r w:rsidRPr="48122DB8">
        <w:rPr>
          <w:lang w:val="et-EE"/>
        </w:rPr>
        <w:t>Insolatsiooni kestus eluruumides on piisav, kui 2,5- tunnine katkematu insolatsioon või 3- tunnine katkestustega insolatsioon on tagatud kuni 3- toaliste ühepereelamu puhul vähemalt ühes toas, nelja või enama tubade arvukorral vähemalt kahes toas. Tubadeks loetakse ka kööktoad ja kööginurgaga toad. Insolatsiooni kestus on piisav ka juhul, kui 2-tunnine katkematu insolatsioon on tagatud kuni 3- toaliste ühepereelamu puhul vähemalt kahes toas ja nelja või enama tubade arvukorral kolmes toas.</w:t>
      </w:r>
    </w:p>
    <w:p w:rsidR="59D7CAFA" w:rsidP="48122DB8" w:rsidRDefault="59D7CAFA" w14:paraId="1F54D165" w14:textId="1DA64F70">
      <w:pPr>
        <w:pStyle w:val="Kehatekst"/>
        <w:spacing w:after="0"/>
        <w:rPr>
          <w:b/>
          <w:bCs/>
          <w:u w:val="single"/>
          <w:lang w:val="et-EE"/>
        </w:rPr>
      </w:pPr>
      <w:r w:rsidRPr="48122DB8">
        <w:rPr>
          <w:b/>
          <w:bCs/>
          <w:u w:val="single"/>
          <w:lang w:val="et-EE"/>
        </w:rPr>
        <w:t>R</w:t>
      </w:r>
      <w:r w:rsidRPr="48122DB8" w:rsidR="0DAD2860">
        <w:rPr>
          <w:b/>
          <w:bCs/>
          <w:u w:val="single"/>
          <w:lang w:val="et-EE"/>
        </w:rPr>
        <w:t>ADOONIKAITSE</w:t>
      </w:r>
    </w:p>
    <w:p w:rsidR="01608112" w:rsidP="48122DB8" w:rsidRDefault="01608112" w14:paraId="7537504A" w14:textId="703D9460">
      <w:pPr>
        <w:rPr>
          <w:lang w:val="et-EE"/>
        </w:rPr>
      </w:pPr>
      <w:r w:rsidRPr="48122DB8">
        <w:rPr>
          <w:lang w:val="et-EE"/>
        </w:rPr>
        <w:t>Eesti pinnase radooniriski kaardi järgi on kogu Rae vald kõrge radoonisisaldusega pinnasel (50 - 250 kBq/m³). Hoone ruumiõhu radooni tase määruses nr 19 „Hoone ruumiõhu radoonisisalduse ja hoone tarindi ehitusmaterjalidest siseruumidesse emiteeritavast gammakiirgusest saadava efektiivdoosi viitetase“ toodud normidele. Tagada radooniohutu keskkond hoonete siseruumides, rakendades vastavaid kehtiva standardi EVS 840: “Juhised radoonikaitse meetmete kasutamiseks uutes ja olemasolevates hoonetes“ meetmeid.</w:t>
      </w:r>
    </w:p>
    <w:p w:rsidR="08A0DE5A" w:rsidP="08A0DE5A" w:rsidRDefault="0F1D66CB" w14:paraId="52A7F8B4" w14:textId="4F641BFD">
      <w:pPr>
        <w:pStyle w:val="Pealkiri2"/>
        <w:numPr>
          <w:ilvl w:val="1"/>
          <w:numId w:val="18"/>
        </w:numPr>
        <w:rPr>
          <w:lang w:val="et-EE"/>
        </w:rPr>
      </w:pPr>
      <w:bookmarkStart w:name="_Toc1977153047" w:id="591866295"/>
      <w:r w:rsidRPr="434147E2" w:rsidR="0F1D66CB">
        <w:rPr>
          <w:lang w:val="et-EE"/>
        </w:rPr>
        <w:t>Soojavarustus</w:t>
      </w:r>
      <w:bookmarkEnd w:id="591866295"/>
    </w:p>
    <w:p w:rsidR="08A0DE5A" w:rsidP="08A0DE5A" w:rsidRDefault="08A0DE5A" w14:paraId="7798D650" w14:textId="730F01BC">
      <w:r w:rsidRPr="08A0DE5A">
        <w:rPr>
          <w:rFonts w:eastAsia="Arial" w:cs="Arial"/>
          <w:lang w:val="et"/>
        </w:rPr>
        <w:t>Küte lahendada lokaalselt. Kasutada energiasäästlikke ning keskkonda minimaalselt saastavaid süsteeme (maasoojuspump, õhk-vesi soojuspump, päikesepaneelid, jms). Keelatud on märkimisväärselt jääkaineid lendu paiskavad kütteliigid nagu näiteks raskeõlid ja kivisüsi.</w:t>
      </w:r>
    </w:p>
    <w:p w:rsidR="08A0DE5A" w:rsidP="08A0DE5A" w:rsidRDefault="08A0DE5A" w14:paraId="53205104" w14:textId="7ED02B81">
      <w:r w:rsidRPr="08A0DE5A">
        <w:rPr>
          <w:rFonts w:eastAsia="Arial" w:cs="Arial"/>
          <w:lang w:val="et"/>
        </w:rPr>
        <w:t>Edasise projekteerimise käigus võib kaaluda maaküttesüsteemi rajamist, kuid see peab vastama järgmistele nõuetele:</w:t>
      </w:r>
    </w:p>
    <w:p w:rsidR="08A0DE5A" w:rsidP="08A0DE5A" w:rsidRDefault="08A0DE5A" w14:paraId="25135FE9" w14:textId="3354CD23">
      <w:r w:rsidRPr="08A0DE5A">
        <w:rPr>
          <w:rFonts w:eastAsia="Arial" w:cs="Arial"/>
          <w:lang w:val="et"/>
        </w:rPr>
        <w:t>1. Taotleda maakütte rajamiseks vajalikud tehnilised tinmgimused ja rajamise luba.</w:t>
      </w:r>
    </w:p>
    <w:p w:rsidR="08A0DE5A" w:rsidP="08A0DE5A" w:rsidRDefault="08A0DE5A" w14:paraId="45791E27" w14:textId="072B50CB">
      <w:r w:rsidRPr="08A0DE5A">
        <w:rPr>
          <w:rFonts w:eastAsia="Arial" w:cs="Arial"/>
          <w:lang w:val="et"/>
        </w:rPr>
        <w:t>2. Maasoojussüsteemi projekteerimisel tuleb tagada kõrghaljastusele piisav ala krundil vastavalt käesolevas detailplaneeringus sätestatud haljastuse rajamise nõuetele.</w:t>
      </w:r>
    </w:p>
    <w:p w:rsidR="08A0DE5A" w:rsidP="08A0DE5A" w:rsidRDefault="08A0DE5A" w14:paraId="629CDE20" w14:textId="7A9C9AB7">
      <w:r w:rsidRPr="08A0DE5A">
        <w:rPr>
          <w:rFonts w:eastAsia="Arial" w:cs="Arial"/>
          <w:lang w:val="et"/>
        </w:rPr>
        <w:t>3. 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w:t>
      </w:r>
    </w:p>
    <w:p w:rsidR="08A0DE5A" w:rsidP="08A0DE5A" w:rsidRDefault="08A0DE5A" w14:paraId="70979CD4" w14:textId="6F69A40D">
      <w:r w:rsidRPr="08A0DE5A">
        <w:rPr>
          <w:rFonts w:eastAsia="Arial" w:cs="Arial"/>
          <w:lang w:val="et"/>
        </w:rPr>
        <w:t>kasvuperioodi).</w:t>
      </w:r>
    </w:p>
    <w:p w:rsidR="08A0DE5A" w:rsidP="08A0DE5A" w:rsidRDefault="08A0DE5A" w14:paraId="4654BB85" w14:textId="75DCB70F">
      <w:r w:rsidRPr="08A0DE5A">
        <w:rPr>
          <w:rFonts w:eastAsia="Arial" w:cs="Arial"/>
          <w:lang w:val="et"/>
        </w:rPr>
        <w:t>4.Maasoojussüsteem peab asuma:</w:t>
      </w:r>
    </w:p>
    <w:p w:rsidR="08A0DE5A" w:rsidP="08A0DE5A" w:rsidRDefault="08A0DE5A" w14:paraId="75CEAA88" w14:textId="3B8744A6">
      <w:pPr>
        <w:pStyle w:val="Loendilik"/>
        <w:numPr>
          <w:ilvl w:val="0"/>
          <w:numId w:val="44"/>
        </w:numPr>
        <w:spacing w:after="0"/>
        <w:rPr>
          <w:rFonts w:eastAsia="Arial" w:cs="Arial"/>
          <w:lang w:val="et"/>
        </w:rPr>
      </w:pPr>
      <w:r w:rsidRPr="08A0DE5A">
        <w:rPr>
          <w:rFonts w:eastAsia="Arial" w:cs="Arial"/>
          <w:lang w:val="et"/>
        </w:rPr>
        <w:t>vähemalt 2m kinnistu piirist;</w:t>
      </w:r>
    </w:p>
    <w:p w:rsidR="08A0DE5A" w:rsidP="08A0DE5A" w:rsidRDefault="08A0DE5A" w14:paraId="51FD4B09" w14:textId="3875F4B5">
      <w:pPr>
        <w:pStyle w:val="Loendilik"/>
        <w:numPr>
          <w:ilvl w:val="0"/>
          <w:numId w:val="44"/>
        </w:numPr>
        <w:spacing w:after="0"/>
        <w:rPr>
          <w:rFonts w:eastAsia="Arial" w:cs="Arial"/>
          <w:lang w:val="et"/>
        </w:rPr>
      </w:pPr>
      <w:r w:rsidRPr="08A0DE5A">
        <w:rPr>
          <w:rFonts w:eastAsia="Arial" w:cs="Arial"/>
          <w:lang w:val="et"/>
        </w:rPr>
        <w:t>säilitatava või kavandatava puu, täiskasvanult saavutatava liigiomase võraulatuse vertikaalprojektsioonist 2m.</w:t>
      </w:r>
    </w:p>
    <w:p w:rsidR="08A0DE5A" w:rsidP="08A0DE5A" w:rsidRDefault="08A0DE5A" w14:paraId="5B99C6F0" w14:textId="7704CA42">
      <w:r w:rsidRPr="08A0DE5A">
        <w:rPr>
          <w:rFonts w:eastAsia="Arial" w:cs="Arial"/>
          <w:lang w:val="et"/>
        </w:rPr>
        <w:t xml:space="preserve">Õhksoojuspumpade kasutamisel mitte paigutada välisagregaate hoone tee poolsele esifassaadile ja selle äärde (või tuleb tagada selle varjestamine), eraomandis olevale kõrvalkinnistule lähemale ku 2m, kõrvalkrundil olevatest terrassi- ja istumisaladest vähemalt 8m kaugusele. </w:t>
      </w:r>
    </w:p>
    <w:p w:rsidR="08A0DE5A" w:rsidP="08A0DE5A" w:rsidRDefault="08A0DE5A" w14:paraId="56C67EAD" w14:textId="75E735AC">
      <w:r w:rsidRPr="08A0DE5A">
        <w:rPr>
          <w:rFonts w:eastAsia="Arial" w:cs="Arial"/>
          <w:lang w:val="et"/>
        </w:rPr>
        <w:t>Tööjoonised kooskõlastada täiendavalt.</w:t>
      </w:r>
    </w:p>
    <w:p w:rsidRPr="00D25D48" w:rsidR="00AE2235" w:rsidP="38E71249" w:rsidRDefault="0F1D66CB" w14:paraId="441DD2D8" w14:textId="77777777">
      <w:pPr>
        <w:pStyle w:val="Pealkiri2"/>
        <w:numPr>
          <w:ilvl w:val="1"/>
          <w:numId w:val="18"/>
        </w:numPr>
        <w:rPr>
          <w:lang w:val="et-EE"/>
        </w:rPr>
      </w:pPr>
      <w:bookmarkStart w:name="_Toc103230882" w:id="1429868769"/>
      <w:r w:rsidRPr="434147E2" w:rsidR="0F1D66CB">
        <w:rPr>
          <w:lang w:val="et-EE"/>
        </w:rPr>
        <w:t>Haljastus ja heakord</w:t>
      </w:r>
      <w:bookmarkEnd w:id="1429868769"/>
    </w:p>
    <w:p w:rsidR="00F91A73" w:rsidP="38E71249" w:rsidRDefault="0F1D66CB" w14:paraId="118A26BE" w14:textId="7F6ECB52">
      <w:pPr>
        <w:spacing w:after="0"/>
        <w:rPr>
          <w:lang w:val="et-EE"/>
        </w:rPr>
      </w:pPr>
      <w:r w:rsidRPr="38E71249">
        <w:rPr>
          <w:lang w:val="et-EE"/>
        </w:rPr>
        <w:t>Planeeringu käigus on koostatud olemasoleva haljastuse inventeerimine planeeringualal</w:t>
      </w:r>
      <w:r w:rsidRPr="38E71249" w:rsidR="356EA86B">
        <w:rPr>
          <w:lang w:val="en-US"/>
        </w:rPr>
        <w:t xml:space="preserve"> (Grün-e OÜ töö nr 221124-1);</w:t>
      </w:r>
      <w:r w:rsidRPr="38E71249">
        <w:rPr>
          <w:lang w:val="et-EE"/>
        </w:rPr>
        <w:t xml:space="preserve"> </w:t>
      </w:r>
    </w:p>
    <w:p w:rsidR="00AA0239" w:rsidP="08A0DE5A" w:rsidRDefault="08A0DE5A" w14:paraId="40071E3F" w14:textId="2123C2D8">
      <w:pPr>
        <w:pStyle w:val="Kehatekst"/>
        <w:spacing w:after="0"/>
        <w:rPr>
          <w:lang w:val="et-EE"/>
        </w:rPr>
      </w:pPr>
      <w:r w:rsidRPr="08A0DE5A">
        <w:rPr>
          <w:lang w:val="et-EE"/>
        </w:rPr>
        <w:t>Inventeerimise tulemused:</w:t>
      </w:r>
    </w:p>
    <w:p w:rsidR="00AA0239" w:rsidP="08A0DE5A" w:rsidRDefault="08A0DE5A" w14:paraId="1B8575DB" w14:textId="0B9C0938">
      <w:pPr>
        <w:pStyle w:val="Kehatekst"/>
        <w:spacing w:after="0"/>
        <w:rPr>
          <w:lang w:val="et-EE"/>
        </w:rPr>
      </w:pPr>
      <w:r w:rsidRPr="08A0DE5A">
        <w:rPr>
          <w:lang w:val="et-EE"/>
        </w:rPr>
        <w:t>Tegemist on koduaiaga. Pinnakattena on valdavalt muru, taimed on heas seisukorras ning olemasolev haljastus on soovitatav säilitada. Uushaljastuse rajamisel tuleb liikide valikul lähtuda olemasolevast taimestikust. Väärtuslikud ja/või kaitsealune taimestik alal puudub. Püramiidja võraga noored elupuud ja mägimännid säilitada või vajadusel ümber istutada.</w:t>
      </w:r>
    </w:p>
    <w:p w:rsidR="00AA0239" w:rsidP="38E71249" w:rsidRDefault="0F1D66CB" w14:paraId="0BC514E8" w14:textId="54B80646">
      <w:pPr>
        <w:pStyle w:val="Kehatekst"/>
        <w:spacing w:after="0"/>
        <w:rPr>
          <w:lang w:val="et-EE"/>
        </w:rPr>
      </w:pPr>
      <w:r w:rsidRPr="38E71249">
        <w:rPr>
          <w:lang w:val="et-EE"/>
        </w:rPr>
        <w:t xml:space="preserve">Kuldkask säilitada. </w:t>
      </w:r>
    </w:p>
    <w:p w:rsidR="00AA0239" w:rsidP="08A0DE5A" w:rsidRDefault="00AA0239" w14:paraId="66204FF1" w14:textId="7C607D41">
      <w:pPr>
        <w:pStyle w:val="Kehatekst"/>
        <w:spacing w:after="0"/>
        <w:rPr>
          <w:lang w:val="et-EE"/>
        </w:rPr>
      </w:pPr>
    </w:p>
    <w:p w:rsidRPr="00F91A73" w:rsidR="00F91A73" w:rsidP="38E71249" w:rsidRDefault="0F1D66CB" w14:paraId="1073FABD" w14:textId="6796D1B6">
      <w:pPr>
        <w:pStyle w:val="Kehatekst"/>
        <w:spacing w:after="0"/>
        <w:rPr>
          <w:lang w:val="et-EE"/>
        </w:rPr>
      </w:pPr>
      <w:r w:rsidRPr="48122DB8">
        <w:rPr>
          <w:lang w:val="et-EE"/>
        </w:rPr>
        <w:t xml:space="preserve">Kui säilitatavate puittaimede läheduses kavandatakse ehitustöid, siis tuleb juhinduda </w:t>
      </w:r>
      <w:r w:rsidRPr="48122DB8" w:rsidR="522FC2CB">
        <w:rPr>
          <w:lang w:val="et-EE"/>
        </w:rPr>
        <w:t xml:space="preserve">Rae Vallavolikogu 18.10.2022 määrusest nr 11 "Haljastusnõuded projekteerimisel ja ehitamisel Rae vallas ning  </w:t>
      </w:r>
      <w:r w:rsidRPr="48122DB8">
        <w:rPr>
          <w:lang w:val="et-EE"/>
        </w:rPr>
        <w:t>EVS 939-3:2020 (Puittaimed haljastuses, osa 3: Ehitusaegne puude kaitse)</w:t>
      </w:r>
      <w:r w:rsidRPr="48122DB8" w:rsidR="095CC7A1">
        <w:rPr>
          <w:lang w:val="et-EE"/>
        </w:rPr>
        <w:t xml:space="preserve">  </w:t>
      </w:r>
      <w:r w:rsidRPr="48122DB8">
        <w:rPr>
          <w:lang w:val="et-EE"/>
        </w:rPr>
        <w:t>sätestatud nõuetest.</w:t>
      </w:r>
    </w:p>
    <w:p w:rsidR="38E71249" w:rsidP="38E71249" w:rsidRDefault="38E71249" w14:paraId="1C6FE500" w14:textId="6740F586">
      <w:pPr>
        <w:pStyle w:val="Kehatekst"/>
        <w:spacing w:after="0"/>
        <w:rPr>
          <w:lang w:val="et-EE"/>
        </w:rPr>
      </w:pPr>
    </w:p>
    <w:p w:rsidR="00F1242F" w:rsidP="38E71249" w:rsidRDefault="0F1D66CB" w14:paraId="4D032093" w14:textId="6174C266">
      <w:pPr>
        <w:pStyle w:val="Kehatekst"/>
        <w:spacing w:after="0"/>
        <w:rPr>
          <w:lang w:val="et-EE"/>
        </w:rPr>
      </w:pPr>
      <w:r w:rsidRPr="38E71249">
        <w:rPr>
          <w:lang w:val="et-EE"/>
        </w:rPr>
        <w:t>Liiklemine, materjalide ladustamine, pinnase tihendamine, igasugused kaevetööd (ka kändude juurimine) ning maapinna kõrguse muutmine (ka kasvupinnase koorimine) on säilitatavate puude juurestiku kaitsealal keelatud.</w:t>
      </w:r>
    </w:p>
    <w:p w:rsidR="08A0DE5A" w:rsidP="38E71249" w:rsidRDefault="08A0DE5A" w14:paraId="09FC9DC3" w14:textId="5BCE3BF9">
      <w:pPr>
        <w:pStyle w:val="Kehatekst"/>
        <w:spacing w:after="0"/>
        <w:rPr>
          <w:lang w:val="et-EE"/>
        </w:rPr>
      </w:pPr>
    </w:p>
    <w:p w:rsidR="08A0DE5A" w:rsidP="38E71249" w:rsidRDefault="0F1D66CB" w14:paraId="02AD4686" w14:textId="55A36751">
      <w:pPr>
        <w:pStyle w:val="Kehatekst"/>
        <w:spacing w:after="0"/>
        <w:rPr>
          <w:lang w:val="et-EE"/>
        </w:rPr>
      </w:pPr>
      <w:r w:rsidRPr="38E71249">
        <w:rPr>
          <w:lang w:val="et-EE"/>
        </w:rPr>
        <w:t>Puude ja põõsaste raie puhul arvestada looduskaitseseaduse § 55 lõikest 6’ punktidest 1 ja 2 tulenevate piirangutega: keelatud on looduslikult esinevate lindude pesade ja munade tahtlik hävitamine ja kahjustamine või pesade kõrvaldamine, tahtlik häirimine, eriti pesitsemise ja poegade üleskasvatamise ajal (v.a seadusest tulenevatel erisustel). Pesitsusrahu periood on 15.04 – 30.06. Raieluba taotleda Rae vallavalitsuselt vastavalt selleks ette nähtud korrale.</w:t>
      </w:r>
    </w:p>
    <w:p w:rsidR="08A0DE5A" w:rsidP="08A0DE5A" w:rsidRDefault="08A0DE5A" w14:paraId="0FCC5328" w14:textId="0ADBA363">
      <w:pPr>
        <w:pStyle w:val="Kehatekst"/>
        <w:spacing w:after="0"/>
        <w:rPr>
          <w:lang w:val="et-EE"/>
        </w:rPr>
      </w:pPr>
    </w:p>
    <w:p w:rsidR="38E71249" w:rsidP="48122DB8" w:rsidRDefault="0F1D66CB" w14:paraId="5F8099F8" w14:textId="7A45A432">
      <w:pPr>
        <w:pStyle w:val="Kehatekst"/>
        <w:spacing w:after="0"/>
        <w:rPr>
          <w:lang w:val="et-EE"/>
        </w:rPr>
      </w:pPr>
      <w:r w:rsidRPr="48122DB8">
        <w:rPr>
          <w:lang w:val="et-EE"/>
        </w:rPr>
        <w:t xml:space="preserve">Planeeringuga nähakse  ette elamumaa krundi iga 300 m² </w:t>
      </w:r>
      <w:r w:rsidRPr="48122DB8" w:rsidR="4042F34D">
        <w:rPr>
          <w:lang w:val="et-EE"/>
        </w:rPr>
        <w:t xml:space="preserve"> kohta 1 puu (s.h. viljapuu) täiskasvanukõrgusega min 3 m, istikute istutamise kõrgus min 1,5 m.</w:t>
      </w:r>
    </w:p>
    <w:p w:rsidR="38E71249" w:rsidP="48122DB8" w:rsidRDefault="38E71249" w14:paraId="2238D1AA" w14:textId="44A448BF">
      <w:pPr>
        <w:pStyle w:val="Kehatekst"/>
        <w:spacing w:after="0"/>
        <w:rPr>
          <w:lang w:val="et-EE"/>
        </w:rPr>
      </w:pPr>
    </w:p>
    <w:p w:rsidR="55CE2476" w:rsidP="38E71249" w:rsidRDefault="55CE2476" w14:paraId="587CE487" w14:textId="751EE2F7">
      <w:pPr>
        <w:pStyle w:val="Kehatekst"/>
        <w:spacing w:after="0"/>
        <w:rPr>
          <w:lang w:val="et-EE"/>
        </w:rPr>
      </w:pPr>
      <w:r w:rsidRPr="38E71249">
        <w:rPr>
          <w:lang w:val="et-EE"/>
        </w:rPr>
        <w:t>täpsem haljastuslahendus (kõrg- ja madalhaljastus) antakse edasise projekteerimise käigus.</w:t>
      </w:r>
    </w:p>
    <w:p w:rsidR="08A0DE5A" w:rsidP="08A0DE5A" w:rsidRDefault="08A0DE5A" w14:paraId="5946D875" w14:textId="65D5133F">
      <w:pPr>
        <w:pStyle w:val="Kehatekst"/>
        <w:spacing w:after="0"/>
        <w:rPr>
          <w:lang w:val="et-EE"/>
        </w:rPr>
      </w:pPr>
    </w:p>
    <w:p w:rsidR="00A43CDF" w:rsidP="08A0DE5A" w:rsidRDefault="0F1D66CB" w14:paraId="1D9DF84F" w14:textId="77777777">
      <w:pPr>
        <w:pStyle w:val="Pealkiri2"/>
        <w:numPr>
          <w:ilvl w:val="1"/>
          <w:numId w:val="18"/>
        </w:numPr>
        <w:rPr>
          <w:lang w:val="et-EE"/>
        </w:rPr>
      </w:pPr>
      <w:bookmarkStart w:name="_Toc777505683" w:id="17007243"/>
      <w:r w:rsidRPr="434147E2" w:rsidR="0F1D66CB">
        <w:rPr>
          <w:lang w:val="et-EE"/>
        </w:rPr>
        <w:t>Planeeringu elluviimisega kaasnevate asjakohaste majanduslike, kultuuriliste, sotsiaalsete ja looduskeskkonnale avalduvate mõjude hindamise kirjeldus.</w:t>
      </w:r>
      <w:bookmarkEnd w:id="17007243"/>
    </w:p>
    <w:p w:rsidRPr="00DC2ABC" w:rsidR="00DC2ABC" w:rsidP="00DC2ABC" w:rsidRDefault="08A0DE5A" w14:paraId="22B6E4E5" w14:textId="77777777">
      <w:pPr>
        <w:rPr>
          <w:lang w:val="et-EE"/>
        </w:rPr>
      </w:pPr>
      <w:r w:rsidRPr="434147E2" w:rsidR="08A0DE5A">
        <w:rPr>
          <w:lang w:val="et-EE"/>
        </w:rPr>
        <w:t>Planeeringuala asub perspektiivsete väikeelamute maa-alal</w:t>
      </w:r>
    </w:p>
    <w:p w:rsidRPr="00DC2ABC" w:rsidR="00DC2ABC" w:rsidP="434147E2" w:rsidRDefault="08A0DE5A" w14:paraId="540AE54E" w14:textId="08D8304F">
      <w:pPr>
        <w:pStyle w:val="Kehatekst"/>
        <w:rPr>
          <w:lang w:val="et-EE"/>
        </w:rPr>
      </w:pPr>
      <w:r w:rsidRPr="434147E2" w:rsidR="08337C27">
        <w:rPr>
          <w:lang w:val="et-EE"/>
        </w:rPr>
        <w:t>Detailplaneeringu koostamise eesmärgiks on muuta kinnistutele varasemalt kehtestatud detailplaneeringuga  määratud  ehitusõiguse  tingimusi.  Lisaks  kavandatakse  muuta Jaanivälja põik 5 kinnistu ja Jaanivälja tee 1a katastriüksuse vahelist piiri, mille tulemusel suureneb Jaanivälja põik 5 kinnistu pindala ja muutuvad mitmed ehitusõiguse tingimused.</w:t>
      </w:r>
      <w:r w:rsidRPr="434147E2" w:rsidR="08A0DE5A">
        <w:rPr>
          <w:lang w:val="et-EE"/>
        </w:rPr>
        <w:t xml:space="preserve"> </w:t>
      </w:r>
      <w:r w:rsidRPr="434147E2" w:rsidR="08A9B3EE">
        <w:rPr>
          <w:lang w:val="et-EE"/>
        </w:rPr>
        <w:t xml:space="preserve">Samas on planeeringualal asuvad põhihooned juba olemasolevad, mistõttu </w:t>
      </w:r>
      <w:r w:rsidRPr="434147E2" w:rsidR="0E3DC82F">
        <w:rPr>
          <w:lang w:val="et-EE"/>
        </w:rPr>
        <w:t xml:space="preserve">ei </w:t>
      </w:r>
      <w:r w:rsidRPr="434147E2" w:rsidR="70FCFA3D">
        <w:rPr>
          <w:lang w:val="et-EE"/>
        </w:rPr>
        <w:t>on mõju väike.</w:t>
      </w:r>
    </w:p>
    <w:p w:rsidRPr="00DC2ABC" w:rsidR="00DC2ABC" w:rsidP="434147E2" w:rsidRDefault="08A0DE5A" w14:paraId="30CDDDD3" w14:textId="3B0A03F2">
      <w:pPr>
        <w:pStyle w:val="Kehatekst"/>
        <w:rPr>
          <w:lang w:val="et-EE"/>
        </w:rPr>
      </w:pPr>
      <w:r w:rsidRPr="434147E2" w:rsidR="70FCFA3D">
        <w:rPr>
          <w:lang w:val="et-EE"/>
        </w:rPr>
        <w:t>D</w:t>
      </w:r>
      <w:r w:rsidRPr="434147E2" w:rsidR="08A0DE5A">
        <w:rPr>
          <w:lang w:val="et-EE"/>
        </w:rPr>
        <w:t xml:space="preserve">etailplaneeringu kontekstis </w:t>
      </w:r>
      <w:r w:rsidRPr="434147E2" w:rsidR="3FA1E859">
        <w:rPr>
          <w:lang w:val="et-EE"/>
        </w:rPr>
        <w:t>ei ole</w:t>
      </w:r>
      <w:r w:rsidRPr="434147E2" w:rsidR="08A0DE5A">
        <w:rPr>
          <w:lang w:val="et-EE"/>
        </w:rPr>
        <w:t xml:space="preserve"> ette näha planeeringuga kaasnevaid negatiivseid keskkonnamõjusid.</w:t>
      </w:r>
    </w:p>
    <w:p w:rsidR="08A0DE5A" w:rsidP="08A0DE5A" w:rsidRDefault="08A0DE5A" w14:paraId="7E7A9603" w14:textId="6E7F4B5D">
      <w:pPr>
        <w:rPr>
          <w:lang w:val="et-EE"/>
        </w:rPr>
      </w:pPr>
      <w:r w:rsidRPr="08A0DE5A">
        <w:rPr>
          <w:lang w:val="et-EE"/>
        </w:rPr>
        <w:t xml:space="preserve">Antud  detailplaneeringu  näol  ei  ole  tegemist  keskkonnamõju  hindamise  ja keskkonnajuhtimissüsteemi  seaduse  (KeHJS)  §  33  lõike  1  punktis  3  nimetatud strateegilise planeerimisdokumendiga, kuna sellega ei kavandata tegevusi, mis kuuluvad KeHJS § 6 lõikes 1 nimetatud olulise keskkonnamõjuga tegevuste nimistusse, mille korral on keskkonnamõju strateegilise hindamise (edaspidi KSH) läbiviimine kohustuslik. Selgitamaks välja, kas kavandatav tegevus on KeHJS § 33 lõige 2 punktis 3 nimetatud detailplaneering (detailplaneering planeerimisseaduse § 142 lõige 1 punktis 1 või 3 sätestatud juhul) või kas kavandatav tegevus on KeHJS § 33 lõige 2 punktis 4 nimetatud detailplaneering (detailplaneering, millega kavandatakse KeHJS § 6 lõikes 2 nimetatud valdkonda kuuluvat ja § 6 lõike 4 alusel kehtestatud määruses nimetatud tegevust), mille korral tuleb kaaluda keskkonnamõju strateegilise hindamise algatamise vajalikkust ja anda selle kohta eelhinnang, on koostatud järgnev analüüs. </w:t>
      </w:r>
    </w:p>
    <w:p w:rsidR="08A0DE5A" w:rsidP="08A0DE5A" w:rsidRDefault="08A0DE5A" w14:paraId="02437B62" w14:textId="4310C74B">
      <w:r w:rsidRPr="08A0DE5A">
        <w:rPr>
          <w:lang w:val="et-EE"/>
        </w:rPr>
        <w:t>Käesoleval juhul kuulub kavandatav tegevus KeHJS § 6 lõike 2 punktis 10 nimetatud tegevuse alla, so tegemist on infrastruktuuri ehitamisega ja hilisema kasutamisega. Samas Vabariigi Valitsuse 29.08.2005 määruse nr 224 „Tegevusvaldkondade, mille korral tuleb anda keskkonnamõju hindamise vajalikkuse eelhinnang, täpsustatud loetelu“ § 13 loetellu planeeritav tegevus ei kuulu.</w:t>
      </w:r>
    </w:p>
    <w:p w:rsidR="08A0DE5A" w:rsidP="08A0DE5A" w:rsidRDefault="08A0DE5A" w14:paraId="78E7A9F1" w14:textId="5761845E">
      <w:r w:rsidRPr="434147E2" w:rsidR="08A0DE5A">
        <w:rPr>
          <w:lang w:val="et-EE"/>
        </w:rPr>
        <w:t>Antud detailplaneeringuga uusi majapidamisi planeeringualale ei lisandu, mistõttu on kavandatava tegevuse mõju väga väike. Detailplaneeringu kontekstis ei ole ette näha planeeringuga kaasnevaid negatiivseid keskkonnamõjusid. Planeeritava tegevusega ei kaasne eeldatavalt olulisi kahjulikke tagajärgi nagu vee-, pinnase- või õhusaastatus, jäätmeteke, müra, vibratsioon või valgus-, soojus-, kiirgus- ja lõhnareostus. Kavandatud tegevus ei avalda olulist mõju ning ei põhjusta keskkonnas pöördumatuid muudatusi, ei sea ohtu inimese tervist, heaolu, kultuuripärandit ega vara. Planeeritav tegevus ei mõjuta looduskaitselisi objekte ega Natura 2000 alasid.</w:t>
      </w:r>
    </w:p>
    <w:p w:rsidR="08A0DE5A" w:rsidP="08A0DE5A" w:rsidRDefault="08A0DE5A" w14:paraId="3E662106" w14:textId="10FB1A79">
      <w:r w:rsidRPr="08A0DE5A">
        <w:rPr>
          <w:lang w:val="et-EE"/>
        </w:rPr>
        <w:t>Keskkonnatingimustega  arvestamine on  võimalik  planeerimisseaduse  §  126  lõike  1 punktide 8 ja 12 kohaselt planeeringumenetluse käigus.</w:t>
      </w:r>
    </w:p>
    <w:p w:rsidR="08A0DE5A" w:rsidP="08A0DE5A" w:rsidRDefault="08A0DE5A" w14:paraId="7ADF1162" w14:textId="2D2C8969">
      <w:pPr>
        <w:rPr>
          <w:lang w:val="et-EE"/>
        </w:rPr>
      </w:pPr>
    </w:p>
    <w:p w:rsidR="08A0DE5A" w:rsidP="08A0DE5A" w:rsidRDefault="0F1D66CB" w14:paraId="56E041D5" w14:textId="4A3C2757">
      <w:pPr>
        <w:pStyle w:val="Pealkiri2"/>
        <w:numPr>
          <w:ilvl w:val="1"/>
          <w:numId w:val="18"/>
        </w:numPr>
        <w:rPr>
          <w:lang w:val="et"/>
        </w:rPr>
      </w:pPr>
      <w:r w:rsidRPr="434147E2" w:rsidR="0F1D66CB">
        <w:rPr>
          <w:rFonts w:ascii="Verdana" w:hAnsi="Verdana" w:asciiTheme="minorAscii" w:hAnsiTheme="minorAscii"/>
          <w:lang w:val="et"/>
        </w:rPr>
        <w:t xml:space="preserve">    </w:t>
      </w:r>
      <w:bookmarkStart w:name="_Toc394711666" w:id="1971257288"/>
      <w:r w:rsidRPr="434147E2" w:rsidR="0F1D66CB">
        <w:rPr>
          <w:rFonts w:ascii="Verdana" w:hAnsi="Verdana" w:asciiTheme="minorAscii" w:hAnsiTheme="minorAscii"/>
          <w:lang w:val="et"/>
        </w:rPr>
        <w:t>Kuritegevuse ennetamine</w:t>
      </w:r>
      <w:bookmarkEnd w:id="1971257288"/>
    </w:p>
    <w:p w:rsidR="08A0DE5A" w:rsidP="08A0DE5A" w:rsidRDefault="08A0DE5A" w14:paraId="5E47C6F7" w14:textId="77414DAC">
      <w:pPr>
        <w:spacing w:after="0"/>
      </w:pPr>
      <w:r w:rsidRPr="08A0DE5A">
        <w:rPr>
          <w:rFonts w:eastAsia="Arial" w:cs="Arial"/>
          <w:lang w:val="et"/>
        </w:rPr>
        <w:t>EVS 809-1:2002 Kuritegevuse ennetamine. Linnaplaneerimine ja arhitektuur. Osa 1: Linnaplaneerimine ja CPTED käsiraamat politseinikele.</w:t>
      </w:r>
    </w:p>
    <w:p w:rsidR="08A0DE5A" w:rsidP="08A0DE5A" w:rsidRDefault="08A0DE5A" w14:paraId="7C7FF4F2" w14:textId="0E0B70D7">
      <w:pPr>
        <w:spacing w:after="0"/>
      </w:pPr>
      <w:r w:rsidRPr="08A0DE5A">
        <w:rPr>
          <w:rFonts w:eastAsia="Arial" w:cs="Arial"/>
          <w:lang w:val="et"/>
        </w:rPr>
        <w:t xml:space="preserve"> </w:t>
      </w:r>
    </w:p>
    <w:p w:rsidR="08A0DE5A" w:rsidP="08A0DE5A" w:rsidRDefault="08A0DE5A" w14:paraId="3371882B" w14:textId="7516E27D">
      <w:pPr>
        <w:spacing w:after="0"/>
      </w:pPr>
      <w:r w:rsidRPr="08A0DE5A">
        <w:rPr>
          <w:rFonts w:eastAsia="Arial" w:cs="Arial"/>
          <w:lang w:val="et"/>
        </w:rPr>
        <w:t xml:space="preserve">Kuritegevuse ennetamiseks rakendada järgmiseid meetmeid: </w:t>
      </w:r>
    </w:p>
    <w:p w:rsidR="08A0DE5A" w:rsidP="08A0DE5A" w:rsidRDefault="08A0DE5A" w14:paraId="1EF8F30C" w14:textId="47DBEA2A">
      <w:pPr>
        <w:pStyle w:val="Loendilik"/>
        <w:numPr>
          <w:ilvl w:val="0"/>
          <w:numId w:val="42"/>
        </w:numPr>
        <w:spacing w:after="0"/>
        <w:rPr>
          <w:rFonts w:eastAsia="Arial" w:cs="Arial"/>
          <w:lang w:val="et"/>
        </w:rPr>
      </w:pPr>
      <w:r w:rsidRPr="08A0DE5A">
        <w:rPr>
          <w:rFonts w:eastAsia="Arial" w:cs="Arial"/>
          <w:lang w:val="et"/>
        </w:rPr>
        <w:t xml:space="preserve">tagada uste ja akende lukustamisvõimalus; </w:t>
      </w:r>
    </w:p>
    <w:p w:rsidR="08A0DE5A" w:rsidP="08A0DE5A" w:rsidRDefault="08A0DE5A" w14:paraId="428BC2CD" w14:textId="5F277279">
      <w:pPr>
        <w:pStyle w:val="Loendilik"/>
        <w:numPr>
          <w:ilvl w:val="0"/>
          <w:numId w:val="42"/>
        </w:numPr>
        <w:spacing w:after="0"/>
        <w:rPr>
          <w:rFonts w:eastAsia="Arial" w:cs="Arial"/>
          <w:lang w:val="et"/>
        </w:rPr>
      </w:pPr>
      <w:r w:rsidRPr="08A0DE5A">
        <w:rPr>
          <w:rFonts w:eastAsia="Arial" w:cs="Arial"/>
          <w:lang w:val="et"/>
        </w:rPr>
        <w:t>hoida ala hooldatuna;</w:t>
      </w:r>
    </w:p>
    <w:p w:rsidR="08A0DE5A" w:rsidP="08A0DE5A" w:rsidRDefault="08A0DE5A" w14:paraId="32B994DF" w14:textId="68323373">
      <w:pPr>
        <w:pStyle w:val="Loendilik"/>
        <w:numPr>
          <w:ilvl w:val="0"/>
          <w:numId w:val="42"/>
        </w:numPr>
        <w:spacing w:after="0"/>
        <w:rPr>
          <w:rFonts w:eastAsia="Arial" w:cs="Arial"/>
          <w:lang w:val="et"/>
        </w:rPr>
      </w:pPr>
      <w:r w:rsidRPr="08A0DE5A">
        <w:rPr>
          <w:rFonts w:eastAsia="Arial" w:cs="Arial"/>
          <w:lang w:val="et"/>
        </w:rPr>
        <w:t xml:space="preserve">paigaldada liikumisanduri ja turvaautomaatikaga välisvalgustus; </w:t>
      </w:r>
    </w:p>
    <w:p w:rsidR="08A0DE5A" w:rsidP="08A0DE5A" w:rsidRDefault="08A0DE5A" w14:paraId="2594D424" w14:textId="067D59DD">
      <w:pPr>
        <w:pStyle w:val="Loendilik"/>
        <w:numPr>
          <w:ilvl w:val="0"/>
          <w:numId w:val="42"/>
        </w:numPr>
        <w:spacing w:after="0"/>
        <w:rPr>
          <w:rFonts w:eastAsia="Arial" w:cs="Arial"/>
          <w:lang w:val="et"/>
        </w:rPr>
      </w:pPr>
      <w:r w:rsidRPr="08A0DE5A">
        <w:rPr>
          <w:rFonts w:eastAsia="Arial" w:cs="Arial"/>
          <w:lang w:val="et"/>
        </w:rPr>
        <w:t xml:space="preserve">krundid piirata piirdeaedadega ja takistada võõraste inimeste terriooriumile pääs; </w:t>
      </w:r>
    </w:p>
    <w:p w:rsidR="08A0DE5A" w:rsidP="08A0DE5A" w:rsidRDefault="08A0DE5A" w14:paraId="6C97B12C" w14:textId="4FD4683E">
      <w:pPr>
        <w:pStyle w:val="Loendilik"/>
        <w:numPr>
          <w:ilvl w:val="0"/>
          <w:numId w:val="42"/>
        </w:numPr>
        <w:spacing w:after="0"/>
        <w:rPr>
          <w:rFonts w:eastAsia="Arial" w:cs="Arial"/>
          <w:lang w:val="et"/>
        </w:rPr>
      </w:pPr>
      <w:r w:rsidRPr="08A0DE5A">
        <w:rPr>
          <w:rFonts w:eastAsia="Arial" w:cs="Arial"/>
          <w:lang w:val="et"/>
        </w:rPr>
        <w:t>kõrghaljastus on soovitav kujundada nii, et lehtpuude võra algaks 2,5 m kõrgusel maapinnast;</w:t>
      </w:r>
    </w:p>
    <w:p w:rsidR="08A0DE5A" w:rsidP="08A0DE5A" w:rsidRDefault="08A0DE5A" w14:paraId="5CD8D68E" w14:textId="0F7C9147">
      <w:pPr>
        <w:pStyle w:val="Loendilik"/>
        <w:numPr>
          <w:ilvl w:val="0"/>
          <w:numId w:val="42"/>
        </w:numPr>
        <w:spacing w:after="0"/>
        <w:rPr>
          <w:rFonts w:eastAsia="Arial" w:cs="Arial"/>
          <w:lang w:val="et"/>
        </w:rPr>
      </w:pPr>
      <w:r w:rsidRPr="08A0DE5A">
        <w:rPr>
          <w:rFonts w:eastAsia="Arial" w:cs="Arial"/>
          <w:lang w:val="et"/>
        </w:rPr>
        <w:t>põõsad on soovitav kujundada kuni 2,5 m kõrguseks;</w:t>
      </w:r>
    </w:p>
    <w:p w:rsidR="08A0DE5A" w:rsidP="08A0DE5A" w:rsidRDefault="08A0DE5A" w14:paraId="4C67EB82" w14:textId="155B28BC">
      <w:pPr>
        <w:pStyle w:val="Loendilik"/>
        <w:numPr>
          <w:ilvl w:val="0"/>
          <w:numId w:val="42"/>
        </w:numPr>
        <w:spacing w:after="0"/>
        <w:rPr>
          <w:rFonts w:eastAsia="Arial" w:cs="Arial"/>
          <w:lang w:val="et"/>
        </w:rPr>
      </w:pPr>
      <w:r w:rsidRPr="08A0DE5A">
        <w:rPr>
          <w:rFonts w:eastAsia="Arial" w:cs="Arial"/>
          <w:lang w:val="et"/>
        </w:rPr>
        <w:t>kujundada selge ja piiritletud juurdepääs hoonele;</w:t>
      </w:r>
    </w:p>
    <w:p w:rsidR="08A0DE5A" w:rsidP="08A0DE5A" w:rsidRDefault="08A0DE5A" w14:paraId="400EDC50" w14:textId="6FC77598">
      <w:pPr>
        <w:pStyle w:val="Loendilik"/>
        <w:numPr>
          <w:ilvl w:val="0"/>
          <w:numId w:val="42"/>
        </w:numPr>
        <w:spacing w:after="0"/>
        <w:rPr>
          <w:rFonts w:eastAsia="Arial" w:cs="Arial"/>
          <w:lang w:val="et"/>
        </w:rPr>
      </w:pPr>
      <w:r w:rsidRPr="08A0DE5A">
        <w:rPr>
          <w:rFonts w:eastAsia="Arial" w:cs="Arial"/>
          <w:lang w:val="et"/>
        </w:rPr>
        <w:t>võimalusel kasutada hoone lähedastel aladel (akende all) dekoratiivkruusast pinnakatet.</w:t>
      </w:r>
    </w:p>
    <w:p w:rsidRPr="00D25D48" w:rsidR="00AE2235" w:rsidP="434147E2" w:rsidRDefault="0F1D66CB" w14:paraId="0B5B554D" w14:textId="77777777">
      <w:pPr>
        <w:pStyle w:val="Pealkiri2"/>
        <w:numPr>
          <w:ilvl w:val="1"/>
          <w:numId w:val="18"/>
        </w:numPr>
        <w:rPr>
          <w:rFonts w:ascii="Verdana" w:hAnsi="Verdana" w:asciiTheme="minorAscii" w:hAnsiTheme="minorAscii"/>
          <w:lang w:val="et-EE"/>
        </w:rPr>
      </w:pPr>
      <w:bookmarkStart w:name="_Toc1234820695" w:id="1164664563"/>
      <w:r w:rsidRPr="434147E2" w:rsidR="0F1D66CB">
        <w:rPr>
          <w:rFonts w:ascii="Verdana" w:hAnsi="Verdana" w:asciiTheme="minorAscii" w:hAnsiTheme="minorAscii"/>
          <w:lang w:val="et-EE"/>
        </w:rPr>
        <w:t>Jäätmemajandus</w:t>
      </w:r>
      <w:bookmarkEnd w:id="1164664563"/>
    </w:p>
    <w:p w:rsidR="00AE2235" w:rsidP="00AE2235" w:rsidRDefault="08A0DE5A" w14:paraId="6DF0C9FE" w14:textId="115D18EE">
      <w:pPr>
        <w:pStyle w:val="Kehatekst"/>
        <w:spacing w:after="0"/>
        <w:rPr>
          <w:lang w:val="et-EE"/>
        </w:rPr>
      </w:pPr>
      <w:r w:rsidRPr="08A0DE5A">
        <w:rPr>
          <w:lang w:val="et-EE"/>
        </w:rPr>
        <w:t>Olmeprügi kogumine nähakse ette omal krundil. Kinnistu värava lähedusse paigaldada sorteeritud jäätmete konteinerid, tugevdatud alusel. Kui jäätmekonteinerid asuvad naaberkinnistule lähemal kui 3m,siis tuleb küsida naaberkinnistu omanikult selleks kirjalik nõusolek. Jäätmekäitlus lahendada vastavalt Rae valla jäätmehoolduseeskirjale.</w:t>
      </w:r>
    </w:p>
    <w:p w:rsidR="08A0DE5A" w:rsidP="434147E2" w:rsidRDefault="0F1D66CB" w14:paraId="4683C585" w14:textId="1D5DD2F9">
      <w:pPr>
        <w:pStyle w:val="Pealkiri2"/>
        <w:numPr>
          <w:ilvl w:val="1"/>
          <w:numId w:val="18"/>
        </w:numPr>
        <w:rPr>
          <w:rFonts w:ascii="Verdana" w:hAnsi="Verdana" w:asciiTheme="minorAscii" w:hAnsiTheme="minorAscii"/>
          <w:lang w:val="et"/>
        </w:rPr>
      </w:pPr>
      <w:bookmarkStart w:name="_Toc2088140257" w:id="1126566644"/>
      <w:r w:rsidRPr="434147E2" w:rsidR="0F1D66CB">
        <w:rPr>
          <w:rFonts w:ascii="Verdana" w:hAnsi="Verdana" w:asciiTheme="minorAscii" w:hAnsiTheme="minorAscii"/>
          <w:lang w:val="et"/>
        </w:rPr>
        <w:t>Avariiolukorrad ja nende vältimise meetmed või nende korral käitumise lahendused</w:t>
      </w:r>
      <w:bookmarkEnd w:id="1126566644"/>
    </w:p>
    <w:p w:rsidR="08A0DE5A" w:rsidP="08A0DE5A" w:rsidRDefault="08A0DE5A" w14:paraId="6E78D1B7" w14:textId="79CB1629">
      <w:pPr>
        <w:pStyle w:val="Loendilik"/>
        <w:numPr>
          <w:ilvl w:val="0"/>
          <w:numId w:val="43"/>
        </w:numPr>
        <w:spacing w:after="0"/>
        <w:rPr>
          <w:rFonts w:eastAsia="Arial" w:cs="Arial"/>
          <w:lang w:val="et"/>
        </w:rPr>
      </w:pPr>
      <w:r w:rsidRPr="08A0DE5A">
        <w:rPr>
          <w:rFonts w:eastAsia="Arial" w:cs="Arial"/>
          <w:lang w:val="et"/>
        </w:rPr>
        <w:t>põhjavee kaitse tagatakse ÜVK põhiste vee ja kanalisatsioonilahenduste kasutamisega, ei kaevata uusi puurkaeve, ega käidelda reovett lokaalselt. Põhjavee kaitsmise tagamise meetmed on toodud peatükis „Põhjavee kaitstus“;</w:t>
      </w:r>
    </w:p>
    <w:p w:rsidR="08A0DE5A" w:rsidP="08A0DE5A" w:rsidRDefault="08A0DE5A" w14:paraId="34FAA599" w14:textId="54AFDCCF">
      <w:pPr>
        <w:pStyle w:val="Loendilik"/>
        <w:numPr>
          <w:ilvl w:val="0"/>
          <w:numId w:val="43"/>
        </w:numPr>
        <w:spacing w:after="0"/>
        <w:rPr>
          <w:rFonts w:eastAsia="Arial" w:cs="Arial"/>
          <w:lang w:val="et"/>
        </w:rPr>
      </w:pPr>
      <w:r w:rsidRPr="08A0DE5A">
        <w:rPr>
          <w:rFonts w:eastAsia="Arial" w:cs="Arial"/>
          <w:lang w:val="et"/>
        </w:rPr>
        <w:t>avariiolukordade vältimiseks ehitusperioodil peab töövõtja järgima ohutuseeskirju, et vältida võimalikke avariiolukordi. Töövõtja vastutab keskkonnakaitseliste nõuete tagamise eest ehitusobjektil ja seda ümbritseval alal;</w:t>
      </w:r>
    </w:p>
    <w:p w:rsidR="08A0DE5A" w:rsidP="08A0DE5A" w:rsidRDefault="08A0DE5A" w14:paraId="30753940" w14:textId="48CB45CB">
      <w:pPr>
        <w:pStyle w:val="Loendilik"/>
        <w:numPr>
          <w:ilvl w:val="0"/>
          <w:numId w:val="43"/>
        </w:numPr>
        <w:spacing w:after="0"/>
        <w:rPr>
          <w:rFonts w:eastAsia="Arial" w:cs="Arial"/>
          <w:lang w:val="et"/>
        </w:rPr>
      </w:pPr>
      <w:r w:rsidRPr="08A0DE5A">
        <w:rPr>
          <w:rFonts w:eastAsia="Arial" w:cs="Arial"/>
          <w:lang w:val="et"/>
        </w:rPr>
        <w:t>ehitamise perioodil tuleb tagada liikluse ohutus, vajadusel paigaldada ajutised liikluskorraldusvahendid;</w:t>
      </w:r>
    </w:p>
    <w:p w:rsidR="08A0DE5A" w:rsidP="08A0DE5A" w:rsidRDefault="08A0DE5A" w14:paraId="6C388A62" w14:textId="77CE67A8">
      <w:pPr>
        <w:pStyle w:val="Loendilik"/>
        <w:numPr>
          <w:ilvl w:val="0"/>
          <w:numId w:val="43"/>
        </w:numPr>
        <w:spacing w:after="0"/>
        <w:rPr>
          <w:rFonts w:eastAsia="Arial" w:cs="Arial"/>
          <w:lang w:val="et"/>
        </w:rPr>
      </w:pPr>
      <w:r w:rsidRPr="08A0DE5A">
        <w:rPr>
          <w:rFonts w:eastAsia="Arial" w:cs="Arial"/>
          <w:lang w:val="et"/>
        </w:rPr>
        <w:t>tehnovõrkude avarii korral võtta ühendust tehnovõrgu valdajaga;</w:t>
      </w:r>
    </w:p>
    <w:p w:rsidR="08A0DE5A" w:rsidP="08A0DE5A" w:rsidRDefault="08A0DE5A" w14:paraId="4CC4A7AC" w14:textId="6811B943">
      <w:pPr>
        <w:pStyle w:val="Loendilik"/>
        <w:numPr>
          <w:ilvl w:val="0"/>
          <w:numId w:val="43"/>
        </w:numPr>
        <w:spacing w:after="0"/>
        <w:rPr>
          <w:rFonts w:eastAsia="Arial" w:cs="Arial"/>
          <w:lang w:val="et"/>
        </w:rPr>
      </w:pPr>
      <w:r w:rsidRPr="08A0DE5A">
        <w:rPr>
          <w:rFonts w:eastAsia="Arial" w:cs="Arial"/>
          <w:lang w:val="et"/>
        </w:rPr>
        <w:t>tulekahju ennetamiseks peavad ehitised olema varustatud tuleohutuspaigaldisega.  tagada müranormtasemed, vastavad meetmed on toodud müra käsitlevas peatükis;</w:t>
      </w:r>
    </w:p>
    <w:p w:rsidR="08A0DE5A" w:rsidP="08A0DE5A" w:rsidRDefault="08A0DE5A" w14:paraId="65BB1531" w14:textId="64FF3497">
      <w:pPr>
        <w:pStyle w:val="Loendilik"/>
        <w:numPr>
          <w:ilvl w:val="0"/>
          <w:numId w:val="43"/>
        </w:numPr>
        <w:spacing w:after="0"/>
        <w:rPr>
          <w:rFonts w:eastAsia="Arial" w:cs="Arial"/>
          <w:lang w:val="et"/>
        </w:rPr>
      </w:pPr>
      <w:r w:rsidRPr="08A0DE5A">
        <w:rPr>
          <w:rFonts w:eastAsia="Arial" w:cs="Arial"/>
          <w:lang w:val="et"/>
        </w:rPr>
        <w:t>tagada radooniohutus, vastavad meetmed on toodud Radooni käsitlevas peatükis;</w:t>
      </w:r>
    </w:p>
    <w:p w:rsidR="08A0DE5A" w:rsidP="08A0DE5A" w:rsidRDefault="08A0DE5A" w14:paraId="09AFDAA8" w14:textId="63F16715">
      <w:pPr>
        <w:pStyle w:val="Loendilik"/>
        <w:numPr>
          <w:ilvl w:val="0"/>
          <w:numId w:val="43"/>
        </w:numPr>
        <w:spacing w:after="0"/>
        <w:rPr>
          <w:rFonts w:eastAsia="Arial" w:cs="Arial"/>
          <w:lang w:val="et"/>
        </w:rPr>
      </w:pPr>
      <w:r w:rsidRPr="08A0DE5A">
        <w:rPr>
          <w:rFonts w:eastAsia="Arial" w:cs="Arial"/>
          <w:lang w:val="et"/>
        </w:rPr>
        <w:t>tagada jäätmekäitluse nõuded, mis on toodud peatükis „Jäätmemajandus“;</w:t>
      </w:r>
    </w:p>
    <w:p w:rsidR="08A0DE5A" w:rsidP="08A0DE5A" w:rsidRDefault="08A0DE5A" w14:paraId="120CFF7E" w14:textId="2D02157B">
      <w:pPr>
        <w:pStyle w:val="Loendilik"/>
        <w:numPr>
          <w:ilvl w:val="0"/>
          <w:numId w:val="43"/>
        </w:numPr>
        <w:spacing w:after="0"/>
        <w:rPr>
          <w:rFonts w:eastAsia="Arial" w:cs="Arial"/>
          <w:lang w:val="et"/>
        </w:rPr>
      </w:pPr>
      <w:r w:rsidRPr="08A0DE5A">
        <w:rPr>
          <w:rFonts w:eastAsia="Arial" w:cs="Arial"/>
          <w:lang w:val="et"/>
        </w:rPr>
        <w:t>detailplaneeringuga planeeritavatest tegevustest lähtudes ei ole ette näha keskkonnalubade ega välisõhu saasteloa taotlemise vajadust;</w:t>
      </w:r>
    </w:p>
    <w:p w:rsidR="08A0DE5A" w:rsidP="48122DB8" w:rsidRDefault="08A0DE5A" w14:paraId="26965B1B" w14:textId="05410660">
      <w:pPr>
        <w:pStyle w:val="Loendilik"/>
        <w:numPr>
          <w:ilvl w:val="0"/>
          <w:numId w:val="43"/>
        </w:numPr>
        <w:spacing w:after="0"/>
        <w:rPr>
          <w:rFonts w:eastAsia="Arial" w:cs="Arial"/>
          <w:lang w:val="et"/>
        </w:rPr>
      </w:pPr>
      <w:r w:rsidRPr="48122DB8">
        <w:rPr>
          <w:rFonts w:eastAsia="Arial" w:cs="Arial"/>
          <w:lang w:val="et"/>
        </w:rPr>
        <w:t>kuritegevuse ennetamiseks vajalikud meetmed on kirjeldatud peatükis „Kuritegevuse ennetamine“.</w:t>
      </w:r>
    </w:p>
    <w:p w:rsidR="08A0DE5A" w:rsidP="08A0DE5A" w:rsidRDefault="08A0DE5A" w14:paraId="2AA29DB3" w14:textId="01462879">
      <w:pPr>
        <w:pStyle w:val="Loendilik"/>
        <w:spacing w:after="0"/>
        <w:ind w:left="360"/>
        <w:rPr>
          <w:rFonts w:eastAsia="Arial" w:cs="Arial"/>
          <w:color w:val="FF0000"/>
          <w:highlight w:val="yellow"/>
          <w:lang w:val="et"/>
        </w:rPr>
      </w:pPr>
    </w:p>
    <w:p w:rsidR="08A0DE5A" w:rsidP="08A0DE5A" w:rsidRDefault="08A0DE5A" w14:paraId="367F2874" w14:textId="450BBD99">
      <w:pPr>
        <w:pStyle w:val="Kehatekst"/>
      </w:pPr>
    </w:p>
    <w:p w:rsidR="08A0DE5A" w:rsidP="08A0DE5A" w:rsidRDefault="0F1D66CB" w14:paraId="5EE66E51" w14:textId="41724BAA">
      <w:pPr>
        <w:pStyle w:val="Pealkiri1"/>
        <w:numPr>
          <w:ilvl w:val="0"/>
          <w:numId w:val="18"/>
        </w:numPr>
        <w:rPr>
          <w:rFonts w:eastAsia="Arial" w:cs="Arial"/>
          <w:lang w:val="et"/>
        </w:rPr>
      </w:pPr>
      <w:bookmarkStart w:name="_Toc1527262408" w:id="1635308018"/>
      <w:r w:rsidRPr="434147E2" w:rsidR="0F1D66CB">
        <w:rPr>
          <w:rFonts w:eastAsia="Arial" w:cs="Arial"/>
          <w:lang w:val="et"/>
        </w:rPr>
        <w:t>PLANEERINGU ELLUVIIMISE TEGEVUSKAVA JA PLANEERINGU ELLU VIIMISEKS VAJALIKUD KOKKULEPPED</w:t>
      </w:r>
      <w:bookmarkEnd w:id="1635308018"/>
    </w:p>
    <w:p w:rsidR="08A0DE5A" w:rsidP="08A0DE5A" w:rsidRDefault="08A0DE5A" w14:paraId="0F8581B6" w14:textId="4E7B66DC">
      <w:pPr>
        <w:pStyle w:val="Loendilik"/>
        <w:spacing w:after="0"/>
        <w:rPr>
          <w:rFonts w:eastAsia="Arial" w:cs="Arial"/>
          <w:lang w:val="et"/>
        </w:rPr>
      </w:pPr>
    </w:p>
    <w:p w:rsidR="08A0DE5A" w:rsidP="08A0DE5A" w:rsidRDefault="08A0DE5A" w14:paraId="59E7F8D2" w14:textId="63A814D1">
      <w:pPr>
        <w:spacing w:after="0"/>
        <w:jc w:val="left"/>
      </w:pPr>
      <w:r w:rsidRPr="08A0DE5A">
        <w:rPr>
          <w:rFonts w:eastAsia="Arial" w:cs="Arial"/>
          <w:lang w:val="et"/>
        </w:rPr>
        <w:t>Planeeringu ellu viimiseks on vajalik:</w:t>
      </w:r>
    </w:p>
    <w:p w:rsidR="08A0DE5A" w:rsidP="08A0DE5A" w:rsidRDefault="08A0DE5A" w14:paraId="6F7A7CB8" w14:textId="387CE487">
      <w:pPr>
        <w:pStyle w:val="Loendilik"/>
        <w:numPr>
          <w:ilvl w:val="0"/>
          <w:numId w:val="45"/>
        </w:numPr>
        <w:spacing w:after="0"/>
        <w:ind w:left="2600" w:hanging="1296"/>
        <w:jc w:val="left"/>
        <w:rPr>
          <w:rFonts w:eastAsia="Arial" w:cs="Arial"/>
          <w:lang w:val="et"/>
        </w:rPr>
      </w:pPr>
      <w:r w:rsidRPr="08A0DE5A">
        <w:rPr>
          <w:rFonts w:eastAsia="Arial" w:cs="Arial"/>
          <w:lang w:val="et"/>
        </w:rPr>
        <w:t xml:space="preserve">seada vajalikud servituudid; </w:t>
      </w:r>
    </w:p>
    <w:p w:rsidR="08A0DE5A" w:rsidP="08A0DE5A" w:rsidRDefault="08A0DE5A" w14:paraId="143EFB3F" w14:textId="5BC17D52">
      <w:pPr>
        <w:pStyle w:val="Loendilik"/>
        <w:numPr>
          <w:ilvl w:val="0"/>
          <w:numId w:val="45"/>
        </w:numPr>
        <w:spacing w:after="0"/>
        <w:ind w:left="2600" w:hanging="1296"/>
        <w:jc w:val="left"/>
        <w:rPr>
          <w:rFonts w:eastAsia="Arial" w:cs="Arial"/>
          <w:lang w:val="et"/>
        </w:rPr>
      </w:pPr>
      <w:r w:rsidRPr="08A0DE5A">
        <w:rPr>
          <w:rFonts w:eastAsia="Arial" w:cs="Arial"/>
          <w:lang w:val="et"/>
        </w:rPr>
        <w:t xml:space="preserve">teostada planeeringuala detailplaneeringu alusel kruntideks jaotamine ja katastritoimingud </w:t>
      </w:r>
    </w:p>
    <w:p w:rsidR="08A0DE5A" w:rsidP="08A0DE5A" w:rsidRDefault="08A0DE5A" w14:paraId="60C97AEC" w14:textId="2A3BF8A6">
      <w:pPr>
        <w:pStyle w:val="Loendilik"/>
        <w:numPr>
          <w:ilvl w:val="0"/>
          <w:numId w:val="45"/>
        </w:numPr>
        <w:spacing w:after="0"/>
        <w:ind w:left="2600" w:hanging="1296"/>
        <w:jc w:val="left"/>
        <w:rPr>
          <w:rFonts w:eastAsia="Arial" w:cs="Arial"/>
          <w:lang w:val="et"/>
        </w:rPr>
      </w:pPr>
      <w:r w:rsidRPr="08A0DE5A">
        <w:rPr>
          <w:rFonts w:eastAsia="Arial" w:cs="Arial"/>
          <w:lang w:val="et"/>
        </w:rPr>
        <w:t>taotleda valminud taristuobjektidele kasutusload(kui ei ole taotletud);</w:t>
      </w:r>
    </w:p>
    <w:p w:rsidR="08A0DE5A" w:rsidP="08A0DE5A" w:rsidRDefault="08A0DE5A" w14:paraId="5A3B4BC3" w14:textId="4683B77F">
      <w:pPr>
        <w:pStyle w:val="Loendilik"/>
        <w:numPr>
          <w:ilvl w:val="0"/>
          <w:numId w:val="45"/>
        </w:numPr>
        <w:spacing w:after="0"/>
        <w:ind w:left="2600" w:hanging="1296"/>
        <w:jc w:val="left"/>
        <w:rPr>
          <w:rFonts w:eastAsia="Arial" w:cs="Arial"/>
          <w:lang w:val="et"/>
        </w:rPr>
      </w:pPr>
      <w:r w:rsidRPr="08A0DE5A">
        <w:rPr>
          <w:rFonts w:eastAsia="Arial" w:cs="Arial"/>
          <w:lang w:val="et"/>
        </w:rPr>
        <w:t>koostada hoonete ja haljastuse projektid (projekteerimise võib teostada ka sama projekti eriosadena), taotleda ehitusluba või load ning ehitada eelnimetatud dokumentidest lähtuvalt hooned ja rajada haljastus;</w:t>
      </w:r>
    </w:p>
    <w:p w:rsidR="08A0DE5A" w:rsidP="434147E2" w:rsidRDefault="08A0DE5A" w14:paraId="742250DF" w14:textId="3C6EEEA4">
      <w:pPr>
        <w:pStyle w:val="Loendilik"/>
        <w:numPr>
          <w:ilvl w:val="0"/>
          <w:numId w:val="45"/>
        </w:numPr>
        <w:spacing w:after="0"/>
        <w:ind w:left="2600" w:hanging="1296"/>
        <w:jc w:val="left"/>
        <w:rPr>
          <w:rFonts w:eastAsia="Arial" w:cs="Arial"/>
          <w:lang w:val="et"/>
        </w:rPr>
      </w:pPr>
      <w:r w:rsidRPr="434147E2" w:rsidR="08A0DE5A">
        <w:rPr>
          <w:rFonts w:eastAsia="Arial" w:cs="Arial"/>
          <w:lang w:val="et"/>
        </w:rPr>
        <w:t>taotleda valminud hoonetele kasutusloa</w:t>
      </w:r>
      <w:r w:rsidRPr="434147E2" w:rsidR="1EB01E30">
        <w:rPr>
          <w:rFonts w:eastAsia="Arial" w:cs="Arial"/>
          <w:lang w:val="et"/>
        </w:rPr>
        <w:t>d.</w:t>
      </w:r>
    </w:p>
    <w:p w:rsidR="0922C79E" w:rsidP="0922C79E" w:rsidRDefault="0922C79E" w14:paraId="7D0C1D66" w14:textId="66E21272">
      <w:pPr>
        <w:pStyle w:val="Kehatekst"/>
        <w:spacing w:after="0"/>
        <w:rPr>
          <w:lang w:val="et-EE"/>
        </w:rPr>
      </w:pPr>
    </w:p>
    <w:sectPr w:rsidR="0922C79E" w:rsidSect="00BF6926">
      <w:headerReference w:type="default" r:id="rId26"/>
      <w:footerReference w:type="default" r:id="rId27"/>
      <w:headerReference w:type="first" r:id="rId28"/>
      <w:footerReference w:type="first" r:id="rId29"/>
      <w:pgSz w:w="11906" w:h="16838" w:orient="portrait" w:code="9"/>
      <w:pgMar w:top="1710" w:right="1191" w:bottom="1049" w:left="1814" w:header="851"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67792" w:rsidRDefault="00C67792" w14:paraId="2DBF0D7D" w14:textId="77777777">
      <w:r>
        <w:separator/>
      </w:r>
    </w:p>
  </w:endnote>
  <w:endnote w:type="continuationSeparator" w:id="0">
    <w:p w:rsidR="00C67792" w:rsidRDefault="00C67792" w14:paraId="6B62F1B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ont420">
    <w:charset w:val="BA"/>
    <w:family w:val="auto"/>
    <w:pitch w:val="variable"/>
    <w:sig w:usb0="00000005" w:usb1="00000000" w:usb2="00000000" w:usb3="00000000" w:csb0="00000080"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Roboto">
    <w:panose1 w:val="02000000000000000000"/>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Pr="00065712" w:rsidR="004329C7" w:rsidP="00065712" w:rsidRDefault="00D0751E" w14:paraId="51C45EF4" w14:textId="1F22C5C9">
    <w:pPr>
      <w:pStyle w:val="Jalus"/>
    </w:pPr>
    <w:r>
      <w:rPr>
        <w:noProof/>
        <w:lang w:val="en-US" w:eastAsia="en-US"/>
      </w:rPr>
      <mc:AlternateContent>
        <mc:Choice Requires="wps">
          <w:drawing>
            <wp:anchor distT="0" distB="0" distL="114300" distR="114300" simplePos="0" relativeHeight="251670016" behindDoc="0" locked="0" layoutInCell="1" allowOverlap="1" wp14:anchorId="098430E6" wp14:editId="74954FC9">
              <wp:simplePos x="0" y="0"/>
              <wp:positionH relativeFrom="page">
                <wp:posOffset>756285</wp:posOffset>
              </wp:positionH>
              <wp:positionV relativeFrom="page">
                <wp:align>bottom</wp:align>
              </wp:positionV>
              <wp:extent cx="6066790" cy="421640"/>
              <wp:effectExtent l="0" t="0" r="0" b="0"/>
              <wp:wrapNone/>
              <wp:docPr id="1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79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9C7" w:rsidP="00803A6B" w:rsidRDefault="00C71384" w14:paraId="1539701A" w14:textId="77777777">
                          <w:pPr>
                            <w:pStyle w:val="Jalus"/>
                          </w:pPr>
                          <w:r>
                            <w:fldChar w:fldCharType="begin"/>
                          </w:r>
                          <w:r w:rsidR="004329C7">
                            <w:instrText xml:space="preserve"> REF  bmkFldtx2OptionalFooter </w:instrText>
                          </w:r>
                          <w:r>
                            <w:fldChar w:fldCharType="separate"/>
                          </w:r>
                          <w:r w:rsidR="004329C7">
                            <w:rPr>
                              <w:b/>
                              <w:bCs/>
                              <w:lang w:val="en-US"/>
                            </w:rPr>
                            <w:t>Error! Reference source not found.</w:t>
                          </w:r>
                          <w:r>
                            <w:rPr>
                              <w:b/>
                              <w:bCs/>
                            </w:rPr>
                            <w:fldChar w:fldCharType="end"/>
                          </w:r>
                        </w:p>
                      </w:txbxContent>
                    </wps:txbx>
                    <wps:bodyPr rot="0" vert="horz" wrap="square" lIns="0" tIns="0" rIns="0" bIns="288000" anchor="t" anchorCtr="0" upright="1">
                      <a:spAutoFit/>
                    </wps:bodyPr>
                  </wps:wsp>
                </a:graphicData>
              </a:graphic>
              <wp14:sizeRelH relativeFrom="page">
                <wp14:pctWidth>0</wp14:pctWidth>
              </wp14:sizeRelH>
              <wp14:sizeRelV relativeFrom="page">
                <wp14:pctHeight>0</wp14:pctHeight>
              </wp14:sizeRelV>
            </wp:anchor>
          </w:drawing>
        </mc:Choice>
        <mc:Fallback>
          <w:pict w14:anchorId="14257C00">
            <v:shapetype id="_x0000_t202" coordsize="21600,21600" o:spt="202" path="m,l,21600r21600,l21600,xe" w14:anchorId="098430E6">
              <v:stroke joinstyle="miter"/>
              <v:path gradientshapeok="t" o:connecttype="rect"/>
            </v:shapetype>
            <v:shape id="Text Box 91" style="position:absolute;left:0;text-align:left;margin-left:59.55pt;margin-top:0;width:477.7pt;height:33.2pt;z-index:251670016;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">
              <v:textbox style="mso-fit-shape-to-text:t" inset="0,0,0,8mm">
                <w:txbxContent>
                  <w:p w:rsidR="004329C7" w:rsidP="00803A6B" w:rsidRDefault="00C71384" w14:paraId="4D241A38" w14:textId="77777777">
                    <w:pPr>
                      <w:pStyle w:val="Jalus"/>
                    </w:pPr>
                    <w:r>
                      <w:fldChar w:fldCharType="begin"/>
                    </w:r>
                    <w:r w:rsidR="004329C7">
                      <w:instrText xml:space="preserve"> REF  bmkFldtx2OptionalFooter </w:instrText>
                    </w:r>
                    <w:r>
                      <w:fldChar w:fldCharType="separate"/>
                    </w:r>
                    <w:r w:rsidR="004329C7">
                      <w:rPr>
                        <w:b/>
                        <w:bCs/>
                        <w:lang w:val="en-US"/>
                      </w:rPr>
                      <w:t>Error! Reference source not found.</w:t>
                    </w:r>
                    <w:r>
                      <w:rPr>
                        <w:b/>
                        <w:bCs/>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29C7" w:rsidP="00AA5303" w:rsidRDefault="004329C7" w14:paraId="296FEF7D" w14:textId="77777777">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65712" w:rsidR="004329C7" w:rsidP="00AA5303" w:rsidRDefault="00D0751E" w14:paraId="5F5D8086" w14:textId="77777777">
    <w:pPr>
      <w:jc w:val="right"/>
    </w:pPr>
    <w:sdt>
      <w:sdtPr>
        <w:id w:val="7589627"/>
        <w:docPartObj>
          <w:docPartGallery w:val="Page Numbers (Bottom of Page)"/>
          <w:docPartUnique/>
        </w:docPartObj>
      </w:sdtPr>
      <w:sdtEndPr/>
      <w:sdtContent>
        <w:sdt>
          <w:sdtPr>
            <w:id w:val="7589628"/>
            <w:docPartObj>
              <w:docPartGallery w:val="Page Numbers (Top of Page)"/>
              <w:docPartUnique/>
            </w:docPartObj>
          </w:sdtPr>
          <w:sdtEndPr/>
          <w:sdtContent>
            <w:r w:rsidR="00C71384">
              <w:rPr>
                <w:noProof/>
              </w:rPr>
              <w:fldChar w:fldCharType="begin"/>
            </w:r>
            <w:r w:rsidR="004329C7">
              <w:rPr>
                <w:noProof/>
              </w:rPr>
              <w:instrText xml:space="preserve"> PAGE </w:instrText>
            </w:r>
            <w:r w:rsidR="00C71384">
              <w:rPr>
                <w:noProof/>
              </w:rPr>
              <w:fldChar w:fldCharType="separate"/>
            </w:r>
            <w:r w:rsidR="00B235E4">
              <w:rPr>
                <w:noProof/>
              </w:rPr>
              <w:t>11</w:t>
            </w:r>
            <w:r w:rsidR="00C71384">
              <w:rPr>
                <w:noProof/>
              </w:rPr>
              <w:fldChar w:fldCharType="end"/>
            </w:r>
            <w:r w:rsidRPr="00D46005" w:rsidR="004329C7">
              <w:t xml:space="preserve"> /</w:t>
            </w:r>
            <w:r w:rsidR="00C71384">
              <w:rPr>
                <w:noProof/>
              </w:rPr>
              <w:fldChar w:fldCharType="begin"/>
            </w:r>
            <w:r w:rsidR="004329C7">
              <w:rPr>
                <w:noProof/>
              </w:rPr>
              <w:instrText xml:space="preserve"> NUMPAGES  </w:instrText>
            </w:r>
            <w:r w:rsidR="00C71384">
              <w:rPr>
                <w:noProof/>
              </w:rPr>
              <w:fldChar w:fldCharType="separate"/>
            </w:r>
            <w:r w:rsidR="00B235E4">
              <w:rPr>
                <w:noProof/>
              </w:rPr>
              <w:t>14</w:t>
            </w:r>
            <w:r w:rsidR="00C71384">
              <w:rPr>
                <w:noProof/>
              </w:rPr>
              <w:fldChar w:fldCharType="end"/>
            </w:r>
          </w:sdtContent>
        </w:sdt>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382818" w:rsidR="004329C7" w:rsidP="00382818" w:rsidRDefault="004329C7" w14:paraId="02F2C34E" w14:textId="77777777">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67792" w:rsidRDefault="00C67792" w14:paraId="680A4E5D" w14:textId="77777777">
      <w:r>
        <w:separator/>
      </w:r>
    </w:p>
  </w:footnote>
  <w:footnote w:type="continuationSeparator" w:id="0">
    <w:p w:rsidR="00C67792" w:rsidRDefault="00C67792" w14:paraId="1921983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29C7" w:rsidP="00B7000B" w:rsidRDefault="004329C7" w14:paraId="7194DBDC" w14:textId="77777777">
    <w:pPr>
      <w:pStyle w:val="Pis"/>
      <w:spacing w:line="310" w:lineRule="atLeast"/>
    </w:pPr>
  </w:p>
  <w:p w:rsidR="004329C7" w:rsidP="00B7000B" w:rsidRDefault="004329C7" w14:paraId="769D0D3C" w14:textId="77777777">
    <w:pPr>
      <w:pStyle w:val="Pis"/>
      <w:spacing w:line="120" w:lineRule="atLeast"/>
    </w:pPr>
  </w:p>
  <w:p w:rsidR="004329C7" w:rsidP="00B7000B" w:rsidRDefault="004329C7" w14:paraId="54CD245A" w14:textId="77777777">
    <w:pPr>
      <w:pStyle w:val="Pis"/>
      <w:spacing w:line="120" w:lineRule="atLeast"/>
    </w:pPr>
  </w:p>
  <w:p w:rsidR="004329C7" w:rsidP="00B7000B" w:rsidRDefault="004329C7" w14:paraId="1231BE67" w14:textId="77777777">
    <w:pPr>
      <w:pStyle w:val="Pis"/>
      <w:spacing w:line="120" w:lineRule="atLeast"/>
    </w:pPr>
  </w:p>
  <w:p w:rsidR="004329C7" w:rsidP="00B7000B" w:rsidRDefault="004329C7" w14:paraId="36FEB5B0" w14:textId="77777777">
    <w:pPr>
      <w:pStyle w:val="Pis"/>
      <w:spacing w:line="120" w:lineRule="atLeast"/>
    </w:pPr>
  </w:p>
  <w:p w:rsidR="004329C7" w:rsidP="00B7000B" w:rsidRDefault="004329C7" w14:paraId="30D7AA69" w14:textId="77777777">
    <w:pPr>
      <w:pStyle w:val="Pis"/>
      <w:spacing w:line="120" w:lineRule="atLeast"/>
    </w:pPr>
  </w:p>
  <w:p w:rsidR="004329C7" w:rsidP="00B7000B" w:rsidRDefault="004329C7" w14:paraId="7196D064" w14:textId="77777777">
    <w:pPr>
      <w:pStyle w:val="Pis"/>
      <w:spacing w:line="120" w:lineRule="atLeast"/>
    </w:pPr>
  </w:p>
  <w:p w:rsidR="004329C7" w:rsidP="00B7000B" w:rsidRDefault="004329C7" w14:paraId="34FF1C98" w14:textId="77777777">
    <w:pPr>
      <w:pStyle w:val="Pis"/>
      <w:spacing w:line="120" w:lineRule="atLeast"/>
    </w:pPr>
  </w:p>
  <w:p w:rsidR="004329C7" w:rsidP="00B7000B" w:rsidRDefault="004329C7" w14:paraId="6D072C0D" w14:textId="77777777">
    <w:pPr>
      <w:pStyle w:val="Pis"/>
      <w:spacing w:line="120" w:lineRule="atLeast"/>
    </w:pPr>
  </w:p>
  <w:p w:rsidR="004329C7" w:rsidP="00B7000B" w:rsidRDefault="004329C7" w14:paraId="48A21919" w14:textId="77777777">
    <w:pPr>
      <w:pStyle w:val="Pis"/>
      <w:spacing w:line="120" w:lineRule="atLeast"/>
    </w:pPr>
  </w:p>
  <w:p w:rsidR="004329C7" w:rsidP="00B7000B" w:rsidRDefault="004329C7" w14:paraId="6BD18F9B" w14:textId="77777777">
    <w:pPr>
      <w:pStyle w:val="Pis"/>
      <w:spacing w:line="120" w:lineRule="atLeast"/>
    </w:pPr>
  </w:p>
  <w:p w:rsidR="004329C7" w:rsidP="00B7000B" w:rsidRDefault="004329C7" w14:paraId="238601FE" w14:textId="77777777">
    <w:pPr>
      <w:pStyle w:val="Pis"/>
      <w:spacing w:line="120" w:lineRule="atLeast"/>
    </w:pPr>
  </w:p>
  <w:p w:rsidR="004329C7" w:rsidP="00B7000B" w:rsidRDefault="004329C7" w14:paraId="0F3CABC7" w14:textId="77777777">
    <w:pPr>
      <w:pStyle w:val="Pis"/>
      <w:spacing w:line="120" w:lineRule="atLeast"/>
    </w:pPr>
  </w:p>
  <w:p w:rsidR="004329C7" w:rsidP="00B7000B" w:rsidRDefault="004329C7" w14:paraId="5B08B5D1" w14:textId="77777777">
    <w:pPr>
      <w:pStyle w:val="Pis"/>
      <w:spacing w:line="120" w:lineRule="atLeast"/>
    </w:pPr>
  </w:p>
  <w:p w:rsidR="004329C7" w:rsidP="00B7000B" w:rsidRDefault="004329C7" w14:paraId="16DEB4AB" w14:textId="77777777">
    <w:pPr>
      <w:pStyle w:val="Pis"/>
      <w:spacing w:line="120" w:lineRule="atLeast"/>
    </w:pPr>
  </w:p>
  <w:p w:rsidR="004329C7" w:rsidP="00B7000B" w:rsidRDefault="004329C7" w14:paraId="0AD9C6F4" w14:textId="77777777">
    <w:pPr>
      <w:pStyle w:val="Pis"/>
      <w:spacing w:line="120" w:lineRule="atLeast"/>
    </w:pPr>
  </w:p>
  <w:p w:rsidR="004329C7" w:rsidP="00B7000B" w:rsidRDefault="004329C7" w14:paraId="4B1F511A" w14:textId="77777777">
    <w:pPr>
      <w:pStyle w:val="Pis"/>
      <w:spacing w:line="120" w:lineRule="atLeast"/>
    </w:pPr>
  </w:p>
  <w:p w:rsidR="004329C7" w:rsidP="00B7000B" w:rsidRDefault="004329C7" w14:paraId="65F9C3DC" w14:textId="77777777">
    <w:pPr>
      <w:pStyle w:val="Pis"/>
      <w:spacing w:line="120" w:lineRule="atLeast"/>
    </w:pPr>
  </w:p>
  <w:p w:rsidR="004329C7" w:rsidP="00B7000B" w:rsidRDefault="004329C7" w14:paraId="5023141B" w14:textId="77777777">
    <w:pPr>
      <w:pStyle w:val="Pis"/>
      <w:spacing w:line="120" w:lineRule="atLeast"/>
    </w:pPr>
  </w:p>
  <w:p w:rsidR="004329C7" w:rsidP="00B7000B" w:rsidRDefault="004329C7" w14:paraId="1F3B1409" w14:textId="77777777">
    <w:pPr>
      <w:pStyle w:val="Pis"/>
      <w:spacing w:line="120" w:lineRule="atLeast"/>
    </w:pPr>
  </w:p>
  <w:p w:rsidR="004329C7" w:rsidP="00B7000B" w:rsidRDefault="004329C7" w14:paraId="562C75D1" w14:textId="77777777">
    <w:pPr>
      <w:pStyle w:val="Pis"/>
      <w:spacing w:line="120" w:lineRule="atLeast"/>
    </w:pPr>
  </w:p>
  <w:p w:rsidR="004329C7" w:rsidP="00B7000B" w:rsidRDefault="004329C7" w14:paraId="664355AD" w14:textId="77777777">
    <w:pPr>
      <w:pStyle w:val="Pis"/>
      <w:spacing w:line="120" w:lineRule="atLeast"/>
    </w:pPr>
  </w:p>
  <w:p w:rsidR="004329C7" w:rsidP="00B7000B" w:rsidRDefault="004329C7" w14:paraId="1A965116" w14:textId="77777777">
    <w:pPr>
      <w:pStyle w:val="Pis"/>
      <w:spacing w:line="120" w:lineRule="atLeast"/>
    </w:pPr>
  </w:p>
  <w:p w:rsidR="004329C7" w:rsidP="00B7000B" w:rsidRDefault="004329C7" w14:paraId="7DF4E37C" w14:textId="77777777">
    <w:pPr>
      <w:pStyle w:val="Pis"/>
      <w:spacing w:line="120" w:lineRule="atLeast"/>
    </w:pPr>
  </w:p>
  <w:p w:rsidR="004329C7" w:rsidP="00B7000B" w:rsidRDefault="004329C7" w14:paraId="44FB30F8" w14:textId="77777777">
    <w:pPr>
      <w:pStyle w:val="Pis"/>
      <w:spacing w:line="120" w:lineRule="atLeast"/>
    </w:pPr>
  </w:p>
  <w:p w:rsidR="004329C7" w:rsidP="00B7000B" w:rsidRDefault="004329C7" w14:paraId="1DA6542E" w14:textId="77777777">
    <w:pPr>
      <w:pStyle w:val="Pis"/>
      <w:spacing w:line="190" w:lineRule="atLeast"/>
    </w:pPr>
  </w:p>
  <w:p w:rsidRPr="00B7000B" w:rsidR="004329C7" w:rsidP="00B7000B" w:rsidRDefault="004329C7" w14:paraId="3041E394" w14:textId="77777777">
    <w:pPr>
      <w:pStyle w:val="Pis"/>
    </w:pPr>
  </w:p>
  <w:p w:rsidR="004329C7" w:rsidRDefault="004329C7" w14:paraId="722B00AE"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65"/>
      <w:gridCol w:w="2965"/>
      <w:gridCol w:w="2965"/>
    </w:tblGrid>
    <w:tr w:rsidR="48122DB8" w:rsidTr="48122DB8" w14:paraId="0FBD159E" w14:textId="77777777">
      <w:trPr>
        <w:trHeight w:val="300"/>
      </w:trPr>
      <w:tc>
        <w:tcPr>
          <w:tcW w:w="2965" w:type="dxa"/>
        </w:tcPr>
        <w:p w:rsidR="48122DB8" w:rsidP="48122DB8" w:rsidRDefault="48122DB8" w14:paraId="515F9750" w14:textId="5046741D">
          <w:pPr>
            <w:pStyle w:val="Pis"/>
            <w:ind w:left="-115"/>
            <w:jc w:val="left"/>
          </w:pPr>
        </w:p>
      </w:tc>
      <w:tc>
        <w:tcPr>
          <w:tcW w:w="2965" w:type="dxa"/>
        </w:tcPr>
        <w:p w:rsidR="48122DB8" w:rsidP="48122DB8" w:rsidRDefault="48122DB8" w14:paraId="36910C1D" w14:textId="76E42551">
          <w:pPr>
            <w:pStyle w:val="Pis"/>
            <w:jc w:val="center"/>
          </w:pPr>
        </w:p>
      </w:tc>
      <w:tc>
        <w:tcPr>
          <w:tcW w:w="2965" w:type="dxa"/>
        </w:tcPr>
        <w:p w:rsidR="48122DB8" w:rsidP="48122DB8" w:rsidRDefault="48122DB8" w14:paraId="751051E9" w14:textId="1B8BFD34">
          <w:pPr>
            <w:pStyle w:val="Pis"/>
            <w:ind w:right="-115"/>
            <w:jc w:val="right"/>
          </w:pPr>
        </w:p>
      </w:tc>
    </w:tr>
  </w:tbl>
  <w:p w:rsidR="48122DB8" w:rsidP="48122DB8" w:rsidRDefault="48122DB8" w14:paraId="28C1EF68" w14:textId="14EA0677">
    <w:pPr>
      <w:pStyle w:val="Pi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4241AA" w:rsidR="004329C7" w:rsidP="00080D36" w:rsidRDefault="004329C7" w14:paraId="42C6D796" w14:textId="77777777">
    <w:pPr>
      <w:pStyle w:val="Pis"/>
      <w:ind w:left="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16431" w:rsidR="009D1662" w:rsidP="009D1662" w:rsidRDefault="009D1662" w14:paraId="530DF0E2" w14:textId="77777777">
    <w:pPr>
      <w:pBdr>
        <w:bottom w:val="single" w:color="549E39" w:themeColor="accent1" w:sz="4" w:space="1"/>
      </w:pBdr>
      <w:jc w:val="right"/>
      <w:rPr>
        <w:rFonts w:ascii="Arial Narrow" w:hAnsi="Arial Narrow"/>
        <w:smallCaps/>
        <w:color w:val="549E39" w:themeColor="accent1"/>
      </w:rPr>
    </w:pPr>
    <w:r w:rsidRPr="00816431">
      <w:rPr>
        <w:rFonts w:ascii="Arial Narrow" w:hAnsi="Arial Narrow"/>
        <w:smallCaps/>
        <w:color w:val="549E39" w:themeColor="accent1"/>
      </w:rPr>
      <w:t>RAE KÜLA JAANIVÄLJA PÕIK 1, 3, 5</w:t>
    </w:r>
  </w:p>
  <w:p w:rsidRPr="00816431" w:rsidR="009D1662" w:rsidP="009D1662" w:rsidRDefault="009D1662" w14:paraId="66A89A44" w14:textId="77777777">
    <w:pPr>
      <w:pBdr>
        <w:bottom w:val="single" w:color="549E39" w:themeColor="accent1" w:sz="4" w:space="1"/>
      </w:pBdr>
      <w:jc w:val="right"/>
      <w:rPr>
        <w:rFonts w:ascii="Arial Narrow" w:hAnsi="Arial Narrow"/>
        <w:smallCaps/>
        <w:color w:val="549E39" w:themeColor="accent1"/>
      </w:rPr>
    </w:pPr>
    <w:r w:rsidRPr="00816431">
      <w:rPr>
        <w:rFonts w:ascii="Arial Narrow" w:hAnsi="Arial Narrow"/>
        <w:smallCaps/>
        <w:color w:val="549E39" w:themeColor="accent1"/>
      </w:rPr>
      <w:t>KINNISTUTE JA LÄHIALA DETAILPLANEERING</w:t>
    </w:r>
  </w:p>
  <w:p w:rsidRPr="00816431" w:rsidR="004329C7" w:rsidP="009D1662" w:rsidRDefault="009D1662" w14:paraId="6525D73A" w14:textId="77777777">
    <w:pPr>
      <w:pBdr>
        <w:bottom w:val="single" w:color="549E39" w:themeColor="accent1" w:sz="4" w:space="1"/>
      </w:pBdr>
      <w:jc w:val="left"/>
      <w:rPr>
        <w:rFonts w:ascii="Arial Narrow" w:hAnsi="Arial Narrow"/>
        <w:b/>
        <w:smallCaps/>
        <w:color w:val="549E39" w:themeColor="accent1"/>
      </w:rPr>
    </w:pPr>
    <w:r w:rsidRPr="00816431">
      <w:rPr>
        <w:rFonts w:ascii="Arial Narrow" w:hAnsi="Arial Narrow"/>
        <w:b/>
        <w:smallCaps/>
        <w:color w:val="549E39" w:themeColor="accent1"/>
      </w:rPr>
      <w:t>Sala TerrenaOÜ</w:t>
    </w:r>
  </w:p>
</w:hdr>
</file>

<file path=word/intelligence2.xml><?xml version="1.0" encoding="utf-8"?>
<int2:intelligence xmlns:int2="http://schemas.microsoft.com/office/intelligence/2020/intelligence" xmlns:oel="http://schemas.microsoft.com/office/2019/extlst">
  <int2:observations>
    <int2:textHash int2:hashCode="3J5aq8iRipjq30" int2:id="zEhIoyHP">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2064186"/>
    <w:lvl w:ilvl="0">
      <w:start w:val="1"/>
      <w:numFmt w:val="decimal"/>
      <w:pStyle w:val="Loendinumber5"/>
      <w:lvlText w:val="%1."/>
      <w:lvlJc w:val="left"/>
      <w:pPr>
        <w:tabs>
          <w:tab w:val="num" w:pos="1492"/>
        </w:tabs>
        <w:ind w:left="1492" w:hanging="360"/>
      </w:pPr>
    </w:lvl>
  </w:abstractNum>
  <w:abstractNum w:abstractNumId="1" w15:restartNumberingAfterBreak="0">
    <w:nsid w:val="FFFFFF7D"/>
    <w:multiLevelType w:val="singleLevel"/>
    <w:tmpl w:val="65D644DE"/>
    <w:lvl w:ilvl="0">
      <w:start w:val="1"/>
      <w:numFmt w:val="decimal"/>
      <w:pStyle w:val="Loendinumber4"/>
      <w:lvlText w:val="%1."/>
      <w:lvlJc w:val="left"/>
      <w:pPr>
        <w:tabs>
          <w:tab w:val="num" w:pos="1209"/>
        </w:tabs>
        <w:ind w:left="1209" w:hanging="360"/>
      </w:pPr>
    </w:lvl>
  </w:abstractNum>
  <w:abstractNum w:abstractNumId="2" w15:restartNumberingAfterBreak="0">
    <w:nsid w:val="FFFFFF7E"/>
    <w:multiLevelType w:val="singleLevel"/>
    <w:tmpl w:val="3D4265BC"/>
    <w:lvl w:ilvl="0">
      <w:start w:val="1"/>
      <w:numFmt w:val="decimal"/>
      <w:pStyle w:val="Loendinumber3"/>
      <w:lvlText w:val="%1."/>
      <w:lvlJc w:val="left"/>
      <w:pPr>
        <w:tabs>
          <w:tab w:val="num" w:pos="926"/>
        </w:tabs>
        <w:ind w:left="926" w:hanging="360"/>
      </w:pPr>
    </w:lvl>
  </w:abstractNum>
  <w:abstractNum w:abstractNumId="3" w15:restartNumberingAfterBreak="0">
    <w:nsid w:val="FFFFFF7F"/>
    <w:multiLevelType w:val="singleLevel"/>
    <w:tmpl w:val="61FA51B6"/>
    <w:lvl w:ilvl="0">
      <w:start w:val="1"/>
      <w:numFmt w:val="decimal"/>
      <w:pStyle w:val="Loendinumber2"/>
      <w:lvlText w:val="%1."/>
      <w:lvlJc w:val="left"/>
      <w:pPr>
        <w:tabs>
          <w:tab w:val="num" w:pos="643"/>
        </w:tabs>
        <w:ind w:left="643" w:hanging="360"/>
      </w:pPr>
    </w:lvl>
  </w:abstractNum>
  <w:abstractNum w:abstractNumId="4" w15:restartNumberingAfterBreak="0">
    <w:nsid w:val="FFFFFF80"/>
    <w:multiLevelType w:val="singleLevel"/>
    <w:tmpl w:val="15A22B4C"/>
    <w:lvl w:ilvl="0">
      <w:start w:val="1"/>
      <w:numFmt w:val="bullet"/>
      <w:pStyle w:val="Loenditpp5"/>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8F286028"/>
    <w:lvl w:ilvl="0">
      <w:start w:val="1"/>
      <w:numFmt w:val="bullet"/>
      <w:pStyle w:val="Loenditpp4"/>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2904C312"/>
    <w:lvl w:ilvl="0">
      <w:start w:val="1"/>
      <w:numFmt w:val="bullet"/>
      <w:pStyle w:val="Loenditpp3"/>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426CAA66"/>
    <w:lvl w:ilvl="0">
      <w:start w:val="1"/>
      <w:numFmt w:val="bullet"/>
      <w:pStyle w:val="Loenditpp2"/>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8B7A5E96"/>
    <w:lvl w:ilvl="0">
      <w:start w:val="1"/>
      <w:numFmt w:val="decimal"/>
      <w:pStyle w:val="Loendinumber"/>
      <w:lvlText w:val="%1."/>
      <w:lvlJc w:val="left"/>
      <w:pPr>
        <w:tabs>
          <w:tab w:val="num" w:pos="360"/>
        </w:tabs>
        <w:ind w:left="360" w:hanging="360"/>
      </w:pPr>
    </w:lvl>
  </w:abstractNum>
  <w:abstractNum w:abstractNumId="9" w15:restartNumberingAfterBreak="0">
    <w:nsid w:val="FFFFFF89"/>
    <w:multiLevelType w:val="singleLevel"/>
    <w:tmpl w:val="C318E9B8"/>
    <w:lvl w:ilvl="0">
      <w:start w:val="1"/>
      <w:numFmt w:val="bullet"/>
      <w:pStyle w:val="Loenditpp"/>
      <w:lvlText w:val=""/>
      <w:lvlJc w:val="left"/>
      <w:pPr>
        <w:tabs>
          <w:tab w:val="num" w:pos="360"/>
        </w:tabs>
        <w:ind w:left="360" w:hanging="360"/>
      </w:pPr>
      <w:rPr>
        <w:rFonts w:hint="default" w:ascii="Symbol" w:hAnsi="Symbol"/>
      </w:rPr>
    </w:lvl>
  </w:abstractNum>
  <w:abstractNum w:abstractNumId="10" w15:restartNumberingAfterBreak="0">
    <w:nsid w:val="00000002"/>
    <w:multiLevelType w:val="singleLevel"/>
    <w:tmpl w:val="00000002"/>
    <w:name w:val="WW8Num2"/>
    <w:lvl w:ilvl="0">
      <w:start w:val="1"/>
      <w:numFmt w:val="decimal"/>
      <w:lvlText w:val="%1."/>
      <w:lvlJc w:val="left"/>
      <w:pPr>
        <w:tabs>
          <w:tab w:val="num" w:pos="720"/>
        </w:tabs>
        <w:ind w:left="720" w:hanging="360"/>
      </w:pPr>
      <w:rPr>
        <w:rFonts w:ascii="Times New Roman" w:hAnsi="Times New Roman" w:cs="Times New Roman"/>
      </w:rPr>
    </w:lvl>
  </w:abstractNum>
  <w:abstractNum w:abstractNumId="11" w15:restartNumberingAfterBreak="0">
    <w:nsid w:val="010CEA14"/>
    <w:multiLevelType w:val="hybridMultilevel"/>
    <w:tmpl w:val="FFFFFFFF"/>
    <w:lvl w:ilvl="0" w:tplc="2F8215C6">
      <w:start w:val="1"/>
      <w:numFmt w:val="bullet"/>
      <w:lvlText w:val="·"/>
      <w:lvlJc w:val="left"/>
      <w:pPr>
        <w:ind w:left="720" w:hanging="360"/>
      </w:pPr>
      <w:rPr>
        <w:rFonts w:hint="default" w:ascii="Symbol" w:hAnsi="Symbol"/>
      </w:rPr>
    </w:lvl>
    <w:lvl w:ilvl="1" w:tplc="CBE0D11E">
      <w:start w:val="1"/>
      <w:numFmt w:val="bullet"/>
      <w:lvlText w:val="o"/>
      <w:lvlJc w:val="left"/>
      <w:pPr>
        <w:ind w:left="1440" w:hanging="360"/>
      </w:pPr>
      <w:rPr>
        <w:rFonts w:hint="default" w:ascii="Courier New" w:hAnsi="Courier New"/>
      </w:rPr>
    </w:lvl>
    <w:lvl w:ilvl="2" w:tplc="E56271D2">
      <w:start w:val="1"/>
      <w:numFmt w:val="bullet"/>
      <w:lvlText w:val=""/>
      <w:lvlJc w:val="left"/>
      <w:pPr>
        <w:ind w:left="2160" w:hanging="360"/>
      </w:pPr>
      <w:rPr>
        <w:rFonts w:hint="default" w:ascii="Wingdings" w:hAnsi="Wingdings"/>
      </w:rPr>
    </w:lvl>
    <w:lvl w:ilvl="3" w:tplc="F3464CD0">
      <w:start w:val="1"/>
      <w:numFmt w:val="bullet"/>
      <w:lvlText w:val=""/>
      <w:lvlJc w:val="left"/>
      <w:pPr>
        <w:ind w:left="2880" w:hanging="360"/>
      </w:pPr>
      <w:rPr>
        <w:rFonts w:hint="default" w:ascii="Symbol" w:hAnsi="Symbol"/>
      </w:rPr>
    </w:lvl>
    <w:lvl w:ilvl="4" w:tplc="5B0E8114">
      <w:start w:val="1"/>
      <w:numFmt w:val="bullet"/>
      <w:lvlText w:val="o"/>
      <w:lvlJc w:val="left"/>
      <w:pPr>
        <w:ind w:left="3600" w:hanging="360"/>
      </w:pPr>
      <w:rPr>
        <w:rFonts w:hint="default" w:ascii="Courier New" w:hAnsi="Courier New"/>
      </w:rPr>
    </w:lvl>
    <w:lvl w:ilvl="5" w:tplc="748ED9FC">
      <w:start w:val="1"/>
      <w:numFmt w:val="bullet"/>
      <w:lvlText w:val=""/>
      <w:lvlJc w:val="left"/>
      <w:pPr>
        <w:ind w:left="4320" w:hanging="360"/>
      </w:pPr>
      <w:rPr>
        <w:rFonts w:hint="default" w:ascii="Wingdings" w:hAnsi="Wingdings"/>
      </w:rPr>
    </w:lvl>
    <w:lvl w:ilvl="6" w:tplc="57C200D4">
      <w:start w:val="1"/>
      <w:numFmt w:val="bullet"/>
      <w:lvlText w:val=""/>
      <w:lvlJc w:val="left"/>
      <w:pPr>
        <w:ind w:left="5040" w:hanging="360"/>
      </w:pPr>
      <w:rPr>
        <w:rFonts w:hint="default" w:ascii="Symbol" w:hAnsi="Symbol"/>
      </w:rPr>
    </w:lvl>
    <w:lvl w:ilvl="7" w:tplc="0D548B80">
      <w:start w:val="1"/>
      <w:numFmt w:val="bullet"/>
      <w:lvlText w:val="o"/>
      <w:lvlJc w:val="left"/>
      <w:pPr>
        <w:ind w:left="5760" w:hanging="360"/>
      </w:pPr>
      <w:rPr>
        <w:rFonts w:hint="default" w:ascii="Courier New" w:hAnsi="Courier New"/>
      </w:rPr>
    </w:lvl>
    <w:lvl w:ilvl="8" w:tplc="21C6F8B4">
      <w:start w:val="1"/>
      <w:numFmt w:val="bullet"/>
      <w:lvlText w:val=""/>
      <w:lvlJc w:val="left"/>
      <w:pPr>
        <w:ind w:left="6480" w:hanging="360"/>
      </w:pPr>
      <w:rPr>
        <w:rFonts w:hint="default" w:ascii="Wingdings" w:hAnsi="Wingdings"/>
      </w:rPr>
    </w:lvl>
  </w:abstractNum>
  <w:abstractNum w:abstractNumId="12" w15:restartNumberingAfterBreak="0">
    <w:nsid w:val="012F4213"/>
    <w:multiLevelType w:val="multilevel"/>
    <w:tmpl w:val="FFFFFFFF"/>
    <w:lvl w:ilvl="0">
      <w:numFmt w:val="none"/>
      <w:lvlText w:val=""/>
      <w:lvlJc w:val="left"/>
      <w:pPr>
        <w:tabs>
          <w:tab w:val="num" w:pos="360"/>
        </w:tabs>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01541C66"/>
    <w:multiLevelType w:val="multilevel"/>
    <w:tmpl w:val="54E8B3F8"/>
    <w:lvl w:ilvl="0">
      <w:start w:val="1"/>
      <w:numFmt w:val="decimal"/>
      <w:pStyle w:val="Normal-Numbering"/>
      <w:lvlText w:val="%1."/>
      <w:lvlJc w:val="left"/>
      <w:pPr>
        <w:tabs>
          <w:tab w:val="num" w:pos="567"/>
        </w:tabs>
        <w:ind w:left="567" w:hanging="567"/>
      </w:pPr>
      <w:rPr>
        <w:rFonts w:hint="default" w:ascii="Verdana" w:hAnsi="Verdana"/>
        <w:b w:val="0"/>
        <w:i w:val="0"/>
        <w:sz w:val="18"/>
      </w:rPr>
    </w:lvl>
    <w:lvl w:ilvl="1">
      <w:start w:val="1"/>
      <w:numFmt w:val="decimal"/>
      <w:lvlText w:val="%1.%2."/>
      <w:lvlJc w:val="left"/>
      <w:pPr>
        <w:tabs>
          <w:tab w:val="num" w:pos="567"/>
        </w:tabs>
        <w:ind w:left="567" w:hanging="567"/>
      </w:pPr>
      <w:rPr>
        <w:rFonts w:hint="default" w:ascii="Verdana" w:hAnsi="Verdana"/>
        <w:b w:val="0"/>
        <w:i w:val="0"/>
        <w:sz w:val="18"/>
      </w:rPr>
    </w:lvl>
    <w:lvl w:ilvl="2">
      <w:start w:val="1"/>
      <w:numFmt w:val="decimal"/>
      <w:lvlText w:val="%1.%2.%3."/>
      <w:lvlJc w:val="left"/>
      <w:pPr>
        <w:tabs>
          <w:tab w:val="num" w:pos="567"/>
        </w:tabs>
        <w:ind w:left="567" w:hanging="567"/>
      </w:pPr>
      <w:rPr>
        <w:rFonts w:hint="default" w:ascii="Verdana" w:hAnsi="Verdana"/>
        <w:b w:val="0"/>
        <w:i w:val="0"/>
        <w:sz w:val="18"/>
      </w:rPr>
    </w:lvl>
    <w:lvl w:ilvl="3">
      <w:start w:val="1"/>
      <w:numFmt w:val="decimal"/>
      <w:lvlText w:val="%1.%2.%3.%4."/>
      <w:lvlJc w:val="left"/>
      <w:pPr>
        <w:tabs>
          <w:tab w:val="num" w:pos="567"/>
        </w:tabs>
        <w:ind w:left="567" w:hanging="567"/>
      </w:pPr>
      <w:rPr>
        <w:rFonts w:hint="default" w:ascii="Verdana" w:hAnsi="Verdana"/>
        <w:b w:val="0"/>
        <w:i w:val="0"/>
        <w:sz w:val="18"/>
      </w:rPr>
    </w:lvl>
    <w:lvl w:ilvl="4">
      <w:start w:val="1"/>
      <w:numFmt w:val="decimal"/>
      <w:lvlText w:val="%1.%2.%3.%4.%5."/>
      <w:lvlJc w:val="left"/>
      <w:pPr>
        <w:tabs>
          <w:tab w:val="num" w:pos="851"/>
        </w:tabs>
        <w:ind w:left="851" w:hanging="851"/>
      </w:pPr>
      <w:rPr>
        <w:rFonts w:hint="default" w:ascii="Verdana" w:hAnsi="Verdana"/>
        <w:b w:val="0"/>
        <w:i w:val="0"/>
        <w:sz w:val="18"/>
      </w:rPr>
    </w:lvl>
    <w:lvl w:ilvl="5">
      <w:start w:val="1"/>
      <w:numFmt w:val="decimal"/>
      <w:lvlText w:val="%1.%2.%3.%4.%5.%6."/>
      <w:lvlJc w:val="left"/>
      <w:pPr>
        <w:tabs>
          <w:tab w:val="num" w:pos="851"/>
        </w:tabs>
        <w:ind w:left="851" w:hanging="851"/>
      </w:pPr>
      <w:rPr>
        <w:rFonts w:hint="default" w:ascii="Verdana" w:hAnsi="Verdana"/>
        <w:b w:val="0"/>
        <w:i w:val="0"/>
        <w:sz w:val="18"/>
      </w:rPr>
    </w:lvl>
    <w:lvl w:ilvl="6">
      <w:start w:val="1"/>
      <w:numFmt w:val="decimal"/>
      <w:lvlText w:val="%1.%2.%3.%4.%5.%6.%7."/>
      <w:lvlJc w:val="left"/>
      <w:pPr>
        <w:tabs>
          <w:tab w:val="num" w:pos="1134"/>
        </w:tabs>
        <w:ind w:left="1134" w:hanging="1134"/>
      </w:pPr>
      <w:rPr>
        <w:rFonts w:hint="default" w:ascii="Verdana" w:hAnsi="Verdana"/>
        <w:b w:val="0"/>
        <w:i w:val="0"/>
        <w:sz w:val="18"/>
      </w:rPr>
    </w:lvl>
    <w:lvl w:ilvl="7">
      <w:start w:val="1"/>
      <w:numFmt w:val="decimal"/>
      <w:lvlText w:val="%1.%2.%3.%4.%5.%6.%7.%8."/>
      <w:lvlJc w:val="left"/>
      <w:pPr>
        <w:tabs>
          <w:tab w:val="num" w:pos="1134"/>
        </w:tabs>
        <w:ind w:left="1134" w:hanging="1134"/>
      </w:pPr>
      <w:rPr>
        <w:rFonts w:hint="default" w:ascii="Verdana" w:hAnsi="Verdana"/>
        <w:b w:val="0"/>
        <w:i w:val="0"/>
        <w:sz w:val="18"/>
      </w:rPr>
    </w:lvl>
    <w:lvl w:ilvl="8">
      <w:start w:val="1"/>
      <w:numFmt w:val="decimal"/>
      <w:lvlText w:val="%1.%2.%3.%4.%5.%6.%7.%8.%9."/>
      <w:lvlJc w:val="left"/>
      <w:pPr>
        <w:tabs>
          <w:tab w:val="num" w:pos="1134"/>
        </w:tabs>
        <w:ind w:left="1134" w:hanging="1134"/>
      </w:pPr>
      <w:rPr>
        <w:rFonts w:hint="default" w:ascii="Verdana" w:hAnsi="Verdana"/>
        <w:b w:val="0"/>
        <w:i w:val="0"/>
        <w:sz w:val="18"/>
      </w:rPr>
    </w:lvl>
  </w:abstractNum>
  <w:abstractNum w:abstractNumId="14" w15:restartNumberingAfterBreak="0">
    <w:nsid w:val="01CDAF3B"/>
    <w:multiLevelType w:val="hybridMultilevel"/>
    <w:tmpl w:val="FFFFFFFF"/>
    <w:lvl w:ilvl="0" w:tplc="26EEE894">
      <w:numFmt w:val="none"/>
      <w:lvlText w:val=""/>
      <w:lvlJc w:val="left"/>
      <w:pPr>
        <w:tabs>
          <w:tab w:val="num" w:pos="360"/>
        </w:tabs>
      </w:pPr>
    </w:lvl>
    <w:lvl w:ilvl="1" w:tplc="342A9990">
      <w:start w:val="1"/>
      <w:numFmt w:val="lowerLetter"/>
      <w:lvlText w:val="%2."/>
      <w:lvlJc w:val="left"/>
      <w:pPr>
        <w:ind w:left="2160" w:hanging="360"/>
      </w:pPr>
    </w:lvl>
    <w:lvl w:ilvl="2" w:tplc="BD587A66">
      <w:start w:val="1"/>
      <w:numFmt w:val="lowerRoman"/>
      <w:lvlText w:val="%3."/>
      <w:lvlJc w:val="right"/>
      <w:pPr>
        <w:ind w:left="2880" w:hanging="180"/>
      </w:pPr>
    </w:lvl>
    <w:lvl w:ilvl="3" w:tplc="2BD02EAE">
      <w:start w:val="1"/>
      <w:numFmt w:val="decimal"/>
      <w:lvlText w:val="%4."/>
      <w:lvlJc w:val="left"/>
      <w:pPr>
        <w:ind w:left="3600" w:hanging="360"/>
      </w:pPr>
    </w:lvl>
    <w:lvl w:ilvl="4" w:tplc="25E67586">
      <w:start w:val="1"/>
      <w:numFmt w:val="lowerLetter"/>
      <w:lvlText w:val="%5."/>
      <w:lvlJc w:val="left"/>
      <w:pPr>
        <w:ind w:left="4320" w:hanging="360"/>
      </w:pPr>
    </w:lvl>
    <w:lvl w:ilvl="5" w:tplc="1F9E5736">
      <w:start w:val="1"/>
      <w:numFmt w:val="lowerRoman"/>
      <w:lvlText w:val="%6."/>
      <w:lvlJc w:val="right"/>
      <w:pPr>
        <w:ind w:left="5040" w:hanging="180"/>
      </w:pPr>
    </w:lvl>
    <w:lvl w:ilvl="6" w:tplc="21343866">
      <w:start w:val="1"/>
      <w:numFmt w:val="decimal"/>
      <w:lvlText w:val="%7."/>
      <w:lvlJc w:val="left"/>
      <w:pPr>
        <w:ind w:left="5760" w:hanging="360"/>
      </w:pPr>
    </w:lvl>
    <w:lvl w:ilvl="7" w:tplc="222C3264">
      <w:start w:val="1"/>
      <w:numFmt w:val="lowerLetter"/>
      <w:lvlText w:val="%8."/>
      <w:lvlJc w:val="left"/>
      <w:pPr>
        <w:ind w:left="6480" w:hanging="360"/>
      </w:pPr>
    </w:lvl>
    <w:lvl w:ilvl="8" w:tplc="95E293C2">
      <w:start w:val="1"/>
      <w:numFmt w:val="lowerRoman"/>
      <w:lvlText w:val="%9."/>
      <w:lvlJc w:val="right"/>
      <w:pPr>
        <w:ind w:left="7200" w:hanging="180"/>
      </w:pPr>
    </w:lvl>
  </w:abstractNum>
  <w:abstractNum w:abstractNumId="15" w15:restartNumberingAfterBreak="0">
    <w:nsid w:val="01EF51EB"/>
    <w:multiLevelType w:val="hybridMultilevel"/>
    <w:tmpl w:val="FFFFFFFF"/>
    <w:lvl w:ilvl="0" w:tplc="467EDCD8">
      <w:numFmt w:val="none"/>
      <w:lvlText w:val=""/>
      <w:lvlJc w:val="left"/>
      <w:pPr>
        <w:tabs>
          <w:tab w:val="num" w:pos="360"/>
        </w:tabs>
      </w:pPr>
    </w:lvl>
    <w:lvl w:ilvl="1" w:tplc="ECA89DD2">
      <w:start w:val="1"/>
      <w:numFmt w:val="lowerLetter"/>
      <w:lvlText w:val="%2."/>
      <w:lvlJc w:val="left"/>
      <w:pPr>
        <w:ind w:left="2160" w:hanging="360"/>
      </w:pPr>
    </w:lvl>
    <w:lvl w:ilvl="2" w:tplc="29E8F628">
      <w:start w:val="1"/>
      <w:numFmt w:val="lowerRoman"/>
      <w:lvlText w:val="%3."/>
      <w:lvlJc w:val="right"/>
      <w:pPr>
        <w:ind w:left="2880" w:hanging="180"/>
      </w:pPr>
    </w:lvl>
    <w:lvl w:ilvl="3" w:tplc="29146D00">
      <w:start w:val="1"/>
      <w:numFmt w:val="decimal"/>
      <w:lvlText w:val="%4."/>
      <w:lvlJc w:val="left"/>
      <w:pPr>
        <w:ind w:left="3600" w:hanging="360"/>
      </w:pPr>
    </w:lvl>
    <w:lvl w:ilvl="4" w:tplc="F668A6A2">
      <w:start w:val="1"/>
      <w:numFmt w:val="lowerLetter"/>
      <w:lvlText w:val="%5."/>
      <w:lvlJc w:val="left"/>
      <w:pPr>
        <w:ind w:left="4320" w:hanging="360"/>
      </w:pPr>
    </w:lvl>
    <w:lvl w:ilvl="5" w:tplc="0096C0F6">
      <w:start w:val="1"/>
      <w:numFmt w:val="lowerRoman"/>
      <w:lvlText w:val="%6."/>
      <w:lvlJc w:val="right"/>
      <w:pPr>
        <w:ind w:left="5040" w:hanging="180"/>
      </w:pPr>
    </w:lvl>
    <w:lvl w:ilvl="6" w:tplc="362E09E8">
      <w:start w:val="1"/>
      <w:numFmt w:val="decimal"/>
      <w:lvlText w:val="%7."/>
      <w:lvlJc w:val="left"/>
      <w:pPr>
        <w:ind w:left="5760" w:hanging="360"/>
      </w:pPr>
    </w:lvl>
    <w:lvl w:ilvl="7" w:tplc="70C82EF0">
      <w:start w:val="1"/>
      <w:numFmt w:val="lowerLetter"/>
      <w:lvlText w:val="%8."/>
      <w:lvlJc w:val="left"/>
      <w:pPr>
        <w:ind w:left="6480" w:hanging="360"/>
      </w:pPr>
    </w:lvl>
    <w:lvl w:ilvl="8" w:tplc="23CA50F0">
      <w:start w:val="1"/>
      <w:numFmt w:val="lowerRoman"/>
      <w:lvlText w:val="%9."/>
      <w:lvlJc w:val="right"/>
      <w:pPr>
        <w:ind w:left="7200" w:hanging="180"/>
      </w:pPr>
    </w:lvl>
  </w:abstractNum>
  <w:abstractNum w:abstractNumId="16" w15:restartNumberingAfterBreak="0">
    <w:nsid w:val="03759199"/>
    <w:multiLevelType w:val="hybridMultilevel"/>
    <w:tmpl w:val="FFFFFFFF"/>
    <w:lvl w:ilvl="0" w:tplc="6978BA7E">
      <w:start w:val="1"/>
      <w:numFmt w:val="bullet"/>
      <w:lvlText w:val=""/>
      <w:lvlJc w:val="left"/>
      <w:pPr>
        <w:ind w:left="720" w:hanging="360"/>
      </w:pPr>
      <w:rPr>
        <w:rFonts w:hint="default" w:ascii="Symbol" w:hAnsi="Symbol"/>
      </w:rPr>
    </w:lvl>
    <w:lvl w:ilvl="1" w:tplc="2B78E0AE">
      <w:start w:val="1"/>
      <w:numFmt w:val="bullet"/>
      <w:lvlText w:val="o"/>
      <w:lvlJc w:val="left"/>
      <w:pPr>
        <w:ind w:left="1440" w:hanging="360"/>
      </w:pPr>
      <w:rPr>
        <w:rFonts w:hint="default" w:ascii="Courier New" w:hAnsi="Courier New"/>
      </w:rPr>
    </w:lvl>
    <w:lvl w:ilvl="2" w:tplc="F1A4DAF4">
      <w:start w:val="1"/>
      <w:numFmt w:val="bullet"/>
      <w:lvlText w:val=""/>
      <w:lvlJc w:val="left"/>
      <w:pPr>
        <w:ind w:left="2160" w:hanging="360"/>
      </w:pPr>
      <w:rPr>
        <w:rFonts w:hint="default" w:ascii="Wingdings" w:hAnsi="Wingdings"/>
      </w:rPr>
    </w:lvl>
    <w:lvl w:ilvl="3" w:tplc="753E3A10">
      <w:start w:val="1"/>
      <w:numFmt w:val="bullet"/>
      <w:lvlText w:val=""/>
      <w:lvlJc w:val="left"/>
      <w:pPr>
        <w:ind w:left="2880" w:hanging="360"/>
      </w:pPr>
      <w:rPr>
        <w:rFonts w:hint="default" w:ascii="Symbol" w:hAnsi="Symbol"/>
      </w:rPr>
    </w:lvl>
    <w:lvl w:ilvl="4" w:tplc="04C44820">
      <w:start w:val="1"/>
      <w:numFmt w:val="bullet"/>
      <w:lvlText w:val="o"/>
      <w:lvlJc w:val="left"/>
      <w:pPr>
        <w:ind w:left="3600" w:hanging="360"/>
      </w:pPr>
      <w:rPr>
        <w:rFonts w:hint="default" w:ascii="Courier New" w:hAnsi="Courier New"/>
      </w:rPr>
    </w:lvl>
    <w:lvl w:ilvl="5" w:tplc="5E404FA2">
      <w:start w:val="1"/>
      <w:numFmt w:val="bullet"/>
      <w:lvlText w:val=""/>
      <w:lvlJc w:val="left"/>
      <w:pPr>
        <w:ind w:left="4320" w:hanging="360"/>
      </w:pPr>
      <w:rPr>
        <w:rFonts w:hint="default" w:ascii="Wingdings" w:hAnsi="Wingdings"/>
      </w:rPr>
    </w:lvl>
    <w:lvl w:ilvl="6" w:tplc="73DE685E">
      <w:start w:val="1"/>
      <w:numFmt w:val="bullet"/>
      <w:lvlText w:val=""/>
      <w:lvlJc w:val="left"/>
      <w:pPr>
        <w:ind w:left="5040" w:hanging="360"/>
      </w:pPr>
      <w:rPr>
        <w:rFonts w:hint="default" w:ascii="Symbol" w:hAnsi="Symbol"/>
      </w:rPr>
    </w:lvl>
    <w:lvl w:ilvl="7" w:tplc="4768BCA2">
      <w:start w:val="1"/>
      <w:numFmt w:val="bullet"/>
      <w:lvlText w:val="o"/>
      <w:lvlJc w:val="left"/>
      <w:pPr>
        <w:ind w:left="5760" w:hanging="360"/>
      </w:pPr>
      <w:rPr>
        <w:rFonts w:hint="default" w:ascii="Courier New" w:hAnsi="Courier New"/>
      </w:rPr>
    </w:lvl>
    <w:lvl w:ilvl="8" w:tplc="4B14C502">
      <w:start w:val="1"/>
      <w:numFmt w:val="bullet"/>
      <w:lvlText w:val=""/>
      <w:lvlJc w:val="left"/>
      <w:pPr>
        <w:ind w:left="6480" w:hanging="360"/>
      </w:pPr>
      <w:rPr>
        <w:rFonts w:hint="default" w:ascii="Wingdings" w:hAnsi="Wingdings"/>
      </w:rPr>
    </w:lvl>
  </w:abstractNum>
  <w:abstractNum w:abstractNumId="17" w15:restartNumberingAfterBreak="0">
    <w:nsid w:val="0409F7C6"/>
    <w:multiLevelType w:val="hybridMultilevel"/>
    <w:tmpl w:val="FFFFFFFF"/>
    <w:lvl w:ilvl="0" w:tplc="C21AD15A">
      <w:numFmt w:val="none"/>
      <w:lvlText w:val=""/>
      <w:lvlJc w:val="left"/>
      <w:pPr>
        <w:tabs>
          <w:tab w:val="num" w:pos="360"/>
        </w:tabs>
      </w:pPr>
    </w:lvl>
    <w:lvl w:ilvl="1" w:tplc="EEDCF7A6">
      <w:start w:val="1"/>
      <w:numFmt w:val="lowerLetter"/>
      <w:lvlText w:val="%2."/>
      <w:lvlJc w:val="left"/>
      <w:pPr>
        <w:ind w:left="2160" w:hanging="360"/>
      </w:pPr>
    </w:lvl>
    <w:lvl w:ilvl="2" w:tplc="20BC177A">
      <w:start w:val="1"/>
      <w:numFmt w:val="lowerRoman"/>
      <w:lvlText w:val="%3."/>
      <w:lvlJc w:val="right"/>
      <w:pPr>
        <w:ind w:left="2880" w:hanging="180"/>
      </w:pPr>
    </w:lvl>
    <w:lvl w:ilvl="3" w:tplc="F6C22A56">
      <w:start w:val="1"/>
      <w:numFmt w:val="decimal"/>
      <w:lvlText w:val="%4."/>
      <w:lvlJc w:val="left"/>
      <w:pPr>
        <w:ind w:left="3600" w:hanging="360"/>
      </w:pPr>
    </w:lvl>
    <w:lvl w:ilvl="4" w:tplc="8E165648">
      <w:start w:val="1"/>
      <w:numFmt w:val="lowerLetter"/>
      <w:lvlText w:val="%5."/>
      <w:lvlJc w:val="left"/>
      <w:pPr>
        <w:ind w:left="4320" w:hanging="360"/>
      </w:pPr>
    </w:lvl>
    <w:lvl w:ilvl="5" w:tplc="6E2629AE">
      <w:start w:val="1"/>
      <w:numFmt w:val="lowerRoman"/>
      <w:lvlText w:val="%6."/>
      <w:lvlJc w:val="right"/>
      <w:pPr>
        <w:ind w:left="5040" w:hanging="180"/>
      </w:pPr>
    </w:lvl>
    <w:lvl w:ilvl="6" w:tplc="7F64C760">
      <w:start w:val="1"/>
      <w:numFmt w:val="decimal"/>
      <w:lvlText w:val="%7."/>
      <w:lvlJc w:val="left"/>
      <w:pPr>
        <w:ind w:left="5760" w:hanging="360"/>
      </w:pPr>
    </w:lvl>
    <w:lvl w:ilvl="7" w:tplc="2A926CF0">
      <w:start w:val="1"/>
      <w:numFmt w:val="lowerLetter"/>
      <w:lvlText w:val="%8."/>
      <w:lvlJc w:val="left"/>
      <w:pPr>
        <w:ind w:left="6480" w:hanging="360"/>
      </w:pPr>
    </w:lvl>
    <w:lvl w:ilvl="8" w:tplc="BBA8D586">
      <w:start w:val="1"/>
      <w:numFmt w:val="lowerRoman"/>
      <w:lvlText w:val="%9."/>
      <w:lvlJc w:val="right"/>
      <w:pPr>
        <w:ind w:left="7200" w:hanging="180"/>
      </w:pPr>
    </w:lvl>
  </w:abstractNum>
  <w:abstractNum w:abstractNumId="18" w15:restartNumberingAfterBreak="0">
    <w:nsid w:val="0508916F"/>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9" w15:restartNumberingAfterBreak="0">
    <w:nsid w:val="05EA1063"/>
    <w:multiLevelType w:val="hybridMultilevel"/>
    <w:tmpl w:val="FFFFFFFF"/>
    <w:lvl w:ilvl="0" w:tplc="C0DC2BB0">
      <w:numFmt w:val="none"/>
      <w:lvlText w:val=""/>
      <w:lvlJc w:val="left"/>
      <w:pPr>
        <w:tabs>
          <w:tab w:val="num" w:pos="360"/>
        </w:tabs>
      </w:pPr>
    </w:lvl>
    <w:lvl w:ilvl="1" w:tplc="5B4E1992">
      <w:start w:val="1"/>
      <w:numFmt w:val="lowerLetter"/>
      <w:lvlText w:val="%2."/>
      <w:lvlJc w:val="left"/>
      <w:pPr>
        <w:ind w:left="2160" w:hanging="360"/>
      </w:pPr>
    </w:lvl>
    <w:lvl w:ilvl="2" w:tplc="527E1D14">
      <w:start w:val="1"/>
      <w:numFmt w:val="lowerRoman"/>
      <w:lvlText w:val="%3."/>
      <w:lvlJc w:val="right"/>
      <w:pPr>
        <w:ind w:left="2880" w:hanging="180"/>
      </w:pPr>
    </w:lvl>
    <w:lvl w:ilvl="3" w:tplc="F78417C6">
      <w:start w:val="1"/>
      <w:numFmt w:val="decimal"/>
      <w:lvlText w:val="%4."/>
      <w:lvlJc w:val="left"/>
      <w:pPr>
        <w:ind w:left="3600" w:hanging="360"/>
      </w:pPr>
    </w:lvl>
    <w:lvl w:ilvl="4" w:tplc="8602910C">
      <w:start w:val="1"/>
      <w:numFmt w:val="lowerLetter"/>
      <w:lvlText w:val="%5."/>
      <w:lvlJc w:val="left"/>
      <w:pPr>
        <w:ind w:left="4320" w:hanging="360"/>
      </w:pPr>
    </w:lvl>
    <w:lvl w:ilvl="5" w:tplc="E352671E">
      <w:start w:val="1"/>
      <w:numFmt w:val="lowerRoman"/>
      <w:lvlText w:val="%6."/>
      <w:lvlJc w:val="right"/>
      <w:pPr>
        <w:ind w:left="5040" w:hanging="180"/>
      </w:pPr>
    </w:lvl>
    <w:lvl w:ilvl="6" w:tplc="41167148">
      <w:start w:val="1"/>
      <w:numFmt w:val="decimal"/>
      <w:lvlText w:val="%7."/>
      <w:lvlJc w:val="left"/>
      <w:pPr>
        <w:ind w:left="5760" w:hanging="360"/>
      </w:pPr>
    </w:lvl>
    <w:lvl w:ilvl="7" w:tplc="674E8A50">
      <w:start w:val="1"/>
      <w:numFmt w:val="lowerLetter"/>
      <w:lvlText w:val="%8."/>
      <w:lvlJc w:val="left"/>
      <w:pPr>
        <w:ind w:left="6480" w:hanging="360"/>
      </w:pPr>
    </w:lvl>
    <w:lvl w:ilvl="8" w:tplc="B5ECCCEA">
      <w:start w:val="1"/>
      <w:numFmt w:val="lowerRoman"/>
      <w:lvlText w:val="%9."/>
      <w:lvlJc w:val="right"/>
      <w:pPr>
        <w:ind w:left="7200" w:hanging="180"/>
      </w:pPr>
    </w:lvl>
  </w:abstractNum>
  <w:abstractNum w:abstractNumId="20" w15:restartNumberingAfterBreak="0">
    <w:nsid w:val="063DEA2D"/>
    <w:multiLevelType w:val="hybridMultilevel"/>
    <w:tmpl w:val="FFFFFFFF"/>
    <w:lvl w:ilvl="0" w:tplc="606C9F30">
      <w:start w:val="1"/>
      <w:numFmt w:val="bullet"/>
      <w:lvlText w:val=""/>
      <w:lvlJc w:val="left"/>
      <w:pPr>
        <w:ind w:left="720" w:hanging="360"/>
      </w:pPr>
      <w:rPr>
        <w:rFonts w:hint="default" w:ascii="Symbol" w:hAnsi="Symbol"/>
      </w:rPr>
    </w:lvl>
    <w:lvl w:ilvl="1" w:tplc="933AA174">
      <w:start w:val="1"/>
      <w:numFmt w:val="bullet"/>
      <w:lvlText w:val="o"/>
      <w:lvlJc w:val="left"/>
      <w:pPr>
        <w:ind w:left="1440" w:hanging="360"/>
      </w:pPr>
      <w:rPr>
        <w:rFonts w:hint="default" w:ascii="Courier New" w:hAnsi="Courier New"/>
      </w:rPr>
    </w:lvl>
    <w:lvl w:ilvl="2" w:tplc="8A64AA26">
      <w:start w:val="1"/>
      <w:numFmt w:val="bullet"/>
      <w:lvlText w:val=""/>
      <w:lvlJc w:val="left"/>
      <w:pPr>
        <w:ind w:left="2160" w:hanging="360"/>
      </w:pPr>
      <w:rPr>
        <w:rFonts w:hint="default" w:ascii="Wingdings" w:hAnsi="Wingdings"/>
      </w:rPr>
    </w:lvl>
    <w:lvl w:ilvl="3" w:tplc="0A8C11BC">
      <w:start w:val="1"/>
      <w:numFmt w:val="bullet"/>
      <w:lvlText w:val=""/>
      <w:lvlJc w:val="left"/>
      <w:pPr>
        <w:ind w:left="2880" w:hanging="360"/>
      </w:pPr>
      <w:rPr>
        <w:rFonts w:hint="default" w:ascii="Symbol" w:hAnsi="Symbol"/>
      </w:rPr>
    </w:lvl>
    <w:lvl w:ilvl="4" w:tplc="A39E904C">
      <w:start w:val="1"/>
      <w:numFmt w:val="bullet"/>
      <w:lvlText w:val="o"/>
      <w:lvlJc w:val="left"/>
      <w:pPr>
        <w:ind w:left="3600" w:hanging="360"/>
      </w:pPr>
      <w:rPr>
        <w:rFonts w:hint="default" w:ascii="Courier New" w:hAnsi="Courier New"/>
      </w:rPr>
    </w:lvl>
    <w:lvl w:ilvl="5" w:tplc="59DE1EF4">
      <w:start w:val="1"/>
      <w:numFmt w:val="bullet"/>
      <w:lvlText w:val=""/>
      <w:lvlJc w:val="left"/>
      <w:pPr>
        <w:ind w:left="4320" w:hanging="360"/>
      </w:pPr>
      <w:rPr>
        <w:rFonts w:hint="default" w:ascii="Wingdings" w:hAnsi="Wingdings"/>
      </w:rPr>
    </w:lvl>
    <w:lvl w:ilvl="6" w:tplc="D84217D2">
      <w:start w:val="1"/>
      <w:numFmt w:val="bullet"/>
      <w:lvlText w:val=""/>
      <w:lvlJc w:val="left"/>
      <w:pPr>
        <w:ind w:left="5040" w:hanging="360"/>
      </w:pPr>
      <w:rPr>
        <w:rFonts w:hint="default" w:ascii="Symbol" w:hAnsi="Symbol"/>
      </w:rPr>
    </w:lvl>
    <w:lvl w:ilvl="7" w:tplc="3DF69222">
      <w:start w:val="1"/>
      <w:numFmt w:val="bullet"/>
      <w:lvlText w:val="o"/>
      <w:lvlJc w:val="left"/>
      <w:pPr>
        <w:ind w:left="5760" w:hanging="360"/>
      </w:pPr>
      <w:rPr>
        <w:rFonts w:hint="default" w:ascii="Courier New" w:hAnsi="Courier New"/>
      </w:rPr>
    </w:lvl>
    <w:lvl w:ilvl="8" w:tplc="A258B5FA">
      <w:start w:val="1"/>
      <w:numFmt w:val="bullet"/>
      <w:lvlText w:val=""/>
      <w:lvlJc w:val="left"/>
      <w:pPr>
        <w:ind w:left="6480" w:hanging="360"/>
      </w:pPr>
      <w:rPr>
        <w:rFonts w:hint="default" w:ascii="Wingdings" w:hAnsi="Wingdings"/>
      </w:rPr>
    </w:lvl>
  </w:abstractNum>
  <w:abstractNum w:abstractNumId="21" w15:restartNumberingAfterBreak="0">
    <w:nsid w:val="082D53CB"/>
    <w:multiLevelType w:val="hybridMultilevel"/>
    <w:tmpl w:val="BB4CE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831E628"/>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3" w15:restartNumberingAfterBreak="0">
    <w:nsid w:val="0AAD37F2"/>
    <w:multiLevelType w:val="hybridMultilevel"/>
    <w:tmpl w:val="FFFFFFFF"/>
    <w:lvl w:ilvl="0" w:tplc="1D32531A">
      <w:numFmt w:val="none"/>
      <w:lvlText w:val=""/>
      <w:lvlJc w:val="left"/>
      <w:pPr>
        <w:tabs>
          <w:tab w:val="num" w:pos="360"/>
        </w:tabs>
      </w:pPr>
    </w:lvl>
    <w:lvl w:ilvl="1" w:tplc="7116D4D2">
      <w:start w:val="1"/>
      <w:numFmt w:val="lowerLetter"/>
      <w:lvlText w:val="%2."/>
      <w:lvlJc w:val="left"/>
      <w:pPr>
        <w:ind w:left="2160" w:hanging="360"/>
      </w:pPr>
    </w:lvl>
    <w:lvl w:ilvl="2" w:tplc="1EF4F2BC">
      <w:start w:val="1"/>
      <w:numFmt w:val="lowerRoman"/>
      <w:lvlText w:val="%3."/>
      <w:lvlJc w:val="right"/>
      <w:pPr>
        <w:ind w:left="2880" w:hanging="180"/>
      </w:pPr>
    </w:lvl>
    <w:lvl w:ilvl="3" w:tplc="BE1EFD2C">
      <w:start w:val="1"/>
      <w:numFmt w:val="decimal"/>
      <w:lvlText w:val="%4."/>
      <w:lvlJc w:val="left"/>
      <w:pPr>
        <w:ind w:left="3600" w:hanging="360"/>
      </w:pPr>
    </w:lvl>
    <w:lvl w:ilvl="4" w:tplc="103AFE4C">
      <w:start w:val="1"/>
      <w:numFmt w:val="lowerLetter"/>
      <w:lvlText w:val="%5."/>
      <w:lvlJc w:val="left"/>
      <w:pPr>
        <w:ind w:left="4320" w:hanging="360"/>
      </w:pPr>
    </w:lvl>
    <w:lvl w:ilvl="5" w:tplc="553AEF22">
      <w:start w:val="1"/>
      <w:numFmt w:val="lowerRoman"/>
      <w:lvlText w:val="%6."/>
      <w:lvlJc w:val="right"/>
      <w:pPr>
        <w:ind w:left="5040" w:hanging="180"/>
      </w:pPr>
    </w:lvl>
    <w:lvl w:ilvl="6" w:tplc="69986B4C">
      <w:start w:val="1"/>
      <w:numFmt w:val="decimal"/>
      <w:lvlText w:val="%7."/>
      <w:lvlJc w:val="left"/>
      <w:pPr>
        <w:ind w:left="5760" w:hanging="360"/>
      </w:pPr>
    </w:lvl>
    <w:lvl w:ilvl="7" w:tplc="D910B7BA">
      <w:start w:val="1"/>
      <w:numFmt w:val="lowerLetter"/>
      <w:lvlText w:val="%8."/>
      <w:lvlJc w:val="left"/>
      <w:pPr>
        <w:ind w:left="6480" w:hanging="360"/>
      </w:pPr>
    </w:lvl>
    <w:lvl w:ilvl="8" w:tplc="D9228810">
      <w:start w:val="1"/>
      <w:numFmt w:val="lowerRoman"/>
      <w:lvlText w:val="%9."/>
      <w:lvlJc w:val="right"/>
      <w:pPr>
        <w:ind w:left="7200" w:hanging="180"/>
      </w:pPr>
    </w:lvl>
  </w:abstractNum>
  <w:abstractNum w:abstractNumId="24" w15:restartNumberingAfterBreak="0">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0BC29C02"/>
    <w:multiLevelType w:val="hybridMultilevel"/>
    <w:tmpl w:val="FFFFFFFF"/>
    <w:lvl w:ilvl="0" w:tplc="6D5A81A8">
      <w:numFmt w:val="bullet"/>
      <w:lvlText w:val="•"/>
      <w:lvlJc w:val="left"/>
      <w:pPr>
        <w:ind w:left="720" w:hanging="360"/>
      </w:pPr>
      <w:rPr>
        <w:rFonts w:hint="default" w:ascii="Arial" w:hAnsi="Arial"/>
      </w:rPr>
    </w:lvl>
    <w:lvl w:ilvl="1" w:tplc="99C4A3E0">
      <w:start w:val="1"/>
      <w:numFmt w:val="bullet"/>
      <w:lvlText w:val="o"/>
      <w:lvlJc w:val="left"/>
      <w:pPr>
        <w:ind w:left="1440" w:hanging="360"/>
      </w:pPr>
      <w:rPr>
        <w:rFonts w:hint="default" w:ascii="Courier New" w:hAnsi="Courier New"/>
      </w:rPr>
    </w:lvl>
    <w:lvl w:ilvl="2" w:tplc="575E3F7A">
      <w:start w:val="1"/>
      <w:numFmt w:val="bullet"/>
      <w:lvlText w:val=""/>
      <w:lvlJc w:val="left"/>
      <w:pPr>
        <w:ind w:left="2160" w:hanging="360"/>
      </w:pPr>
      <w:rPr>
        <w:rFonts w:hint="default" w:ascii="Wingdings" w:hAnsi="Wingdings"/>
      </w:rPr>
    </w:lvl>
    <w:lvl w:ilvl="3" w:tplc="91A045D0">
      <w:start w:val="1"/>
      <w:numFmt w:val="bullet"/>
      <w:lvlText w:val=""/>
      <w:lvlJc w:val="left"/>
      <w:pPr>
        <w:ind w:left="2880" w:hanging="360"/>
      </w:pPr>
      <w:rPr>
        <w:rFonts w:hint="default" w:ascii="Symbol" w:hAnsi="Symbol"/>
      </w:rPr>
    </w:lvl>
    <w:lvl w:ilvl="4" w:tplc="BEEAACDC">
      <w:start w:val="1"/>
      <w:numFmt w:val="bullet"/>
      <w:lvlText w:val="o"/>
      <w:lvlJc w:val="left"/>
      <w:pPr>
        <w:ind w:left="3600" w:hanging="360"/>
      </w:pPr>
      <w:rPr>
        <w:rFonts w:hint="default" w:ascii="Courier New" w:hAnsi="Courier New"/>
      </w:rPr>
    </w:lvl>
    <w:lvl w:ilvl="5" w:tplc="26448300">
      <w:start w:val="1"/>
      <w:numFmt w:val="bullet"/>
      <w:lvlText w:val=""/>
      <w:lvlJc w:val="left"/>
      <w:pPr>
        <w:ind w:left="4320" w:hanging="360"/>
      </w:pPr>
      <w:rPr>
        <w:rFonts w:hint="default" w:ascii="Wingdings" w:hAnsi="Wingdings"/>
      </w:rPr>
    </w:lvl>
    <w:lvl w:ilvl="6" w:tplc="17ECFD9A">
      <w:start w:val="1"/>
      <w:numFmt w:val="bullet"/>
      <w:lvlText w:val=""/>
      <w:lvlJc w:val="left"/>
      <w:pPr>
        <w:ind w:left="5040" w:hanging="360"/>
      </w:pPr>
      <w:rPr>
        <w:rFonts w:hint="default" w:ascii="Symbol" w:hAnsi="Symbol"/>
      </w:rPr>
    </w:lvl>
    <w:lvl w:ilvl="7" w:tplc="BD04BBE8">
      <w:start w:val="1"/>
      <w:numFmt w:val="bullet"/>
      <w:lvlText w:val="o"/>
      <w:lvlJc w:val="left"/>
      <w:pPr>
        <w:ind w:left="5760" w:hanging="360"/>
      </w:pPr>
      <w:rPr>
        <w:rFonts w:hint="default" w:ascii="Courier New" w:hAnsi="Courier New"/>
      </w:rPr>
    </w:lvl>
    <w:lvl w:ilvl="8" w:tplc="414C7658">
      <w:start w:val="1"/>
      <w:numFmt w:val="bullet"/>
      <w:lvlText w:val=""/>
      <w:lvlJc w:val="left"/>
      <w:pPr>
        <w:ind w:left="6480" w:hanging="360"/>
      </w:pPr>
      <w:rPr>
        <w:rFonts w:hint="default" w:ascii="Wingdings" w:hAnsi="Wingdings"/>
      </w:rPr>
    </w:lvl>
  </w:abstractNum>
  <w:abstractNum w:abstractNumId="26" w15:restartNumberingAfterBreak="0">
    <w:nsid w:val="0D4B1680"/>
    <w:multiLevelType w:val="hybridMultilevel"/>
    <w:tmpl w:val="38DA852E"/>
    <w:lvl w:ilvl="0" w:tplc="0425000F">
      <w:start w:val="1"/>
      <w:numFmt w:val="decimal"/>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27" w15:restartNumberingAfterBreak="0">
    <w:nsid w:val="0E8F75F3"/>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8" w15:restartNumberingAfterBreak="0">
    <w:nsid w:val="0FE7026E"/>
    <w:multiLevelType w:val="hybridMultilevel"/>
    <w:tmpl w:val="FFFFFFFF"/>
    <w:lvl w:ilvl="0" w:tplc="A40842F0">
      <w:start w:val="1"/>
      <w:numFmt w:val="decimal"/>
      <w:lvlText w:val="%1."/>
      <w:lvlJc w:val="left"/>
      <w:pPr>
        <w:ind w:left="720" w:hanging="360"/>
      </w:pPr>
    </w:lvl>
    <w:lvl w:ilvl="1" w:tplc="46F22C6A">
      <w:start w:val="1"/>
      <w:numFmt w:val="lowerLetter"/>
      <w:lvlText w:val="%2."/>
      <w:lvlJc w:val="left"/>
      <w:pPr>
        <w:ind w:left="1440" w:hanging="360"/>
      </w:pPr>
    </w:lvl>
    <w:lvl w:ilvl="2" w:tplc="55228B4E">
      <w:start w:val="1"/>
      <w:numFmt w:val="lowerRoman"/>
      <w:lvlText w:val="%3."/>
      <w:lvlJc w:val="right"/>
      <w:pPr>
        <w:ind w:left="2160" w:hanging="180"/>
      </w:pPr>
    </w:lvl>
    <w:lvl w:ilvl="3" w:tplc="A2E600BC">
      <w:start w:val="1"/>
      <w:numFmt w:val="decimal"/>
      <w:lvlText w:val="%4."/>
      <w:lvlJc w:val="left"/>
      <w:pPr>
        <w:ind w:left="2880" w:hanging="360"/>
      </w:pPr>
    </w:lvl>
    <w:lvl w:ilvl="4" w:tplc="87869CEA">
      <w:start w:val="1"/>
      <w:numFmt w:val="lowerLetter"/>
      <w:lvlText w:val="%5."/>
      <w:lvlJc w:val="left"/>
      <w:pPr>
        <w:ind w:left="3600" w:hanging="360"/>
      </w:pPr>
    </w:lvl>
    <w:lvl w:ilvl="5" w:tplc="330229FE">
      <w:start w:val="1"/>
      <w:numFmt w:val="lowerRoman"/>
      <w:lvlText w:val="%6."/>
      <w:lvlJc w:val="right"/>
      <w:pPr>
        <w:ind w:left="4320" w:hanging="180"/>
      </w:pPr>
    </w:lvl>
    <w:lvl w:ilvl="6" w:tplc="4FB42F0C">
      <w:start w:val="1"/>
      <w:numFmt w:val="decimal"/>
      <w:lvlText w:val="%7."/>
      <w:lvlJc w:val="left"/>
      <w:pPr>
        <w:ind w:left="5040" w:hanging="360"/>
      </w:pPr>
    </w:lvl>
    <w:lvl w:ilvl="7" w:tplc="29982F8E">
      <w:start w:val="1"/>
      <w:numFmt w:val="lowerLetter"/>
      <w:lvlText w:val="%8."/>
      <w:lvlJc w:val="left"/>
      <w:pPr>
        <w:ind w:left="5760" w:hanging="360"/>
      </w:pPr>
    </w:lvl>
    <w:lvl w:ilvl="8" w:tplc="DC4853A2">
      <w:start w:val="1"/>
      <w:numFmt w:val="lowerRoman"/>
      <w:lvlText w:val="%9."/>
      <w:lvlJc w:val="right"/>
      <w:pPr>
        <w:ind w:left="6480" w:hanging="180"/>
      </w:pPr>
    </w:lvl>
  </w:abstractNum>
  <w:abstractNum w:abstractNumId="29" w15:restartNumberingAfterBreak="0">
    <w:nsid w:val="114A9728"/>
    <w:multiLevelType w:val="hybridMultilevel"/>
    <w:tmpl w:val="FFFFFFFF"/>
    <w:lvl w:ilvl="0" w:tplc="7E1C5B74">
      <w:numFmt w:val="none"/>
      <w:lvlText w:val=""/>
      <w:lvlJc w:val="left"/>
      <w:pPr>
        <w:tabs>
          <w:tab w:val="num" w:pos="360"/>
        </w:tabs>
      </w:pPr>
    </w:lvl>
    <w:lvl w:ilvl="1" w:tplc="E8326D18">
      <w:start w:val="1"/>
      <w:numFmt w:val="lowerLetter"/>
      <w:lvlText w:val="%2."/>
      <w:lvlJc w:val="left"/>
      <w:pPr>
        <w:ind w:left="2160" w:hanging="360"/>
      </w:pPr>
    </w:lvl>
    <w:lvl w:ilvl="2" w:tplc="9010560C">
      <w:start w:val="1"/>
      <w:numFmt w:val="lowerRoman"/>
      <w:lvlText w:val="%3."/>
      <w:lvlJc w:val="right"/>
      <w:pPr>
        <w:ind w:left="2880" w:hanging="180"/>
      </w:pPr>
    </w:lvl>
    <w:lvl w:ilvl="3" w:tplc="704A2488">
      <w:start w:val="1"/>
      <w:numFmt w:val="decimal"/>
      <w:lvlText w:val="%4."/>
      <w:lvlJc w:val="left"/>
      <w:pPr>
        <w:ind w:left="3600" w:hanging="360"/>
      </w:pPr>
    </w:lvl>
    <w:lvl w:ilvl="4" w:tplc="F2D69CDA">
      <w:start w:val="1"/>
      <w:numFmt w:val="lowerLetter"/>
      <w:lvlText w:val="%5."/>
      <w:lvlJc w:val="left"/>
      <w:pPr>
        <w:ind w:left="4320" w:hanging="360"/>
      </w:pPr>
    </w:lvl>
    <w:lvl w:ilvl="5" w:tplc="F64431AE">
      <w:start w:val="1"/>
      <w:numFmt w:val="lowerRoman"/>
      <w:lvlText w:val="%6."/>
      <w:lvlJc w:val="right"/>
      <w:pPr>
        <w:ind w:left="5040" w:hanging="180"/>
      </w:pPr>
    </w:lvl>
    <w:lvl w:ilvl="6" w:tplc="4B4AB82A">
      <w:start w:val="1"/>
      <w:numFmt w:val="decimal"/>
      <w:lvlText w:val="%7."/>
      <w:lvlJc w:val="left"/>
      <w:pPr>
        <w:ind w:left="5760" w:hanging="360"/>
      </w:pPr>
    </w:lvl>
    <w:lvl w:ilvl="7" w:tplc="B12C7BAA">
      <w:start w:val="1"/>
      <w:numFmt w:val="lowerLetter"/>
      <w:lvlText w:val="%8."/>
      <w:lvlJc w:val="left"/>
      <w:pPr>
        <w:ind w:left="6480" w:hanging="360"/>
      </w:pPr>
    </w:lvl>
    <w:lvl w:ilvl="8" w:tplc="85709236">
      <w:start w:val="1"/>
      <w:numFmt w:val="lowerRoman"/>
      <w:lvlText w:val="%9."/>
      <w:lvlJc w:val="right"/>
      <w:pPr>
        <w:ind w:left="7200" w:hanging="180"/>
      </w:pPr>
    </w:lvl>
  </w:abstractNum>
  <w:abstractNum w:abstractNumId="30" w15:restartNumberingAfterBreak="0">
    <w:nsid w:val="12F68D47"/>
    <w:multiLevelType w:val="multilevel"/>
    <w:tmpl w:val="FFFFFFFF"/>
    <w:lvl w:ilvl="0">
      <w:start w:val="1"/>
      <w:numFmt w:val="decimal"/>
      <w:lvlText w:val="%1."/>
      <w:lvlJc w:val="left"/>
      <w:pPr>
        <w:ind w:left="1080" w:hanging="360"/>
      </w:pPr>
    </w:lvl>
    <w:lvl w:ilvl="1">
      <w:start w:val="1"/>
      <w:numFmt w:val="decimal"/>
      <w:lvlText w:val="%1.%2."/>
      <w:lvlJc w:val="left"/>
      <w:pPr>
        <w:ind w:left="1800" w:hanging="360"/>
      </w:pPr>
    </w:lvl>
    <w:lvl w:ilvl="2">
      <w:start w:val="1"/>
      <w:numFmt w:val="decimal"/>
      <w:lvlText w:val="%1.%2.%3."/>
      <w:lvlJc w:val="left"/>
      <w:pPr>
        <w:ind w:left="2520" w:hanging="180"/>
      </w:pPr>
    </w:lvl>
    <w:lvl w:ilvl="3">
      <w:start w:val="1"/>
      <w:numFmt w:val="decimal"/>
      <w:lvlText w:val="%1.%2.%3.%4."/>
      <w:lvlJc w:val="left"/>
      <w:pPr>
        <w:ind w:left="3240" w:hanging="360"/>
      </w:pPr>
    </w:lvl>
    <w:lvl w:ilvl="4">
      <w:start w:val="1"/>
      <w:numFmt w:val="decimal"/>
      <w:lvlText w:val="%1.%2.%3.%4.%5."/>
      <w:lvlJc w:val="left"/>
      <w:pPr>
        <w:ind w:left="3960" w:hanging="360"/>
      </w:pPr>
    </w:lvl>
    <w:lvl w:ilvl="5">
      <w:start w:val="1"/>
      <w:numFmt w:val="decimal"/>
      <w:lvlText w:val="%1.%2.%3.%4.%5.%6."/>
      <w:lvlJc w:val="left"/>
      <w:pPr>
        <w:ind w:left="4680" w:hanging="180"/>
      </w:pPr>
    </w:lvl>
    <w:lvl w:ilvl="6">
      <w:start w:val="1"/>
      <w:numFmt w:val="decimal"/>
      <w:lvlText w:val="%1.%2.%3.%4.%5.%6.%7."/>
      <w:lvlJc w:val="left"/>
      <w:pPr>
        <w:ind w:left="5400" w:hanging="360"/>
      </w:pPr>
    </w:lvl>
    <w:lvl w:ilvl="7">
      <w:start w:val="1"/>
      <w:numFmt w:val="decimal"/>
      <w:lvlText w:val="%1.%2.%3.%4.%5.%6.%7.%8."/>
      <w:lvlJc w:val="left"/>
      <w:pPr>
        <w:ind w:left="6120" w:hanging="360"/>
      </w:pPr>
    </w:lvl>
    <w:lvl w:ilvl="8">
      <w:start w:val="1"/>
      <w:numFmt w:val="decimal"/>
      <w:lvlText w:val="%1.%2.%3.%4.%5.%6.%7.%8.%9."/>
      <w:lvlJc w:val="left"/>
      <w:pPr>
        <w:ind w:left="6840" w:hanging="180"/>
      </w:pPr>
    </w:lvl>
  </w:abstractNum>
  <w:abstractNum w:abstractNumId="31" w15:restartNumberingAfterBreak="0">
    <w:nsid w:val="16FB3F2F"/>
    <w:multiLevelType w:val="hybridMultilevel"/>
    <w:tmpl w:val="38DA852E"/>
    <w:lvl w:ilvl="0" w:tplc="0425000F">
      <w:start w:val="1"/>
      <w:numFmt w:val="decimal"/>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32" w15:restartNumberingAfterBreak="0">
    <w:nsid w:val="18CB731C"/>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3" w15:restartNumberingAfterBreak="0">
    <w:nsid w:val="18DCFE0F"/>
    <w:multiLevelType w:val="hybridMultilevel"/>
    <w:tmpl w:val="FFFFFFFF"/>
    <w:lvl w:ilvl="0" w:tplc="65500C1A">
      <w:numFmt w:val="none"/>
      <w:lvlText w:val=""/>
      <w:lvlJc w:val="left"/>
      <w:pPr>
        <w:tabs>
          <w:tab w:val="num" w:pos="360"/>
        </w:tabs>
      </w:pPr>
    </w:lvl>
    <w:lvl w:ilvl="1" w:tplc="7F5ED0F8">
      <w:start w:val="1"/>
      <w:numFmt w:val="lowerLetter"/>
      <w:lvlText w:val="%2."/>
      <w:lvlJc w:val="left"/>
      <w:pPr>
        <w:ind w:left="2160" w:hanging="360"/>
      </w:pPr>
    </w:lvl>
    <w:lvl w:ilvl="2" w:tplc="388E2AE4">
      <w:start w:val="1"/>
      <w:numFmt w:val="lowerRoman"/>
      <w:lvlText w:val="%3."/>
      <w:lvlJc w:val="right"/>
      <w:pPr>
        <w:ind w:left="2880" w:hanging="180"/>
      </w:pPr>
    </w:lvl>
    <w:lvl w:ilvl="3" w:tplc="CB646DEA">
      <w:start w:val="1"/>
      <w:numFmt w:val="decimal"/>
      <w:lvlText w:val="%4."/>
      <w:lvlJc w:val="left"/>
      <w:pPr>
        <w:ind w:left="3600" w:hanging="360"/>
      </w:pPr>
    </w:lvl>
    <w:lvl w:ilvl="4" w:tplc="10A62A6A">
      <w:start w:val="1"/>
      <w:numFmt w:val="lowerLetter"/>
      <w:lvlText w:val="%5."/>
      <w:lvlJc w:val="left"/>
      <w:pPr>
        <w:ind w:left="4320" w:hanging="360"/>
      </w:pPr>
    </w:lvl>
    <w:lvl w:ilvl="5" w:tplc="A5541EE0">
      <w:start w:val="1"/>
      <w:numFmt w:val="lowerRoman"/>
      <w:lvlText w:val="%6."/>
      <w:lvlJc w:val="right"/>
      <w:pPr>
        <w:ind w:left="5040" w:hanging="180"/>
      </w:pPr>
    </w:lvl>
    <w:lvl w:ilvl="6" w:tplc="C1184292">
      <w:start w:val="1"/>
      <w:numFmt w:val="decimal"/>
      <w:lvlText w:val="%7."/>
      <w:lvlJc w:val="left"/>
      <w:pPr>
        <w:ind w:left="5760" w:hanging="360"/>
      </w:pPr>
    </w:lvl>
    <w:lvl w:ilvl="7" w:tplc="45DA2054">
      <w:start w:val="1"/>
      <w:numFmt w:val="lowerLetter"/>
      <w:lvlText w:val="%8."/>
      <w:lvlJc w:val="left"/>
      <w:pPr>
        <w:ind w:left="6480" w:hanging="360"/>
      </w:pPr>
    </w:lvl>
    <w:lvl w:ilvl="8" w:tplc="BC28FDFC">
      <w:start w:val="1"/>
      <w:numFmt w:val="lowerRoman"/>
      <w:lvlText w:val="%9."/>
      <w:lvlJc w:val="right"/>
      <w:pPr>
        <w:ind w:left="7200" w:hanging="180"/>
      </w:pPr>
    </w:lvl>
  </w:abstractNum>
  <w:abstractNum w:abstractNumId="34" w15:restartNumberingAfterBreak="0">
    <w:nsid w:val="1B0AB08C"/>
    <w:multiLevelType w:val="hybridMultilevel"/>
    <w:tmpl w:val="FFFFFFFF"/>
    <w:lvl w:ilvl="0" w:tplc="AFDCFF98">
      <w:numFmt w:val="none"/>
      <w:lvlText w:val=""/>
      <w:lvlJc w:val="left"/>
      <w:pPr>
        <w:tabs>
          <w:tab w:val="num" w:pos="360"/>
        </w:tabs>
      </w:pPr>
    </w:lvl>
    <w:lvl w:ilvl="1" w:tplc="14A2DDB4">
      <w:start w:val="1"/>
      <w:numFmt w:val="lowerLetter"/>
      <w:lvlText w:val="%2."/>
      <w:lvlJc w:val="left"/>
      <w:pPr>
        <w:ind w:left="2160" w:hanging="360"/>
      </w:pPr>
    </w:lvl>
    <w:lvl w:ilvl="2" w:tplc="DFE85396">
      <w:start w:val="1"/>
      <w:numFmt w:val="lowerRoman"/>
      <w:lvlText w:val="%3."/>
      <w:lvlJc w:val="right"/>
      <w:pPr>
        <w:ind w:left="2880" w:hanging="180"/>
      </w:pPr>
    </w:lvl>
    <w:lvl w:ilvl="3" w:tplc="14E86C88">
      <w:start w:val="1"/>
      <w:numFmt w:val="decimal"/>
      <w:lvlText w:val="%4."/>
      <w:lvlJc w:val="left"/>
      <w:pPr>
        <w:ind w:left="3600" w:hanging="360"/>
      </w:pPr>
    </w:lvl>
    <w:lvl w:ilvl="4" w:tplc="F70E7C04">
      <w:start w:val="1"/>
      <w:numFmt w:val="lowerLetter"/>
      <w:lvlText w:val="%5."/>
      <w:lvlJc w:val="left"/>
      <w:pPr>
        <w:ind w:left="4320" w:hanging="360"/>
      </w:pPr>
    </w:lvl>
    <w:lvl w:ilvl="5" w:tplc="2A12750A">
      <w:start w:val="1"/>
      <w:numFmt w:val="lowerRoman"/>
      <w:lvlText w:val="%6."/>
      <w:lvlJc w:val="right"/>
      <w:pPr>
        <w:ind w:left="5040" w:hanging="180"/>
      </w:pPr>
    </w:lvl>
    <w:lvl w:ilvl="6" w:tplc="6B60E364">
      <w:start w:val="1"/>
      <w:numFmt w:val="decimal"/>
      <w:lvlText w:val="%7."/>
      <w:lvlJc w:val="left"/>
      <w:pPr>
        <w:ind w:left="5760" w:hanging="360"/>
      </w:pPr>
    </w:lvl>
    <w:lvl w:ilvl="7" w:tplc="04BA9AE4">
      <w:start w:val="1"/>
      <w:numFmt w:val="lowerLetter"/>
      <w:lvlText w:val="%8."/>
      <w:lvlJc w:val="left"/>
      <w:pPr>
        <w:ind w:left="6480" w:hanging="360"/>
      </w:pPr>
    </w:lvl>
    <w:lvl w:ilvl="8" w:tplc="8C0AF06E">
      <w:start w:val="1"/>
      <w:numFmt w:val="lowerRoman"/>
      <w:lvlText w:val="%9."/>
      <w:lvlJc w:val="right"/>
      <w:pPr>
        <w:ind w:left="7200" w:hanging="180"/>
      </w:pPr>
    </w:lvl>
  </w:abstractNum>
  <w:abstractNum w:abstractNumId="35" w15:restartNumberingAfterBreak="0">
    <w:nsid w:val="1C015179"/>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6" w15:restartNumberingAfterBreak="0">
    <w:nsid w:val="1ED16304"/>
    <w:multiLevelType w:val="hybridMultilevel"/>
    <w:tmpl w:val="5A56FE1A"/>
    <w:lvl w:ilvl="0" w:tplc="AAB6725A">
      <w:start w:val="1"/>
      <w:numFmt w:val="decimal"/>
      <w:lvlText w:val="%1"/>
      <w:lvlJc w:val="left"/>
      <w:pPr>
        <w:ind w:left="1305" w:hanging="58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0726EBF"/>
    <w:multiLevelType w:val="hybridMultilevel"/>
    <w:tmpl w:val="FFFFFFFF"/>
    <w:lvl w:ilvl="0" w:tplc="1318DCD8">
      <w:numFmt w:val="none"/>
      <w:lvlText w:val=""/>
      <w:lvlJc w:val="left"/>
      <w:pPr>
        <w:tabs>
          <w:tab w:val="num" w:pos="360"/>
        </w:tabs>
      </w:pPr>
    </w:lvl>
    <w:lvl w:ilvl="1" w:tplc="07CC9DF2">
      <w:start w:val="1"/>
      <w:numFmt w:val="lowerLetter"/>
      <w:lvlText w:val="%2."/>
      <w:lvlJc w:val="left"/>
      <w:pPr>
        <w:ind w:left="2160" w:hanging="360"/>
      </w:pPr>
    </w:lvl>
    <w:lvl w:ilvl="2" w:tplc="D3D8A8C2">
      <w:start w:val="1"/>
      <w:numFmt w:val="lowerRoman"/>
      <w:lvlText w:val="%3."/>
      <w:lvlJc w:val="right"/>
      <w:pPr>
        <w:ind w:left="2880" w:hanging="180"/>
      </w:pPr>
    </w:lvl>
    <w:lvl w:ilvl="3" w:tplc="A7922D2E">
      <w:start w:val="1"/>
      <w:numFmt w:val="decimal"/>
      <w:lvlText w:val="%4."/>
      <w:lvlJc w:val="left"/>
      <w:pPr>
        <w:ind w:left="3600" w:hanging="360"/>
      </w:pPr>
    </w:lvl>
    <w:lvl w:ilvl="4" w:tplc="C9E4A46C">
      <w:start w:val="1"/>
      <w:numFmt w:val="lowerLetter"/>
      <w:lvlText w:val="%5."/>
      <w:lvlJc w:val="left"/>
      <w:pPr>
        <w:ind w:left="4320" w:hanging="360"/>
      </w:pPr>
    </w:lvl>
    <w:lvl w:ilvl="5" w:tplc="37E82C86">
      <w:start w:val="1"/>
      <w:numFmt w:val="lowerRoman"/>
      <w:lvlText w:val="%6."/>
      <w:lvlJc w:val="right"/>
      <w:pPr>
        <w:ind w:left="5040" w:hanging="180"/>
      </w:pPr>
    </w:lvl>
    <w:lvl w:ilvl="6" w:tplc="5A084968">
      <w:start w:val="1"/>
      <w:numFmt w:val="decimal"/>
      <w:lvlText w:val="%7."/>
      <w:lvlJc w:val="left"/>
      <w:pPr>
        <w:ind w:left="5760" w:hanging="360"/>
      </w:pPr>
    </w:lvl>
    <w:lvl w:ilvl="7" w:tplc="91723014">
      <w:start w:val="1"/>
      <w:numFmt w:val="lowerLetter"/>
      <w:lvlText w:val="%8."/>
      <w:lvlJc w:val="left"/>
      <w:pPr>
        <w:ind w:left="6480" w:hanging="360"/>
      </w:pPr>
    </w:lvl>
    <w:lvl w:ilvl="8" w:tplc="D45C657C">
      <w:start w:val="1"/>
      <w:numFmt w:val="lowerRoman"/>
      <w:lvlText w:val="%9."/>
      <w:lvlJc w:val="right"/>
      <w:pPr>
        <w:ind w:left="7200" w:hanging="180"/>
      </w:pPr>
    </w:lvl>
  </w:abstractNum>
  <w:abstractNum w:abstractNumId="38" w15:restartNumberingAfterBreak="0">
    <w:nsid w:val="22DB5F1F"/>
    <w:multiLevelType w:val="hybridMultilevel"/>
    <w:tmpl w:val="86029DBE"/>
    <w:lvl w:ilvl="0" w:tplc="04090001">
      <w:start w:val="1"/>
      <w:numFmt w:val="bullet"/>
      <w:lvlText w:val=""/>
      <w:lvlJc w:val="left"/>
      <w:pPr>
        <w:ind w:left="765" w:hanging="360"/>
      </w:pPr>
      <w:rPr>
        <w:rFonts w:hint="default" w:ascii="Symbol" w:hAnsi="Symbol"/>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9" w15:restartNumberingAfterBreak="0">
    <w:nsid w:val="23B72261"/>
    <w:multiLevelType w:val="hybridMultilevel"/>
    <w:tmpl w:val="FFFFFFFF"/>
    <w:lvl w:ilvl="0" w:tplc="E7B49E1E">
      <w:numFmt w:val="none"/>
      <w:lvlText w:val=""/>
      <w:lvlJc w:val="left"/>
      <w:pPr>
        <w:tabs>
          <w:tab w:val="num" w:pos="360"/>
        </w:tabs>
      </w:pPr>
    </w:lvl>
    <w:lvl w:ilvl="1" w:tplc="649C1BBA">
      <w:start w:val="1"/>
      <w:numFmt w:val="lowerLetter"/>
      <w:lvlText w:val="%2."/>
      <w:lvlJc w:val="left"/>
      <w:pPr>
        <w:ind w:left="2160" w:hanging="360"/>
      </w:pPr>
    </w:lvl>
    <w:lvl w:ilvl="2" w:tplc="2C4EF8A8">
      <w:start w:val="1"/>
      <w:numFmt w:val="lowerRoman"/>
      <w:lvlText w:val="%3."/>
      <w:lvlJc w:val="right"/>
      <w:pPr>
        <w:ind w:left="2880" w:hanging="180"/>
      </w:pPr>
    </w:lvl>
    <w:lvl w:ilvl="3" w:tplc="11A4265A">
      <w:start w:val="1"/>
      <w:numFmt w:val="decimal"/>
      <w:lvlText w:val="%4."/>
      <w:lvlJc w:val="left"/>
      <w:pPr>
        <w:ind w:left="3600" w:hanging="360"/>
      </w:pPr>
    </w:lvl>
    <w:lvl w:ilvl="4" w:tplc="A67458B8">
      <w:start w:val="1"/>
      <w:numFmt w:val="lowerLetter"/>
      <w:lvlText w:val="%5."/>
      <w:lvlJc w:val="left"/>
      <w:pPr>
        <w:ind w:left="4320" w:hanging="360"/>
      </w:pPr>
    </w:lvl>
    <w:lvl w:ilvl="5" w:tplc="16807052">
      <w:start w:val="1"/>
      <w:numFmt w:val="lowerRoman"/>
      <w:lvlText w:val="%6."/>
      <w:lvlJc w:val="right"/>
      <w:pPr>
        <w:ind w:left="5040" w:hanging="180"/>
      </w:pPr>
    </w:lvl>
    <w:lvl w:ilvl="6" w:tplc="80C80A76">
      <w:start w:val="1"/>
      <w:numFmt w:val="decimal"/>
      <w:lvlText w:val="%7."/>
      <w:lvlJc w:val="left"/>
      <w:pPr>
        <w:ind w:left="5760" w:hanging="360"/>
      </w:pPr>
    </w:lvl>
    <w:lvl w:ilvl="7" w:tplc="AAFAC0FC">
      <w:start w:val="1"/>
      <w:numFmt w:val="lowerLetter"/>
      <w:lvlText w:val="%8."/>
      <w:lvlJc w:val="left"/>
      <w:pPr>
        <w:ind w:left="6480" w:hanging="360"/>
      </w:pPr>
    </w:lvl>
    <w:lvl w:ilvl="8" w:tplc="1BCCAE3C">
      <w:start w:val="1"/>
      <w:numFmt w:val="lowerRoman"/>
      <w:lvlText w:val="%9."/>
      <w:lvlJc w:val="right"/>
      <w:pPr>
        <w:ind w:left="7200" w:hanging="180"/>
      </w:pPr>
    </w:lvl>
  </w:abstractNum>
  <w:abstractNum w:abstractNumId="40" w15:restartNumberingAfterBreak="0">
    <w:nsid w:val="25235E1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1" w15:restartNumberingAfterBreak="0">
    <w:nsid w:val="26E3AE6E"/>
    <w:multiLevelType w:val="hybridMultilevel"/>
    <w:tmpl w:val="FFFFFFFF"/>
    <w:lvl w:ilvl="0" w:tplc="EA3CB6DC">
      <w:start w:val="1"/>
      <w:numFmt w:val="bullet"/>
      <w:lvlText w:val=""/>
      <w:lvlJc w:val="left"/>
      <w:pPr>
        <w:ind w:left="720" w:hanging="360"/>
      </w:pPr>
      <w:rPr>
        <w:rFonts w:hint="default" w:ascii="Symbol" w:hAnsi="Symbol"/>
      </w:rPr>
    </w:lvl>
    <w:lvl w:ilvl="1" w:tplc="B91AC5DE">
      <w:start w:val="1"/>
      <w:numFmt w:val="bullet"/>
      <w:lvlText w:val="o"/>
      <w:lvlJc w:val="left"/>
      <w:pPr>
        <w:ind w:left="1440" w:hanging="360"/>
      </w:pPr>
      <w:rPr>
        <w:rFonts w:hint="default" w:ascii="Courier New" w:hAnsi="Courier New"/>
      </w:rPr>
    </w:lvl>
    <w:lvl w:ilvl="2" w:tplc="62360FB4">
      <w:start w:val="1"/>
      <w:numFmt w:val="bullet"/>
      <w:lvlText w:val=""/>
      <w:lvlJc w:val="left"/>
      <w:pPr>
        <w:ind w:left="2160" w:hanging="360"/>
      </w:pPr>
      <w:rPr>
        <w:rFonts w:hint="default" w:ascii="Wingdings" w:hAnsi="Wingdings"/>
      </w:rPr>
    </w:lvl>
    <w:lvl w:ilvl="3" w:tplc="BF1E740C">
      <w:start w:val="1"/>
      <w:numFmt w:val="bullet"/>
      <w:lvlText w:val=""/>
      <w:lvlJc w:val="left"/>
      <w:pPr>
        <w:ind w:left="2880" w:hanging="360"/>
      </w:pPr>
      <w:rPr>
        <w:rFonts w:hint="default" w:ascii="Symbol" w:hAnsi="Symbol"/>
      </w:rPr>
    </w:lvl>
    <w:lvl w:ilvl="4" w:tplc="4C76B724">
      <w:start w:val="1"/>
      <w:numFmt w:val="bullet"/>
      <w:lvlText w:val="o"/>
      <w:lvlJc w:val="left"/>
      <w:pPr>
        <w:ind w:left="3600" w:hanging="360"/>
      </w:pPr>
      <w:rPr>
        <w:rFonts w:hint="default" w:ascii="Courier New" w:hAnsi="Courier New"/>
      </w:rPr>
    </w:lvl>
    <w:lvl w:ilvl="5" w:tplc="5B74C43C">
      <w:start w:val="1"/>
      <w:numFmt w:val="bullet"/>
      <w:lvlText w:val=""/>
      <w:lvlJc w:val="left"/>
      <w:pPr>
        <w:ind w:left="4320" w:hanging="360"/>
      </w:pPr>
      <w:rPr>
        <w:rFonts w:hint="default" w:ascii="Wingdings" w:hAnsi="Wingdings"/>
      </w:rPr>
    </w:lvl>
    <w:lvl w:ilvl="6" w:tplc="B93A54EA">
      <w:start w:val="1"/>
      <w:numFmt w:val="bullet"/>
      <w:lvlText w:val=""/>
      <w:lvlJc w:val="left"/>
      <w:pPr>
        <w:ind w:left="5040" w:hanging="360"/>
      </w:pPr>
      <w:rPr>
        <w:rFonts w:hint="default" w:ascii="Symbol" w:hAnsi="Symbol"/>
      </w:rPr>
    </w:lvl>
    <w:lvl w:ilvl="7" w:tplc="15EA2D3C">
      <w:start w:val="1"/>
      <w:numFmt w:val="bullet"/>
      <w:lvlText w:val="o"/>
      <w:lvlJc w:val="left"/>
      <w:pPr>
        <w:ind w:left="5760" w:hanging="360"/>
      </w:pPr>
      <w:rPr>
        <w:rFonts w:hint="default" w:ascii="Courier New" w:hAnsi="Courier New"/>
      </w:rPr>
    </w:lvl>
    <w:lvl w:ilvl="8" w:tplc="BEF68CEE">
      <w:start w:val="1"/>
      <w:numFmt w:val="bullet"/>
      <w:lvlText w:val=""/>
      <w:lvlJc w:val="left"/>
      <w:pPr>
        <w:ind w:left="6480" w:hanging="360"/>
      </w:pPr>
      <w:rPr>
        <w:rFonts w:hint="default" w:ascii="Wingdings" w:hAnsi="Wingdings"/>
      </w:rPr>
    </w:lvl>
  </w:abstractNum>
  <w:abstractNum w:abstractNumId="42" w15:restartNumberingAfterBreak="0">
    <w:nsid w:val="2B010060"/>
    <w:multiLevelType w:val="hybridMultilevel"/>
    <w:tmpl w:val="6E8C4A78"/>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3" w15:restartNumberingAfterBreak="0">
    <w:nsid w:val="2EE71347"/>
    <w:multiLevelType w:val="hybridMultilevel"/>
    <w:tmpl w:val="D05034E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4" w15:restartNumberingAfterBreak="0">
    <w:nsid w:val="3021129C"/>
    <w:multiLevelType w:val="hybridMultilevel"/>
    <w:tmpl w:val="8B8AA0B0"/>
    <w:lvl w:ilvl="0" w:tplc="4D7AA7DE">
      <w:numFmt w:val="bullet"/>
      <w:lvlText w:val="•"/>
      <w:lvlJc w:val="left"/>
      <w:pPr>
        <w:ind w:left="1668" w:hanging="1308"/>
      </w:pPr>
      <w:rPr>
        <w:rFonts w:hint="default" w:ascii="Arial" w:hAnsi="Arial" w:cs="Arial" w:eastAsiaTheme="minorEastAsi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5" w15:restartNumberingAfterBreak="0">
    <w:nsid w:val="31449669"/>
    <w:multiLevelType w:val="hybridMultilevel"/>
    <w:tmpl w:val="FFFFFFFF"/>
    <w:lvl w:ilvl="0" w:tplc="86B2FD8E">
      <w:numFmt w:val="none"/>
      <w:lvlText w:val=""/>
      <w:lvlJc w:val="left"/>
      <w:pPr>
        <w:tabs>
          <w:tab w:val="num" w:pos="360"/>
        </w:tabs>
      </w:pPr>
    </w:lvl>
    <w:lvl w:ilvl="1" w:tplc="FDE021C8">
      <w:start w:val="1"/>
      <w:numFmt w:val="lowerLetter"/>
      <w:lvlText w:val="%2."/>
      <w:lvlJc w:val="left"/>
      <w:pPr>
        <w:ind w:left="2160" w:hanging="360"/>
      </w:pPr>
    </w:lvl>
    <w:lvl w:ilvl="2" w:tplc="76C03ED0">
      <w:start w:val="1"/>
      <w:numFmt w:val="lowerRoman"/>
      <w:lvlText w:val="%3."/>
      <w:lvlJc w:val="right"/>
      <w:pPr>
        <w:ind w:left="2880" w:hanging="180"/>
      </w:pPr>
    </w:lvl>
    <w:lvl w:ilvl="3" w:tplc="0EFE7496">
      <w:start w:val="1"/>
      <w:numFmt w:val="decimal"/>
      <w:lvlText w:val="%4."/>
      <w:lvlJc w:val="left"/>
      <w:pPr>
        <w:ind w:left="3600" w:hanging="360"/>
      </w:pPr>
    </w:lvl>
    <w:lvl w:ilvl="4" w:tplc="2D687B9A">
      <w:start w:val="1"/>
      <w:numFmt w:val="lowerLetter"/>
      <w:lvlText w:val="%5."/>
      <w:lvlJc w:val="left"/>
      <w:pPr>
        <w:ind w:left="4320" w:hanging="360"/>
      </w:pPr>
    </w:lvl>
    <w:lvl w:ilvl="5" w:tplc="4964D4C4">
      <w:start w:val="1"/>
      <w:numFmt w:val="lowerRoman"/>
      <w:lvlText w:val="%6."/>
      <w:lvlJc w:val="right"/>
      <w:pPr>
        <w:ind w:left="5040" w:hanging="180"/>
      </w:pPr>
    </w:lvl>
    <w:lvl w:ilvl="6" w:tplc="EB280952">
      <w:start w:val="1"/>
      <w:numFmt w:val="decimal"/>
      <w:lvlText w:val="%7."/>
      <w:lvlJc w:val="left"/>
      <w:pPr>
        <w:ind w:left="5760" w:hanging="360"/>
      </w:pPr>
    </w:lvl>
    <w:lvl w:ilvl="7" w:tplc="FB8A8F2C">
      <w:start w:val="1"/>
      <w:numFmt w:val="lowerLetter"/>
      <w:lvlText w:val="%8."/>
      <w:lvlJc w:val="left"/>
      <w:pPr>
        <w:ind w:left="6480" w:hanging="360"/>
      </w:pPr>
    </w:lvl>
    <w:lvl w:ilvl="8" w:tplc="0CD8315A">
      <w:start w:val="1"/>
      <w:numFmt w:val="lowerRoman"/>
      <w:lvlText w:val="%9."/>
      <w:lvlJc w:val="right"/>
      <w:pPr>
        <w:ind w:left="7200" w:hanging="180"/>
      </w:pPr>
    </w:lvl>
  </w:abstractNum>
  <w:abstractNum w:abstractNumId="46" w15:restartNumberingAfterBreak="0">
    <w:nsid w:val="37BE400E"/>
    <w:multiLevelType w:val="hybridMultilevel"/>
    <w:tmpl w:val="555C2F6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7" w15:restartNumberingAfterBreak="0">
    <w:nsid w:val="3AAF7836"/>
    <w:multiLevelType w:val="hybridMultilevel"/>
    <w:tmpl w:val="AF40A868"/>
    <w:lvl w:ilvl="0" w:tplc="E3467B5E">
      <w:start w:val="1"/>
      <w:numFmt w:val="decimal"/>
      <w:lvlText w:val="%1."/>
      <w:lvlJc w:val="left"/>
      <w:pPr>
        <w:ind w:left="2600" w:hanging="1296"/>
      </w:pPr>
      <w:rPr>
        <w:rFonts w:hint="default"/>
      </w:rPr>
    </w:lvl>
    <w:lvl w:ilvl="1" w:tplc="04090019" w:tentative="1">
      <w:start w:val="1"/>
      <w:numFmt w:val="lowerLetter"/>
      <w:lvlText w:val="%2."/>
      <w:lvlJc w:val="left"/>
      <w:pPr>
        <w:ind w:left="2384" w:hanging="360"/>
      </w:pPr>
    </w:lvl>
    <w:lvl w:ilvl="2" w:tplc="0409001B" w:tentative="1">
      <w:start w:val="1"/>
      <w:numFmt w:val="lowerRoman"/>
      <w:lvlText w:val="%3."/>
      <w:lvlJc w:val="right"/>
      <w:pPr>
        <w:ind w:left="3104" w:hanging="180"/>
      </w:pPr>
    </w:lvl>
    <w:lvl w:ilvl="3" w:tplc="0409000F" w:tentative="1">
      <w:start w:val="1"/>
      <w:numFmt w:val="decimal"/>
      <w:lvlText w:val="%4."/>
      <w:lvlJc w:val="left"/>
      <w:pPr>
        <w:ind w:left="3824" w:hanging="360"/>
      </w:pPr>
    </w:lvl>
    <w:lvl w:ilvl="4" w:tplc="04090019" w:tentative="1">
      <w:start w:val="1"/>
      <w:numFmt w:val="lowerLetter"/>
      <w:lvlText w:val="%5."/>
      <w:lvlJc w:val="left"/>
      <w:pPr>
        <w:ind w:left="4544" w:hanging="360"/>
      </w:pPr>
    </w:lvl>
    <w:lvl w:ilvl="5" w:tplc="0409001B" w:tentative="1">
      <w:start w:val="1"/>
      <w:numFmt w:val="lowerRoman"/>
      <w:lvlText w:val="%6."/>
      <w:lvlJc w:val="right"/>
      <w:pPr>
        <w:ind w:left="5264" w:hanging="180"/>
      </w:pPr>
    </w:lvl>
    <w:lvl w:ilvl="6" w:tplc="0409000F" w:tentative="1">
      <w:start w:val="1"/>
      <w:numFmt w:val="decimal"/>
      <w:lvlText w:val="%7."/>
      <w:lvlJc w:val="left"/>
      <w:pPr>
        <w:ind w:left="5984" w:hanging="360"/>
      </w:pPr>
    </w:lvl>
    <w:lvl w:ilvl="7" w:tplc="04090019" w:tentative="1">
      <w:start w:val="1"/>
      <w:numFmt w:val="lowerLetter"/>
      <w:lvlText w:val="%8."/>
      <w:lvlJc w:val="left"/>
      <w:pPr>
        <w:ind w:left="6704" w:hanging="360"/>
      </w:pPr>
    </w:lvl>
    <w:lvl w:ilvl="8" w:tplc="0409001B" w:tentative="1">
      <w:start w:val="1"/>
      <w:numFmt w:val="lowerRoman"/>
      <w:lvlText w:val="%9."/>
      <w:lvlJc w:val="right"/>
      <w:pPr>
        <w:ind w:left="7424" w:hanging="180"/>
      </w:pPr>
    </w:lvl>
  </w:abstractNum>
  <w:abstractNum w:abstractNumId="48" w15:restartNumberingAfterBreak="0">
    <w:nsid w:val="3E38950A"/>
    <w:multiLevelType w:val="multilevel"/>
    <w:tmpl w:val="FFFFFFFF"/>
    <w:lvl w:ilvl="0">
      <w:start w:val="1"/>
      <w:numFmt w:val="decimal"/>
      <w:lvlText w:val="%1."/>
      <w:lvlJc w:val="left"/>
      <w:pPr>
        <w:ind w:left="1080" w:hanging="360"/>
      </w:pPr>
    </w:lvl>
    <w:lvl w:ilvl="1">
      <w:start w:val="1"/>
      <w:numFmt w:val="decimal"/>
      <w:lvlText w:val="%1.%2."/>
      <w:lvlJc w:val="left"/>
      <w:pPr>
        <w:ind w:left="1800" w:hanging="360"/>
      </w:pPr>
    </w:lvl>
    <w:lvl w:ilvl="2">
      <w:start w:val="1"/>
      <w:numFmt w:val="decimal"/>
      <w:lvlText w:val="%1.%2.%3."/>
      <w:lvlJc w:val="left"/>
      <w:pPr>
        <w:ind w:left="2520" w:hanging="180"/>
      </w:pPr>
    </w:lvl>
    <w:lvl w:ilvl="3">
      <w:start w:val="1"/>
      <w:numFmt w:val="decimal"/>
      <w:lvlText w:val="%1.%2.%3.%4."/>
      <w:lvlJc w:val="left"/>
      <w:pPr>
        <w:ind w:left="3240" w:hanging="360"/>
      </w:pPr>
    </w:lvl>
    <w:lvl w:ilvl="4">
      <w:start w:val="1"/>
      <w:numFmt w:val="decimal"/>
      <w:lvlText w:val="%1.%2.%3.%4.%5."/>
      <w:lvlJc w:val="left"/>
      <w:pPr>
        <w:ind w:left="3960" w:hanging="360"/>
      </w:pPr>
    </w:lvl>
    <w:lvl w:ilvl="5">
      <w:start w:val="1"/>
      <w:numFmt w:val="decimal"/>
      <w:lvlText w:val="%1.%2.%3.%4.%5.%6."/>
      <w:lvlJc w:val="left"/>
      <w:pPr>
        <w:ind w:left="4680" w:hanging="180"/>
      </w:pPr>
    </w:lvl>
    <w:lvl w:ilvl="6">
      <w:start w:val="1"/>
      <w:numFmt w:val="decimal"/>
      <w:lvlText w:val="%1.%2.%3.%4.%5.%6.%7."/>
      <w:lvlJc w:val="left"/>
      <w:pPr>
        <w:ind w:left="5400" w:hanging="360"/>
      </w:pPr>
    </w:lvl>
    <w:lvl w:ilvl="7">
      <w:start w:val="1"/>
      <w:numFmt w:val="decimal"/>
      <w:lvlText w:val="%1.%2.%3.%4.%5.%6.%7.%8."/>
      <w:lvlJc w:val="left"/>
      <w:pPr>
        <w:ind w:left="6120" w:hanging="360"/>
      </w:pPr>
    </w:lvl>
    <w:lvl w:ilvl="8">
      <w:start w:val="1"/>
      <w:numFmt w:val="decimal"/>
      <w:lvlText w:val="%1.%2.%3.%4.%5.%6.%7.%8.%9."/>
      <w:lvlJc w:val="left"/>
      <w:pPr>
        <w:ind w:left="6840" w:hanging="180"/>
      </w:pPr>
    </w:lvl>
  </w:abstractNum>
  <w:abstractNum w:abstractNumId="49" w15:restartNumberingAfterBreak="0">
    <w:nsid w:val="3F709BF3"/>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0" w15:restartNumberingAfterBreak="0">
    <w:nsid w:val="44443BD0"/>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1" w15:restartNumberingAfterBreak="0">
    <w:nsid w:val="465E4B19"/>
    <w:multiLevelType w:val="hybridMultilevel"/>
    <w:tmpl w:val="5A56FE1A"/>
    <w:lvl w:ilvl="0" w:tplc="AAB6725A">
      <w:start w:val="1"/>
      <w:numFmt w:val="decimal"/>
      <w:lvlText w:val="%1"/>
      <w:lvlJc w:val="left"/>
      <w:pPr>
        <w:ind w:left="1305" w:hanging="58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465F0010"/>
    <w:multiLevelType w:val="hybridMultilevel"/>
    <w:tmpl w:val="1E146F4E"/>
    <w:lvl w:ilvl="0" w:tplc="0409000F">
      <w:start w:val="1"/>
      <w:numFmt w:val="decimal"/>
      <w:lvlText w:val="%1."/>
      <w:lvlJc w:val="left"/>
      <w:pPr>
        <w:ind w:left="1668" w:hanging="13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9FA22AA"/>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4" w15:restartNumberingAfterBreak="0">
    <w:nsid w:val="4BF840E7"/>
    <w:multiLevelType w:val="hybridMultilevel"/>
    <w:tmpl w:val="E8A80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CAAD748"/>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6" w15:restartNumberingAfterBreak="0">
    <w:nsid w:val="4D050B05"/>
    <w:multiLevelType w:val="hybridMultilevel"/>
    <w:tmpl w:val="D8B8A6D0"/>
    <w:lvl w:ilvl="0" w:tplc="04250001">
      <w:start w:val="1"/>
      <w:numFmt w:val="bullet"/>
      <w:lvlText w:val=""/>
      <w:lvlJc w:val="left"/>
      <w:pPr>
        <w:ind w:left="720" w:hanging="360"/>
      </w:pPr>
      <w:rPr>
        <w:rFonts w:hint="default" w:ascii="Symbol" w:hAnsi="Symbol"/>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57" w15:restartNumberingAfterBreak="0">
    <w:nsid w:val="4E9BD333"/>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8" w15:restartNumberingAfterBreak="0">
    <w:nsid w:val="4EA37F08"/>
    <w:multiLevelType w:val="hybridMultilevel"/>
    <w:tmpl w:val="41D2894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9" w15:restartNumberingAfterBreak="0">
    <w:nsid w:val="515A7FBA"/>
    <w:multiLevelType w:val="hybridMultilevel"/>
    <w:tmpl w:val="FFFFFFFF"/>
    <w:lvl w:ilvl="0" w:tplc="B42EF41A">
      <w:numFmt w:val="none"/>
      <w:lvlText w:val=""/>
      <w:lvlJc w:val="left"/>
      <w:pPr>
        <w:tabs>
          <w:tab w:val="num" w:pos="360"/>
        </w:tabs>
      </w:pPr>
    </w:lvl>
    <w:lvl w:ilvl="1" w:tplc="34F052D4">
      <w:start w:val="1"/>
      <w:numFmt w:val="lowerLetter"/>
      <w:lvlText w:val="%2."/>
      <w:lvlJc w:val="left"/>
      <w:pPr>
        <w:ind w:left="2160" w:hanging="360"/>
      </w:pPr>
    </w:lvl>
    <w:lvl w:ilvl="2" w:tplc="21C8378A">
      <w:start w:val="1"/>
      <w:numFmt w:val="lowerRoman"/>
      <w:lvlText w:val="%3."/>
      <w:lvlJc w:val="right"/>
      <w:pPr>
        <w:ind w:left="2880" w:hanging="180"/>
      </w:pPr>
    </w:lvl>
    <w:lvl w:ilvl="3" w:tplc="2786BD8E">
      <w:start w:val="1"/>
      <w:numFmt w:val="decimal"/>
      <w:lvlText w:val="%4."/>
      <w:lvlJc w:val="left"/>
      <w:pPr>
        <w:ind w:left="3600" w:hanging="360"/>
      </w:pPr>
    </w:lvl>
    <w:lvl w:ilvl="4" w:tplc="AC0E361A">
      <w:start w:val="1"/>
      <w:numFmt w:val="lowerLetter"/>
      <w:lvlText w:val="%5."/>
      <w:lvlJc w:val="left"/>
      <w:pPr>
        <w:ind w:left="4320" w:hanging="360"/>
      </w:pPr>
    </w:lvl>
    <w:lvl w:ilvl="5" w:tplc="FC084B08">
      <w:start w:val="1"/>
      <w:numFmt w:val="lowerRoman"/>
      <w:lvlText w:val="%6."/>
      <w:lvlJc w:val="right"/>
      <w:pPr>
        <w:ind w:left="5040" w:hanging="180"/>
      </w:pPr>
    </w:lvl>
    <w:lvl w:ilvl="6" w:tplc="C1846FD0">
      <w:start w:val="1"/>
      <w:numFmt w:val="decimal"/>
      <w:lvlText w:val="%7."/>
      <w:lvlJc w:val="left"/>
      <w:pPr>
        <w:ind w:left="5760" w:hanging="360"/>
      </w:pPr>
    </w:lvl>
    <w:lvl w:ilvl="7" w:tplc="F4723AAE">
      <w:start w:val="1"/>
      <w:numFmt w:val="lowerLetter"/>
      <w:lvlText w:val="%8."/>
      <w:lvlJc w:val="left"/>
      <w:pPr>
        <w:ind w:left="6480" w:hanging="360"/>
      </w:pPr>
    </w:lvl>
    <w:lvl w:ilvl="8" w:tplc="B33EBE00">
      <w:start w:val="1"/>
      <w:numFmt w:val="lowerRoman"/>
      <w:lvlText w:val="%9."/>
      <w:lvlJc w:val="right"/>
      <w:pPr>
        <w:ind w:left="7200" w:hanging="180"/>
      </w:pPr>
    </w:lvl>
  </w:abstractNum>
  <w:abstractNum w:abstractNumId="60" w15:restartNumberingAfterBreak="0">
    <w:nsid w:val="52124BBC"/>
    <w:multiLevelType w:val="multilevel"/>
    <w:tmpl w:val="CEB6A06C"/>
    <w:lvl w:ilvl="0">
      <w:start w:val="1"/>
      <w:numFmt w:val="bullet"/>
      <w:pStyle w:val="Normal-Bullet"/>
      <w:lvlText w:val=""/>
      <w:lvlJc w:val="left"/>
      <w:pPr>
        <w:ind w:left="567" w:hanging="567"/>
      </w:pPr>
      <w:rPr>
        <w:rFonts w:hint="default" w:ascii="Symbol" w:hAnsi="Symbol"/>
      </w:rPr>
    </w:lvl>
    <w:lvl w:ilvl="1">
      <w:start w:val="1"/>
      <w:numFmt w:val="bullet"/>
      <w:lvlText w:val=""/>
      <w:lvlJc w:val="left"/>
      <w:pPr>
        <w:ind w:left="1134" w:hanging="567"/>
      </w:pPr>
      <w:rPr>
        <w:rFonts w:hint="default" w:ascii="Symbol" w:hAnsi="Symbol"/>
      </w:rPr>
    </w:lvl>
    <w:lvl w:ilvl="2">
      <w:start w:val="1"/>
      <w:numFmt w:val="bullet"/>
      <w:lvlText w:val=""/>
      <w:lvlJc w:val="left"/>
      <w:pPr>
        <w:tabs>
          <w:tab w:val="num" w:pos="1134"/>
        </w:tabs>
        <w:ind w:left="1701" w:hanging="567"/>
      </w:pPr>
      <w:rPr>
        <w:rFonts w:hint="default" w:ascii="Symbol" w:hAnsi="Symbol"/>
      </w:rPr>
    </w:lvl>
    <w:lvl w:ilvl="3">
      <w:start w:val="1"/>
      <w:numFmt w:val="bullet"/>
      <w:lvlText w:val=""/>
      <w:lvlJc w:val="left"/>
      <w:pPr>
        <w:tabs>
          <w:tab w:val="num" w:pos="1701"/>
        </w:tabs>
        <w:ind w:left="2268" w:hanging="567"/>
      </w:pPr>
      <w:rPr>
        <w:rFonts w:hint="default" w:ascii="Symbol" w:hAnsi="Symbol"/>
      </w:rPr>
    </w:lvl>
    <w:lvl w:ilvl="4">
      <w:start w:val="1"/>
      <w:numFmt w:val="bullet"/>
      <w:lvlText w:val=""/>
      <w:lvlJc w:val="left"/>
      <w:pPr>
        <w:tabs>
          <w:tab w:val="num" w:pos="2268"/>
        </w:tabs>
        <w:ind w:left="2835" w:hanging="567"/>
      </w:pPr>
      <w:rPr>
        <w:rFonts w:hint="default" w:ascii="Symbol" w:hAnsi="Symbol"/>
      </w:rPr>
    </w:lvl>
    <w:lvl w:ilvl="5">
      <w:start w:val="1"/>
      <w:numFmt w:val="bullet"/>
      <w:lvlText w:val=""/>
      <w:lvlJc w:val="left"/>
      <w:pPr>
        <w:tabs>
          <w:tab w:val="num" w:pos="2835"/>
        </w:tabs>
        <w:ind w:left="3402" w:hanging="567"/>
      </w:pPr>
      <w:rPr>
        <w:rFonts w:hint="default" w:ascii="Symbol" w:hAnsi="Symbol"/>
      </w:rPr>
    </w:lvl>
    <w:lvl w:ilvl="6">
      <w:start w:val="1"/>
      <w:numFmt w:val="bullet"/>
      <w:lvlText w:val=""/>
      <w:lvlJc w:val="left"/>
      <w:pPr>
        <w:tabs>
          <w:tab w:val="num" w:pos="3402"/>
        </w:tabs>
        <w:ind w:left="3969" w:hanging="567"/>
      </w:pPr>
      <w:rPr>
        <w:rFonts w:hint="default" w:ascii="Symbol" w:hAnsi="Symbol"/>
      </w:rPr>
    </w:lvl>
    <w:lvl w:ilvl="7">
      <w:start w:val="1"/>
      <w:numFmt w:val="bullet"/>
      <w:lvlText w:val=""/>
      <w:lvlJc w:val="left"/>
      <w:pPr>
        <w:tabs>
          <w:tab w:val="num" w:pos="3969"/>
        </w:tabs>
        <w:ind w:left="4536" w:hanging="567"/>
      </w:pPr>
      <w:rPr>
        <w:rFonts w:hint="default" w:ascii="Symbol" w:hAnsi="Symbol"/>
      </w:rPr>
    </w:lvl>
    <w:lvl w:ilvl="8">
      <w:start w:val="1"/>
      <w:numFmt w:val="bullet"/>
      <w:lvlText w:val=""/>
      <w:lvlJc w:val="left"/>
      <w:pPr>
        <w:tabs>
          <w:tab w:val="num" w:pos="4536"/>
        </w:tabs>
        <w:ind w:left="5103" w:hanging="567"/>
      </w:pPr>
      <w:rPr>
        <w:rFonts w:hint="default" w:ascii="Symbol" w:hAnsi="Symbol"/>
      </w:rPr>
    </w:lvl>
  </w:abstractNum>
  <w:abstractNum w:abstractNumId="61" w15:restartNumberingAfterBreak="0">
    <w:nsid w:val="55B35639"/>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2" w15:restartNumberingAfterBreak="0">
    <w:nsid w:val="56012A5A"/>
    <w:multiLevelType w:val="hybridMultilevel"/>
    <w:tmpl w:val="ED9E4C4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3" w15:restartNumberingAfterBreak="0">
    <w:nsid w:val="56F8EC61"/>
    <w:multiLevelType w:val="hybridMultilevel"/>
    <w:tmpl w:val="FFFFFFFF"/>
    <w:lvl w:ilvl="0" w:tplc="016CC89C">
      <w:numFmt w:val="none"/>
      <w:lvlText w:val=""/>
      <w:lvlJc w:val="left"/>
      <w:pPr>
        <w:tabs>
          <w:tab w:val="num" w:pos="360"/>
        </w:tabs>
      </w:pPr>
    </w:lvl>
    <w:lvl w:ilvl="1" w:tplc="95B6DB30">
      <w:start w:val="1"/>
      <w:numFmt w:val="lowerLetter"/>
      <w:lvlText w:val="%2."/>
      <w:lvlJc w:val="left"/>
      <w:pPr>
        <w:ind w:left="2160" w:hanging="360"/>
      </w:pPr>
    </w:lvl>
    <w:lvl w:ilvl="2" w:tplc="742C3A56">
      <w:start w:val="1"/>
      <w:numFmt w:val="lowerRoman"/>
      <w:lvlText w:val="%3."/>
      <w:lvlJc w:val="right"/>
      <w:pPr>
        <w:ind w:left="2880" w:hanging="180"/>
      </w:pPr>
    </w:lvl>
    <w:lvl w:ilvl="3" w:tplc="5BD0BEBE">
      <w:start w:val="1"/>
      <w:numFmt w:val="decimal"/>
      <w:lvlText w:val="%4."/>
      <w:lvlJc w:val="left"/>
      <w:pPr>
        <w:ind w:left="3600" w:hanging="360"/>
      </w:pPr>
    </w:lvl>
    <w:lvl w:ilvl="4" w:tplc="FAA8B7A8">
      <w:start w:val="1"/>
      <w:numFmt w:val="lowerLetter"/>
      <w:lvlText w:val="%5."/>
      <w:lvlJc w:val="left"/>
      <w:pPr>
        <w:ind w:left="4320" w:hanging="360"/>
      </w:pPr>
    </w:lvl>
    <w:lvl w:ilvl="5" w:tplc="39AE192A">
      <w:start w:val="1"/>
      <w:numFmt w:val="lowerRoman"/>
      <w:lvlText w:val="%6."/>
      <w:lvlJc w:val="right"/>
      <w:pPr>
        <w:ind w:left="5040" w:hanging="180"/>
      </w:pPr>
    </w:lvl>
    <w:lvl w:ilvl="6" w:tplc="AD0ADA0A">
      <w:start w:val="1"/>
      <w:numFmt w:val="decimal"/>
      <w:lvlText w:val="%7."/>
      <w:lvlJc w:val="left"/>
      <w:pPr>
        <w:ind w:left="5760" w:hanging="360"/>
      </w:pPr>
    </w:lvl>
    <w:lvl w:ilvl="7" w:tplc="62D03CE4">
      <w:start w:val="1"/>
      <w:numFmt w:val="lowerLetter"/>
      <w:lvlText w:val="%8."/>
      <w:lvlJc w:val="left"/>
      <w:pPr>
        <w:ind w:left="6480" w:hanging="360"/>
      </w:pPr>
    </w:lvl>
    <w:lvl w:ilvl="8" w:tplc="6B7E6004">
      <w:start w:val="1"/>
      <w:numFmt w:val="lowerRoman"/>
      <w:lvlText w:val="%9."/>
      <w:lvlJc w:val="right"/>
      <w:pPr>
        <w:ind w:left="7200" w:hanging="180"/>
      </w:pPr>
    </w:lvl>
  </w:abstractNum>
  <w:abstractNum w:abstractNumId="64" w15:restartNumberingAfterBreak="0">
    <w:nsid w:val="58247226"/>
    <w:multiLevelType w:val="hybridMultilevel"/>
    <w:tmpl w:val="FFFFFFFF"/>
    <w:lvl w:ilvl="0" w:tplc="39387D1A">
      <w:numFmt w:val="none"/>
      <w:lvlText w:val=""/>
      <w:lvlJc w:val="left"/>
      <w:pPr>
        <w:tabs>
          <w:tab w:val="num" w:pos="360"/>
        </w:tabs>
      </w:pPr>
    </w:lvl>
    <w:lvl w:ilvl="1" w:tplc="F5D6B9D0">
      <w:start w:val="1"/>
      <w:numFmt w:val="lowerLetter"/>
      <w:lvlText w:val="%2."/>
      <w:lvlJc w:val="left"/>
      <w:pPr>
        <w:ind w:left="2160" w:hanging="360"/>
      </w:pPr>
    </w:lvl>
    <w:lvl w:ilvl="2" w:tplc="1646E924">
      <w:start w:val="1"/>
      <w:numFmt w:val="lowerRoman"/>
      <w:lvlText w:val="%3."/>
      <w:lvlJc w:val="right"/>
      <w:pPr>
        <w:ind w:left="2880" w:hanging="180"/>
      </w:pPr>
    </w:lvl>
    <w:lvl w:ilvl="3" w:tplc="896440CA">
      <w:start w:val="1"/>
      <w:numFmt w:val="decimal"/>
      <w:lvlText w:val="%4."/>
      <w:lvlJc w:val="left"/>
      <w:pPr>
        <w:ind w:left="3600" w:hanging="360"/>
      </w:pPr>
    </w:lvl>
    <w:lvl w:ilvl="4" w:tplc="DAFEC988">
      <w:start w:val="1"/>
      <w:numFmt w:val="lowerLetter"/>
      <w:lvlText w:val="%5."/>
      <w:lvlJc w:val="left"/>
      <w:pPr>
        <w:ind w:left="4320" w:hanging="360"/>
      </w:pPr>
    </w:lvl>
    <w:lvl w:ilvl="5" w:tplc="20B082C6">
      <w:start w:val="1"/>
      <w:numFmt w:val="lowerRoman"/>
      <w:lvlText w:val="%6."/>
      <w:lvlJc w:val="right"/>
      <w:pPr>
        <w:ind w:left="5040" w:hanging="180"/>
      </w:pPr>
    </w:lvl>
    <w:lvl w:ilvl="6" w:tplc="7D9AF1B6">
      <w:start w:val="1"/>
      <w:numFmt w:val="decimal"/>
      <w:lvlText w:val="%7."/>
      <w:lvlJc w:val="left"/>
      <w:pPr>
        <w:ind w:left="5760" w:hanging="360"/>
      </w:pPr>
    </w:lvl>
    <w:lvl w:ilvl="7" w:tplc="7C1CA994">
      <w:start w:val="1"/>
      <w:numFmt w:val="lowerLetter"/>
      <w:lvlText w:val="%8."/>
      <w:lvlJc w:val="left"/>
      <w:pPr>
        <w:ind w:left="6480" w:hanging="360"/>
      </w:pPr>
    </w:lvl>
    <w:lvl w:ilvl="8" w:tplc="0FF8238A">
      <w:start w:val="1"/>
      <w:numFmt w:val="lowerRoman"/>
      <w:lvlText w:val="%9."/>
      <w:lvlJc w:val="right"/>
      <w:pPr>
        <w:ind w:left="7200" w:hanging="180"/>
      </w:pPr>
    </w:lvl>
  </w:abstractNum>
  <w:abstractNum w:abstractNumId="65" w15:restartNumberingAfterBreak="0">
    <w:nsid w:val="586B52D4"/>
    <w:multiLevelType w:val="hybridMultilevel"/>
    <w:tmpl w:val="AB60FFB4"/>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66" w15:restartNumberingAfterBreak="0">
    <w:nsid w:val="58FCB2D8"/>
    <w:multiLevelType w:val="hybridMultilevel"/>
    <w:tmpl w:val="FFFFFFFF"/>
    <w:lvl w:ilvl="0" w:tplc="8D94DF88">
      <w:numFmt w:val="none"/>
      <w:lvlText w:val=""/>
      <w:lvlJc w:val="left"/>
      <w:pPr>
        <w:tabs>
          <w:tab w:val="num" w:pos="360"/>
        </w:tabs>
      </w:pPr>
    </w:lvl>
    <w:lvl w:ilvl="1" w:tplc="E6A01CC6">
      <w:start w:val="1"/>
      <w:numFmt w:val="lowerLetter"/>
      <w:lvlText w:val="%2."/>
      <w:lvlJc w:val="left"/>
      <w:pPr>
        <w:ind w:left="1440" w:hanging="360"/>
      </w:pPr>
    </w:lvl>
    <w:lvl w:ilvl="2" w:tplc="59DE15B4">
      <w:start w:val="1"/>
      <w:numFmt w:val="lowerRoman"/>
      <w:lvlText w:val="%3."/>
      <w:lvlJc w:val="right"/>
      <w:pPr>
        <w:ind w:left="2160" w:hanging="180"/>
      </w:pPr>
    </w:lvl>
    <w:lvl w:ilvl="3" w:tplc="E7B49958">
      <w:start w:val="1"/>
      <w:numFmt w:val="decimal"/>
      <w:lvlText w:val="%4."/>
      <w:lvlJc w:val="left"/>
      <w:pPr>
        <w:ind w:left="2880" w:hanging="360"/>
      </w:pPr>
    </w:lvl>
    <w:lvl w:ilvl="4" w:tplc="4DB459D2">
      <w:start w:val="1"/>
      <w:numFmt w:val="lowerLetter"/>
      <w:lvlText w:val="%5."/>
      <w:lvlJc w:val="left"/>
      <w:pPr>
        <w:ind w:left="3600" w:hanging="360"/>
      </w:pPr>
    </w:lvl>
    <w:lvl w:ilvl="5" w:tplc="354E8200">
      <w:start w:val="1"/>
      <w:numFmt w:val="lowerRoman"/>
      <w:lvlText w:val="%6."/>
      <w:lvlJc w:val="right"/>
      <w:pPr>
        <w:ind w:left="4320" w:hanging="180"/>
      </w:pPr>
    </w:lvl>
    <w:lvl w:ilvl="6" w:tplc="B852D496">
      <w:start w:val="1"/>
      <w:numFmt w:val="decimal"/>
      <w:lvlText w:val="%7."/>
      <w:lvlJc w:val="left"/>
      <w:pPr>
        <w:ind w:left="5040" w:hanging="360"/>
      </w:pPr>
    </w:lvl>
    <w:lvl w:ilvl="7" w:tplc="1130E498">
      <w:start w:val="1"/>
      <w:numFmt w:val="lowerLetter"/>
      <w:lvlText w:val="%8."/>
      <w:lvlJc w:val="left"/>
      <w:pPr>
        <w:ind w:left="5760" w:hanging="360"/>
      </w:pPr>
    </w:lvl>
    <w:lvl w:ilvl="8" w:tplc="496AC4E6">
      <w:start w:val="1"/>
      <w:numFmt w:val="lowerRoman"/>
      <w:lvlText w:val="%9."/>
      <w:lvlJc w:val="right"/>
      <w:pPr>
        <w:ind w:left="6480" w:hanging="180"/>
      </w:pPr>
    </w:lvl>
  </w:abstractNum>
  <w:abstractNum w:abstractNumId="67" w15:restartNumberingAfterBreak="0">
    <w:nsid w:val="5A5D157D"/>
    <w:multiLevelType w:val="multilevel"/>
    <w:tmpl w:val="FFFFFFFF"/>
    <w:lvl w:ilvl="0">
      <w:start w:val="1"/>
      <w:numFmt w:val="decimal"/>
      <w:lvlText w:val="%1."/>
      <w:lvlJc w:val="left"/>
      <w:pPr>
        <w:ind w:left="1080" w:hanging="360"/>
      </w:pPr>
    </w:lvl>
    <w:lvl w:ilvl="1">
      <w:start w:val="1"/>
      <w:numFmt w:val="decimal"/>
      <w:lvlText w:val="%1.%2."/>
      <w:lvlJc w:val="left"/>
      <w:pPr>
        <w:ind w:left="1800" w:hanging="360"/>
      </w:pPr>
    </w:lvl>
    <w:lvl w:ilvl="2">
      <w:start w:val="1"/>
      <w:numFmt w:val="decimal"/>
      <w:lvlText w:val="%1.%2.%3."/>
      <w:lvlJc w:val="left"/>
      <w:pPr>
        <w:ind w:left="2520" w:hanging="180"/>
      </w:pPr>
    </w:lvl>
    <w:lvl w:ilvl="3">
      <w:start w:val="1"/>
      <w:numFmt w:val="decimal"/>
      <w:lvlText w:val="%1.%2.%3.%4."/>
      <w:lvlJc w:val="left"/>
      <w:pPr>
        <w:ind w:left="3240" w:hanging="360"/>
      </w:pPr>
    </w:lvl>
    <w:lvl w:ilvl="4">
      <w:start w:val="1"/>
      <w:numFmt w:val="decimal"/>
      <w:lvlText w:val="%1.%2.%3.%4.%5."/>
      <w:lvlJc w:val="left"/>
      <w:pPr>
        <w:ind w:left="3960" w:hanging="360"/>
      </w:pPr>
    </w:lvl>
    <w:lvl w:ilvl="5">
      <w:start w:val="1"/>
      <w:numFmt w:val="decimal"/>
      <w:lvlText w:val="%1.%2.%3.%4.%5.%6."/>
      <w:lvlJc w:val="left"/>
      <w:pPr>
        <w:ind w:left="4680" w:hanging="180"/>
      </w:pPr>
    </w:lvl>
    <w:lvl w:ilvl="6">
      <w:start w:val="1"/>
      <w:numFmt w:val="decimal"/>
      <w:lvlText w:val="%1.%2.%3.%4.%5.%6.%7."/>
      <w:lvlJc w:val="left"/>
      <w:pPr>
        <w:ind w:left="5400" w:hanging="360"/>
      </w:pPr>
    </w:lvl>
    <w:lvl w:ilvl="7">
      <w:start w:val="1"/>
      <w:numFmt w:val="decimal"/>
      <w:lvlText w:val="%1.%2.%3.%4.%5.%6.%7.%8."/>
      <w:lvlJc w:val="left"/>
      <w:pPr>
        <w:ind w:left="6120" w:hanging="360"/>
      </w:pPr>
    </w:lvl>
    <w:lvl w:ilvl="8">
      <w:start w:val="1"/>
      <w:numFmt w:val="decimal"/>
      <w:lvlText w:val="%1.%2.%3.%4.%5.%6.%7.%8.%9."/>
      <w:lvlJc w:val="left"/>
      <w:pPr>
        <w:ind w:left="6840" w:hanging="180"/>
      </w:pPr>
    </w:lvl>
  </w:abstractNum>
  <w:abstractNum w:abstractNumId="68" w15:restartNumberingAfterBreak="0">
    <w:nsid w:val="5EF36E0C"/>
    <w:multiLevelType w:val="hybridMultilevel"/>
    <w:tmpl w:val="1AA801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9" w15:restartNumberingAfterBreak="0">
    <w:nsid w:val="621B780F"/>
    <w:multiLevelType w:val="hybridMultilevel"/>
    <w:tmpl w:val="3E50D13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0" w15:restartNumberingAfterBreak="0">
    <w:nsid w:val="62AB024E"/>
    <w:multiLevelType w:val="hybridMultilevel"/>
    <w:tmpl w:val="2682B61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1" w15:restartNumberingAfterBreak="0">
    <w:nsid w:val="631F9955"/>
    <w:multiLevelType w:val="hybridMultilevel"/>
    <w:tmpl w:val="FFFFFFFF"/>
    <w:lvl w:ilvl="0" w:tplc="7ACA014A">
      <w:start w:val="1"/>
      <w:numFmt w:val="bullet"/>
      <w:lvlText w:val="·"/>
      <w:lvlJc w:val="left"/>
      <w:pPr>
        <w:ind w:left="720" w:hanging="360"/>
      </w:pPr>
      <w:rPr>
        <w:rFonts w:hint="default" w:ascii="Symbol" w:hAnsi="Symbol"/>
      </w:rPr>
    </w:lvl>
    <w:lvl w:ilvl="1" w:tplc="BE5C6B84">
      <w:start w:val="1"/>
      <w:numFmt w:val="bullet"/>
      <w:lvlText w:val="o"/>
      <w:lvlJc w:val="left"/>
      <w:pPr>
        <w:ind w:left="1440" w:hanging="360"/>
      </w:pPr>
      <w:rPr>
        <w:rFonts w:hint="default" w:ascii="Courier New" w:hAnsi="Courier New"/>
      </w:rPr>
    </w:lvl>
    <w:lvl w:ilvl="2" w:tplc="1A405EF8">
      <w:start w:val="1"/>
      <w:numFmt w:val="bullet"/>
      <w:lvlText w:val=""/>
      <w:lvlJc w:val="left"/>
      <w:pPr>
        <w:ind w:left="2160" w:hanging="360"/>
      </w:pPr>
      <w:rPr>
        <w:rFonts w:hint="default" w:ascii="Wingdings" w:hAnsi="Wingdings"/>
      </w:rPr>
    </w:lvl>
    <w:lvl w:ilvl="3" w:tplc="BA609B0C">
      <w:start w:val="1"/>
      <w:numFmt w:val="bullet"/>
      <w:lvlText w:val=""/>
      <w:lvlJc w:val="left"/>
      <w:pPr>
        <w:ind w:left="2880" w:hanging="360"/>
      </w:pPr>
      <w:rPr>
        <w:rFonts w:hint="default" w:ascii="Symbol" w:hAnsi="Symbol"/>
      </w:rPr>
    </w:lvl>
    <w:lvl w:ilvl="4" w:tplc="BE50B6B0">
      <w:start w:val="1"/>
      <w:numFmt w:val="bullet"/>
      <w:lvlText w:val="o"/>
      <w:lvlJc w:val="left"/>
      <w:pPr>
        <w:ind w:left="3600" w:hanging="360"/>
      </w:pPr>
      <w:rPr>
        <w:rFonts w:hint="default" w:ascii="Courier New" w:hAnsi="Courier New"/>
      </w:rPr>
    </w:lvl>
    <w:lvl w:ilvl="5" w:tplc="26D41CA6">
      <w:start w:val="1"/>
      <w:numFmt w:val="bullet"/>
      <w:lvlText w:val=""/>
      <w:lvlJc w:val="left"/>
      <w:pPr>
        <w:ind w:left="4320" w:hanging="360"/>
      </w:pPr>
      <w:rPr>
        <w:rFonts w:hint="default" w:ascii="Wingdings" w:hAnsi="Wingdings"/>
      </w:rPr>
    </w:lvl>
    <w:lvl w:ilvl="6" w:tplc="63BEEADA">
      <w:start w:val="1"/>
      <w:numFmt w:val="bullet"/>
      <w:lvlText w:val=""/>
      <w:lvlJc w:val="left"/>
      <w:pPr>
        <w:ind w:left="5040" w:hanging="360"/>
      </w:pPr>
      <w:rPr>
        <w:rFonts w:hint="default" w:ascii="Symbol" w:hAnsi="Symbol"/>
      </w:rPr>
    </w:lvl>
    <w:lvl w:ilvl="7" w:tplc="6924181C">
      <w:start w:val="1"/>
      <w:numFmt w:val="bullet"/>
      <w:lvlText w:val="o"/>
      <w:lvlJc w:val="left"/>
      <w:pPr>
        <w:ind w:left="5760" w:hanging="360"/>
      </w:pPr>
      <w:rPr>
        <w:rFonts w:hint="default" w:ascii="Courier New" w:hAnsi="Courier New"/>
      </w:rPr>
    </w:lvl>
    <w:lvl w:ilvl="8" w:tplc="2A80F790">
      <w:start w:val="1"/>
      <w:numFmt w:val="bullet"/>
      <w:lvlText w:val=""/>
      <w:lvlJc w:val="left"/>
      <w:pPr>
        <w:ind w:left="6480" w:hanging="360"/>
      </w:pPr>
      <w:rPr>
        <w:rFonts w:hint="default" w:ascii="Wingdings" w:hAnsi="Wingdings"/>
      </w:rPr>
    </w:lvl>
  </w:abstractNum>
  <w:abstractNum w:abstractNumId="72" w15:restartNumberingAfterBreak="0">
    <w:nsid w:val="636309CC"/>
    <w:multiLevelType w:val="hybridMultilevel"/>
    <w:tmpl w:val="D7184178"/>
    <w:lvl w:ilvl="0" w:tplc="72A6B86E">
      <w:numFmt w:val="bullet"/>
      <w:lvlText w:val="•"/>
      <w:lvlJc w:val="left"/>
      <w:pPr>
        <w:ind w:left="1668" w:hanging="1308"/>
      </w:pPr>
      <w:rPr>
        <w:rFonts w:hint="default" w:ascii="Arial" w:hAnsi="Arial" w:cs="Arial" w:eastAsiaTheme="minorEastAsi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3" w15:restartNumberingAfterBreak="0">
    <w:nsid w:val="66C141BC"/>
    <w:multiLevelType w:val="hybridMultilevel"/>
    <w:tmpl w:val="BB4CE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74F8C89"/>
    <w:multiLevelType w:val="hybridMultilevel"/>
    <w:tmpl w:val="FFFFFFFF"/>
    <w:lvl w:ilvl="0" w:tplc="F90E4E3C">
      <w:numFmt w:val="none"/>
      <w:lvlText w:val=""/>
      <w:lvlJc w:val="left"/>
      <w:pPr>
        <w:tabs>
          <w:tab w:val="num" w:pos="360"/>
        </w:tabs>
      </w:pPr>
    </w:lvl>
    <w:lvl w:ilvl="1" w:tplc="E19827E6">
      <w:start w:val="1"/>
      <w:numFmt w:val="lowerLetter"/>
      <w:lvlText w:val="%2."/>
      <w:lvlJc w:val="left"/>
      <w:pPr>
        <w:ind w:left="2160" w:hanging="360"/>
      </w:pPr>
    </w:lvl>
    <w:lvl w:ilvl="2" w:tplc="19E4BF9E">
      <w:start w:val="1"/>
      <w:numFmt w:val="lowerRoman"/>
      <w:lvlText w:val="%3."/>
      <w:lvlJc w:val="right"/>
      <w:pPr>
        <w:ind w:left="2880" w:hanging="180"/>
      </w:pPr>
    </w:lvl>
    <w:lvl w:ilvl="3" w:tplc="B1766B08">
      <w:start w:val="1"/>
      <w:numFmt w:val="decimal"/>
      <w:lvlText w:val="%4."/>
      <w:lvlJc w:val="left"/>
      <w:pPr>
        <w:ind w:left="3600" w:hanging="360"/>
      </w:pPr>
    </w:lvl>
    <w:lvl w:ilvl="4" w:tplc="92FA0DBA">
      <w:start w:val="1"/>
      <w:numFmt w:val="lowerLetter"/>
      <w:lvlText w:val="%5."/>
      <w:lvlJc w:val="left"/>
      <w:pPr>
        <w:ind w:left="4320" w:hanging="360"/>
      </w:pPr>
    </w:lvl>
    <w:lvl w:ilvl="5" w:tplc="1C14AB34">
      <w:start w:val="1"/>
      <w:numFmt w:val="lowerRoman"/>
      <w:lvlText w:val="%6."/>
      <w:lvlJc w:val="right"/>
      <w:pPr>
        <w:ind w:left="5040" w:hanging="180"/>
      </w:pPr>
    </w:lvl>
    <w:lvl w:ilvl="6" w:tplc="9626AEA2">
      <w:start w:val="1"/>
      <w:numFmt w:val="decimal"/>
      <w:lvlText w:val="%7."/>
      <w:lvlJc w:val="left"/>
      <w:pPr>
        <w:ind w:left="5760" w:hanging="360"/>
      </w:pPr>
    </w:lvl>
    <w:lvl w:ilvl="7" w:tplc="27D6B19A">
      <w:start w:val="1"/>
      <w:numFmt w:val="lowerLetter"/>
      <w:lvlText w:val="%8."/>
      <w:lvlJc w:val="left"/>
      <w:pPr>
        <w:ind w:left="6480" w:hanging="360"/>
      </w:pPr>
    </w:lvl>
    <w:lvl w:ilvl="8" w:tplc="D71CD9AC">
      <w:start w:val="1"/>
      <w:numFmt w:val="lowerRoman"/>
      <w:lvlText w:val="%9."/>
      <w:lvlJc w:val="right"/>
      <w:pPr>
        <w:ind w:left="7200" w:hanging="180"/>
      </w:pPr>
    </w:lvl>
  </w:abstractNum>
  <w:abstractNum w:abstractNumId="75" w15:restartNumberingAfterBreak="0">
    <w:nsid w:val="67FF5FC8"/>
    <w:multiLevelType w:val="hybridMultilevel"/>
    <w:tmpl w:val="FFFFFFFF"/>
    <w:lvl w:ilvl="0" w:tplc="47062E82">
      <w:numFmt w:val="none"/>
      <w:lvlText w:val=""/>
      <w:lvlJc w:val="left"/>
      <w:pPr>
        <w:tabs>
          <w:tab w:val="num" w:pos="360"/>
        </w:tabs>
      </w:pPr>
    </w:lvl>
    <w:lvl w:ilvl="1" w:tplc="BE86C400">
      <w:start w:val="1"/>
      <w:numFmt w:val="lowerLetter"/>
      <w:lvlText w:val="%2."/>
      <w:lvlJc w:val="left"/>
      <w:pPr>
        <w:ind w:left="2160" w:hanging="360"/>
      </w:pPr>
    </w:lvl>
    <w:lvl w:ilvl="2" w:tplc="E1F0589C">
      <w:start w:val="1"/>
      <w:numFmt w:val="lowerRoman"/>
      <w:lvlText w:val="%3."/>
      <w:lvlJc w:val="right"/>
      <w:pPr>
        <w:ind w:left="2880" w:hanging="180"/>
      </w:pPr>
    </w:lvl>
    <w:lvl w:ilvl="3" w:tplc="EBE6587A">
      <w:start w:val="1"/>
      <w:numFmt w:val="decimal"/>
      <w:lvlText w:val="%4."/>
      <w:lvlJc w:val="left"/>
      <w:pPr>
        <w:ind w:left="3600" w:hanging="360"/>
      </w:pPr>
    </w:lvl>
    <w:lvl w:ilvl="4" w:tplc="B342611C">
      <w:start w:val="1"/>
      <w:numFmt w:val="lowerLetter"/>
      <w:lvlText w:val="%5."/>
      <w:lvlJc w:val="left"/>
      <w:pPr>
        <w:ind w:left="4320" w:hanging="360"/>
      </w:pPr>
    </w:lvl>
    <w:lvl w:ilvl="5" w:tplc="0C9AB1FE">
      <w:start w:val="1"/>
      <w:numFmt w:val="lowerRoman"/>
      <w:lvlText w:val="%6."/>
      <w:lvlJc w:val="right"/>
      <w:pPr>
        <w:ind w:left="5040" w:hanging="180"/>
      </w:pPr>
    </w:lvl>
    <w:lvl w:ilvl="6" w:tplc="0C964364">
      <w:start w:val="1"/>
      <w:numFmt w:val="decimal"/>
      <w:lvlText w:val="%7."/>
      <w:lvlJc w:val="left"/>
      <w:pPr>
        <w:ind w:left="5760" w:hanging="360"/>
      </w:pPr>
    </w:lvl>
    <w:lvl w:ilvl="7" w:tplc="B49A0528">
      <w:start w:val="1"/>
      <w:numFmt w:val="lowerLetter"/>
      <w:lvlText w:val="%8."/>
      <w:lvlJc w:val="left"/>
      <w:pPr>
        <w:ind w:left="6480" w:hanging="360"/>
      </w:pPr>
    </w:lvl>
    <w:lvl w:ilvl="8" w:tplc="301066DC">
      <w:start w:val="1"/>
      <w:numFmt w:val="lowerRoman"/>
      <w:lvlText w:val="%9."/>
      <w:lvlJc w:val="right"/>
      <w:pPr>
        <w:ind w:left="7200" w:hanging="180"/>
      </w:pPr>
    </w:lvl>
  </w:abstractNum>
  <w:abstractNum w:abstractNumId="76" w15:restartNumberingAfterBreak="0">
    <w:nsid w:val="6865A4D5"/>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77" w15:restartNumberingAfterBreak="0">
    <w:nsid w:val="69D570BB"/>
    <w:multiLevelType w:val="hybridMultilevel"/>
    <w:tmpl w:val="2A30C96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8" w15:restartNumberingAfterBreak="0">
    <w:nsid w:val="6A621D64"/>
    <w:multiLevelType w:val="hybridMultilevel"/>
    <w:tmpl w:val="FFFFFFFF"/>
    <w:lvl w:ilvl="0" w:tplc="3AD0ACB6">
      <w:numFmt w:val="none"/>
      <w:lvlText w:val=""/>
      <w:lvlJc w:val="left"/>
      <w:pPr>
        <w:tabs>
          <w:tab w:val="num" w:pos="360"/>
        </w:tabs>
      </w:pPr>
    </w:lvl>
    <w:lvl w:ilvl="1" w:tplc="618E095A">
      <w:start w:val="1"/>
      <w:numFmt w:val="lowerLetter"/>
      <w:lvlText w:val="%2."/>
      <w:lvlJc w:val="left"/>
      <w:pPr>
        <w:ind w:left="2160" w:hanging="360"/>
      </w:pPr>
    </w:lvl>
    <w:lvl w:ilvl="2" w:tplc="3ACC1842">
      <w:start w:val="1"/>
      <w:numFmt w:val="lowerRoman"/>
      <w:lvlText w:val="%3."/>
      <w:lvlJc w:val="right"/>
      <w:pPr>
        <w:ind w:left="2880" w:hanging="180"/>
      </w:pPr>
    </w:lvl>
    <w:lvl w:ilvl="3" w:tplc="F5125A7A">
      <w:start w:val="1"/>
      <w:numFmt w:val="decimal"/>
      <w:lvlText w:val="%4."/>
      <w:lvlJc w:val="left"/>
      <w:pPr>
        <w:ind w:left="3600" w:hanging="360"/>
      </w:pPr>
    </w:lvl>
    <w:lvl w:ilvl="4" w:tplc="5436F8A8">
      <w:start w:val="1"/>
      <w:numFmt w:val="lowerLetter"/>
      <w:lvlText w:val="%5."/>
      <w:lvlJc w:val="left"/>
      <w:pPr>
        <w:ind w:left="4320" w:hanging="360"/>
      </w:pPr>
    </w:lvl>
    <w:lvl w:ilvl="5" w:tplc="FDB8338E">
      <w:start w:val="1"/>
      <w:numFmt w:val="lowerRoman"/>
      <w:lvlText w:val="%6."/>
      <w:lvlJc w:val="right"/>
      <w:pPr>
        <w:ind w:left="5040" w:hanging="180"/>
      </w:pPr>
    </w:lvl>
    <w:lvl w:ilvl="6" w:tplc="5FA6FD7C">
      <w:start w:val="1"/>
      <w:numFmt w:val="decimal"/>
      <w:lvlText w:val="%7."/>
      <w:lvlJc w:val="left"/>
      <w:pPr>
        <w:ind w:left="5760" w:hanging="360"/>
      </w:pPr>
    </w:lvl>
    <w:lvl w:ilvl="7" w:tplc="08620E5E">
      <w:start w:val="1"/>
      <w:numFmt w:val="lowerLetter"/>
      <w:lvlText w:val="%8."/>
      <w:lvlJc w:val="left"/>
      <w:pPr>
        <w:ind w:left="6480" w:hanging="360"/>
      </w:pPr>
    </w:lvl>
    <w:lvl w:ilvl="8" w:tplc="9A0411BA">
      <w:start w:val="1"/>
      <w:numFmt w:val="lowerRoman"/>
      <w:lvlText w:val="%9."/>
      <w:lvlJc w:val="right"/>
      <w:pPr>
        <w:ind w:left="7200" w:hanging="180"/>
      </w:pPr>
    </w:lvl>
  </w:abstractNum>
  <w:abstractNum w:abstractNumId="79" w15:restartNumberingAfterBreak="0">
    <w:nsid w:val="6E000E91"/>
    <w:multiLevelType w:val="hybridMultilevel"/>
    <w:tmpl w:val="FFFFFFFF"/>
    <w:lvl w:ilvl="0" w:tplc="D832B37A">
      <w:start w:val="1"/>
      <w:numFmt w:val="bullet"/>
      <w:lvlText w:val="·"/>
      <w:lvlJc w:val="left"/>
      <w:pPr>
        <w:ind w:left="720" w:hanging="360"/>
      </w:pPr>
      <w:rPr>
        <w:rFonts w:hint="default" w:ascii="Symbol" w:hAnsi="Symbol"/>
      </w:rPr>
    </w:lvl>
    <w:lvl w:ilvl="1" w:tplc="075EE1E8">
      <w:start w:val="1"/>
      <w:numFmt w:val="bullet"/>
      <w:lvlText w:val="o"/>
      <w:lvlJc w:val="left"/>
      <w:pPr>
        <w:ind w:left="1440" w:hanging="360"/>
      </w:pPr>
      <w:rPr>
        <w:rFonts w:hint="default" w:ascii="Courier New" w:hAnsi="Courier New"/>
      </w:rPr>
    </w:lvl>
    <w:lvl w:ilvl="2" w:tplc="356CEAFC">
      <w:start w:val="1"/>
      <w:numFmt w:val="bullet"/>
      <w:lvlText w:val=""/>
      <w:lvlJc w:val="left"/>
      <w:pPr>
        <w:ind w:left="2160" w:hanging="360"/>
      </w:pPr>
      <w:rPr>
        <w:rFonts w:hint="default" w:ascii="Wingdings" w:hAnsi="Wingdings"/>
      </w:rPr>
    </w:lvl>
    <w:lvl w:ilvl="3" w:tplc="4EFEBC5E">
      <w:start w:val="1"/>
      <w:numFmt w:val="bullet"/>
      <w:lvlText w:val=""/>
      <w:lvlJc w:val="left"/>
      <w:pPr>
        <w:ind w:left="2880" w:hanging="360"/>
      </w:pPr>
      <w:rPr>
        <w:rFonts w:hint="default" w:ascii="Symbol" w:hAnsi="Symbol"/>
      </w:rPr>
    </w:lvl>
    <w:lvl w:ilvl="4" w:tplc="130C081E">
      <w:start w:val="1"/>
      <w:numFmt w:val="bullet"/>
      <w:lvlText w:val="o"/>
      <w:lvlJc w:val="left"/>
      <w:pPr>
        <w:ind w:left="3600" w:hanging="360"/>
      </w:pPr>
      <w:rPr>
        <w:rFonts w:hint="default" w:ascii="Courier New" w:hAnsi="Courier New"/>
      </w:rPr>
    </w:lvl>
    <w:lvl w:ilvl="5" w:tplc="DE7E3762">
      <w:start w:val="1"/>
      <w:numFmt w:val="bullet"/>
      <w:lvlText w:val=""/>
      <w:lvlJc w:val="left"/>
      <w:pPr>
        <w:ind w:left="4320" w:hanging="360"/>
      </w:pPr>
      <w:rPr>
        <w:rFonts w:hint="default" w:ascii="Wingdings" w:hAnsi="Wingdings"/>
      </w:rPr>
    </w:lvl>
    <w:lvl w:ilvl="6" w:tplc="1924F828">
      <w:start w:val="1"/>
      <w:numFmt w:val="bullet"/>
      <w:lvlText w:val=""/>
      <w:lvlJc w:val="left"/>
      <w:pPr>
        <w:ind w:left="5040" w:hanging="360"/>
      </w:pPr>
      <w:rPr>
        <w:rFonts w:hint="default" w:ascii="Symbol" w:hAnsi="Symbol"/>
      </w:rPr>
    </w:lvl>
    <w:lvl w:ilvl="7" w:tplc="DEA64AF6">
      <w:start w:val="1"/>
      <w:numFmt w:val="bullet"/>
      <w:lvlText w:val="o"/>
      <w:lvlJc w:val="left"/>
      <w:pPr>
        <w:ind w:left="5760" w:hanging="360"/>
      </w:pPr>
      <w:rPr>
        <w:rFonts w:hint="default" w:ascii="Courier New" w:hAnsi="Courier New"/>
      </w:rPr>
    </w:lvl>
    <w:lvl w:ilvl="8" w:tplc="33220E2E">
      <w:start w:val="1"/>
      <w:numFmt w:val="bullet"/>
      <w:lvlText w:val=""/>
      <w:lvlJc w:val="left"/>
      <w:pPr>
        <w:ind w:left="6480" w:hanging="360"/>
      </w:pPr>
      <w:rPr>
        <w:rFonts w:hint="default" w:ascii="Wingdings" w:hAnsi="Wingdings"/>
      </w:rPr>
    </w:lvl>
  </w:abstractNum>
  <w:abstractNum w:abstractNumId="80" w15:restartNumberingAfterBreak="0">
    <w:nsid w:val="74ABB839"/>
    <w:multiLevelType w:val="hybridMultilevel"/>
    <w:tmpl w:val="FFFFFFFF"/>
    <w:lvl w:ilvl="0" w:tplc="A00C84C4">
      <w:start w:val="1"/>
      <w:numFmt w:val="decimal"/>
      <w:lvlText w:val="%1."/>
      <w:lvlJc w:val="left"/>
      <w:pPr>
        <w:ind w:left="720" w:hanging="360"/>
      </w:pPr>
    </w:lvl>
    <w:lvl w:ilvl="1" w:tplc="DB2A5908">
      <w:start w:val="1"/>
      <w:numFmt w:val="lowerLetter"/>
      <w:lvlText w:val="%2."/>
      <w:lvlJc w:val="left"/>
      <w:pPr>
        <w:ind w:left="1440" w:hanging="360"/>
      </w:pPr>
    </w:lvl>
    <w:lvl w:ilvl="2" w:tplc="E44AA100">
      <w:start w:val="1"/>
      <w:numFmt w:val="lowerRoman"/>
      <w:lvlText w:val="%3."/>
      <w:lvlJc w:val="right"/>
      <w:pPr>
        <w:ind w:left="2160" w:hanging="180"/>
      </w:pPr>
    </w:lvl>
    <w:lvl w:ilvl="3" w:tplc="1B20096E">
      <w:start w:val="1"/>
      <w:numFmt w:val="decimal"/>
      <w:lvlText w:val="%4."/>
      <w:lvlJc w:val="left"/>
      <w:pPr>
        <w:ind w:left="2880" w:hanging="360"/>
      </w:pPr>
    </w:lvl>
    <w:lvl w:ilvl="4" w:tplc="07267ABA">
      <w:start w:val="1"/>
      <w:numFmt w:val="lowerLetter"/>
      <w:lvlText w:val="%5."/>
      <w:lvlJc w:val="left"/>
      <w:pPr>
        <w:ind w:left="3600" w:hanging="360"/>
      </w:pPr>
    </w:lvl>
    <w:lvl w:ilvl="5" w:tplc="A9D60EE4">
      <w:start w:val="1"/>
      <w:numFmt w:val="lowerRoman"/>
      <w:lvlText w:val="%6."/>
      <w:lvlJc w:val="right"/>
      <w:pPr>
        <w:ind w:left="4320" w:hanging="180"/>
      </w:pPr>
    </w:lvl>
    <w:lvl w:ilvl="6" w:tplc="C0064406">
      <w:start w:val="1"/>
      <w:numFmt w:val="decimal"/>
      <w:lvlText w:val="%7."/>
      <w:lvlJc w:val="left"/>
      <w:pPr>
        <w:ind w:left="5040" w:hanging="360"/>
      </w:pPr>
    </w:lvl>
    <w:lvl w:ilvl="7" w:tplc="FF9A5ADC">
      <w:start w:val="1"/>
      <w:numFmt w:val="lowerLetter"/>
      <w:lvlText w:val="%8."/>
      <w:lvlJc w:val="left"/>
      <w:pPr>
        <w:ind w:left="5760" w:hanging="360"/>
      </w:pPr>
    </w:lvl>
    <w:lvl w:ilvl="8" w:tplc="42E6EE88">
      <w:start w:val="1"/>
      <w:numFmt w:val="lowerRoman"/>
      <w:lvlText w:val="%9."/>
      <w:lvlJc w:val="right"/>
      <w:pPr>
        <w:ind w:left="6480" w:hanging="180"/>
      </w:pPr>
    </w:lvl>
  </w:abstractNum>
  <w:abstractNum w:abstractNumId="81" w15:restartNumberingAfterBreak="0">
    <w:nsid w:val="772103F2"/>
    <w:multiLevelType w:val="hybridMultilevel"/>
    <w:tmpl w:val="F28A2C40"/>
    <w:lvl w:ilvl="0" w:tplc="AAB6725A">
      <w:start w:val="1"/>
      <w:numFmt w:val="decimal"/>
      <w:lvlText w:val="%1"/>
      <w:lvlJc w:val="left"/>
      <w:pPr>
        <w:ind w:left="1305"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9231CCB"/>
    <w:multiLevelType w:val="hybridMultilevel"/>
    <w:tmpl w:val="FFFFFFFF"/>
    <w:lvl w:ilvl="0" w:tplc="B99C1994">
      <w:numFmt w:val="none"/>
      <w:lvlText w:val=""/>
      <w:lvlJc w:val="left"/>
      <w:pPr>
        <w:tabs>
          <w:tab w:val="num" w:pos="360"/>
        </w:tabs>
      </w:pPr>
    </w:lvl>
    <w:lvl w:ilvl="1" w:tplc="A99C44F4">
      <w:start w:val="1"/>
      <w:numFmt w:val="lowerLetter"/>
      <w:lvlText w:val="%2."/>
      <w:lvlJc w:val="left"/>
      <w:pPr>
        <w:ind w:left="2160" w:hanging="360"/>
      </w:pPr>
    </w:lvl>
    <w:lvl w:ilvl="2" w:tplc="D93C7936">
      <w:start w:val="1"/>
      <w:numFmt w:val="lowerRoman"/>
      <w:lvlText w:val="%3."/>
      <w:lvlJc w:val="right"/>
      <w:pPr>
        <w:ind w:left="2880" w:hanging="180"/>
      </w:pPr>
    </w:lvl>
    <w:lvl w:ilvl="3" w:tplc="76587758">
      <w:start w:val="1"/>
      <w:numFmt w:val="decimal"/>
      <w:lvlText w:val="%4."/>
      <w:lvlJc w:val="left"/>
      <w:pPr>
        <w:ind w:left="3600" w:hanging="360"/>
      </w:pPr>
    </w:lvl>
    <w:lvl w:ilvl="4" w:tplc="F418F262">
      <w:start w:val="1"/>
      <w:numFmt w:val="lowerLetter"/>
      <w:lvlText w:val="%5."/>
      <w:lvlJc w:val="left"/>
      <w:pPr>
        <w:ind w:left="4320" w:hanging="360"/>
      </w:pPr>
    </w:lvl>
    <w:lvl w:ilvl="5" w:tplc="36943196">
      <w:start w:val="1"/>
      <w:numFmt w:val="lowerRoman"/>
      <w:lvlText w:val="%6."/>
      <w:lvlJc w:val="right"/>
      <w:pPr>
        <w:ind w:left="5040" w:hanging="180"/>
      </w:pPr>
    </w:lvl>
    <w:lvl w:ilvl="6" w:tplc="D488FD86">
      <w:start w:val="1"/>
      <w:numFmt w:val="decimal"/>
      <w:lvlText w:val="%7."/>
      <w:lvlJc w:val="left"/>
      <w:pPr>
        <w:ind w:left="5760" w:hanging="360"/>
      </w:pPr>
    </w:lvl>
    <w:lvl w:ilvl="7" w:tplc="8C8A0F2C">
      <w:start w:val="1"/>
      <w:numFmt w:val="lowerLetter"/>
      <w:lvlText w:val="%8."/>
      <w:lvlJc w:val="left"/>
      <w:pPr>
        <w:ind w:left="6480" w:hanging="360"/>
      </w:pPr>
    </w:lvl>
    <w:lvl w:ilvl="8" w:tplc="4ED8052A">
      <w:start w:val="1"/>
      <w:numFmt w:val="lowerRoman"/>
      <w:lvlText w:val="%9."/>
      <w:lvlJc w:val="right"/>
      <w:pPr>
        <w:ind w:left="7200" w:hanging="180"/>
      </w:pPr>
    </w:lvl>
  </w:abstractNum>
  <w:abstractNum w:abstractNumId="83" w15:restartNumberingAfterBreak="0">
    <w:nsid w:val="798948C9"/>
    <w:multiLevelType w:val="hybridMultilevel"/>
    <w:tmpl w:val="31BC4FC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4" w15:restartNumberingAfterBreak="0">
    <w:nsid w:val="79E30344"/>
    <w:multiLevelType w:val="hybridMultilevel"/>
    <w:tmpl w:val="FFFFFFFF"/>
    <w:lvl w:ilvl="0" w:tplc="2390C506">
      <w:numFmt w:val="none"/>
      <w:lvlText w:val=""/>
      <w:lvlJc w:val="left"/>
      <w:pPr>
        <w:tabs>
          <w:tab w:val="num" w:pos="360"/>
        </w:tabs>
      </w:pPr>
    </w:lvl>
    <w:lvl w:ilvl="1" w:tplc="3006DB8A">
      <w:start w:val="1"/>
      <w:numFmt w:val="lowerLetter"/>
      <w:lvlText w:val="%2."/>
      <w:lvlJc w:val="left"/>
      <w:pPr>
        <w:ind w:left="2160" w:hanging="360"/>
      </w:pPr>
    </w:lvl>
    <w:lvl w:ilvl="2" w:tplc="EA00B25A">
      <w:start w:val="1"/>
      <w:numFmt w:val="lowerRoman"/>
      <w:lvlText w:val="%3."/>
      <w:lvlJc w:val="right"/>
      <w:pPr>
        <w:ind w:left="2880" w:hanging="180"/>
      </w:pPr>
    </w:lvl>
    <w:lvl w:ilvl="3" w:tplc="BF280CAE">
      <w:start w:val="1"/>
      <w:numFmt w:val="decimal"/>
      <w:lvlText w:val="%4."/>
      <w:lvlJc w:val="left"/>
      <w:pPr>
        <w:ind w:left="3600" w:hanging="360"/>
      </w:pPr>
    </w:lvl>
    <w:lvl w:ilvl="4" w:tplc="DAEAD2E0">
      <w:start w:val="1"/>
      <w:numFmt w:val="lowerLetter"/>
      <w:lvlText w:val="%5."/>
      <w:lvlJc w:val="left"/>
      <w:pPr>
        <w:ind w:left="4320" w:hanging="360"/>
      </w:pPr>
    </w:lvl>
    <w:lvl w:ilvl="5" w:tplc="74684270">
      <w:start w:val="1"/>
      <w:numFmt w:val="lowerRoman"/>
      <w:lvlText w:val="%6."/>
      <w:lvlJc w:val="right"/>
      <w:pPr>
        <w:ind w:left="5040" w:hanging="180"/>
      </w:pPr>
    </w:lvl>
    <w:lvl w:ilvl="6" w:tplc="43BE295A">
      <w:start w:val="1"/>
      <w:numFmt w:val="decimal"/>
      <w:lvlText w:val="%7."/>
      <w:lvlJc w:val="left"/>
      <w:pPr>
        <w:ind w:left="5760" w:hanging="360"/>
      </w:pPr>
    </w:lvl>
    <w:lvl w:ilvl="7" w:tplc="DAA21FD6">
      <w:start w:val="1"/>
      <w:numFmt w:val="lowerLetter"/>
      <w:lvlText w:val="%8."/>
      <w:lvlJc w:val="left"/>
      <w:pPr>
        <w:ind w:left="6480" w:hanging="360"/>
      </w:pPr>
    </w:lvl>
    <w:lvl w:ilvl="8" w:tplc="98EC19BC">
      <w:start w:val="1"/>
      <w:numFmt w:val="lowerRoman"/>
      <w:lvlText w:val="%9."/>
      <w:lvlJc w:val="right"/>
      <w:pPr>
        <w:ind w:left="7200" w:hanging="180"/>
      </w:pPr>
    </w:lvl>
  </w:abstractNum>
  <w:abstractNum w:abstractNumId="85" w15:restartNumberingAfterBreak="0">
    <w:nsid w:val="7CAF0ACD"/>
    <w:multiLevelType w:val="hybridMultilevel"/>
    <w:tmpl w:val="318297B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6" w15:restartNumberingAfterBreak="0">
    <w:nsid w:val="7E94D585"/>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87" w15:restartNumberingAfterBreak="0">
    <w:nsid w:val="7F9D7A81"/>
    <w:multiLevelType w:val="multilevel"/>
    <w:tmpl w:val="04060023"/>
    <w:styleLink w:val="Artikkeljaotis"/>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16cid:durableId="1291203816">
    <w:abstractNumId w:val="76"/>
  </w:num>
  <w:num w:numId="2" w16cid:durableId="1505169426">
    <w:abstractNumId w:val="15"/>
  </w:num>
  <w:num w:numId="3" w16cid:durableId="1168059226">
    <w:abstractNumId w:val="41"/>
  </w:num>
  <w:num w:numId="4" w16cid:durableId="424307780">
    <w:abstractNumId w:val="22"/>
  </w:num>
  <w:num w:numId="5" w16cid:durableId="1782725854">
    <w:abstractNumId w:val="35"/>
  </w:num>
  <w:num w:numId="6" w16cid:durableId="1501045172">
    <w:abstractNumId w:val="32"/>
  </w:num>
  <w:num w:numId="7" w16cid:durableId="1843734952">
    <w:abstractNumId w:val="55"/>
  </w:num>
  <w:num w:numId="8" w16cid:durableId="1095176545">
    <w:abstractNumId w:val="49"/>
  </w:num>
  <w:num w:numId="9" w16cid:durableId="236594368">
    <w:abstractNumId w:val="16"/>
  </w:num>
  <w:num w:numId="10" w16cid:durableId="448469850">
    <w:abstractNumId w:val="18"/>
  </w:num>
  <w:num w:numId="11" w16cid:durableId="1481117126">
    <w:abstractNumId w:val="27"/>
  </w:num>
  <w:num w:numId="12" w16cid:durableId="1819372577">
    <w:abstractNumId w:val="61"/>
  </w:num>
  <w:num w:numId="13" w16cid:durableId="1683430353">
    <w:abstractNumId w:val="12"/>
  </w:num>
  <w:num w:numId="14" w16cid:durableId="1928004432">
    <w:abstractNumId w:val="57"/>
  </w:num>
  <w:num w:numId="15" w16cid:durableId="1222398197">
    <w:abstractNumId w:val="66"/>
  </w:num>
  <w:num w:numId="16" w16cid:durableId="122844143">
    <w:abstractNumId w:val="48"/>
  </w:num>
  <w:num w:numId="17" w16cid:durableId="854424618">
    <w:abstractNumId w:val="30"/>
  </w:num>
  <w:num w:numId="18" w16cid:durableId="1626110112">
    <w:abstractNumId w:val="50"/>
  </w:num>
  <w:num w:numId="19" w16cid:durableId="694384784">
    <w:abstractNumId w:val="86"/>
  </w:num>
  <w:num w:numId="20" w16cid:durableId="90904309">
    <w:abstractNumId w:val="39"/>
  </w:num>
  <w:num w:numId="21" w16cid:durableId="591013538">
    <w:abstractNumId w:val="78"/>
  </w:num>
  <w:num w:numId="22" w16cid:durableId="612253913">
    <w:abstractNumId w:val="19"/>
  </w:num>
  <w:num w:numId="23" w16cid:durableId="374742688">
    <w:abstractNumId w:val="82"/>
  </w:num>
  <w:num w:numId="24" w16cid:durableId="1770855450">
    <w:abstractNumId w:val="34"/>
  </w:num>
  <w:num w:numId="25" w16cid:durableId="157231576">
    <w:abstractNumId w:val="29"/>
  </w:num>
  <w:num w:numId="26" w16cid:durableId="309360985">
    <w:abstractNumId w:val="33"/>
  </w:num>
  <w:num w:numId="27" w16cid:durableId="1533107462">
    <w:abstractNumId w:val="20"/>
  </w:num>
  <w:num w:numId="28" w16cid:durableId="1554657331">
    <w:abstractNumId w:val="14"/>
  </w:num>
  <w:num w:numId="29" w16cid:durableId="858201245">
    <w:abstractNumId w:val="84"/>
  </w:num>
  <w:num w:numId="30" w16cid:durableId="407075113">
    <w:abstractNumId w:val="23"/>
  </w:num>
  <w:num w:numId="31" w16cid:durableId="1314062981">
    <w:abstractNumId w:val="59"/>
  </w:num>
  <w:num w:numId="32" w16cid:durableId="2092698125">
    <w:abstractNumId w:val="63"/>
  </w:num>
  <w:num w:numId="33" w16cid:durableId="2017883356">
    <w:abstractNumId w:val="64"/>
  </w:num>
  <w:num w:numId="34" w16cid:durableId="1171025623">
    <w:abstractNumId w:val="75"/>
  </w:num>
  <w:num w:numId="35" w16cid:durableId="512576337">
    <w:abstractNumId w:val="45"/>
  </w:num>
  <w:num w:numId="36" w16cid:durableId="1605847248">
    <w:abstractNumId w:val="74"/>
  </w:num>
  <w:num w:numId="37" w16cid:durableId="1861357115">
    <w:abstractNumId w:val="17"/>
  </w:num>
  <w:num w:numId="38" w16cid:durableId="596599519">
    <w:abstractNumId w:val="37"/>
  </w:num>
  <w:num w:numId="39" w16cid:durableId="1293635680">
    <w:abstractNumId w:val="67"/>
  </w:num>
  <w:num w:numId="40" w16cid:durableId="1347244263">
    <w:abstractNumId w:val="28"/>
  </w:num>
  <w:num w:numId="41" w16cid:durableId="1280605446">
    <w:abstractNumId w:val="53"/>
  </w:num>
  <w:num w:numId="42" w16cid:durableId="44067059">
    <w:abstractNumId w:val="71"/>
  </w:num>
  <w:num w:numId="43" w16cid:durableId="1039672060">
    <w:abstractNumId w:val="11"/>
  </w:num>
  <w:num w:numId="44" w16cid:durableId="1130318625">
    <w:abstractNumId w:val="79"/>
  </w:num>
  <w:num w:numId="45" w16cid:durableId="1331986365">
    <w:abstractNumId w:val="80"/>
  </w:num>
  <w:num w:numId="46" w16cid:durableId="635836187">
    <w:abstractNumId w:val="25"/>
  </w:num>
  <w:num w:numId="47" w16cid:durableId="564147112">
    <w:abstractNumId w:val="9"/>
  </w:num>
  <w:num w:numId="48" w16cid:durableId="1312976701">
    <w:abstractNumId w:val="7"/>
  </w:num>
  <w:num w:numId="49" w16cid:durableId="1559778453">
    <w:abstractNumId w:val="6"/>
  </w:num>
  <w:num w:numId="50" w16cid:durableId="408697281">
    <w:abstractNumId w:val="5"/>
  </w:num>
  <w:num w:numId="51" w16cid:durableId="746341526">
    <w:abstractNumId w:val="4"/>
  </w:num>
  <w:num w:numId="52" w16cid:durableId="1129979202">
    <w:abstractNumId w:val="8"/>
  </w:num>
  <w:num w:numId="53" w16cid:durableId="1237008345">
    <w:abstractNumId w:val="3"/>
  </w:num>
  <w:num w:numId="54" w16cid:durableId="1001155519">
    <w:abstractNumId w:val="2"/>
  </w:num>
  <w:num w:numId="55" w16cid:durableId="1711763612">
    <w:abstractNumId w:val="1"/>
  </w:num>
  <w:num w:numId="56" w16cid:durableId="1216283546">
    <w:abstractNumId w:val="0"/>
  </w:num>
  <w:num w:numId="57" w16cid:durableId="982613207">
    <w:abstractNumId w:val="40"/>
  </w:num>
  <w:num w:numId="58" w16cid:durableId="1038699945">
    <w:abstractNumId w:val="24"/>
  </w:num>
  <w:num w:numId="59" w16cid:durableId="1232614370">
    <w:abstractNumId w:val="87"/>
  </w:num>
  <w:num w:numId="60" w16cid:durableId="97796073">
    <w:abstractNumId w:val="13"/>
  </w:num>
  <w:num w:numId="61" w16cid:durableId="531649744">
    <w:abstractNumId w:val="60"/>
  </w:num>
  <w:num w:numId="62" w16cid:durableId="1290284452">
    <w:abstractNumId w:val="43"/>
  </w:num>
  <w:num w:numId="63" w16cid:durableId="1376390302">
    <w:abstractNumId w:val="38"/>
  </w:num>
  <w:num w:numId="64" w16cid:durableId="486938798">
    <w:abstractNumId w:val="36"/>
  </w:num>
  <w:num w:numId="65" w16cid:durableId="1335643083">
    <w:abstractNumId w:val="83"/>
  </w:num>
  <w:num w:numId="66" w16cid:durableId="1020545594">
    <w:abstractNumId w:val="46"/>
  </w:num>
  <w:num w:numId="67" w16cid:durableId="778183613">
    <w:abstractNumId w:val="56"/>
  </w:num>
  <w:num w:numId="68" w16cid:durableId="2115590795">
    <w:abstractNumId w:val="31"/>
  </w:num>
  <w:num w:numId="69" w16cid:durableId="863906839">
    <w:abstractNumId w:val="54"/>
  </w:num>
  <w:num w:numId="70" w16cid:durableId="1797144308">
    <w:abstractNumId w:val="21"/>
  </w:num>
  <w:num w:numId="71" w16cid:durableId="963465302">
    <w:abstractNumId w:val="73"/>
  </w:num>
  <w:num w:numId="72" w16cid:durableId="1250650961">
    <w:abstractNumId w:val="44"/>
  </w:num>
  <w:num w:numId="73" w16cid:durableId="1694456512">
    <w:abstractNumId w:val="52"/>
  </w:num>
  <w:num w:numId="74" w16cid:durableId="357896175">
    <w:abstractNumId w:val="47"/>
  </w:num>
  <w:num w:numId="75" w16cid:durableId="818616936">
    <w:abstractNumId w:val="26"/>
  </w:num>
  <w:num w:numId="76" w16cid:durableId="1347829177">
    <w:abstractNumId w:val="58"/>
  </w:num>
  <w:num w:numId="77" w16cid:durableId="1574242480">
    <w:abstractNumId w:val="72"/>
  </w:num>
  <w:num w:numId="78" w16cid:durableId="1597595198">
    <w:abstractNumId w:val="51"/>
  </w:num>
  <w:num w:numId="79" w16cid:durableId="1335769353">
    <w:abstractNumId w:val="68"/>
  </w:num>
  <w:num w:numId="80" w16cid:durableId="992178549">
    <w:abstractNumId w:val="85"/>
  </w:num>
  <w:num w:numId="81" w16cid:durableId="229778737">
    <w:abstractNumId w:val="81"/>
  </w:num>
  <w:num w:numId="82" w16cid:durableId="1066487279">
    <w:abstractNumId w:val="62"/>
  </w:num>
  <w:num w:numId="83" w16cid:durableId="1493330173">
    <w:abstractNumId w:val="65"/>
  </w:num>
  <w:num w:numId="84" w16cid:durableId="246161570">
    <w:abstractNumId w:val="42"/>
  </w:num>
  <w:num w:numId="85" w16cid:durableId="377166494">
    <w:abstractNumId w:val="70"/>
  </w:num>
  <w:num w:numId="86" w16cid:durableId="42407281">
    <w:abstractNumId w:val="77"/>
  </w:num>
  <w:num w:numId="87" w16cid:durableId="201673972">
    <w:abstractNumId w:val="69"/>
  </w:num>
  <w:numIdMacAtCleanup w:val="2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hideSpellingErrors/>
  <w:hideGrammaticalErrors/>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trackRevisions w:val="false"/>
  <w:defaultTabStop w:val="1304"/>
  <w:autoHyphenation/>
  <w:hyphenationZone w:val="140"/>
  <w:clickAndTypeStyle w:val="Kehatekst"/>
  <w:characterSpacingControl w:val="doNotCompress"/>
  <w:hdrShapeDefaults>
    <o:shapedefaults v:ext="edit" spidmax="4099">
      <o:colormru v:ext="edit" colors="#a1bf36,#d0cfc5"/>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716"/>
    <w:rsid w:val="0000077D"/>
    <w:rsid w:val="00000943"/>
    <w:rsid w:val="0000181D"/>
    <w:rsid w:val="000022D6"/>
    <w:rsid w:val="0000262C"/>
    <w:rsid w:val="00003C3B"/>
    <w:rsid w:val="00003C72"/>
    <w:rsid w:val="0000547F"/>
    <w:rsid w:val="000062EB"/>
    <w:rsid w:val="000068E8"/>
    <w:rsid w:val="00006B4D"/>
    <w:rsid w:val="00006BDB"/>
    <w:rsid w:val="00007F15"/>
    <w:rsid w:val="00013640"/>
    <w:rsid w:val="000136D7"/>
    <w:rsid w:val="00013990"/>
    <w:rsid w:val="00013CDA"/>
    <w:rsid w:val="00013D35"/>
    <w:rsid w:val="00016588"/>
    <w:rsid w:val="00016A88"/>
    <w:rsid w:val="00016B08"/>
    <w:rsid w:val="00016B8F"/>
    <w:rsid w:val="00017F56"/>
    <w:rsid w:val="0002101F"/>
    <w:rsid w:val="000212CF"/>
    <w:rsid w:val="000213F6"/>
    <w:rsid w:val="0002174E"/>
    <w:rsid w:val="00022D72"/>
    <w:rsid w:val="0002384A"/>
    <w:rsid w:val="00024055"/>
    <w:rsid w:val="0002426B"/>
    <w:rsid w:val="00024CAA"/>
    <w:rsid w:val="000253D0"/>
    <w:rsid w:val="000257D3"/>
    <w:rsid w:val="000265A8"/>
    <w:rsid w:val="00026925"/>
    <w:rsid w:val="00030825"/>
    <w:rsid w:val="00031028"/>
    <w:rsid w:val="0003180E"/>
    <w:rsid w:val="000319DF"/>
    <w:rsid w:val="00032406"/>
    <w:rsid w:val="00033644"/>
    <w:rsid w:val="00033AC3"/>
    <w:rsid w:val="00034513"/>
    <w:rsid w:val="00037331"/>
    <w:rsid w:val="00037F68"/>
    <w:rsid w:val="000406DB"/>
    <w:rsid w:val="00040898"/>
    <w:rsid w:val="00040D5C"/>
    <w:rsid w:val="00041FE0"/>
    <w:rsid w:val="0004352A"/>
    <w:rsid w:val="00043556"/>
    <w:rsid w:val="000466C1"/>
    <w:rsid w:val="00047187"/>
    <w:rsid w:val="0004761A"/>
    <w:rsid w:val="00047722"/>
    <w:rsid w:val="00050EAC"/>
    <w:rsid w:val="00053030"/>
    <w:rsid w:val="00053C20"/>
    <w:rsid w:val="000544D8"/>
    <w:rsid w:val="000561E5"/>
    <w:rsid w:val="00060401"/>
    <w:rsid w:val="00060C10"/>
    <w:rsid w:val="00061E9C"/>
    <w:rsid w:val="00062476"/>
    <w:rsid w:val="0006267B"/>
    <w:rsid w:val="00062919"/>
    <w:rsid w:val="00062A14"/>
    <w:rsid w:val="00062AB0"/>
    <w:rsid w:val="00063AFA"/>
    <w:rsid w:val="000640C3"/>
    <w:rsid w:val="00065002"/>
    <w:rsid w:val="00065355"/>
    <w:rsid w:val="00065712"/>
    <w:rsid w:val="000658E2"/>
    <w:rsid w:val="00065C76"/>
    <w:rsid w:val="00065D84"/>
    <w:rsid w:val="00066BF2"/>
    <w:rsid w:val="00067083"/>
    <w:rsid w:val="00067F11"/>
    <w:rsid w:val="000701EF"/>
    <w:rsid w:val="00070315"/>
    <w:rsid w:val="000706B8"/>
    <w:rsid w:val="000706FB"/>
    <w:rsid w:val="00072BEA"/>
    <w:rsid w:val="00072ED8"/>
    <w:rsid w:val="0007312B"/>
    <w:rsid w:val="00073241"/>
    <w:rsid w:val="00073337"/>
    <w:rsid w:val="00073344"/>
    <w:rsid w:val="00073622"/>
    <w:rsid w:val="0007371F"/>
    <w:rsid w:val="0007419A"/>
    <w:rsid w:val="00075D59"/>
    <w:rsid w:val="00075EC2"/>
    <w:rsid w:val="00076640"/>
    <w:rsid w:val="00076A06"/>
    <w:rsid w:val="00076D09"/>
    <w:rsid w:val="00077D0F"/>
    <w:rsid w:val="000809D2"/>
    <w:rsid w:val="00080D36"/>
    <w:rsid w:val="00080DF9"/>
    <w:rsid w:val="00081493"/>
    <w:rsid w:val="000834B3"/>
    <w:rsid w:val="000835F3"/>
    <w:rsid w:val="00084C29"/>
    <w:rsid w:val="00084CA5"/>
    <w:rsid w:val="00084E75"/>
    <w:rsid w:val="00085BFD"/>
    <w:rsid w:val="00086024"/>
    <w:rsid w:val="00087123"/>
    <w:rsid w:val="00087F3B"/>
    <w:rsid w:val="000906C6"/>
    <w:rsid w:val="00091179"/>
    <w:rsid w:val="00091EB0"/>
    <w:rsid w:val="0009361B"/>
    <w:rsid w:val="000937C9"/>
    <w:rsid w:val="00093974"/>
    <w:rsid w:val="00095449"/>
    <w:rsid w:val="00095614"/>
    <w:rsid w:val="00095CA4"/>
    <w:rsid w:val="00095EC9"/>
    <w:rsid w:val="0009651B"/>
    <w:rsid w:val="00096FCA"/>
    <w:rsid w:val="00097340"/>
    <w:rsid w:val="00097A30"/>
    <w:rsid w:val="00097B80"/>
    <w:rsid w:val="00097ECB"/>
    <w:rsid w:val="000A08FC"/>
    <w:rsid w:val="000A0F73"/>
    <w:rsid w:val="000A1872"/>
    <w:rsid w:val="000A21EB"/>
    <w:rsid w:val="000A2AE7"/>
    <w:rsid w:val="000A2E64"/>
    <w:rsid w:val="000A31E6"/>
    <w:rsid w:val="000A57DB"/>
    <w:rsid w:val="000A5D58"/>
    <w:rsid w:val="000A5F40"/>
    <w:rsid w:val="000A603B"/>
    <w:rsid w:val="000A6AAE"/>
    <w:rsid w:val="000A765C"/>
    <w:rsid w:val="000A76BA"/>
    <w:rsid w:val="000B064F"/>
    <w:rsid w:val="000B08A3"/>
    <w:rsid w:val="000B25BC"/>
    <w:rsid w:val="000B2A20"/>
    <w:rsid w:val="000B31DA"/>
    <w:rsid w:val="000B3589"/>
    <w:rsid w:val="000B3683"/>
    <w:rsid w:val="000B382E"/>
    <w:rsid w:val="000B3A9D"/>
    <w:rsid w:val="000B5D5C"/>
    <w:rsid w:val="000B6321"/>
    <w:rsid w:val="000B6352"/>
    <w:rsid w:val="000B66CE"/>
    <w:rsid w:val="000B6AC3"/>
    <w:rsid w:val="000B77AD"/>
    <w:rsid w:val="000B7BA9"/>
    <w:rsid w:val="000B7D57"/>
    <w:rsid w:val="000C0330"/>
    <w:rsid w:val="000C0C56"/>
    <w:rsid w:val="000C0EE5"/>
    <w:rsid w:val="000C1118"/>
    <w:rsid w:val="000C11AA"/>
    <w:rsid w:val="000C2D7A"/>
    <w:rsid w:val="000C33F7"/>
    <w:rsid w:val="000C3996"/>
    <w:rsid w:val="000C4141"/>
    <w:rsid w:val="000C469F"/>
    <w:rsid w:val="000C48F4"/>
    <w:rsid w:val="000C4E22"/>
    <w:rsid w:val="000C5E91"/>
    <w:rsid w:val="000C5F1B"/>
    <w:rsid w:val="000D18E1"/>
    <w:rsid w:val="000D2D39"/>
    <w:rsid w:val="000D3ADA"/>
    <w:rsid w:val="000D4DA6"/>
    <w:rsid w:val="000D50C0"/>
    <w:rsid w:val="000D7362"/>
    <w:rsid w:val="000E116C"/>
    <w:rsid w:val="000E168E"/>
    <w:rsid w:val="000E16D4"/>
    <w:rsid w:val="000E1CCE"/>
    <w:rsid w:val="000E2245"/>
    <w:rsid w:val="000E46D1"/>
    <w:rsid w:val="000E4D21"/>
    <w:rsid w:val="000E4E08"/>
    <w:rsid w:val="000E4F5A"/>
    <w:rsid w:val="000E58D5"/>
    <w:rsid w:val="000E64DE"/>
    <w:rsid w:val="000E6F13"/>
    <w:rsid w:val="000E7B7A"/>
    <w:rsid w:val="000F0377"/>
    <w:rsid w:val="000F05E6"/>
    <w:rsid w:val="000F196B"/>
    <w:rsid w:val="000F2AF5"/>
    <w:rsid w:val="000F3B35"/>
    <w:rsid w:val="000F4E25"/>
    <w:rsid w:val="000F57A6"/>
    <w:rsid w:val="000F6093"/>
    <w:rsid w:val="000F7246"/>
    <w:rsid w:val="000F7A71"/>
    <w:rsid w:val="00100580"/>
    <w:rsid w:val="00100C7D"/>
    <w:rsid w:val="001013B1"/>
    <w:rsid w:val="0010275A"/>
    <w:rsid w:val="001041DC"/>
    <w:rsid w:val="0010569E"/>
    <w:rsid w:val="00105AB7"/>
    <w:rsid w:val="00105C30"/>
    <w:rsid w:val="00106F2C"/>
    <w:rsid w:val="001071FB"/>
    <w:rsid w:val="0011024B"/>
    <w:rsid w:val="00111231"/>
    <w:rsid w:val="001129A3"/>
    <w:rsid w:val="00113483"/>
    <w:rsid w:val="00113C6B"/>
    <w:rsid w:val="001140E7"/>
    <w:rsid w:val="001156A8"/>
    <w:rsid w:val="0011694F"/>
    <w:rsid w:val="00116B4D"/>
    <w:rsid w:val="001205DF"/>
    <w:rsid w:val="00121048"/>
    <w:rsid w:val="00123328"/>
    <w:rsid w:val="001254BE"/>
    <w:rsid w:val="00125F9A"/>
    <w:rsid w:val="00126165"/>
    <w:rsid w:val="001269EE"/>
    <w:rsid w:val="00126A00"/>
    <w:rsid w:val="00126DEB"/>
    <w:rsid w:val="00126F56"/>
    <w:rsid w:val="00130AFE"/>
    <w:rsid w:val="00131810"/>
    <w:rsid w:val="001319D8"/>
    <w:rsid w:val="00132071"/>
    <w:rsid w:val="001321D4"/>
    <w:rsid w:val="001329D1"/>
    <w:rsid w:val="00132B50"/>
    <w:rsid w:val="001362EC"/>
    <w:rsid w:val="00136DDB"/>
    <w:rsid w:val="00137605"/>
    <w:rsid w:val="001378D7"/>
    <w:rsid w:val="00137B23"/>
    <w:rsid w:val="00137B54"/>
    <w:rsid w:val="001423E5"/>
    <w:rsid w:val="00142F57"/>
    <w:rsid w:val="00143956"/>
    <w:rsid w:val="00145182"/>
    <w:rsid w:val="00146BCB"/>
    <w:rsid w:val="001477BF"/>
    <w:rsid w:val="00147843"/>
    <w:rsid w:val="00147C08"/>
    <w:rsid w:val="00150938"/>
    <w:rsid w:val="00150D66"/>
    <w:rsid w:val="00151B7C"/>
    <w:rsid w:val="00152A89"/>
    <w:rsid w:val="00153AE6"/>
    <w:rsid w:val="00154AB5"/>
    <w:rsid w:val="00155B5B"/>
    <w:rsid w:val="001567D0"/>
    <w:rsid w:val="00157548"/>
    <w:rsid w:val="00157BD7"/>
    <w:rsid w:val="00160BF6"/>
    <w:rsid w:val="001617F6"/>
    <w:rsid w:val="00161B9E"/>
    <w:rsid w:val="00162EF4"/>
    <w:rsid w:val="001631A2"/>
    <w:rsid w:val="00163BE0"/>
    <w:rsid w:val="00164D5A"/>
    <w:rsid w:val="00165C92"/>
    <w:rsid w:val="001665DE"/>
    <w:rsid w:val="001666DD"/>
    <w:rsid w:val="00166967"/>
    <w:rsid w:val="00167BA2"/>
    <w:rsid w:val="00174814"/>
    <w:rsid w:val="001752E7"/>
    <w:rsid w:val="00175644"/>
    <w:rsid w:val="001765FA"/>
    <w:rsid w:val="00180C97"/>
    <w:rsid w:val="00181417"/>
    <w:rsid w:val="00181726"/>
    <w:rsid w:val="001817C2"/>
    <w:rsid w:val="00181804"/>
    <w:rsid w:val="00181C75"/>
    <w:rsid w:val="00181F53"/>
    <w:rsid w:val="00182117"/>
    <w:rsid w:val="00183CBB"/>
    <w:rsid w:val="0018417F"/>
    <w:rsid w:val="00184499"/>
    <w:rsid w:val="0018491C"/>
    <w:rsid w:val="00184C56"/>
    <w:rsid w:val="00186C11"/>
    <w:rsid w:val="001870B9"/>
    <w:rsid w:val="0018734A"/>
    <w:rsid w:val="00187587"/>
    <w:rsid w:val="001877AE"/>
    <w:rsid w:val="00187DA0"/>
    <w:rsid w:val="00190C85"/>
    <w:rsid w:val="00190CE0"/>
    <w:rsid w:val="00191C7A"/>
    <w:rsid w:val="00192563"/>
    <w:rsid w:val="00192C6D"/>
    <w:rsid w:val="00192E75"/>
    <w:rsid w:val="00193477"/>
    <w:rsid w:val="0019356E"/>
    <w:rsid w:val="0019537B"/>
    <w:rsid w:val="00195545"/>
    <w:rsid w:val="001963B7"/>
    <w:rsid w:val="00196E05"/>
    <w:rsid w:val="00197920"/>
    <w:rsid w:val="001A07D2"/>
    <w:rsid w:val="001A0FD9"/>
    <w:rsid w:val="001A1733"/>
    <w:rsid w:val="001A278D"/>
    <w:rsid w:val="001A4D24"/>
    <w:rsid w:val="001A5028"/>
    <w:rsid w:val="001A541B"/>
    <w:rsid w:val="001A54BE"/>
    <w:rsid w:val="001A577B"/>
    <w:rsid w:val="001A59DB"/>
    <w:rsid w:val="001A5A0E"/>
    <w:rsid w:val="001A5A9B"/>
    <w:rsid w:val="001A7055"/>
    <w:rsid w:val="001A7A59"/>
    <w:rsid w:val="001B0368"/>
    <w:rsid w:val="001B20AB"/>
    <w:rsid w:val="001B218F"/>
    <w:rsid w:val="001B52D1"/>
    <w:rsid w:val="001B591C"/>
    <w:rsid w:val="001B5991"/>
    <w:rsid w:val="001B5B24"/>
    <w:rsid w:val="001B692D"/>
    <w:rsid w:val="001B71D6"/>
    <w:rsid w:val="001B76F9"/>
    <w:rsid w:val="001B7C9F"/>
    <w:rsid w:val="001C09BC"/>
    <w:rsid w:val="001C1994"/>
    <w:rsid w:val="001C3EAF"/>
    <w:rsid w:val="001C4F61"/>
    <w:rsid w:val="001C5179"/>
    <w:rsid w:val="001C5705"/>
    <w:rsid w:val="001C71F3"/>
    <w:rsid w:val="001C7DB5"/>
    <w:rsid w:val="001D07AE"/>
    <w:rsid w:val="001D1BF9"/>
    <w:rsid w:val="001D1F70"/>
    <w:rsid w:val="001D21B8"/>
    <w:rsid w:val="001D3CEA"/>
    <w:rsid w:val="001D4823"/>
    <w:rsid w:val="001D602C"/>
    <w:rsid w:val="001D6F7B"/>
    <w:rsid w:val="001D6FD1"/>
    <w:rsid w:val="001D7B03"/>
    <w:rsid w:val="001D7BBD"/>
    <w:rsid w:val="001E0958"/>
    <w:rsid w:val="001E199B"/>
    <w:rsid w:val="001E2A29"/>
    <w:rsid w:val="001E3721"/>
    <w:rsid w:val="001E53D8"/>
    <w:rsid w:val="001E71F4"/>
    <w:rsid w:val="001F0E39"/>
    <w:rsid w:val="001F256A"/>
    <w:rsid w:val="001F28E4"/>
    <w:rsid w:val="001F2C57"/>
    <w:rsid w:val="001F4C8E"/>
    <w:rsid w:val="001F4D01"/>
    <w:rsid w:val="001F5024"/>
    <w:rsid w:val="001F520A"/>
    <w:rsid w:val="001F66E2"/>
    <w:rsid w:val="0020116F"/>
    <w:rsid w:val="00201428"/>
    <w:rsid w:val="00201B05"/>
    <w:rsid w:val="00201E5F"/>
    <w:rsid w:val="00203102"/>
    <w:rsid w:val="0020317C"/>
    <w:rsid w:val="0020412A"/>
    <w:rsid w:val="0020429F"/>
    <w:rsid w:val="002045C7"/>
    <w:rsid w:val="0020467E"/>
    <w:rsid w:val="00204A1E"/>
    <w:rsid w:val="00205C0B"/>
    <w:rsid w:val="0021049E"/>
    <w:rsid w:val="0021100A"/>
    <w:rsid w:val="002114E5"/>
    <w:rsid w:val="00212D00"/>
    <w:rsid w:val="00213058"/>
    <w:rsid w:val="00214DE3"/>
    <w:rsid w:val="00214F3F"/>
    <w:rsid w:val="002155DD"/>
    <w:rsid w:val="002160AC"/>
    <w:rsid w:val="00216479"/>
    <w:rsid w:val="002169E9"/>
    <w:rsid w:val="00217FCA"/>
    <w:rsid w:val="00221849"/>
    <w:rsid w:val="00221A4D"/>
    <w:rsid w:val="00221B08"/>
    <w:rsid w:val="00222642"/>
    <w:rsid w:val="00222DF5"/>
    <w:rsid w:val="00223FC0"/>
    <w:rsid w:val="00224154"/>
    <w:rsid w:val="00225ADD"/>
    <w:rsid w:val="00231250"/>
    <w:rsid w:val="00231D07"/>
    <w:rsid w:val="002332C1"/>
    <w:rsid w:val="002333F8"/>
    <w:rsid w:val="00233593"/>
    <w:rsid w:val="00234685"/>
    <w:rsid w:val="00235D34"/>
    <w:rsid w:val="00237227"/>
    <w:rsid w:val="00240408"/>
    <w:rsid w:val="002406C2"/>
    <w:rsid w:val="002415E3"/>
    <w:rsid w:val="00241A02"/>
    <w:rsid w:val="00241F3C"/>
    <w:rsid w:val="00242665"/>
    <w:rsid w:val="00242878"/>
    <w:rsid w:val="002434AC"/>
    <w:rsid w:val="00244669"/>
    <w:rsid w:val="0024478A"/>
    <w:rsid w:val="00244823"/>
    <w:rsid w:val="00244C78"/>
    <w:rsid w:val="00245D22"/>
    <w:rsid w:val="0024761A"/>
    <w:rsid w:val="002479D9"/>
    <w:rsid w:val="00247D16"/>
    <w:rsid w:val="00247E97"/>
    <w:rsid w:val="0025045F"/>
    <w:rsid w:val="002516DF"/>
    <w:rsid w:val="002519AD"/>
    <w:rsid w:val="00252A69"/>
    <w:rsid w:val="00255516"/>
    <w:rsid w:val="00255F32"/>
    <w:rsid w:val="0025647F"/>
    <w:rsid w:val="0025709F"/>
    <w:rsid w:val="0026069C"/>
    <w:rsid w:val="00260B3D"/>
    <w:rsid w:val="00260CC5"/>
    <w:rsid w:val="00261181"/>
    <w:rsid w:val="00261A6C"/>
    <w:rsid w:val="00261E2C"/>
    <w:rsid w:val="002621BB"/>
    <w:rsid w:val="00262440"/>
    <w:rsid w:val="00262538"/>
    <w:rsid w:val="00263031"/>
    <w:rsid w:val="00263CC0"/>
    <w:rsid w:val="0026438D"/>
    <w:rsid w:val="002644B0"/>
    <w:rsid w:val="0026450E"/>
    <w:rsid w:val="0026565D"/>
    <w:rsid w:val="00265CCF"/>
    <w:rsid w:val="00266159"/>
    <w:rsid w:val="00266339"/>
    <w:rsid w:val="00266AC4"/>
    <w:rsid w:val="00266DF6"/>
    <w:rsid w:val="00267431"/>
    <w:rsid w:val="00267B6A"/>
    <w:rsid w:val="00271027"/>
    <w:rsid w:val="00271C08"/>
    <w:rsid w:val="00272567"/>
    <w:rsid w:val="002736F0"/>
    <w:rsid w:val="002742CE"/>
    <w:rsid w:val="0027452F"/>
    <w:rsid w:val="002747BA"/>
    <w:rsid w:val="00275293"/>
    <w:rsid w:val="00276906"/>
    <w:rsid w:val="00276B19"/>
    <w:rsid w:val="00276C2D"/>
    <w:rsid w:val="002774DA"/>
    <w:rsid w:val="002777FF"/>
    <w:rsid w:val="002814AC"/>
    <w:rsid w:val="00281680"/>
    <w:rsid w:val="00284B47"/>
    <w:rsid w:val="002859B5"/>
    <w:rsid w:val="00285F5E"/>
    <w:rsid w:val="00286661"/>
    <w:rsid w:val="00290C1E"/>
    <w:rsid w:val="00290EFF"/>
    <w:rsid w:val="00291221"/>
    <w:rsid w:val="00291226"/>
    <w:rsid w:val="002917F1"/>
    <w:rsid w:val="002920A1"/>
    <w:rsid w:val="002921C5"/>
    <w:rsid w:val="00292B15"/>
    <w:rsid w:val="00292E7E"/>
    <w:rsid w:val="00292FCF"/>
    <w:rsid w:val="00295373"/>
    <w:rsid w:val="00295856"/>
    <w:rsid w:val="00295977"/>
    <w:rsid w:val="00295F01"/>
    <w:rsid w:val="00296198"/>
    <w:rsid w:val="00296442"/>
    <w:rsid w:val="00296D37"/>
    <w:rsid w:val="0029734A"/>
    <w:rsid w:val="00297826"/>
    <w:rsid w:val="00297CD6"/>
    <w:rsid w:val="002A0946"/>
    <w:rsid w:val="002A24D7"/>
    <w:rsid w:val="002A3133"/>
    <w:rsid w:val="002A41BB"/>
    <w:rsid w:val="002A41BC"/>
    <w:rsid w:val="002A54E4"/>
    <w:rsid w:val="002A5989"/>
    <w:rsid w:val="002A5F8B"/>
    <w:rsid w:val="002B016B"/>
    <w:rsid w:val="002B17B5"/>
    <w:rsid w:val="002B1A1D"/>
    <w:rsid w:val="002B1F7D"/>
    <w:rsid w:val="002B34E8"/>
    <w:rsid w:val="002B47BD"/>
    <w:rsid w:val="002B480F"/>
    <w:rsid w:val="002B5398"/>
    <w:rsid w:val="002B5739"/>
    <w:rsid w:val="002B687A"/>
    <w:rsid w:val="002B7641"/>
    <w:rsid w:val="002B7D11"/>
    <w:rsid w:val="002C048A"/>
    <w:rsid w:val="002C290D"/>
    <w:rsid w:val="002C3F69"/>
    <w:rsid w:val="002C4963"/>
    <w:rsid w:val="002C4AE5"/>
    <w:rsid w:val="002C4B3C"/>
    <w:rsid w:val="002C57FB"/>
    <w:rsid w:val="002C70B8"/>
    <w:rsid w:val="002C7F4F"/>
    <w:rsid w:val="002C7FFD"/>
    <w:rsid w:val="002D0000"/>
    <w:rsid w:val="002D03F1"/>
    <w:rsid w:val="002D1613"/>
    <w:rsid w:val="002D3F02"/>
    <w:rsid w:val="002D3FC5"/>
    <w:rsid w:val="002D4619"/>
    <w:rsid w:val="002D4ECB"/>
    <w:rsid w:val="002D58D1"/>
    <w:rsid w:val="002D6269"/>
    <w:rsid w:val="002D6716"/>
    <w:rsid w:val="002D6E8B"/>
    <w:rsid w:val="002D7A33"/>
    <w:rsid w:val="002D7AE4"/>
    <w:rsid w:val="002D7BE6"/>
    <w:rsid w:val="002E038B"/>
    <w:rsid w:val="002E17F2"/>
    <w:rsid w:val="002E20AE"/>
    <w:rsid w:val="002E49DF"/>
    <w:rsid w:val="002E50A0"/>
    <w:rsid w:val="002E50E1"/>
    <w:rsid w:val="002E5104"/>
    <w:rsid w:val="002E534A"/>
    <w:rsid w:val="002E5427"/>
    <w:rsid w:val="002E6DF8"/>
    <w:rsid w:val="002E6EDD"/>
    <w:rsid w:val="002E7D96"/>
    <w:rsid w:val="002F18A5"/>
    <w:rsid w:val="002F2307"/>
    <w:rsid w:val="002F2587"/>
    <w:rsid w:val="002F2D0B"/>
    <w:rsid w:val="002F378E"/>
    <w:rsid w:val="002F3C21"/>
    <w:rsid w:val="002F3CAB"/>
    <w:rsid w:val="002F50DD"/>
    <w:rsid w:val="002F513A"/>
    <w:rsid w:val="002F6037"/>
    <w:rsid w:val="002F61D8"/>
    <w:rsid w:val="002F6456"/>
    <w:rsid w:val="002F656B"/>
    <w:rsid w:val="002F7277"/>
    <w:rsid w:val="00300DF1"/>
    <w:rsid w:val="00300F3D"/>
    <w:rsid w:val="00301AAD"/>
    <w:rsid w:val="00301B5F"/>
    <w:rsid w:val="00304E03"/>
    <w:rsid w:val="0030518B"/>
    <w:rsid w:val="00305476"/>
    <w:rsid w:val="003056C9"/>
    <w:rsid w:val="0030610C"/>
    <w:rsid w:val="00306117"/>
    <w:rsid w:val="00306441"/>
    <w:rsid w:val="00307286"/>
    <w:rsid w:val="00307971"/>
    <w:rsid w:val="00310373"/>
    <w:rsid w:val="00310584"/>
    <w:rsid w:val="00310B98"/>
    <w:rsid w:val="00310BAA"/>
    <w:rsid w:val="00311653"/>
    <w:rsid w:val="00311E4D"/>
    <w:rsid w:val="003123C5"/>
    <w:rsid w:val="00312FDD"/>
    <w:rsid w:val="0031398C"/>
    <w:rsid w:val="00316930"/>
    <w:rsid w:val="00316AF2"/>
    <w:rsid w:val="00316D96"/>
    <w:rsid w:val="0031717B"/>
    <w:rsid w:val="00317741"/>
    <w:rsid w:val="00320110"/>
    <w:rsid w:val="00323332"/>
    <w:rsid w:val="00323476"/>
    <w:rsid w:val="003234CA"/>
    <w:rsid w:val="003238D9"/>
    <w:rsid w:val="0032415E"/>
    <w:rsid w:val="0032581B"/>
    <w:rsid w:val="00325BEE"/>
    <w:rsid w:val="00326174"/>
    <w:rsid w:val="003262DA"/>
    <w:rsid w:val="003265F9"/>
    <w:rsid w:val="00326D70"/>
    <w:rsid w:val="00327B38"/>
    <w:rsid w:val="00330AE2"/>
    <w:rsid w:val="003312B1"/>
    <w:rsid w:val="0033178E"/>
    <w:rsid w:val="00332939"/>
    <w:rsid w:val="00334468"/>
    <w:rsid w:val="0033473F"/>
    <w:rsid w:val="00334B08"/>
    <w:rsid w:val="00334E43"/>
    <w:rsid w:val="00336863"/>
    <w:rsid w:val="00336E91"/>
    <w:rsid w:val="0033781B"/>
    <w:rsid w:val="0034079F"/>
    <w:rsid w:val="003407A8"/>
    <w:rsid w:val="00341317"/>
    <w:rsid w:val="00342399"/>
    <w:rsid w:val="00342948"/>
    <w:rsid w:val="0034358F"/>
    <w:rsid w:val="0034445D"/>
    <w:rsid w:val="00346492"/>
    <w:rsid w:val="00347022"/>
    <w:rsid w:val="00347DD5"/>
    <w:rsid w:val="0035177B"/>
    <w:rsid w:val="00351814"/>
    <w:rsid w:val="00352365"/>
    <w:rsid w:val="00352581"/>
    <w:rsid w:val="00352CB5"/>
    <w:rsid w:val="0035306B"/>
    <w:rsid w:val="003536CF"/>
    <w:rsid w:val="00354020"/>
    <w:rsid w:val="00354C42"/>
    <w:rsid w:val="00354D9B"/>
    <w:rsid w:val="0035620A"/>
    <w:rsid w:val="0035626B"/>
    <w:rsid w:val="003577EB"/>
    <w:rsid w:val="00363632"/>
    <w:rsid w:val="00363797"/>
    <w:rsid w:val="00364147"/>
    <w:rsid w:val="003644BC"/>
    <w:rsid w:val="00365455"/>
    <w:rsid w:val="00365652"/>
    <w:rsid w:val="00365FF4"/>
    <w:rsid w:val="003663F6"/>
    <w:rsid w:val="00367197"/>
    <w:rsid w:val="00367669"/>
    <w:rsid w:val="00367B63"/>
    <w:rsid w:val="00367E40"/>
    <w:rsid w:val="00371004"/>
    <w:rsid w:val="00371136"/>
    <w:rsid w:val="003719ED"/>
    <w:rsid w:val="00372758"/>
    <w:rsid w:val="00372B90"/>
    <w:rsid w:val="00372E4B"/>
    <w:rsid w:val="00376DDA"/>
    <w:rsid w:val="0037792F"/>
    <w:rsid w:val="00380C32"/>
    <w:rsid w:val="00381284"/>
    <w:rsid w:val="0038140F"/>
    <w:rsid w:val="00381A2D"/>
    <w:rsid w:val="00382818"/>
    <w:rsid w:val="00383117"/>
    <w:rsid w:val="0038367D"/>
    <w:rsid w:val="00383B15"/>
    <w:rsid w:val="003845EE"/>
    <w:rsid w:val="00385AA9"/>
    <w:rsid w:val="0038720F"/>
    <w:rsid w:val="00387C28"/>
    <w:rsid w:val="00387EC3"/>
    <w:rsid w:val="003906E9"/>
    <w:rsid w:val="00392398"/>
    <w:rsid w:val="003926AF"/>
    <w:rsid w:val="00392DBF"/>
    <w:rsid w:val="0039340B"/>
    <w:rsid w:val="003935A9"/>
    <w:rsid w:val="00393CC0"/>
    <w:rsid w:val="003944ED"/>
    <w:rsid w:val="0039479F"/>
    <w:rsid w:val="00394AF5"/>
    <w:rsid w:val="0039575D"/>
    <w:rsid w:val="00395947"/>
    <w:rsid w:val="00395FAD"/>
    <w:rsid w:val="003960E9"/>
    <w:rsid w:val="00396A0B"/>
    <w:rsid w:val="003A083F"/>
    <w:rsid w:val="003A18FC"/>
    <w:rsid w:val="003A27BD"/>
    <w:rsid w:val="003A38F8"/>
    <w:rsid w:val="003A4286"/>
    <w:rsid w:val="003A5918"/>
    <w:rsid w:val="003A59DD"/>
    <w:rsid w:val="003A5B2B"/>
    <w:rsid w:val="003A5BEB"/>
    <w:rsid w:val="003A5EDF"/>
    <w:rsid w:val="003A6116"/>
    <w:rsid w:val="003A7B97"/>
    <w:rsid w:val="003B074C"/>
    <w:rsid w:val="003B0DCD"/>
    <w:rsid w:val="003B1AED"/>
    <w:rsid w:val="003B1CA1"/>
    <w:rsid w:val="003B29D1"/>
    <w:rsid w:val="003B491E"/>
    <w:rsid w:val="003B4ADA"/>
    <w:rsid w:val="003B5058"/>
    <w:rsid w:val="003B5E05"/>
    <w:rsid w:val="003B63B5"/>
    <w:rsid w:val="003B6473"/>
    <w:rsid w:val="003B6903"/>
    <w:rsid w:val="003B7551"/>
    <w:rsid w:val="003B7913"/>
    <w:rsid w:val="003B7CD0"/>
    <w:rsid w:val="003C06EE"/>
    <w:rsid w:val="003C09A7"/>
    <w:rsid w:val="003C0E29"/>
    <w:rsid w:val="003C1390"/>
    <w:rsid w:val="003C13BA"/>
    <w:rsid w:val="003C16B5"/>
    <w:rsid w:val="003C1ABB"/>
    <w:rsid w:val="003C22FA"/>
    <w:rsid w:val="003C2837"/>
    <w:rsid w:val="003C349A"/>
    <w:rsid w:val="003C3F25"/>
    <w:rsid w:val="003C5133"/>
    <w:rsid w:val="003C521E"/>
    <w:rsid w:val="003C57F0"/>
    <w:rsid w:val="003C5C62"/>
    <w:rsid w:val="003D00C9"/>
    <w:rsid w:val="003D2C4E"/>
    <w:rsid w:val="003D3B26"/>
    <w:rsid w:val="003D4C11"/>
    <w:rsid w:val="003D5BF0"/>
    <w:rsid w:val="003D6E15"/>
    <w:rsid w:val="003D721D"/>
    <w:rsid w:val="003E06D0"/>
    <w:rsid w:val="003E09FC"/>
    <w:rsid w:val="003E0B88"/>
    <w:rsid w:val="003E1B54"/>
    <w:rsid w:val="003E2136"/>
    <w:rsid w:val="003E50F1"/>
    <w:rsid w:val="003E58B9"/>
    <w:rsid w:val="003E5EEB"/>
    <w:rsid w:val="003E634A"/>
    <w:rsid w:val="003E6DF2"/>
    <w:rsid w:val="003F004C"/>
    <w:rsid w:val="003F0C5F"/>
    <w:rsid w:val="003F1113"/>
    <w:rsid w:val="003F3463"/>
    <w:rsid w:val="003F3DA5"/>
    <w:rsid w:val="003F4956"/>
    <w:rsid w:val="003F590E"/>
    <w:rsid w:val="003F5DC2"/>
    <w:rsid w:val="003F6107"/>
    <w:rsid w:val="003F72A3"/>
    <w:rsid w:val="003F7F21"/>
    <w:rsid w:val="00400A94"/>
    <w:rsid w:val="00400D08"/>
    <w:rsid w:val="00401292"/>
    <w:rsid w:val="00401E2E"/>
    <w:rsid w:val="004022C0"/>
    <w:rsid w:val="00402ADF"/>
    <w:rsid w:val="00402DB9"/>
    <w:rsid w:val="00403006"/>
    <w:rsid w:val="004032DB"/>
    <w:rsid w:val="00404603"/>
    <w:rsid w:val="00405525"/>
    <w:rsid w:val="0040738E"/>
    <w:rsid w:val="0041012B"/>
    <w:rsid w:val="00411093"/>
    <w:rsid w:val="004120B9"/>
    <w:rsid w:val="00412D5B"/>
    <w:rsid w:val="00412F36"/>
    <w:rsid w:val="0041435B"/>
    <w:rsid w:val="00415B42"/>
    <w:rsid w:val="004163F8"/>
    <w:rsid w:val="0041683C"/>
    <w:rsid w:val="0041692C"/>
    <w:rsid w:val="004174D2"/>
    <w:rsid w:val="0042010D"/>
    <w:rsid w:val="00421DD2"/>
    <w:rsid w:val="00422BC0"/>
    <w:rsid w:val="004237A7"/>
    <w:rsid w:val="004241AA"/>
    <w:rsid w:val="00424671"/>
    <w:rsid w:val="00424C4A"/>
    <w:rsid w:val="004260B3"/>
    <w:rsid w:val="004265E4"/>
    <w:rsid w:val="004271B8"/>
    <w:rsid w:val="00427FDC"/>
    <w:rsid w:val="00427FE2"/>
    <w:rsid w:val="004301C1"/>
    <w:rsid w:val="0043084A"/>
    <w:rsid w:val="00430CBC"/>
    <w:rsid w:val="00431AC5"/>
    <w:rsid w:val="00432821"/>
    <w:rsid w:val="004329C7"/>
    <w:rsid w:val="00432D39"/>
    <w:rsid w:val="00433211"/>
    <w:rsid w:val="00433522"/>
    <w:rsid w:val="00433983"/>
    <w:rsid w:val="0043402B"/>
    <w:rsid w:val="00435599"/>
    <w:rsid w:val="00435917"/>
    <w:rsid w:val="00435C5B"/>
    <w:rsid w:val="00435D27"/>
    <w:rsid w:val="004361C9"/>
    <w:rsid w:val="00436FAF"/>
    <w:rsid w:val="0043738E"/>
    <w:rsid w:val="00437A34"/>
    <w:rsid w:val="00441B50"/>
    <w:rsid w:val="0044232D"/>
    <w:rsid w:val="004441BF"/>
    <w:rsid w:val="00444497"/>
    <w:rsid w:val="0044511E"/>
    <w:rsid w:val="004451C6"/>
    <w:rsid w:val="00445A37"/>
    <w:rsid w:val="00445C4E"/>
    <w:rsid w:val="00447936"/>
    <w:rsid w:val="00450B14"/>
    <w:rsid w:val="00450EE2"/>
    <w:rsid w:val="00451B26"/>
    <w:rsid w:val="00453712"/>
    <w:rsid w:val="00454946"/>
    <w:rsid w:val="0045527C"/>
    <w:rsid w:val="00455977"/>
    <w:rsid w:val="00455CAA"/>
    <w:rsid w:val="0045613F"/>
    <w:rsid w:val="004563DF"/>
    <w:rsid w:val="00456505"/>
    <w:rsid w:val="00456BEC"/>
    <w:rsid w:val="00456E35"/>
    <w:rsid w:val="0045748B"/>
    <w:rsid w:val="00457A0C"/>
    <w:rsid w:val="00457E5D"/>
    <w:rsid w:val="0046059F"/>
    <w:rsid w:val="00460771"/>
    <w:rsid w:val="00460981"/>
    <w:rsid w:val="004620AA"/>
    <w:rsid w:val="004624BF"/>
    <w:rsid w:val="004650FE"/>
    <w:rsid w:val="0046622D"/>
    <w:rsid w:val="004663AD"/>
    <w:rsid w:val="004665E5"/>
    <w:rsid w:val="00466ABD"/>
    <w:rsid w:val="00466DA5"/>
    <w:rsid w:val="00470D97"/>
    <w:rsid w:val="0047266A"/>
    <w:rsid w:val="00473360"/>
    <w:rsid w:val="004744BC"/>
    <w:rsid w:val="00475364"/>
    <w:rsid w:val="00476541"/>
    <w:rsid w:val="00477699"/>
    <w:rsid w:val="0047772E"/>
    <w:rsid w:val="0048019E"/>
    <w:rsid w:val="0048086E"/>
    <w:rsid w:val="00481369"/>
    <w:rsid w:val="00481697"/>
    <w:rsid w:val="004824C1"/>
    <w:rsid w:val="00482668"/>
    <w:rsid w:val="00483E65"/>
    <w:rsid w:val="004843DC"/>
    <w:rsid w:val="00484A78"/>
    <w:rsid w:val="00484E7A"/>
    <w:rsid w:val="00486876"/>
    <w:rsid w:val="00486C89"/>
    <w:rsid w:val="00486D17"/>
    <w:rsid w:val="004871F3"/>
    <w:rsid w:val="0048746C"/>
    <w:rsid w:val="00487505"/>
    <w:rsid w:val="004918CF"/>
    <w:rsid w:val="004929D3"/>
    <w:rsid w:val="00492ACE"/>
    <w:rsid w:val="00494E79"/>
    <w:rsid w:val="004A0342"/>
    <w:rsid w:val="004A11D9"/>
    <w:rsid w:val="004A1A56"/>
    <w:rsid w:val="004A1C59"/>
    <w:rsid w:val="004A2259"/>
    <w:rsid w:val="004A3C88"/>
    <w:rsid w:val="004A3FE8"/>
    <w:rsid w:val="004A4877"/>
    <w:rsid w:val="004A4A44"/>
    <w:rsid w:val="004A5E2E"/>
    <w:rsid w:val="004A6520"/>
    <w:rsid w:val="004A689D"/>
    <w:rsid w:val="004A711C"/>
    <w:rsid w:val="004B00FF"/>
    <w:rsid w:val="004B08CE"/>
    <w:rsid w:val="004B091E"/>
    <w:rsid w:val="004B0BA2"/>
    <w:rsid w:val="004B0D7E"/>
    <w:rsid w:val="004B230E"/>
    <w:rsid w:val="004B2EB4"/>
    <w:rsid w:val="004B5E86"/>
    <w:rsid w:val="004B6199"/>
    <w:rsid w:val="004B7496"/>
    <w:rsid w:val="004B75F4"/>
    <w:rsid w:val="004B7A59"/>
    <w:rsid w:val="004B7F2B"/>
    <w:rsid w:val="004B7FD4"/>
    <w:rsid w:val="004C02AC"/>
    <w:rsid w:val="004C1B32"/>
    <w:rsid w:val="004C1FE1"/>
    <w:rsid w:val="004C25DF"/>
    <w:rsid w:val="004C33B8"/>
    <w:rsid w:val="004D003E"/>
    <w:rsid w:val="004D112C"/>
    <w:rsid w:val="004D112E"/>
    <w:rsid w:val="004D2063"/>
    <w:rsid w:val="004D20DB"/>
    <w:rsid w:val="004D20E6"/>
    <w:rsid w:val="004D405D"/>
    <w:rsid w:val="004D46B9"/>
    <w:rsid w:val="004D47C5"/>
    <w:rsid w:val="004D52F1"/>
    <w:rsid w:val="004D54F4"/>
    <w:rsid w:val="004D5B79"/>
    <w:rsid w:val="004D6121"/>
    <w:rsid w:val="004D6597"/>
    <w:rsid w:val="004D6F49"/>
    <w:rsid w:val="004D74A2"/>
    <w:rsid w:val="004E2108"/>
    <w:rsid w:val="004E325E"/>
    <w:rsid w:val="004E33F0"/>
    <w:rsid w:val="004E34D6"/>
    <w:rsid w:val="004E38E3"/>
    <w:rsid w:val="004E3BF5"/>
    <w:rsid w:val="004E4306"/>
    <w:rsid w:val="004E4457"/>
    <w:rsid w:val="004E465D"/>
    <w:rsid w:val="004E4E35"/>
    <w:rsid w:val="004E504B"/>
    <w:rsid w:val="004E5E95"/>
    <w:rsid w:val="004E6A4B"/>
    <w:rsid w:val="004E6BA8"/>
    <w:rsid w:val="004E6BD7"/>
    <w:rsid w:val="004F1759"/>
    <w:rsid w:val="004F2C13"/>
    <w:rsid w:val="004F3FE6"/>
    <w:rsid w:val="004F7030"/>
    <w:rsid w:val="004F740E"/>
    <w:rsid w:val="004F7923"/>
    <w:rsid w:val="00500003"/>
    <w:rsid w:val="00500536"/>
    <w:rsid w:val="00500DAD"/>
    <w:rsid w:val="005013FB"/>
    <w:rsid w:val="00502A99"/>
    <w:rsid w:val="005036D9"/>
    <w:rsid w:val="005043F4"/>
    <w:rsid w:val="00504963"/>
    <w:rsid w:val="0050701B"/>
    <w:rsid w:val="00510135"/>
    <w:rsid w:val="00510A4B"/>
    <w:rsid w:val="00510EDB"/>
    <w:rsid w:val="00511703"/>
    <w:rsid w:val="00511E5E"/>
    <w:rsid w:val="005125FF"/>
    <w:rsid w:val="00512C82"/>
    <w:rsid w:val="00512EF7"/>
    <w:rsid w:val="005139E5"/>
    <w:rsid w:val="00513B28"/>
    <w:rsid w:val="0051598E"/>
    <w:rsid w:val="0052002F"/>
    <w:rsid w:val="0052035C"/>
    <w:rsid w:val="00522007"/>
    <w:rsid w:val="005220A5"/>
    <w:rsid w:val="005221F6"/>
    <w:rsid w:val="00522A9D"/>
    <w:rsid w:val="005245BD"/>
    <w:rsid w:val="00526472"/>
    <w:rsid w:val="00526EB4"/>
    <w:rsid w:val="00527253"/>
    <w:rsid w:val="00527B16"/>
    <w:rsid w:val="00527CFA"/>
    <w:rsid w:val="00530075"/>
    <w:rsid w:val="00531011"/>
    <w:rsid w:val="0053164B"/>
    <w:rsid w:val="00532714"/>
    <w:rsid w:val="0053322F"/>
    <w:rsid w:val="00534C09"/>
    <w:rsid w:val="00534E51"/>
    <w:rsid w:val="00540374"/>
    <w:rsid w:val="00541175"/>
    <w:rsid w:val="005420B4"/>
    <w:rsid w:val="0054279B"/>
    <w:rsid w:val="00542A9A"/>
    <w:rsid w:val="00542FDF"/>
    <w:rsid w:val="005438A2"/>
    <w:rsid w:val="00543D24"/>
    <w:rsid w:val="00545CEE"/>
    <w:rsid w:val="00547696"/>
    <w:rsid w:val="00547A3F"/>
    <w:rsid w:val="005500EC"/>
    <w:rsid w:val="00550E27"/>
    <w:rsid w:val="005516F9"/>
    <w:rsid w:val="00551825"/>
    <w:rsid w:val="00551A48"/>
    <w:rsid w:val="0055289D"/>
    <w:rsid w:val="00552D61"/>
    <w:rsid w:val="00553930"/>
    <w:rsid w:val="00555745"/>
    <w:rsid w:val="00561779"/>
    <w:rsid w:val="005646A7"/>
    <w:rsid w:val="00566FFB"/>
    <w:rsid w:val="005675A7"/>
    <w:rsid w:val="005675DB"/>
    <w:rsid w:val="00570922"/>
    <w:rsid w:val="00570E8B"/>
    <w:rsid w:val="00571733"/>
    <w:rsid w:val="00571CC2"/>
    <w:rsid w:val="0057293B"/>
    <w:rsid w:val="00572F5D"/>
    <w:rsid w:val="0057330A"/>
    <w:rsid w:val="00573E4A"/>
    <w:rsid w:val="0057471A"/>
    <w:rsid w:val="00575CC7"/>
    <w:rsid w:val="00575FC6"/>
    <w:rsid w:val="00576323"/>
    <w:rsid w:val="00576A13"/>
    <w:rsid w:val="005774BD"/>
    <w:rsid w:val="005776C4"/>
    <w:rsid w:val="005813B6"/>
    <w:rsid w:val="00581577"/>
    <w:rsid w:val="00583236"/>
    <w:rsid w:val="005835B0"/>
    <w:rsid w:val="0058444C"/>
    <w:rsid w:val="005846D0"/>
    <w:rsid w:val="0058552B"/>
    <w:rsid w:val="005859A2"/>
    <w:rsid w:val="005859E5"/>
    <w:rsid w:val="00585B98"/>
    <w:rsid w:val="00585D98"/>
    <w:rsid w:val="00586703"/>
    <w:rsid w:val="0059016A"/>
    <w:rsid w:val="00591C68"/>
    <w:rsid w:val="00591DFC"/>
    <w:rsid w:val="0059328F"/>
    <w:rsid w:val="00593A9B"/>
    <w:rsid w:val="00593AF5"/>
    <w:rsid w:val="00593C60"/>
    <w:rsid w:val="00595C09"/>
    <w:rsid w:val="005960EF"/>
    <w:rsid w:val="005963BA"/>
    <w:rsid w:val="0059665F"/>
    <w:rsid w:val="00596B4E"/>
    <w:rsid w:val="00596CE1"/>
    <w:rsid w:val="005A04DD"/>
    <w:rsid w:val="005A0B8C"/>
    <w:rsid w:val="005A0CF4"/>
    <w:rsid w:val="005A1F90"/>
    <w:rsid w:val="005A3D94"/>
    <w:rsid w:val="005A4E44"/>
    <w:rsid w:val="005A4EAE"/>
    <w:rsid w:val="005A4F56"/>
    <w:rsid w:val="005A5AFB"/>
    <w:rsid w:val="005A5FB9"/>
    <w:rsid w:val="005A6CD7"/>
    <w:rsid w:val="005A75A7"/>
    <w:rsid w:val="005A7A40"/>
    <w:rsid w:val="005A7DDE"/>
    <w:rsid w:val="005B11E6"/>
    <w:rsid w:val="005B18E8"/>
    <w:rsid w:val="005B43D0"/>
    <w:rsid w:val="005B5535"/>
    <w:rsid w:val="005B7C10"/>
    <w:rsid w:val="005C1463"/>
    <w:rsid w:val="005C2709"/>
    <w:rsid w:val="005C2D89"/>
    <w:rsid w:val="005C427B"/>
    <w:rsid w:val="005C4EE8"/>
    <w:rsid w:val="005C7249"/>
    <w:rsid w:val="005D0C19"/>
    <w:rsid w:val="005D152F"/>
    <w:rsid w:val="005D2B4F"/>
    <w:rsid w:val="005D4B6E"/>
    <w:rsid w:val="005D4E39"/>
    <w:rsid w:val="005D4FFF"/>
    <w:rsid w:val="005D6078"/>
    <w:rsid w:val="005D71A2"/>
    <w:rsid w:val="005E01A6"/>
    <w:rsid w:val="005E0324"/>
    <w:rsid w:val="005E0394"/>
    <w:rsid w:val="005E0882"/>
    <w:rsid w:val="005E1248"/>
    <w:rsid w:val="005E1D1A"/>
    <w:rsid w:val="005E1FCC"/>
    <w:rsid w:val="005E2ED8"/>
    <w:rsid w:val="005E3A48"/>
    <w:rsid w:val="005E4F46"/>
    <w:rsid w:val="005E524B"/>
    <w:rsid w:val="005E57B0"/>
    <w:rsid w:val="005E6310"/>
    <w:rsid w:val="005E6357"/>
    <w:rsid w:val="005E6775"/>
    <w:rsid w:val="005E68D0"/>
    <w:rsid w:val="005E691C"/>
    <w:rsid w:val="005E697A"/>
    <w:rsid w:val="005E6D4A"/>
    <w:rsid w:val="005E7827"/>
    <w:rsid w:val="005E7876"/>
    <w:rsid w:val="005E78B3"/>
    <w:rsid w:val="005F1837"/>
    <w:rsid w:val="005F21F6"/>
    <w:rsid w:val="005F234A"/>
    <w:rsid w:val="005F2A5B"/>
    <w:rsid w:val="005F323E"/>
    <w:rsid w:val="005F40B7"/>
    <w:rsid w:val="005F4C4A"/>
    <w:rsid w:val="005F4E2F"/>
    <w:rsid w:val="005F6268"/>
    <w:rsid w:val="005F7B96"/>
    <w:rsid w:val="005F7CFF"/>
    <w:rsid w:val="00600508"/>
    <w:rsid w:val="00601569"/>
    <w:rsid w:val="006025AA"/>
    <w:rsid w:val="00602F16"/>
    <w:rsid w:val="0060316A"/>
    <w:rsid w:val="006040C7"/>
    <w:rsid w:val="006042B0"/>
    <w:rsid w:val="00604688"/>
    <w:rsid w:val="006048F3"/>
    <w:rsid w:val="00604FEA"/>
    <w:rsid w:val="00605AE9"/>
    <w:rsid w:val="0060654A"/>
    <w:rsid w:val="00611B84"/>
    <w:rsid w:val="00611F2C"/>
    <w:rsid w:val="00613643"/>
    <w:rsid w:val="00615CC4"/>
    <w:rsid w:val="00615E08"/>
    <w:rsid w:val="006163D3"/>
    <w:rsid w:val="00616E1F"/>
    <w:rsid w:val="00620E79"/>
    <w:rsid w:val="006216D4"/>
    <w:rsid w:val="00621FA1"/>
    <w:rsid w:val="0062267A"/>
    <w:rsid w:val="0062394D"/>
    <w:rsid w:val="00623A15"/>
    <w:rsid w:val="00623D3A"/>
    <w:rsid w:val="0062461F"/>
    <w:rsid w:val="00625713"/>
    <w:rsid w:val="00626063"/>
    <w:rsid w:val="006308C4"/>
    <w:rsid w:val="00632651"/>
    <w:rsid w:val="00632E37"/>
    <w:rsid w:val="00635B5F"/>
    <w:rsid w:val="00636386"/>
    <w:rsid w:val="00636F81"/>
    <w:rsid w:val="0063737F"/>
    <w:rsid w:val="00637A6A"/>
    <w:rsid w:val="00640ED9"/>
    <w:rsid w:val="00641373"/>
    <w:rsid w:val="00641D22"/>
    <w:rsid w:val="0064250E"/>
    <w:rsid w:val="00642851"/>
    <w:rsid w:val="006431A8"/>
    <w:rsid w:val="00643AF0"/>
    <w:rsid w:val="00643B93"/>
    <w:rsid w:val="00643BB3"/>
    <w:rsid w:val="006442A5"/>
    <w:rsid w:val="0064433D"/>
    <w:rsid w:val="006457F4"/>
    <w:rsid w:val="00646BC4"/>
    <w:rsid w:val="00647645"/>
    <w:rsid w:val="00650675"/>
    <w:rsid w:val="00650B3B"/>
    <w:rsid w:val="00651038"/>
    <w:rsid w:val="006513FC"/>
    <w:rsid w:val="006522A9"/>
    <w:rsid w:val="00652580"/>
    <w:rsid w:val="00652EB8"/>
    <w:rsid w:val="006543DB"/>
    <w:rsid w:val="00655F36"/>
    <w:rsid w:val="00655F5B"/>
    <w:rsid w:val="00656153"/>
    <w:rsid w:val="00657E7C"/>
    <w:rsid w:val="00660758"/>
    <w:rsid w:val="00666242"/>
    <w:rsid w:val="006705D8"/>
    <w:rsid w:val="00670F17"/>
    <w:rsid w:val="006716D1"/>
    <w:rsid w:val="0067174B"/>
    <w:rsid w:val="006723D2"/>
    <w:rsid w:val="006725C6"/>
    <w:rsid w:val="00676C3C"/>
    <w:rsid w:val="006776E4"/>
    <w:rsid w:val="0068085F"/>
    <w:rsid w:val="00681280"/>
    <w:rsid w:val="00681BFE"/>
    <w:rsid w:val="00682B3C"/>
    <w:rsid w:val="006838F5"/>
    <w:rsid w:val="006845D9"/>
    <w:rsid w:val="00684D10"/>
    <w:rsid w:val="00685492"/>
    <w:rsid w:val="00685CF1"/>
    <w:rsid w:val="0068617C"/>
    <w:rsid w:val="00686252"/>
    <w:rsid w:val="00686BCC"/>
    <w:rsid w:val="00686D6F"/>
    <w:rsid w:val="006872B7"/>
    <w:rsid w:val="00687E61"/>
    <w:rsid w:val="0069038E"/>
    <w:rsid w:val="00692088"/>
    <w:rsid w:val="006941B1"/>
    <w:rsid w:val="0069441C"/>
    <w:rsid w:val="0069541B"/>
    <w:rsid w:val="006955FD"/>
    <w:rsid w:val="00695DD4"/>
    <w:rsid w:val="00696B8F"/>
    <w:rsid w:val="00697B20"/>
    <w:rsid w:val="006A0173"/>
    <w:rsid w:val="006A03EA"/>
    <w:rsid w:val="006A1588"/>
    <w:rsid w:val="006A17A0"/>
    <w:rsid w:val="006A2EA3"/>
    <w:rsid w:val="006A3917"/>
    <w:rsid w:val="006A3F4B"/>
    <w:rsid w:val="006A4A73"/>
    <w:rsid w:val="006A5151"/>
    <w:rsid w:val="006A63F5"/>
    <w:rsid w:val="006A76AD"/>
    <w:rsid w:val="006B015F"/>
    <w:rsid w:val="006B045C"/>
    <w:rsid w:val="006B053B"/>
    <w:rsid w:val="006B0F00"/>
    <w:rsid w:val="006B126A"/>
    <w:rsid w:val="006B2675"/>
    <w:rsid w:val="006B27C3"/>
    <w:rsid w:val="006B2B3B"/>
    <w:rsid w:val="006B4D80"/>
    <w:rsid w:val="006B5218"/>
    <w:rsid w:val="006B5B56"/>
    <w:rsid w:val="006B6D19"/>
    <w:rsid w:val="006B760C"/>
    <w:rsid w:val="006B7969"/>
    <w:rsid w:val="006C04AE"/>
    <w:rsid w:val="006C0C1B"/>
    <w:rsid w:val="006C151B"/>
    <w:rsid w:val="006C1E3D"/>
    <w:rsid w:val="006C1FF5"/>
    <w:rsid w:val="006C2BD2"/>
    <w:rsid w:val="006C2DA6"/>
    <w:rsid w:val="006C379A"/>
    <w:rsid w:val="006C477E"/>
    <w:rsid w:val="006C629A"/>
    <w:rsid w:val="006D030B"/>
    <w:rsid w:val="006D0D54"/>
    <w:rsid w:val="006D15AF"/>
    <w:rsid w:val="006D2AC0"/>
    <w:rsid w:val="006D2E47"/>
    <w:rsid w:val="006D57D5"/>
    <w:rsid w:val="006D6D68"/>
    <w:rsid w:val="006D71EB"/>
    <w:rsid w:val="006E021A"/>
    <w:rsid w:val="006E24E2"/>
    <w:rsid w:val="006E2E31"/>
    <w:rsid w:val="006E37C6"/>
    <w:rsid w:val="006E39C2"/>
    <w:rsid w:val="006E4158"/>
    <w:rsid w:val="006E4189"/>
    <w:rsid w:val="006E4892"/>
    <w:rsid w:val="006E64E7"/>
    <w:rsid w:val="006E740F"/>
    <w:rsid w:val="006E7B2A"/>
    <w:rsid w:val="006E7DAA"/>
    <w:rsid w:val="006F5921"/>
    <w:rsid w:val="007013FA"/>
    <w:rsid w:val="00701DF6"/>
    <w:rsid w:val="0070302C"/>
    <w:rsid w:val="00704170"/>
    <w:rsid w:val="00705E76"/>
    <w:rsid w:val="00705F61"/>
    <w:rsid w:val="007074ED"/>
    <w:rsid w:val="00710021"/>
    <w:rsid w:val="00710BE8"/>
    <w:rsid w:val="00711F2E"/>
    <w:rsid w:val="00711F5B"/>
    <w:rsid w:val="00712A88"/>
    <w:rsid w:val="00712CB7"/>
    <w:rsid w:val="00713231"/>
    <w:rsid w:val="00713932"/>
    <w:rsid w:val="007139BE"/>
    <w:rsid w:val="00713B42"/>
    <w:rsid w:val="00721B4E"/>
    <w:rsid w:val="00721F26"/>
    <w:rsid w:val="00722612"/>
    <w:rsid w:val="00722EE7"/>
    <w:rsid w:val="0072399C"/>
    <w:rsid w:val="00723B6E"/>
    <w:rsid w:val="00724944"/>
    <w:rsid w:val="00724E55"/>
    <w:rsid w:val="0072537C"/>
    <w:rsid w:val="00725BEA"/>
    <w:rsid w:val="00725FB0"/>
    <w:rsid w:val="007272EB"/>
    <w:rsid w:val="00727982"/>
    <w:rsid w:val="0073033A"/>
    <w:rsid w:val="00730960"/>
    <w:rsid w:val="00730CD3"/>
    <w:rsid w:val="007340D2"/>
    <w:rsid w:val="00734664"/>
    <w:rsid w:val="00734966"/>
    <w:rsid w:val="00734C2A"/>
    <w:rsid w:val="00734D64"/>
    <w:rsid w:val="0074180B"/>
    <w:rsid w:val="00741C5B"/>
    <w:rsid w:val="00741E56"/>
    <w:rsid w:val="00742966"/>
    <w:rsid w:val="007432BB"/>
    <w:rsid w:val="00744ECF"/>
    <w:rsid w:val="00745A1D"/>
    <w:rsid w:val="007472AB"/>
    <w:rsid w:val="00747B88"/>
    <w:rsid w:val="007500DF"/>
    <w:rsid w:val="0075069D"/>
    <w:rsid w:val="0075151E"/>
    <w:rsid w:val="007521BC"/>
    <w:rsid w:val="00752883"/>
    <w:rsid w:val="00753712"/>
    <w:rsid w:val="00753BA7"/>
    <w:rsid w:val="007544A6"/>
    <w:rsid w:val="00755668"/>
    <w:rsid w:val="0075769F"/>
    <w:rsid w:val="00760AB8"/>
    <w:rsid w:val="007616B8"/>
    <w:rsid w:val="007629B7"/>
    <w:rsid w:val="00762B58"/>
    <w:rsid w:val="0076350C"/>
    <w:rsid w:val="00763939"/>
    <w:rsid w:val="00763C79"/>
    <w:rsid w:val="00765B92"/>
    <w:rsid w:val="007675D3"/>
    <w:rsid w:val="00767D3B"/>
    <w:rsid w:val="0077088A"/>
    <w:rsid w:val="007739BB"/>
    <w:rsid w:val="00774C89"/>
    <w:rsid w:val="0077518F"/>
    <w:rsid w:val="007763D9"/>
    <w:rsid w:val="00776527"/>
    <w:rsid w:val="007772DE"/>
    <w:rsid w:val="00777755"/>
    <w:rsid w:val="0077789E"/>
    <w:rsid w:val="00780A9D"/>
    <w:rsid w:val="00782382"/>
    <w:rsid w:val="00782550"/>
    <w:rsid w:val="00782F15"/>
    <w:rsid w:val="00783088"/>
    <w:rsid w:val="007842BC"/>
    <w:rsid w:val="007851DB"/>
    <w:rsid w:val="00785798"/>
    <w:rsid w:val="00786143"/>
    <w:rsid w:val="007867E2"/>
    <w:rsid w:val="00786D07"/>
    <w:rsid w:val="00786F2B"/>
    <w:rsid w:val="0079024A"/>
    <w:rsid w:val="00790ADE"/>
    <w:rsid w:val="007915FE"/>
    <w:rsid w:val="007935CD"/>
    <w:rsid w:val="00794640"/>
    <w:rsid w:val="007952B6"/>
    <w:rsid w:val="0079543A"/>
    <w:rsid w:val="007957B1"/>
    <w:rsid w:val="00797573"/>
    <w:rsid w:val="007A0C87"/>
    <w:rsid w:val="007A156B"/>
    <w:rsid w:val="007A1D48"/>
    <w:rsid w:val="007A3505"/>
    <w:rsid w:val="007A355D"/>
    <w:rsid w:val="007A3B62"/>
    <w:rsid w:val="007A3C2B"/>
    <w:rsid w:val="007A4549"/>
    <w:rsid w:val="007A4582"/>
    <w:rsid w:val="007A74D3"/>
    <w:rsid w:val="007B0A60"/>
    <w:rsid w:val="007B0C7F"/>
    <w:rsid w:val="007B1D6F"/>
    <w:rsid w:val="007B1E36"/>
    <w:rsid w:val="007B5AC5"/>
    <w:rsid w:val="007B70EF"/>
    <w:rsid w:val="007B7AD2"/>
    <w:rsid w:val="007C0AAE"/>
    <w:rsid w:val="007C0E62"/>
    <w:rsid w:val="007C190A"/>
    <w:rsid w:val="007C2454"/>
    <w:rsid w:val="007C2C91"/>
    <w:rsid w:val="007C37D5"/>
    <w:rsid w:val="007C4F58"/>
    <w:rsid w:val="007C6528"/>
    <w:rsid w:val="007D02C7"/>
    <w:rsid w:val="007D080E"/>
    <w:rsid w:val="007D2F21"/>
    <w:rsid w:val="007D3AE9"/>
    <w:rsid w:val="007D4DCD"/>
    <w:rsid w:val="007D5A2F"/>
    <w:rsid w:val="007D5A74"/>
    <w:rsid w:val="007D5D7E"/>
    <w:rsid w:val="007D69B0"/>
    <w:rsid w:val="007D6C72"/>
    <w:rsid w:val="007E169B"/>
    <w:rsid w:val="007E1991"/>
    <w:rsid w:val="007E3AE3"/>
    <w:rsid w:val="007E3D2A"/>
    <w:rsid w:val="007E46F8"/>
    <w:rsid w:val="007E4B1E"/>
    <w:rsid w:val="007E4C86"/>
    <w:rsid w:val="007E561B"/>
    <w:rsid w:val="007E5670"/>
    <w:rsid w:val="007E7237"/>
    <w:rsid w:val="007F117C"/>
    <w:rsid w:val="007F18EB"/>
    <w:rsid w:val="007F28A3"/>
    <w:rsid w:val="007F309C"/>
    <w:rsid w:val="007F3FE0"/>
    <w:rsid w:val="007F4CCD"/>
    <w:rsid w:val="007F5FE9"/>
    <w:rsid w:val="007F650B"/>
    <w:rsid w:val="007F6DC7"/>
    <w:rsid w:val="008003AD"/>
    <w:rsid w:val="008003C8"/>
    <w:rsid w:val="00800675"/>
    <w:rsid w:val="00802226"/>
    <w:rsid w:val="00803060"/>
    <w:rsid w:val="008030F2"/>
    <w:rsid w:val="00803234"/>
    <w:rsid w:val="00803A6B"/>
    <w:rsid w:val="00806417"/>
    <w:rsid w:val="00806E9F"/>
    <w:rsid w:val="00807802"/>
    <w:rsid w:val="00810248"/>
    <w:rsid w:val="00810315"/>
    <w:rsid w:val="00810535"/>
    <w:rsid w:val="00811787"/>
    <w:rsid w:val="00812751"/>
    <w:rsid w:val="00812989"/>
    <w:rsid w:val="008134A9"/>
    <w:rsid w:val="00813A40"/>
    <w:rsid w:val="00813B36"/>
    <w:rsid w:val="00813F95"/>
    <w:rsid w:val="00814FF4"/>
    <w:rsid w:val="00816431"/>
    <w:rsid w:val="0081765B"/>
    <w:rsid w:val="00820169"/>
    <w:rsid w:val="00820B09"/>
    <w:rsid w:val="008215F4"/>
    <w:rsid w:val="008218F6"/>
    <w:rsid w:val="008228D2"/>
    <w:rsid w:val="008261CD"/>
    <w:rsid w:val="0082665C"/>
    <w:rsid w:val="00827366"/>
    <w:rsid w:val="008274C1"/>
    <w:rsid w:val="00827D18"/>
    <w:rsid w:val="00831202"/>
    <w:rsid w:val="0083197C"/>
    <w:rsid w:val="00831B22"/>
    <w:rsid w:val="00831BDB"/>
    <w:rsid w:val="00832D5F"/>
    <w:rsid w:val="008335A6"/>
    <w:rsid w:val="0083403A"/>
    <w:rsid w:val="00834448"/>
    <w:rsid w:val="00834703"/>
    <w:rsid w:val="00834C4B"/>
    <w:rsid w:val="008354B2"/>
    <w:rsid w:val="008356BA"/>
    <w:rsid w:val="0083577F"/>
    <w:rsid w:val="00835B5E"/>
    <w:rsid w:val="008367EF"/>
    <w:rsid w:val="0083696F"/>
    <w:rsid w:val="00836DC2"/>
    <w:rsid w:val="008375C1"/>
    <w:rsid w:val="00837BC2"/>
    <w:rsid w:val="00837E2E"/>
    <w:rsid w:val="008414C4"/>
    <w:rsid w:val="008415C8"/>
    <w:rsid w:val="00842F47"/>
    <w:rsid w:val="00845615"/>
    <w:rsid w:val="00845695"/>
    <w:rsid w:val="008459D2"/>
    <w:rsid w:val="00845DA6"/>
    <w:rsid w:val="0084672E"/>
    <w:rsid w:val="00846DE1"/>
    <w:rsid w:val="00847796"/>
    <w:rsid w:val="00852539"/>
    <w:rsid w:val="00853116"/>
    <w:rsid w:val="00854DC8"/>
    <w:rsid w:val="008570F4"/>
    <w:rsid w:val="0085750B"/>
    <w:rsid w:val="00857CDE"/>
    <w:rsid w:val="00860422"/>
    <w:rsid w:val="00860CD6"/>
    <w:rsid w:val="0086166B"/>
    <w:rsid w:val="008621E1"/>
    <w:rsid w:val="00862B5B"/>
    <w:rsid w:val="00862B9A"/>
    <w:rsid w:val="00862D80"/>
    <w:rsid w:val="00862FF8"/>
    <w:rsid w:val="008636EE"/>
    <w:rsid w:val="00864491"/>
    <w:rsid w:val="00864888"/>
    <w:rsid w:val="00864CC4"/>
    <w:rsid w:val="008658E6"/>
    <w:rsid w:val="00865C2C"/>
    <w:rsid w:val="00865F9C"/>
    <w:rsid w:val="00866430"/>
    <w:rsid w:val="008669B5"/>
    <w:rsid w:val="00866FEB"/>
    <w:rsid w:val="008706EB"/>
    <w:rsid w:val="00872301"/>
    <w:rsid w:val="0087261E"/>
    <w:rsid w:val="00872918"/>
    <w:rsid w:val="00872C39"/>
    <w:rsid w:val="00872CFF"/>
    <w:rsid w:val="008738BF"/>
    <w:rsid w:val="0087519F"/>
    <w:rsid w:val="00880462"/>
    <w:rsid w:val="00880955"/>
    <w:rsid w:val="00881AF1"/>
    <w:rsid w:val="00882C3B"/>
    <w:rsid w:val="00882D05"/>
    <w:rsid w:val="00883DD1"/>
    <w:rsid w:val="0088401F"/>
    <w:rsid w:val="008845C4"/>
    <w:rsid w:val="0088485C"/>
    <w:rsid w:val="00885B69"/>
    <w:rsid w:val="00886A59"/>
    <w:rsid w:val="00887C42"/>
    <w:rsid w:val="00890324"/>
    <w:rsid w:val="00891CEE"/>
    <w:rsid w:val="00892412"/>
    <w:rsid w:val="00893014"/>
    <w:rsid w:val="0089461B"/>
    <w:rsid w:val="008948B1"/>
    <w:rsid w:val="008956E3"/>
    <w:rsid w:val="008959B7"/>
    <w:rsid w:val="008968C2"/>
    <w:rsid w:val="00896B06"/>
    <w:rsid w:val="008970ED"/>
    <w:rsid w:val="00897482"/>
    <w:rsid w:val="008976E1"/>
    <w:rsid w:val="008A06D4"/>
    <w:rsid w:val="008A1594"/>
    <w:rsid w:val="008A1C09"/>
    <w:rsid w:val="008A1D80"/>
    <w:rsid w:val="008A266C"/>
    <w:rsid w:val="008A2AC0"/>
    <w:rsid w:val="008A48B8"/>
    <w:rsid w:val="008A50CB"/>
    <w:rsid w:val="008A5D4E"/>
    <w:rsid w:val="008A6722"/>
    <w:rsid w:val="008A68D1"/>
    <w:rsid w:val="008A6E53"/>
    <w:rsid w:val="008A6F4B"/>
    <w:rsid w:val="008A7791"/>
    <w:rsid w:val="008B01AD"/>
    <w:rsid w:val="008B1641"/>
    <w:rsid w:val="008B1AE4"/>
    <w:rsid w:val="008B37D8"/>
    <w:rsid w:val="008B4410"/>
    <w:rsid w:val="008B4A72"/>
    <w:rsid w:val="008B61B6"/>
    <w:rsid w:val="008B6E76"/>
    <w:rsid w:val="008B772C"/>
    <w:rsid w:val="008B7CAC"/>
    <w:rsid w:val="008B7DAC"/>
    <w:rsid w:val="008C0FCC"/>
    <w:rsid w:val="008C192F"/>
    <w:rsid w:val="008C203F"/>
    <w:rsid w:val="008C3787"/>
    <w:rsid w:val="008C3D77"/>
    <w:rsid w:val="008C5B44"/>
    <w:rsid w:val="008C5D37"/>
    <w:rsid w:val="008C5DA9"/>
    <w:rsid w:val="008C69B0"/>
    <w:rsid w:val="008C6C8B"/>
    <w:rsid w:val="008C7F89"/>
    <w:rsid w:val="008D1BF5"/>
    <w:rsid w:val="008D2B53"/>
    <w:rsid w:val="008D2BE1"/>
    <w:rsid w:val="008D3807"/>
    <w:rsid w:val="008D3CE8"/>
    <w:rsid w:val="008D4D62"/>
    <w:rsid w:val="008D6280"/>
    <w:rsid w:val="008D690D"/>
    <w:rsid w:val="008D6937"/>
    <w:rsid w:val="008D6CEC"/>
    <w:rsid w:val="008D799A"/>
    <w:rsid w:val="008E027D"/>
    <w:rsid w:val="008E02A3"/>
    <w:rsid w:val="008E06CB"/>
    <w:rsid w:val="008E0913"/>
    <w:rsid w:val="008E14CD"/>
    <w:rsid w:val="008E21B5"/>
    <w:rsid w:val="008E232A"/>
    <w:rsid w:val="008E2DE9"/>
    <w:rsid w:val="008E5CB0"/>
    <w:rsid w:val="008E7331"/>
    <w:rsid w:val="008E78B8"/>
    <w:rsid w:val="008F0512"/>
    <w:rsid w:val="008F201B"/>
    <w:rsid w:val="008F22E8"/>
    <w:rsid w:val="008F24FA"/>
    <w:rsid w:val="008F2AA4"/>
    <w:rsid w:val="008F2C67"/>
    <w:rsid w:val="008F4098"/>
    <w:rsid w:val="008F42BC"/>
    <w:rsid w:val="008F4456"/>
    <w:rsid w:val="008F47D2"/>
    <w:rsid w:val="008F4AC1"/>
    <w:rsid w:val="008F6DE4"/>
    <w:rsid w:val="008F6F0F"/>
    <w:rsid w:val="00900F83"/>
    <w:rsid w:val="00902747"/>
    <w:rsid w:val="009028FB"/>
    <w:rsid w:val="00904557"/>
    <w:rsid w:val="0090729C"/>
    <w:rsid w:val="0090777C"/>
    <w:rsid w:val="00907D4D"/>
    <w:rsid w:val="00907FEB"/>
    <w:rsid w:val="00911604"/>
    <w:rsid w:val="00911E26"/>
    <w:rsid w:val="00912CC7"/>
    <w:rsid w:val="009133EA"/>
    <w:rsid w:val="00913595"/>
    <w:rsid w:val="00913FCB"/>
    <w:rsid w:val="00914B72"/>
    <w:rsid w:val="00915413"/>
    <w:rsid w:val="009162B5"/>
    <w:rsid w:val="0091665F"/>
    <w:rsid w:val="00917265"/>
    <w:rsid w:val="00917C8C"/>
    <w:rsid w:val="00917CC3"/>
    <w:rsid w:val="00917D91"/>
    <w:rsid w:val="00921816"/>
    <w:rsid w:val="00922C13"/>
    <w:rsid w:val="00925A59"/>
    <w:rsid w:val="00925EA7"/>
    <w:rsid w:val="009264BF"/>
    <w:rsid w:val="009273D1"/>
    <w:rsid w:val="00927781"/>
    <w:rsid w:val="00927C0B"/>
    <w:rsid w:val="009304B9"/>
    <w:rsid w:val="009312E5"/>
    <w:rsid w:val="009322ED"/>
    <w:rsid w:val="00934706"/>
    <w:rsid w:val="00935FF8"/>
    <w:rsid w:val="009361C0"/>
    <w:rsid w:val="009361E3"/>
    <w:rsid w:val="009367A7"/>
    <w:rsid w:val="009374FD"/>
    <w:rsid w:val="00937640"/>
    <w:rsid w:val="00937739"/>
    <w:rsid w:val="00940A0B"/>
    <w:rsid w:val="00940BE6"/>
    <w:rsid w:val="00941B26"/>
    <w:rsid w:val="00941C56"/>
    <w:rsid w:val="00941D10"/>
    <w:rsid w:val="00942F62"/>
    <w:rsid w:val="0094314E"/>
    <w:rsid w:val="009434B2"/>
    <w:rsid w:val="00944E16"/>
    <w:rsid w:val="009452D1"/>
    <w:rsid w:val="009457D5"/>
    <w:rsid w:val="009459A3"/>
    <w:rsid w:val="009459FA"/>
    <w:rsid w:val="00945A9E"/>
    <w:rsid w:val="00946D32"/>
    <w:rsid w:val="00946FA9"/>
    <w:rsid w:val="009470D1"/>
    <w:rsid w:val="00947108"/>
    <w:rsid w:val="009508FB"/>
    <w:rsid w:val="00950CAB"/>
    <w:rsid w:val="0095194E"/>
    <w:rsid w:val="0095394D"/>
    <w:rsid w:val="00956A11"/>
    <w:rsid w:val="009572F3"/>
    <w:rsid w:val="00957596"/>
    <w:rsid w:val="009578C9"/>
    <w:rsid w:val="00957DE2"/>
    <w:rsid w:val="009609BD"/>
    <w:rsid w:val="00963177"/>
    <w:rsid w:val="009631D3"/>
    <w:rsid w:val="0096331D"/>
    <w:rsid w:val="00963C5C"/>
    <w:rsid w:val="0096415D"/>
    <w:rsid w:val="00964A97"/>
    <w:rsid w:val="0096539C"/>
    <w:rsid w:val="009660C5"/>
    <w:rsid w:val="00966578"/>
    <w:rsid w:val="00966AA5"/>
    <w:rsid w:val="00966EBF"/>
    <w:rsid w:val="009676D0"/>
    <w:rsid w:val="00970737"/>
    <w:rsid w:val="00971E24"/>
    <w:rsid w:val="00972247"/>
    <w:rsid w:val="00972907"/>
    <w:rsid w:val="009729F6"/>
    <w:rsid w:val="00974AE3"/>
    <w:rsid w:val="009759C7"/>
    <w:rsid w:val="00975B8D"/>
    <w:rsid w:val="009769A2"/>
    <w:rsid w:val="00980470"/>
    <w:rsid w:val="0098060F"/>
    <w:rsid w:val="009828D9"/>
    <w:rsid w:val="00982E59"/>
    <w:rsid w:val="00982F78"/>
    <w:rsid w:val="00983898"/>
    <w:rsid w:val="00983C95"/>
    <w:rsid w:val="00985066"/>
    <w:rsid w:val="00985E2A"/>
    <w:rsid w:val="009864AA"/>
    <w:rsid w:val="00986D5F"/>
    <w:rsid w:val="009918E5"/>
    <w:rsid w:val="009934EB"/>
    <w:rsid w:val="00994949"/>
    <w:rsid w:val="00995D22"/>
    <w:rsid w:val="00995D3C"/>
    <w:rsid w:val="00996763"/>
    <w:rsid w:val="009968D2"/>
    <w:rsid w:val="00997111"/>
    <w:rsid w:val="009A09FA"/>
    <w:rsid w:val="009A0AFE"/>
    <w:rsid w:val="009A0D58"/>
    <w:rsid w:val="009A3D07"/>
    <w:rsid w:val="009A3DAE"/>
    <w:rsid w:val="009A49AA"/>
    <w:rsid w:val="009A5471"/>
    <w:rsid w:val="009A6512"/>
    <w:rsid w:val="009A759C"/>
    <w:rsid w:val="009A7888"/>
    <w:rsid w:val="009A7B51"/>
    <w:rsid w:val="009B1501"/>
    <w:rsid w:val="009B1AEF"/>
    <w:rsid w:val="009B2474"/>
    <w:rsid w:val="009B2CAF"/>
    <w:rsid w:val="009B2E47"/>
    <w:rsid w:val="009B33F9"/>
    <w:rsid w:val="009B466D"/>
    <w:rsid w:val="009B660B"/>
    <w:rsid w:val="009B67FC"/>
    <w:rsid w:val="009B77A2"/>
    <w:rsid w:val="009B78B8"/>
    <w:rsid w:val="009B7E08"/>
    <w:rsid w:val="009C14BF"/>
    <w:rsid w:val="009C1AC6"/>
    <w:rsid w:val="009C60DE"/>
    <w:rsid w:val="009C72DD"/>
    <w:rsid w:val="009C73AB"/>
    <w:rsid w:val="009D126E"/>
    <w:rsid w:val="009D1552"/>
    <w:rsid w:val="009D1662"/>
    <w:rsid w:val="009D3B6B"/>
    <w:rsid w:val="009D546D"/>
    <w:rsid w:val="009D629D"/>
    <w:rsid w:val="009D7217"/>
    <w:rsid w:val="009D7B1A"/>
    <w:rsid w:val="009E02D8"/>
    <w:rsid w:val="009E0D2D"/>
    <w:rsid w:val="009E10DA"/>
    <w:rsid w:val="009E2A82"/>
    <w:rsid w:val="009E32EB"/>
    <w:rsid w:val="009E3C81"/>
    <w:rsid w:val="009E5329"/>
    <w:rsid w:val="009E61E0"/>
    <w:rsid w:val="009F0115"/>
    <w:rsid w:val="009F0A6D"/>
    <w:rsid w:val="009F0DB0"/>
    <w:rsid w:val="009F1B68"/>
    <w:rsid w:val="009F1E9B"/>
    <w:rsid w:val="009F22E5"/>
    <w:rsid w:val="009F242B"/>
    <w:rsid w:val="009F28A4"/>
    <w:rsid w:val="009F2EAC"/>
    <w:rsid w:val="009F3FD9"/>
    <w:rsid w:val="009F446A"/>
    <w:rsid w:val="009F4485"/>
    <w:rsid w:val="009F44C8"/>
    <w:rsid w:val="009F4A5D"/>
    <w:rsid w:val="009F4CB7"/>
    <w:rsid w:val="009F5ADD"/>
    <w:rsid w:val="009F5F33"/>
    <w:rsid w:val="009F72B3"/>
    <w:rsid w:val="009F7BBF"/>
    <w:rsid w:val="00A000B4"/>
    <w:rsid w:val="00A00CEC"/>
    <w:rsid w:val="00A01080"/>
    <w:rsid w:val="00A023F2"/>
    <w:rsid w:val="00A052E7"/>
    <w:rsid w:val="00A05312"/>
    <w:rsid w:val="00A07BBE"/>
    <w:rsid w:val="00A1174B"/>
    <w:rsid w:val="00A12A84"/>
    <w:rsid w:val="00A12DE4"/>
    <w:rsid w:val="00A131C4"/>
    <w:rsid w:val="00A138DC"/>
    <w:rsid w:val="00A13E69"/>
    <w:rsid w:val="00A145C6"/>
    <w:rsid w:val="00A1463F"/>
    <w:rsid w:val="00A14FDF"/>
    <w:rsid w:val="00A14FF2"/>
    <w:rsid w:val="00A15748"/>
    <w:rsid w:val="00A16874"/>
    <w:rsid w:val="00A17E97"/>
    <w:rsid w:val="00A23D9C"/>
    <w:rsid w:val="00A24227"/>
    <w:rsid w:val="00A246B8"/>
    <w:rsid w:val="00A26770"/>
    <w:rsid w:val="00A272AD"/>
    <w:rsid w:val="00A3017A"/>
    <w:rsid w:val="00A312CE"/>
    <w:rsid w:val="00A31319"/>
    <w:rsid w:val="00A31400"/>
    <w:rsid w:val="00A32375"/>
    <w:rsid w:val="00A324A3"/>
    <w:rsid w:val="00A32EE4"/>
    <w:rsid w:val="00A33ABD"/>
    <w:rsid w:val="00A33B7F"/>
    <w:rsid w:val="00A34025"/>
    <w:rsid w:val="00A364D3"/>
    <w:rsid w:val="00A3682D"/>
    <w:rsid w:val="00A370C2"/>
    <w:rsid w:val="00A40620"/>
    <w:rsid w:val="00A4101C"/>
    <w:rsid w:val="00A41075"/>
    <w:rsid w:val="00A41F55"/>
    <w:rsid w:val="00A427E9"/>
    <w:rsid w:val="00A43112"/>
    <w:rsid w:val="00A43AAB"/>
    <w:rsid w:val="00A43C96"/>
    <w:rsid w:val="00A43CDF"/>
    <w:rsid w:val="00A43E52"/>
    <w:rsid w:val="00A4453F"/>
    <w:rsid w:val="00A44673"/>
    <w:rsid w:val="00A5006A"/>
    <w:rsid w:val="00A509A5"/>
    <w:rsid w:val="00A5406D"/>
    <w:rsid w:val="00A54357"/>
    <w:rsid w:val="00A54C71"/>
    <w:rsid w:val="00A55CB8"/>
    <w:rsid w:val="00A57353"/>
    <w:rsid w:val="00A578C7"/>
    <w:rsid w:val="00A579E8"/>
    <w:rsid w:val="00A60288"/>
    <w:rsid w:val="00A607CE"/>
    <w:rsid w:val="00A61191"/>
    <w:rsid w:val="00A627B5"/>
    <w:rsid w:val="00A638CE"/>
    <w:rsid w:val="00A63CDE"/>
    <w:rsid w:val="00A660BB"/>
    <w:rsid w:val="00A661C5"/>
    <w:rsid w:val="00A66359"/>
    <w:rsid w:val="00A6660B"/>
    <w:rsid w:val="00A671E7"/>
    <w:rsid w:val="00A677CF"/>
    <w:rsid w:val="00A679AC"/>
    <w:rsid w:val="00A72A43"/>
    <w:rsid w:val="00A73D59"/>
    <w:rsid w:val="00A750F0"/>
    <w:rsid w:val="00A76402"/>
    <w:rsid w:val="00A80150"/>
    <w:rsid w:val="00A80536"/>
    <w:rsid w:val="00A80988"/>
    <w:rsid w:val="00A8138B"/>
    <w:rsid w:val="00A82677"/>
    <w:rsid w:val="00A82826"/>
    <w:rsid w:val="00A82F52"/>
    <w:rsid w:val="00A8314A"/>
    <w:rsid w:val="00A842AE"/>
    <w:rsid w:val="00A84824"/>
    <w:rsid w:val="00A85D7B"/>
    <w:rsid w:val="00A8745A"/>
    <w:rsid w:val="00A87E2B"/>
    <w:rsid w:val="00A903B3"/>
    <w:rsid w:val="00A91D7D"/>
    <w:rsid w:val="00A933C6"/>
    <w:rsid w:val="00A93F66"/>
    <w:rsid w:val="00A9415D"/>
    <w:rsid w:val="00A943E1"/>
    <w:rsid w:val="00A94453"/>
    <w:rsid w:val="00A945B2"/>
    <w:rsid w:val="00A94B98"/>
    <w:rsid w:val="00A96F6B"/>
    <w:rsid w:val="00A97249"/>
    <w:rsid w:val="00A9729E"/>
    <w:rsid w:val="00A97A42"/>
    <w:rsid w:val="00AA0239"/>
    <w:rsid w:val="00AA02B4"/>
    <w:rsid w:val="00AA0F4B"/>
    <w:rsid w:val="00AA2568"/>
    <w:rsid w:val="00AA3C74"/>
    <w:rsid w:val="00AA3CAA"/>
    <w:rsid w:val="00AA4B0F"/>
    <w:rsid w:val="00AA4B5C"/>
    <w:rsid w:val="00AA4F1C"/>
    <w:rsid w:val="00AA5303"/>
    <w:rsid w:val="00AA5721"/>
    <w:rsid w:val="00AA59B5"/>
    <w:rsid w:val="00AA5D2D"/>
    <w:rsid w:val="00AA61AD"/>
    <w:rsid w:val="00AA7027"/>
    <w:rsid w:val="00AA7191"/>
    <w:rsid w:val="00AB119D"/>
    <w:rsid w:val="00AB1E5A"/>
    <w:rsid w:val="00AB23A1"/>
    <w:rsid w:val="00AB308E"/>
    <w:rsid w:val="00AB33D6"/>
    <w:rsid w:val="00AB4CE0"/>
    <w:rsid w:val="00AB54D6"/>
    <w:rsid w:val="00AB5660"/>
    <w:rsid w:val="00AB6A9D"/>
    <w:rsid w:val="00AC0042"/>
    <w:rsid w:val="00AC0CFC"/>
    <w:rsid w:val="00AC0E6B"/>
    <w:rsid w:val="00AC0EEC"/>
    <w:rsid w:val="00AC1251"/>
    <w:rsid w:val="00AC1AB5"/>
    <w:rsid w:val="00AC3063"/>
    <w:rsid w:val="00AC3E0F"/>
    <w:rsid w:val="00AC4D86"/>
    <w:rsid w:val="00AC76FC"/>
    <w:rsid w:val="00AC7E7E"/>
    <w:rsid w:val="00AD1420"/>
    <w:rsid w:val="00AD166B"/>
    <w:rsid w:val="00AD180E"/>
    <w:rsid w:val="00AD1C6D"/>
    <w:rsid w:val="00AD1E66"/>
    <w:rsid w:val="00AD3A8E"/>
    <w:rsid w:val="00AD5A40"/>
    <w:rsid w:val="00AD6339"/>
    <w:rsid w:val="00AE1A09"/>
    <w:rsid w:val="00AE2235"/>
    <w:rsid w:val="00AE2421"/>
    <w:rsid w:val="00AE3BCE"/>
    <w:rsid w:val="00AE40A3"/>
    <w:rsid w:val="00AE5A62"/>
    <w:rsid w:val="00AE61E1"/>
    <w:rsid w:val="00AE6326"/>
    <w:rsid w:val="00AE6AAB"/>
    <w:rsid w:val="00AE6D37"/>
    <w:rsid w:val="00AE7211"/>
    <w:rsid w:val="00AF079B"/>
    <w:rsid w:val="00AF0A27"/>
    <w:rsid w:val="00AF1383"/>
    <w:rsid w:val="00AF1615"/>
    <w:rsid w:val="00AF1E40"/>
    <w:rsid w:val="00AF2023"/>
    <w:rsid w:val="00AF36D2"/>
    <w:rsid w:val="00AF3C76"/>
    <w:rsid w:val="00AF5D3F"/>
    <w:rsid w:val="00AF7504"/>
    <w:rsid w:val="00AF7C68"/>
    <w:rsid w:val="00AF7FE1"/>
    <w:rsid w:val="00B00AE6"/>
    <w:rsid w:val="00B02DFB"/>
    <w:rsid w:val="00B03E0C"/>
    <w:rsid w:val="00B04625"/>
    <w:rsid w:val="00B05FBD"/>
    <w:rsid w:val="00B071A1"/>
    <w:rsid w:val="00B102B7"/>
    <w:rsid w:val="00B10579"/>
    <w:rsid w:val="00B10C4F"/>
    <w:rsid w:val="00B1187E"/>
    <w:rsid w:val="00B11CB3"/>
    <w:rsid w:val="00B1272C"/>
    <w:rsid w:val="00B134E7"/>
    <w:rsid w:val="00B13BA3"/>
    <w:rsid w:val="00B14438"/>
    <w:rsid w:val="00B14A3B"/>
    <w:rsid w:val="00B14B2F"/>
    <w:rsid w:val="00B15468"/>
    <w:rsid w:val="00B156C1"/>
    <w:rsid w:val="00B1577E"/>
    <w:rsid w:val="00B16728"/>
    <w:rsid w:val="00B16815"/>
    <w:rsid w:val="00B16D9A"/>
    <w:rsid w:val="00B2102C"/>
    <w:rsid w:val="00B21832"/>
    <w:rsid w:val="00B21D76"/>
    <w:rsid w:val="00B221B0"/>
    <w:rsid w:val="00B22B00"/>
    <w:rsid w:val="00B235E4"/>
    <w:rsid w:val="00B24FB1"/>
    <w:rsid w:val="00B260A4"/>
    <w:rsid w:val="00B26870"/>
    <w:rsid w:val="00B26E20"/>
    <w:rsid w:val="00B27130"/>
    <w:rsid w:val="00B274C0"/>
    <w:rsid w:val="00B312FA"/>
    <w:rsid w:val="00B31D50"/>
    <w:rsid w:val="00B3239C"/>
    <w:rsid w:val="00B32E97"/>
    <w:rsid w:val="00B346D0"/>
    <w:rsid w:val="00B349E1"/>
    <w:rsid w:val="00B35437"/>
    <w:rsid w:val="00B36430"/>
    <w:rsid w:val="00B3655F"/>
    <w:rsid w:val="00B3676B"/>
    <w:rsid w:val="00B3706C"/>
    <w:rsid w:val="00B3732A"/>
    <w:rsid w:val="00B374B2"/>
    <w:rsid w:val="00B40810"/>
    <w:rsid w:val="00B416D1"/>
    <w:rsid w:val="00B42F31"/>
    <w:rsid w:val="00B42FE8"/>
    <w:rsid w:val="00B430FC"/>
    <w:rsid w:val="00B443E7"/>
    <w:rsid w:val="00B44C71"/>
    <w:rsid w:val="00B4502A"/>
    <w:rsid w:val="00B46D6E"/>
    <w:rsid w:val="00B46F75"/>
    <w:rsid w:val="00B46F7A"/>
    <w:rsid w:val="00B47774"/>
    <w:rsid w:val="00B47F68"/>
    <w:rsid w:val="00B517C6"/>
    <w:rsid w:val="00B518AE"/>
    <w:rsid w:val="00B53E0F"/>
    <w:rsid w:val="00B54428"/>
    <w:rsid w:val="00B54E3F"/>
    <w:rsid w:val="00B54E61"/>
    <w:rsid w:val="00B550F6"/>
    <w:rsid w:val="00B55173"/>
    <w:rsid w:val="00B551F4"/>
    <w:rsid w:val="00B56AC1"/>
    <w:rsid w:val="00B60F5A"/>
    <w:rsid w:val="00B61640"/>
    <w:rsid w:val="00B62498"/>
    <w:rsid w:val="00B631FE"/>
    <w:rsid w:val="00B639CD"/>
    <w:rsid w:val="00B64297"/>
    <w:rsid w:val="00B66F53"/>
    <w:rsid w:val="00B67230"/>
    <w:rsid w:val="00B6762D"/>
    <w:rsid w:val="00B678A0"/>
    <w:rsid w:val="00B6798A"/>
    <w:rsid w:val="00B7000B"/>
    <w:rsid w:val="00B70CE5"/>
    <w:rsid w:val="00B72982"/>
    <w:rsid w:val="00B72C8A"/>
    <w:rsid w:val="00B7400B"/>
    <w:rsid w:val="00B751D1"/>
    <w:rsid w:val="00B76A3C"/>
    <w:rsid w:val="00B7776E"/>
    <w:rsid w:val="00B80482"/>
    <w:rsid w:val="00B81B9C"/>
    <w:rsid w:val="00B837C6"/>
    <w:rsid w:val="00B83918"/>
    <w:rsid w:val="00B83A12"/>
    <w:rsid w:val="00B84E5C"/>
    <w:rsid w:val="00B873CD"/>
    <w:rsid w:val="00B90133"/>
    <w:rsid w:val="00B911D1"/>
    <w:rsid w:val="00B91BB8"/>
    <w:rsid w:val="00B920ED"/>
    <w:rsid w:val="00B92AF5"/>
    <w:rsid w:val="00B9515D"/>
    <w:rsid w:val="00B951DB"/>
    <w:rsid w:val="00B951E0"/>
    <w:rsid w:val="00B95AA0"/>
    <w:rsid w:val="00B967ED"/>
    <w:rsid w:val="00B96ED5"/>
    <w:rsid w:val="00B97CC2"/>
    <w:rsid w:val="00BA0F90"/>
    <w:rsid w:val="00BA2A19"/>
    <w:rsid w:val="00BA329C"/>
    <w:rsid w:val="00BA4485"/>
    <w:rsid w:val="00BA4C24"/>
    <w:rsid w:val="00BA4D2E"/>
    <w:rsid w:val="00BA4DFC"/>
    <w:rsid w:val="00BA59E8"/>
    <w:rsid w:val="00BB0C18"/>
    <w:rsid w:val="00BB1BC5"/>
    <w:rsid w:val="00BB1C7E"/>
    <w:rsid w:val="00BB1CBA"/>
    <w:rsid w:val="00BB33D0"/>
    <w:rsid w:val="00BB4D97"/>
    <w:rsid w:val="00BB555A"/>
    <w:rsid w:val="00BB5F78"/>
    <w:rsid w:val="00BB6906"/>
    <w:rsid w:val="00BB7E85"/>
    <w:rsid w:val="00BC178A"/>
    <w:rsid w:val="00BC1EA8"/>
    <w:rsid w:val="00BC3218"/>
    <w:rsid w:val="00BC33CC"/>
    <w:rsid w:val="00BC3EB2"/>
    <w:rsid w:val="00BC4006"/>
    <w:rsid w:val="00BC4DCD"/>
    <w:rsid w:val="00BC5784"/>
    <w:rsid w:val="00BC754F"/>
    <w:rsid w:val="00BC7761"/>
    <w:rsid w:val="00BC7C9A"/>
    <w:rsid w:val="00BD0DBC"/>
    <w:rsid w:val="00BD14B5"/>
    <w:rsid w:val="00BD38FF"/>
    <w:rsid w:val="00BD3B59"/>
    <w:rsid w:val="00BD3BAB"/>
    <w:rsid w:val="00BD463F"/>
    <w:rsid w:val="00BD588A"/>
    <w:rsid w:val="00BD661F"/>
    <w:rsid w:val="00BD719B"/>
    <w:rsid w:val="00BD792D"/>
    <w:rsid w:val="00BE24B9"/>
    <w:rsid w:val="00BE2674"/>
    <w:rsid w:val="00BE2686"/>
    <w:rsid w:val="00BE2D57"/>
    <w:rsid w:val="00BE526D"/>
    <w:rsid w:val="00BE6428"/>
    <w:rsid w:val="00BE703F"/>
    <w:rsid w:val="00BE7A5B"/>
    <w:rsid w:val="00BF12F7"/>
    <w:rsid w:val="00BF14D1"/>
    <w:rsid w:val="00BF1756"/>
    <w:rsid w:val="00BF20D4"/>
    <w:rsid w:val="00BF2FC5"/>
    <w:rsid w:val="00BF3195"/>
    <w:rsid w:val="00BF3F4D"/>
    <w:rsid w:val="00BF437F"/>
    <w:rsid w:val="00BF47D8"/>
    <w:rsid w:val="00BF5808"/>
    <w:rsid w:val="00BF6926"/>
    <w:rsid w:val="00C0296D"/>
    <w:rsid w:val="00C0311F"/>
    <w:rsid w:val="00C03C7B"/>
    <w:rsid w:val="00C05314"/>
    <w:rsid w:val="00C05813"/>
    <w:rsid w:val="00C05BC0"/>
    <w:rsid w:val="00C060C0"/>
    <w:rsid w:val="00C06794"/>
    <w:rsid w:val="00C06ED4"/>
    <w:rsid w:val="00C07812"/>
    <w:rsid w:val="00C07B22"/>
    <w:rsid w:val="00C10130"/>
    <w:rsid w:val="00C10259"/>
    <w:rsid w:val="00C106D7"/>
    <w:rsid w:val="00C10DBF"/>
    <w:rsid w:val="00C10E7C"/>
    <w:rsid w:val="00C11AD2"/>
    <w:rsid w:val="00C130F0"/>
    <w:rsid w:val="00C1349B"/>
    <w:rsid w:val="00C13D13"/>
    <w:rsid w:val="00C144A9"/>
    <w:rsid w:val="00C145BD"/>
    <w:rsid w:val="00C145CF"/>
    <w:rsid w:val="00C159A7"/>
    <w:rsid w:val="00C17119"/>
    <w:rsid w:val="00C20F2D"/>
    <w:rsid w:val="00C21B8A"/>
    <w:rsid w:val="00C21D84"/>
    <w:rsid w:val="00C21EDD"/>
    <w:rsid w:val="00C22976"/>
    <w:rsid w:val="00C229EC"/>
    <w:rsid w:val="00C23975"/>
    <w:rsid w:val="00C239FB"/>
    <w:rsid w:val="00C23A4A"/>
    <w:rsid w:val="00C23F7D"/>
    <w:rsid w:val="00C249F2"/>
    <w:rsid w:val="00C25C7D"/>
    <w:rsid w:val="00C25D38"/>
    <w:rsid w:val="00C25E9E"/>
    <w:rsid w:val="00C264D4"/>
    <w:rsid w:val="00C267F6"/>
    <w:rsid w:val="00C27716"/>
    <w:rsid w:val="00C305C3"/>
    <w:rsid w:val="00C317DB"/>
    <w:rsid w:val="00C32750"/>
    <w:rsid w:val="00C3400C"/>
    <w:rsid w:val="00C35B84"/>
    <w:rsid w:val="00C37BAC"/>
    <w:rsid w:val="00C41954"/>
    <w:rsid w:val="00C429AB"/>
    <w:rsid w:val="00C434FE"/>
    <w:rsid w:val="00C445FE"/>
    <w:rsid w:val="00C4491A"/>
    <w:rsid w:val="00C45389"/>
    <w:rsid w:val="00C45CBD"/>
    <w:rsid w:val="00C46A6B"/>
    <w:rsid w:val="00C50D32"/>
    <w:rsid w:val="00C51E81"/>
    <w:rsid w:val="00C51EF7"/>
    <w:rsid w:val="00C5272A"/>
    <w:rsid w:val="00C529C4"/>
    <w:rsid w:val="00C54091"/>
    <w:rsid w:val="00C54AE4"/>
    <w:rsid w:val="00C54F56"/>
    <w:rsid w:val="00C55516"/>
    <w:rsid w:val="00C56B46"/>
    <w:rsid w:val="00C56C0A"/>
    <w:rsid w:val="00C60BC9"/>
    <w:rsid w:val="00C62625"/>
    <w:rsid w:val="00C62F37"/>
    <w:rsid w:val="00C6392F"/>
    <w:rsid w:val="00C63E85"/>
    <w:rsid w:val="00C641AE"/>
    <w:rsid w:val="00C67792"/>
    <w:rsid w:val="00C67910"/>
    <w:rsid w:val="00C67D7D"/>
    <w:rsid w:val="00C70343"/>
    <w:rsid w:val="00C7096A"/>
    <w:rsid w:val="00C71384"/>
    <w:rsid w:val="00C714C8"/>
    <w:rsid w:val="00C73E59"/>
    <w:rsid w:val="00C74006"/>
    <w:rsid w:val="00C7559D"/>
    <w:rsid w:val="00C756CB"/>
    <w:rsid w:val="00C76AF2"/>
    <w:rsid w:val="00C76F24"/>
    <w:rsid w:val="00C7729C"/>
    <w:rsid w:val="00C773EE"/>
    <w:rsid w:val="00C779F8"/>
    <w:rsid w:val="00C80505"/>
    <w:rsid w:val="00C81328"/>
    <w:rsid w:val="00C81B96"/>
    <w:rsid w:val="00C81CA7"/>
    <w:rsid w:val="00C826D1"/>
    <w:rsid w:val="00C831D8"/>
    <w:rsid w:val="00C839E4"/>
    <w:rsid w:val="00C8450D"/>
    <w:rsid w:val="00C847B8"/>
    <w:rsid w:val="00C8501E"/>
    <w:rsid w:val="00C85747"/>
    <w:rsid w:val="00C85D79"/>
    <w:rsid w:val="00C85E5A"/>
    <w:rsid w:val="00C85FCE"/>
    <w:rsid w:val="00C864C4"/>
    <w:rsid w:val="00C869A2"/>
    <w:rsid w:val="00C86DF2"/>
    <w:rsid w:val="00C9158D"/>
    <w:rsid w:val="00C91959"/>
    <w:rsid w:val="00C91EAA"/>
    <w:rsid w:val="00C92102"/>
    <w:rsid w:val="00C9254D"/>
    <w:rsid w:val="00C929AD"/>
    <w:rsid w:val="00C9421F"/>
    <w:rsid w:val="00C94308"/>
    <w:rsid w:val="00C9448C"/>
    <w:rsid w:val="00C95200"/>
    <w:rsid w:val="00C95A66"/>
    <w:rsid w:val="00C95C85"/>
    <w:rsid w:val="00C96089"/>
    <w:rsid w:val="00C973C2"/>
    <w:rsid w:val="00C9769E"/>
    <w:rsid w:val="00CA0590"/>
    <w:rsid w:val="00CA0AD3"/>
    <w:rsid w:val="00CA0C50"/>
    <w:rsid w:val="00CA4303"/>
    <w:rsid w:val="00CA4EFB"/>
    <w:rsid w:val="00CA601E"/>
    <w:rsid w:val="00CA714A"/>
    <w:rsid w:val="00CA7ED7"/>
    <w:rsid w:val="00CB0535"/>
    <w:rsid w:val="00CB0979"/>
    <w:rsid w:val="00CB0FA1"/>
    <w:rsid w:val="00CB1091"/>
    <w:rsid w:val="00CB1B47"/>
    <w:rsid w:val="00CB22A8"/>
    <w:rsid w:val="00CB26E6"/>
    <w:rsid w:val="00CB27C5"/>
    <w:rsid w:val="00CB3023"/>
    <w:rsid w:val="00CB3578"/>
    <w:rsid w:val="00CB3E61"/>
    <w:rsid w:val="00CB4B28"/>
    <w:rsid w:val="00CB52AF"/>
    <w:rsid w:val="00CB58F6"/>
    <w:rsid w:val="00CB620E"/>
    <w:rsid w:val="00CB70EB"/>
    <w:rsid w:val="00CB797D"/>
    <w:rsid w:val="00CC0466"/>
    <w:rsid w:val="00CC0797"/>
    <w:rsid w:val="00CC09BE"/>
    <w:rsid w:val="00CC2173"/>
    <w:rsid w:val="00CC2534"/>
    <w:rsid w:val="00CC26F8"/>
    <w:rsid w:val="00CC28F8"/>
    <w:rsid w:val="00CC325C"/>
    <w:rsid w:val="00CC3F09"/>
    <w:rsid w:val="00CC4DA7"/>
    <w:rsid w:val="00CC71C9"/>
    <w:rsid w:val="00CC7988"/>
    <w:rsid w:val="00CD0961"/>
    <w:rsid w:val="00CD1872"/>
    <w:rsid w:val="00CD2557"/>
    <w:rsid w:val="00CD2AAB"/>
    <w:rsid w:val="00CD2CC8"/>
    <w:rsid w:val="00CD2D8A"/>
    <w:rsid w:val="00CD3277"/>
    <w:rsid w:val="00CD49B3"/>
    <w:rsid w:val="00CD50BE"/>
    <w:rsid w:val="00CD5541"/>
    <w:rsid w:val="00CD5DA4"/>
    <w:rsid w:val="00CE1014"/>
    <w:rsid w:val="00CE1444"/>
    <w:rsid w:val="00CE1562"/>
    <w:rsid w:val="00CE38AA"/>
    <w:rsid w:val="00CE4B16"/>
    <w:rsid w:val="00CE5A56"/>
    <w:rsid w:val="00CE5B0B"/>
    <w:rsid w:val="00CE7D91"/>
    <w:rsid w:val="00CF06B5"/>
    <w:rsid w:val="00CF1893"/>
    <w:rsid w:val="00CF2D41"/>
    <w:rsid w:val="00CF340C"/>
    <w:rsid w:val="00CF366A"/>
    <w:rsid w:val="00CF3CBE"/>
    <w:rsid w:val="00CF5A1B"/>
    <w:rsid w:val="00CF5A38"/>
    <w:rsid w:val="00CF640D"/>
    <w:rsid w:val="00CF69B8"/>
    <w:rsid w:val="00CF784C"/>
    <w:rsid w:val="00D0044A"/>
    <w:rsid w:val="00D028D6"/>
    <w:rsid w:val="00D0295A"/>
    <w:rsid w:val="00D045F1"/>
    <w:rsid w:val="00D05B7B"/>
    <w:rsid w:val="00D06332"/>
    <w:rsid w:val="00D07173"/>
    <w:rsid w:val="00D0751E"/>
    <w:rsid w:val="00D101DC"/>
    <w:rsid w:val="00D10BC9"/>
    <w:rsid w:val="00D114A5"/>
    <w:rsid w:val="00D11FD3"/>
    <w:rsid w:val="00D121A2"/>
    <w:rsid w:val="00D12476"/>
    <w:rsid w:val="00D12AD7"/>
    <w:rsid w:val="00D12B58"/>
    <w:rsid w:val="00D13466"/>
    <w:rsid w:val="00D13933"/>
    <w:rsid w:val="00D1399B"/>
    <w:rsid w:val="00D13E41"/>
    <w:rsid w:val="00D1577B"/>
    <w:rsid w:val="00D16C8A"/>
    <w:rsid w:val="00D17190"/>
    <w:rsid w:val="00D17886"/>
    <w:rsid w:val="00D17D70"/>
    <w:rsid w:val="00D207C2"/>
    <w:rsid w:val="00D23795"/>
    <w:rsid w:val="00D238DD"/>
    <w:rsid w:val="00D24F78"/>
    <w:rsid w:val="00D259B1"/>
    <w:rsid w:val="00D25C84"/>
    <w:rsid w:val="00D25D48"/>
    <w:rsid w:val="00D269C0"/>
    <w:rsid w:val="00D30669"/>
    <w:rsid w:val="00D30838"/>
    <w:rsid w:val="00D31F2A"/>
    <w:rsid w:val="00D33DCB"/>
    <w:rsid w:val="00D3464A"/>
    <w:rsid w:val="00D346A3"/>
    <w:rsid w:val="00D34EDF"/>
    <w:rsid w:val="00D3597E"/>
    <w:rsid w:val="00D36434"/>
    <w:rsid w:val="00D37322"/>
    <w:rsid w:val="00D37E60"/>
    <w:rsid w:val="00D410E4"/>
    <w:rsid w:val="00D42EEF"/>
    <w:rsid w:val="00D43069"/>
    <w:rsid w:val="00D43B24"/>
    <w:rsid w:val="00D4412A"/>
    <w:rsid w:val="00D44238"/>
    <w:rsid w:val="00D4489A"/>
    <w:rsid w:val="00D45600"/>
    <w:rsid w:val="00D45F6F"/>
    <w:rsid w:val="00D46601"/>
    <w:rsid w:val="00D474A5"/>
    <w:rsid w:val="00D4784C"/>
    <w:rsid w:val="00D47CD5"/>
    <w:rsid w:val="00D47CFE"/>
    <w:rsid w:val="00D50089"/>
    <w:rsid w:val="00D501D1"/>
    <w:rsid w:val="00D510D0"/>
    <w:rsid w:val="00D52846"/>
    <w:rsid w:val="00D554A7"/>
    <w:rsid w:val="00D55592"/>
    <w:rsid w:val="00D557C3"/>
    <w:rsid w:val="00D62A63"/>
    <w:rsid w:val="00D6459C"/>
    <w:rsid w:val="00D665D0"/>
    <w:rsid w:val="00D66F7C"/>
    <w:rsid w:val="00D67875"/>
    <w:rsid w:val="00D708B8"/>
    <w:rsid w:val="00D70DE1"/>
    <w:rsid w:val="00D71715"/>
    <w:rsid w:val="00D71CDE"/>
    <w:rsid w:val="00D71D54"/>
    <w:rsid w:val="00D730EF"/>
    <w:rsid w:val="00D7348C"/>
    <w:rsid w:val="00D73C81"/>
    <w:rsid w:val="00D74369"/>
    <w:rsid w:val="00D74D8B"/>
    <w:rsid w:val="00D766AF"/>
    <w:rsid w:val="00D774B6"/>
    <w:rsid w:val="00D7774A"/>
    <w:rsid w:val="00D77980"/>
    <w:rsid w:val="00D80076"/>
    <w:rsid w:val="00D80E25"/>
    <w:rsid w:val="00D80EFA"/>
    <w:rsid w:val="00D81F2E"/>
    <w:rsid w:val="00D82868"/>
    <w:rsid w:val="00D82B0A"/>
    <w:rsid w:val="00D84399"/>
    <w:rsid w:val="00D85938"/>
    <w:rsid w:val="00D859B3"/>
    <w:rsid w:val="00D85E54"/>
    <w:rsid w:val="00D85ED5"/>
    <w:rsid w:val="00D860DC"/>
    <w:rsid w:val="00D86531"/>
    <w:rsid w:val="00D87FBA"/>
    <w:rsid w:val="00D92062"/>
    <w:rsid w:val="00D93083"/>
    <w:rsid w:val="00D935F1"/>
    <w:rsid w:val="00D93640"/>
    <w:rsid w:val="00D93989"/>
    <w:rsid w:val="00D94C9D"/>
    <w:rsid w:val="00D97295"/>
    <w:rsid w:val="00D976BB"/>
    <w:rsid w:val="00DA0624"/>
    <w:rsid w:val="00DA1F11"/>
    <w:rsid w:val="00DA248D"/>
    <w:rsid w:val="00DA2702"/>
    <w:rsid w:val="00DA2AE0"/>
    <w:rsid w:val="00DA3DE1"/>
    <w:rsid w:val="00DA5A35"/>
    <w:rsid w:val="00DA5FF8"/>
    <w:rsid w:val="00DA61F9"/>
    <w:rsid w:val="00DA66BB"/>
    <w:rsid w:val="00DB0058"/>
    <w:rsid w:val="00DB12BF"/>
    <w:rsid w:val="00DB26DB"/>
    <w:rsid w:val="00DB289E"/>
    <w:rsid w:val="00DB28CE"/>
    <w:rsid w:val="00DB2C65"/>
    <w:rsid w:val="00DB3185"/>
    <w:rsid w:val="00DB7274"/>
    <w:rsid w:val="00DB774D"/>
    <w:rsid w:val="00DC034F"/>
    <w:rsid w:val="00DC071D"/>
    <w:rsid w:val="00DC0B2C"/>
    <w:rsid w:val="00DC1068"/>
    <w:rsid w:val="00DC27AE"/>
    <w:rsid w:val="00DC2ABC"/>
    <w:rsid w:val="00DC38A9"/>
    <w:rsid w:val="00DC3D69"/>
    <w:rsid w:val="00DC58C0"/>
    <w:rsid w:val="00DD0287"/>
    <w:rsid w:val="00DD0A76"/>
    <w:rsid w:val="00DD1CA1"/>
    <w:rsid w:val="00DD264D"/>
    <w:rsid w:val="00DD2AF1"/>
    <w:rsid w:val="00DD36BF"/>
    <w:rsid w:val="00DD3A1A"/>
    <w:rsid w:val="00DD3B43"/>
    <w:rsid w:val="00DD3DDA"/>
    <w:rsid w:val="00DD44BA"/>
    <w:rsid w:val="00DD4E6E"/>
    <w:rsid w:val="00DD5862"/>
    <w:rsid w:val="00DD636B"/>
    <w:rsid w:val="00DD6D36"/>
    <w:rsid w:val="00DD72E2"/>
    <w:rsid w:val="00DD7BC5"/>
    <w:rsid w:val="00DE0162"/>
    <w:rsid w:val="00DE0781"/>
    <w:rsid w:val="00DE2949"/>
    <w:rsid w:val="00DE2B54"/>
    <w:rsid w:val="00DE3541"/>
    <w:rsid w:val="00DE3BAE"/>
    <w:rsid w:val="00DE453C"/>
    <w:rsid w:val="00DE49CD"/>
    <w:rsid w:val="00DE54AD"/>
    <w:rsid w:val="00DE5B01"/>
    <w:rsid w:val="00DE5FF0"/>
    <w:rsid w:val="00DE6C60"/>
    <w:rsid w:val="00DF0C27"/>
    <w:rsid w:val="00DF1EC7"/>
    <w:rsid w:val="00DF2AA4"/>
    <w:rsid w:val="00DF6B60"/>
    <w:rsid w:val="00DF6E9F"/>
    <w:rsid w:val="00E00FDB"/>
    <w:rsid w:val="00E01186"/>
    <w:rsid w:val="00E01B55"/>
    <w:rsid w:val="00E06A54"/>
    <w:rsid w:val="00E073CE"/>
    <w:rsid w:val="00E07C14"/>
    <w:rsid w:val="00E112B7"/>
    <w:rsid w:val="00E11D6C"/>
    <w:rsid w:val="00E15BA7"/>
    <w:rsid w:val="00E17705"/>
    <w:rsid w:val="00E238A3"/>
    <w:rsid w:val="00E23AF0"/>
    <w:rsid w:val="00E246C9"/>
    <w:rsid w:val="00E260DD"/>
    <w:rsid w:val="00E26219"/>
    <w:rsid w:val="00E27341"/>
    <w:rsid w:val="00E2777A"/>
    <w:rsid w:val="00E27786"/>
    <w:rsid w:val="00E3087C"/>
    <w:rsid w:val="00E30D7A"/>
    <w:rsid w:val="00E32EAE"/>
    <w:rsid w:val="00E332EA"/>
    <w:rsid w:val="00E33C70"/>
    <w:rsid w:val="00E36F47"/>
    <w:rsid w:val="00E4045A"/>
    <w:rsid w:val="00E40614"/>
    <w:rsid w:val="00E40D15"/>
    <w:rsid w:val="00E40D7D"/>
    <w:rsid w:val="00E415F7"/>
    <w:rsid w:val="00E42290"/>
    <w:rsid w:val="00E42BE8"/>
    <w:rsid w:val="00E451BF"/>
    <w:rsid w:val="00E45E2F"/>
    <w:rsid w:val="00E466F3"/>
    <w:rsid w:val="00E47548"/>
    <w:rsid w:val="00E47D35"/>
    <w:rsid w:val="00E50BDC"/>
    <w:rsid w:val="00E5136F"/>
    <w:rsid w:val="00E514C9"/>
    <w:rsid w:val="00E534F3"/>
    <w:rsid w:val="00E54393"/>
    <w:rsid w:val="00E5512E"/>
    <w:rsid w:val="00E5624D"/>
    <w:rsid w:val="00E57241"/>
    <w:rsid w:val="00E5784A"/>
    <w:rsid w:val="00E57A75"/>
    <w:rsid w:val="00E60720"/>
    <w:rsid w:val="00E6099B"/>
    <w:rsid w:val="00E64BE1"/>
    <w:rsid w:val="00E659CE"/>
    <w:rsid w:val="00E6609C"/>
    <w:rsid w:val="00E6628E"/>
    <w:rsid w:val="00E668C5"/>
    <w:rsid w:val="00E66943"/>
    <w:rsid w:val="00E66EE3"/>
    <w:rsid w:val="00E671BA"/>
    <w:rsid w:val="00E67B24"/>
    <w:rsid w:val="00E7069A"/>
    <w:rsid w:val="00E71078"/>
    <w:rsid w:val="00E7236E"/>
    <w:rsid w:val="00E7314C"/>
    <w:rsid w:val="00E73C99"/>
    <w:rsid w:val="00E73CAC"/>
    <w:rsid w:val="00E745AC"/>
    <w:rsid w:val="00E753BF"/>
    <w:rsid w:val="00E76077"/>
    <w:rsid w:val="00E76B1F"/>
    <w:rsid w:val="00E77860"/>
    <w:rsid w:val="00E77DA2"/>
    <w:rsid w:val="00E77FCC"/>
    <w:rsid w:val="00E80C78"/>
    <w:rsid w:val="00E813EB"/>
    <w:rsid w:val="00E81788"/>
    <w:rsid w:val="00E84376"/>
    <w:rsid w:val="00E84640"/>
    <w:rsid w:val="00E8560A"/>
    <w:rsid w:val="00E860CB"/>
    <w:rsid w:val="00E86479"/>
    <w:rsid w:val="00E8715F"/>
    <w:rsid w:val="00E8775C"/>
    <w:rsid w:val="00E902A9"/>
    <w:rsid w:val="00E912BE"/>
    <w:rsid w:val="00E91D72"/>
    <w:rsid w:val="00E91E32"/>
    <w:rsid w:val="00E920F4"/>
    <w:rsid w:val="00E9219D"/>
    <w:rsid w:val="00E9257E"/>
    <w:rsid w:val="00E925A2"/>
    <w:rsid w:val="00E930D4"/>
    <w:rsid w:val="00E930F0"/>
    <w:rsid w:val="00E93152"/>
    <w:rsid w:val="00E94ED0"/>
    <w:rsid w:val="00E959A4"/>
    <w:rsid w:val="00E959C8"/>
    <w:rsid w:val="00E9779A"/>
    <w:rsid w:val="00EA06BC"/>
    <w:rsid w:val="00EA16BE"/>
    <w:rsid w:val="00EA2E31"/>
    <w:rsid w:val="00EA356B"/>
    <w:rsid w:val="00EA44C7"/>
    <w:rsid w:val="00EA4684"/>
    <w:rsid w:val="00EA55BA"/>
    <w:rsid w:val="00EA6C9F"/>
    <w:rsid w:val="00EA784B"/>
    <w:rsid w:val="00EA7E04"/>
    <w:rsid w:val="00EA7E07"/>
    <w:rsid w:val="00EB0858"/>
    <w:rsid w:val="00EB1C4B"/>
    <w:rsid w:val="00EB322B"/>
    <w:rsid w:val="00EB567D"/>
    <w:rsid w:val="00EB5E88"/>
    <w:rsid w:val="00EB5F60"/>
    <w:rsid w:val="00EB63EC"/>
    <w:rsid w:val="00EB6D89"/>
    <w:rsid w:val="00EB6EF1"/>
    <w:rsid w:val="00EB7AB7"/>
    <w:rsid w:val="00EC0C85"/>
    <w:rsid w:val="00EC14E2"/>
    <w:rsid w:val="00EC2C51"/>
    <w:rsid w:val="00EC36D5"/>
    <w:rsid w:val="00EC42F9"/>
    <w:rsid w:val="00EC4618"/>
    <w:rsid w:val="00EC518E"/>
    <w:rsid w:val="00EC7CBF"/>
    <w:rsid w:val="00ED15D3"/>
    <w:rsid w:val="00ED1AEB"/>
    <w:rsid w:val="00ED2158"/>
    <w:rsid w:val="00ED2AD2"/>
    <w:rsid w:val="00ED2C52"/>
    <w:rsid w:val="00ED3685"/>
    <w:rsid w:val="00ED488B"/>
    <w:rsid w:val="00ED4EBE"/>
    <w:rsid w:val="00ED58CA"/>
    <w:rsid w:val="00ED5CFD"/>
    <w:rsid w:val="00EE0426"/>
    <w:rsid w:val="00EE083A"/>
    <w:rsid w:val="00EE1164"/>
    <w:rsid w:val="00EE1AC2"/>
    <w:rsid w:val="00EE1E12"/>
    <w:rsid w:val="00EE2EA9"/>
    <w:rsid w:val="00EE316B"/>
    <w:rsid w:val="00EE374A"/>
    <w:rsid w:val="00EE4C0E"/>
    <w:rsid w:val="00EE5CA7"/>
    <w:rsid w:val="00EE5EFF"/>
    <w:rsid w:val="00EE6743"/>
    <w:rsid w:val="00EF1A79"/>
    <w:rsid w:val="00EF1D20"/>
    <w:rsid w:val="00EF26EF"/>
    <w:rsid w:val="00EF51F0"/>
    <w:rsid w:val="00EF52C5"/>
    <w:rsid w:val="00EF56A6"/>
    <w:rsid w:val="00EF766E"/>
    <w:rsid w:val="00EF7A2E"/>
    <w:rsid w:val="00EF7B76"/>
    <w:rsid w:val="00EFEC72"/>
    <w:rsid w:val="00F00125"/>
    <w:rsid w:val="00F00A3F"/>
    <w:rsid w:val="00F00FB5"/>
    <w:rsid w:val="00F01B0B"/>
    <w:rsid w:val="00F028ED"/>
    <w:rsid w:val="00F02C78"/>
    <w:rsid w:val="00F03E6C"/>
    <w:rsid w:val="00F10C65"/>
    <w:rsid w:val="00F11B44"/>
    <w:rsid w:val="00F1242F"/>
    <w:rsid w:val="00F12753"/>
    <w:rsid w:val="00F13BC1"/>
    <w:rsid w:val="00F14103"/>
    <w:rsid w:val="00F153FB"/>
    <w:rsid w:val="00F1541F"/>
    <w:rsid w:val="00F15710"/>
    <w:rsid w:val="00F1718A"/>
    <w:rsid w:val="00F17D1A"/>
    <w:rsid w:val="00F17F80"/>
    <w:rsid w:val="00F17FAB"/>
    <w:rsid w:val="00F20CC6"/>
    <w:rsid w:val="00F20D2E"/>
    <w:rsid w:val="00F21A72"/>
    <w:rsid w:val="00F22226"/>
    <w:rsid w:val="00F229A8"/>
    <w:rsid w:val="00F22ACE"/>
    <w:rsid w:val="00F2424D"/>
    <w:rsid w:val="00F24563"/>
    <w:rsid w:val="00F25808"/>
    <w:rsid w:val="00F25947"/>
    <w:rsid w:val="00F26332"/>
    <w:rsid w:val="00F26C74"/>
    <w:rsid w:val="00F26ED0"/>
    <w:rsid w:val="00F26FFF"/>
    <w:rsid w:val="00F3108B"/>
    <w:rsid w:val="00F31306"/>
    <w:rsid w:val="00F31852"/>
    <w:rsid w:val="00F31B6D"/>
    <w:rsid w:val="00F32487"/>
    <w:rsid w:val="00F375F1"/>
    <w:rsid w:val="00F37C88"/>
    <w:rsid w:val="00F40ABC"/>
    <w:rsid w:val="00F40AF3"/>
    <w:rsid w:val="00F41684"/>
    <w:rsid w:val="00F417C9"/>
    <w:rsid w:val="00F41F09"/>
    <w:rsid w:val="00F4273C"/>
    <w:rsid w:val="00F44190"/>
    <w:rsid w:val="00F44D91"/>
    <w:rsid w:val="00F46429"/>
    <w:rsid w:val="00F464EA"/>
    <w:rsid w:val="00F46CCF"/>
    <w:rsid w:val="00F46F87"/>
    <w:rsid w:val="00F47B05"/>
    <w:rsid w:val="00F47C53"/>
    <w:rsid w:val="00F521B4"/>
    <w:rsid w:val="00F5243C"/>
    <w:rsid w:val="00F52A38"/>
    <w:rsid w:val="00F535B5"/>
    <w:rsid w:val="00F54159"/>
    <w:rsid w:val="00F54ECE"/>
    <w:rsid w:val="00F55F24"/>
    <w:rsid w:val="00F560FC"/>
    <w:rsid w:val="00F579C2"/>
    <w:rsid w:val="00F57BE4"/>
    <w:rsid w:val="00F60941"/>
    <w:rsid w:val="00F60C3A"/>
    <w:rsid w:val="00F61CEC"/>
    <w:rsid w:val="00F62989"/>
    <w:rsid w:val="00F62B92"/>
    <w:rsid w:val="00F62DF4"/>
    <w:rsid w:val="00F66BFB"/>
    <w:rsid w:val="00F670CB"/>
    <w:rsid w:val="00F679AC"/>
    <w:rsid w:val="00F7048C"/>
    <w:rsid w:val="00F721ED"/>
    <w:rsid w:val="00F73975"/>
    <w:rsid w:val="00F73C78"/>
    <w:rsid w:val="00F75008"/>
    <w:rsid w:val="00F76590"/>
    <w:rsid w:val="00F77809"/>
    <w:rsid w:val="00F8179B"/>
    <w:rsid w:val="00F81F82"/>
    <w:rsid w:val="00F82503"/>
    <w:rsid w:val="00F826F8"/>
    <w:rsid w:val="00F82BB4"/>
    <w:rsid w:val="00F839F8"/>
    <w:rsid w:val="00F83D8A"/>
    <w:rsid w:val="00F84D74"/>
    <w:rsid w:val="00F84EE2"/>
    <w:rsid w:val="00F85CA8"/>
    <w:rsid w:val="00F86A20"/>
    <w:rsid w:val="00F86CEB"/>
    <w:rsid w:val="00F87112"/>
    <w:rsid w:val="00F90732"/>
    <w:rsid w:val="00F90AE0"/>
    <w:rsid w:val="00F91A73"/>
    <w:rsid w:val="00F91AA2"/>
    <w:rsid w:val="00F936BA"/>
    <w:rsid w:val="00F942CA"/>
    <w:rsid w:val="00F95D01"/>
    <w:rsid w:val="00F97C3C"/>
    <w:rsid w:val="00FA0569"/>
    <w:rsid w:val="00FA05B1"/>
    <w:rsid w:val="00FA1E48"/>
    <w:rsid w:val="00FA1ED7"/>
    <w:rsid w:val="00FA3052"/>
    <w:rsid w:val="00FA3EC0"/>
    <w:rsid w:val="00FA462C"/>
    <w:rsid w:val="00FA499A"/>
    <w:rsid w:val="00FA5F18"/>
    <w:rsid w:val="00FA667A"/>
    <w:rsid w:val="00FB147A"/>
    <w:rsid w:val="00FB2F0A"/>
    <w:rsid w:val="00FB41CB"/>
    <w:rsid w:val="00FB4440"/>
    <w:rsid w:val="00FB5046"/>
    <w:rsid w:val="00FB533D"/>
    <w:rsid w:val="00FB55D4"/>
    <w:rsid w:val="00FB5B8E"/>
    <w:rsid w:val="00FB6725"/>
    <w:rsid w:val="00FB737C"/>
    <w:rsid w:val="00FC020A"/>
    <w:rsid w:val="00FC0416"/>
    <w:rsid w:val="00FC22E2"/>
    <w:rsid w:val="00FC2979"/>
    <w:rsid w:val="00FC379D"/>
    <w:rsid w:val="00FC53F6"/>
    <w:rsid w:val="00FD03D0"/>
    <w:rsid w:val="00FD064A"/>
    <w:rsid w:val="00FD090B"/>
    <w:rsid w:val="00FD10CF"/>
    <w:rsid w:val="00FD1DB7"/>
    <w:rsid w:val="00FD374A"/>
    <w:rsid w:val="00FD3CA7"/>
    <w:rsid w:val="00FD4BB1"/>
    <w:rsid w:val="00FD5BD4"/>
    <w:rsid w:val="00FD5EBA"/>
    <w:rsid w:val="00FD66BD"/>
    <w:rsid w:val="00FD6B81"/>
    <w:rsid w:val="00FD78C0"/>
    <w:rsid w:val="00FE2427"/>
    <w:rsid w:val="00FE26FF"/>
    <w:rsid w:val="00FE3EB2"/>
    <w:rsid w:val="00FE418D"/>
    <w:rsid w:val="00FE46D9"/>
    <w:rsid w:val="00FE49E0"/>
    <w:rsid w:val="00FE50F5"/>
    <w:rsid w:val="00FE5A6D"/>
    <w:rsid w:val="00FE6741"/>
    <w:rsid w:val="00FE70BC"/>
    <w:rsid w:val="00FE78FB"/>
    <w:rsid w:val="00FF04CD"/>
    <w:rsid w:val="00FF1048"/>
    <w:rsid w:val="00FF1284"/>
    <w:rsid w:val="00FF1C18"/>
    <w:rsid w:val="00FF2828"/>
    <w:rsid w:val="00FF55AE"/>
    <w:rsid w:val="00FF5B91"/>
    <w:rsid w:val="00FF5F2C"/>
    <w:rsid w:val="00FF603A"/>
    <w:rsid w:val="00FF6911"/>
    <w:rsid w:val="00FF6A48"/>
    <w:rsid w:val="00FF6B65"/>
    <w:rsid w:val="00FF6E5C"/>
    <w:rsid w:val="00FF6EF7"/>
    <w:rsid w:val="00FF716D"/>
    <w:rsid w:val="0134D388"/>
    <w:rsid w:val="0152C80F"/>
    <w:rsid w:val="01608112"/>
    <w:rsid w:val="01826D12"/>
    <w:rsid w:val="01C76D0B"/>
    <w:rsid w:val="02F006B0"/>
    <w:rsid w:val="03E5E483"/>
    <w:rsid w:val="03FB8E4E"/>
    <w:rsid w:val="0419C8D2"/>
    <w:rsid w:val="044A3CE7"/>
    <w:rsid w:val="047BAB78"/>
    <w:rsid w:val="04CDE866"/>
    <w:rsid w:val="050DF26E"/>
    <w:rsid w:val="05A6337B"/>
    <w:rsid w:val="0699F3B2"/>
    <w:rsid w:val="07219A77"/>
    <w:rsid w:val="072ECA9C"/>
    <w:rsid w:val="074D1886"/>
    <w:rsid w:val="07A0633A"/>
    <w:rsid w:val="07CBDEFC"/>
    <w:rsid w:val="08077380"/>
    <w:rsid w:val="0819FAFE"/>
    <w:rsid w:val="08337C27"/>
    <w:rsid w:val="0852FEF8"/>
    <w:rsid w:val="08A0DE5A"/>
    <w:rsid w:val="08A9B3EE"/>
    <w:rsid w:val="0922C79E"/>
    <w:rsid w:val="095CC7A1"/>
    <w:rsid w:val="09B8FF34"/>
    <w:rsid w:val="09D36347"/>
    <w:rsid w:val="0A9903C2"/>
    <w:rsid w:val="0A9D74CD"/>
    <w:rsid w:val="0B082AC7"/>
    <w:rsid w:val="0B29A621"/>
    <w:rsid w:val="0B8A9DD3"/>
    <w:rsid w:val="0BBA69FF"/>
    <w:rsid w:val="0BE17EEF"/>
    <w:rsid w:val="0C084626"/>
    <w:rsid w:val="0C43E564"/>
    <w:rsid w:val="0D483576"/>
    <w:rsid w:val="0DAD2860"/>
    <w:rsid w:val="0DEBEFE7"/>
    <w:rsid w:val="0DF64A85"/>
    <w:rsid w:val="0E3DC82F"/>
    <w:rsid w:val="0EFC258D"/>
    <w:rsid w:val="0F1D66CB"/>
    <w:rsid w:val="0F733874"/>
    <w:rsid w:val="0F7359DD"/>
    <w:rsid w:val="0F7C606E"/>
    <w:rsid w:val="10013889"/>
    <w:rsid w:val="10278949"/>
    <w:rsid w:val="10D13CE3"/>
    <w:rsid w:val="11AA1B1E"/>
    <w:rsid w:val="12CAC0ED"/>
    <w:rsid w:val="1308D5CF"/>
    <w:rsid w:val="13448A09"/>
    <w:rsid w:val="142479D1"/>
    <w:rsid w:val="143CBC46"/>
    <w:rsid w:val="14717D86"/>
    <w:rsid w:val="14D04CA8"/>
    <w:rsid w:val="159F85CB"/>
    <w:rsid w:val="15C82126"/>
    <w:rsid w:val="15E993A6"/>
    <w:rsid w:val="166F5D1E"/>
    <w:rsid w:val="16C8BEE2"/>
    <w:rsid w:val="17265DB4"/>
    <w:rsid w:val="176D3D29"/>
    <w:rsid w:val="178C1455"/>
    <w:rsid w:val="17F19462"/>
    <w:rsid w:val="18148834"/>
    <w:rsid w:val="183A959F"/>
    <w:rsid w:val="1877D2B3"/>
    <w:rsid w:val="18BA4758"/>
    <w:rsid w:val="193D3B0B"/>
    <w:rsid w:val="1B0CDB07"/>
    <w:rsid w:val="1B7806C8"/>
    <w:rsid w:val="1B7CBECE"/>
    <w:rsid w:val="1C50FE6F"/>
    <w:rsid w:val="1C906EDC"/>
    <w:rsid w:val="1D2D4E2B"/>
    <w:rsid w:val="1EB01E30"/>
    <w:rsid w:val="1EC92A97"/>
    <w:rsid w:val="1EEC045C"/>
    <w:rsid w:val="1F42758E"/>
    <w:rsid w:val="1F67CE19"/>
    <w:rsid w:val="21D31646"/>
    <w:rsid w:val="22C5D803"/>
    <w:rsid w:val="2319F0B2"/>
    <w:rsid w:val="23F2B5AE"/>
    <w:rsid w:val="247D0F54"/>
    <w:rsid w:val="24D82FD2"/>
    <w:rsid w:val="26461422"/>
    <w:rsid w:val="27270B40"/>
    <w:rsid w:val="272EB6A8"/>
    <w:rsid w:val="27B0BA78"/>
    <w:rsid w:val="280EC64C"/>
    <w:rsid w:val="280F349F"/>
    <w:rsid w:val="28F1981D"/>
    <w:rsid w:val="29413D74"/>
    <w:rsid w:val="295FB6DD"/>
    <w:rsid w:val="2AA97FC9"/>
    <w:rsid w:val="2AE70E1C"/>
    <w:rsid w:val="2B1157ED"/>
    <w:rsid w:val="2BA7D5D1"/>
    <w:rsid w:val="2BCDA8AF"/>
    <w:rsid w:val="2E29B959"/>
    <w:rsid w:val="2F9363BE"/>
    <w:rsid w:val="2FB73A8C"/>
    <w:rsid w:val="2FEDAF1D"/>
    <w:rsid w:val="303A1152"/>
    <w:rsid w:val="307FA438"/>
    <w:rsid w:val="313D9346"/>
    <w:rsid w:val="3335B945"/>
    <w:rsid w:val="33501D13"/>
    <w:rsid w:val="33C4FB4D"/>
    <w:rsid w:val="34995E47"/>
    <w:rsid w:val="356D4BF5"/>
    <w:rsid w:val="356EA86B"/>
    <w:rsid w:val="374D5CB4"/>
    <w:rsid w:val="37A14C34"/>
    <w:rsid w:val="383E70A8"/>
    <w:rsid w:val="38CF9419"/>
    <w:rsid w:val="38D59BE1"/>
    <w:rsid w:val="38DC8422"/>
    <w:rsid w:val="38E71249"/>
    <w:rsid w:val="39320C2F"/>
    <w:rsid w:val="395E16F8"/>
    <w:rsid w:val="3A43D1C9"/>
    <w:rsid w:val="3B147A61"/>
    <w:rsid w:val="3B7BE52F"/>
    <w:rsid w:val="3B7C99BE"/>
    <w:rsid w:val="3BF273C7"/>
    <w:rsid w:val="3C99C8C0"/>
    <w:rsid w:val="3CD882F8"/>
    <w:rsid w:val="3D413081"/>
    <w:rsid w:val="3D8A5684"/>
    <w:rsid w:val="3DB7063F"/>
    <w:rsid w:val="3E6A7DE5"/>
    <w:rsid w:val="3ECBB764"/>
    <w:rsid w:val="3EDD7E80"/>
    <w:rsid w:val="3F8F1B39"/>
    <w:rsid w:val="3F95167B"/>
    <w:rsid w:val="3F95167B"/>
    <w:rsid w:val="3FA1E859"/>
    <w:rsid w:val="3FDBEFBC"/>
    <w:rsid w:val="4038F27C"/>
    <w:rsid w:val="4042F34D"/>
    <w:rsid w:val="409C9625"/>
    <w:rsid w:val="40E6F042"/>
    <w:rsid w:val="410C60C3"/>
    <w:rsid w:val="41F9288A"/>
    <w:rsid w:val="429E3312"/>
    <w:rsid w:val="434147E2"/>
    <w:rsid w:val="4359A5F7"/>
    <w:rsid w:val="43738D6F"/>
    <w:rsid w:val="43ED1E89"/>
    <w:rsid w:val="4407DC14"/>
    <w:rsid w:val="451C0F4B"/>
    <w:rsid w:val="4541C507"/>
    <w:rsid w:val="455972C2"/>
    <w:rsid w:val="45F0FE26"/>
    <w:rsid w:val="46228060"/>
    <w:rsid w:val="4660969F"/>
    <w:rsid w:val="467A1D67"/>
    <w:rsid w:val="46814683"/>
    <w:rsid w:val="468CCE93"/>
    <w:rsid w:val="474E0B93"/>
    <w:rsid w:val="48122DB8"/>
    <w:rsid w:val="49253A49"/>
    <w:rsid w:val="49632DD5"/>
    <w:rsid w:val="4AAC829A"/>
    <w:rsid w:val="4AC1BA44"/>
    <w:rsid w:val="4B3E16AE"/>
    <w:rsid w:val="4B9BC36E"/>
    <w:rsid w:val="4BB9A724"/>
    <w:rsid w:val="4C1F6A43"/>
    <w:rsid w:val="4C8D54AF"/>
    <w:rsid w:val="4D3C9FFB"/>
    <w:rsid w:val="4E2709BE"/>
    <w:rsid w:val="502CD3DC"/>
    <w:rsid w:val="5166D48F"/>
    <w:rsid w:val="522FC2CB"/>
    <w:rsid w:val="524A3FE0"/>
    <w:rsid w:val="52B532D7"/>
    <w:rsid w:val="533BB735"/>
    <w:rsid w:val="537DCB23"/>
    <w:rsid w:val="539FCC2B"/>
    <w:rsid w:val="53E751B6"/>
    <w:rsid w:val="541B7179"/>
    <w:rsid w:val="54675BE3"/>
    <w:rsid w:val="54ABDB6F"/>
    <w:rsid w:val="54B7AF3C"/>
    <w:rsid w:val="54D2BC76"/>
    <w:rsid w:val="54EF638C"/>
    <w:rsid w:val="555F3626"/>
    <w:rsid w:val="5585DCE7"/>
    <w:rsid w:val="55CE2476"/>
    <w:rsid w:val="56A9D24E"/>
    <w:rsid w:val="56DA9D57"/>
    <w:rsid w:val="586143C4"/>
    <w:rsid w:val="58E525E5"/>
    <w:rsid w:val="59D7CAFA"/>
    <w:rsid w:val="59E86721"/>
    <w:rsid w:val="5A3D61E9"/>
    <w:rsid w:val="5B07BEC4"/>
    <w:rsid w:val="5BD07A37"/>
    <w:rsid w:val="5C24625B"/>
    <w:rsid w:val="5D0996CA"/>
    <w:rsid w:val="5DF11418"/>
    <w:rsid w:val="5E3E3502"/>
    <w:rsid w:val="5EEF80E8"/>
    <w:rsid w:val="5F316917"/>
    <w:rsid w:val="60239ED2"/>
    <w:rsid w:val="602DFFB2"/>
    <w:rsid w:val="6033DC01"/>
    <w:rsid w:val="6064FCFD"/>
    <w:rsid w:val="60A99A83"/>
    <w:rsid w:val="60DBD20C"/>
    <w:rsid w:val="60F789AD"/>
    <w:rsid w:val="613298FE"/>
    <w:rsid w:val="6172DDF1"/>
    <w:rsid w:val="618A2F97"/>
    <w:rsid w:val="61C928FA"/>
    <w:rsid w:val="61E5B4A4"/>
    <w:rsid w:val="621ED838"/>
    <w:rsid w:val="62739AC2"/>
    <w:rsid w:val="634148D9"/>
    <w:rsid w:val="6365CA6D"/>
    <w:rsid w:val="638F7F0D"/>
    <w:rsid w:val="63924285"/>
    <w:rsid w:val="63C8D718"/>
    <w:rsid w:val="63E4B42A"/>
    <w:rsid w:val="64185C94"/>
    <w:rsid w:val="6454FE68"/>
    <w:rsid w:val="64AA02A1"/>
    <w:rsid w:val="64D80D83"/>
    <w:rsid w:val="671D2077"/>
    <w:rsid w:val="6763640F"/>
    <w:rsid w:val="676D926F"/>
    <w:rsid w:val="67AD800A"/>
    <w:rsid w:val="6910CD57"/>
    <w:rsid w:val="6915B4C8"/>
    <w:rsid w:val="6A7D98B8"/>
    <w:rsid w:val="6D07302D"/>
    <w:rsid w:val="6E4085CF"/>
    <w:rsid w:val="6E7EC1BC"/>
    <w:rsid w:val="6F2A3770"/>
    <w:rsid w:val="6F97B6EB"/>
    <w:rsid w:val="702E26D4"/>
    <w:rsid w:val="70D0569E"/>
    <w:rsid w:val="70FCFA3D"/>
    <w:rsid w:val="71CF0E70"/>
    <w:rsid w:val="7294C7D8"/>
    <w:rsid w:val="72D7A7D2"/>
    <w:rsid w:val="72E67636"/>
    <w:rsid w:val="72F68A79"/>
    <w:rsid w:val="73093BF3"/>
    <w:rsid w:val="73F2E45A"/>
    <w:rsid w:val="755D70F2"/>
    <w:rsid w:val="7594B3E0"/>
    <w:rsid w:val="75A8A73D"/>
    <w:rsid w:val="75F3E315"/>
    <w:rsid w:val="767B604E"/>
    <w:rsid w:val="76A42448"/>
    <w:rsid w:val="76CB1B98"/>
    <w:rsid w:val="77C5E60B"/>
    <w:rsid w:val="780B7812"/>
    <w:rsid w:val="781FDBAC"/>
    <w:rsid w:val="78544465"/>
    <w:rsid w:val="7883AA26"/>
    <w:rsid w:val="78DE9383"/>
    <w:rsid w:val="795AAC46"/>
    <w:rsid w:val="7A161829"/>
    <w:rsid w:val="7A428737"/>
    <w:rsid w:val="7AD746A3"/>
    <w:rsid w:val="7B06520D"/>
    <w:rsid w:val="7BD95A49"/>
    <w:rsid w:val="7CD2728F"/>
    <w:rsid w:val="7D2A5111"/>
    <w:rsid w:val="7D2A83A6"/>
    <w:rsid w:val="7DDE703C"/>
    <w:rsid w:val="7E812BD7"/>
    <w:rsid w:val="7EC47FA2"/>
    <w:rsid w:val="7ED6466A"/>
    <w:rsid w:val="7F2806B4"/>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9">
      <o:colormru v:ext="edit" colors="#a1bf36,#d0cfc5"/>
    </o:shapedefaults>
    <o:shapelayout v:ext="edit">
      <o:idmap v:ext="edit" data="1"/>
    </o:shapelayout>
  </w:shapeDefaults>
  <w:decimalSymbol w:val="."/>
  <w:listSeparator w:val=","/>
  <w14:docId w14:val="5F7633BC"/>
  <w15:docId w15:val="{98902A77-F6B9-4EC3-B2F3-5CBE588BAB0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sz w:val="22"/>
        <w:szCs w:val="22"/>
        <w:lang w:val="da-DK" w:eastAsia="da-DK" w:bidi="ar-SA"/>
      </w:rPr>
    </w:rPrDefault>
    <w:pPrDefault>
      <w:pPr>
        <w:spacing w:after="160" w:line="252" w:lineRule="auto"/>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uiPriority="2" w:semiHidden="1" w:unhideWhenUsed="1"/>
    <w:lsdException w:name="index 2" w:uiPriority="2" w:semiHidden="1" w:unhideWhenUsed="1"/>
    <w:lsdException w:name="index 3" w:uiPriority="2" w:semiHidden="1" w:unhideWhenUsed="1"/>
    <w:lsdException w:name="index 4" w:uiPriority="2" w:semiHidden="1" w:unhideWhenUsed="1"/>
    <w:lsdException w:name="index 5" w:uiPriority="2" w:semiHidden="1" w:unhideWhenUsed="1"/>
    <w:lsdException w:name="index 6" w:uiPriority="2" w:semiHidden="1" w:unhideWhenUsed="1"/>
    <w:lsdException w:name="index 7" w:uiPriority="2" w:semiHidden="1" w:unhideWhenUsed="1"/>
    <w:lsdException w:name="index 8" w:uiPriority="2" w:semiHidden="1" w:unhideWhenUsed="1"/>
    <w:lsdException w:name="index 9" w:uiPriority="2" w:semiHidden="1" w:unhideWhenUsed="1"/>
    <w:lsdException w:name="toc 1" w:uiPriority="39" w:semiHidden="1" w:unhideWhenUsed="1"/>
    <w:lsdException w:name="toc 2" w:uiPriority="39" w:semiHidden="1" w:unhideWhenUsed="1"/>
    <w:lsdException w:name="toc 3" w:uiPriority="39" w:semiHidden="1" w:unhideWhenUsed="1"/>
    <w:lsdException w:name="toc 4" w:semiHidden="1" w:unhideWhenUsed="1"/>
    <w:lsdException w:name="toc 5" w:semiHidden="1" w:unhideWhenUsed="1"/>
    <w:lsdException w:name="toc 6" w:semiHidden="1" w:unhideWhenUsed="1"/>
    <w:lsdException w:name="toc 7" w:uiPriority="39" w:semiHidden="1" w:unhideWhenUsed="1"/>
    <w:lsdException w:name="toc 8" w:uiPriority="39" w:semiHidden="1" w:unhideWhenUsed="1"/>
    <w:lsdException w:name="toc 9" w:semiHidden="1" w:unhideWhenUsed="1"/>
    <w:lsdException w:name="Normal Indent" w:semiHidden="1" w:unhideWhenUsed="1"/>
    <w:lsdException w:name="footnote text" w:uiPriority="2" w:semiHidden="1" w:unhideWhenUsed="1"/>
    <w:lsdException w:name="annotation text" w:uiPriority="99" w:semiHidden="1" w:unhideWhenUsed="1"/>
    <w:lsdException w:name="header" w:semiHidden="1" w:unhideWhenUsed="1"/>
    <w:lsdException w:name="footer" w:semiHidden="1" w:unhideWhenUsed="1"/>
    <w:lsdException w:name="index heading" w:uiPriority="2" w:semiHidden="1" w:unhideWhenUsed="1"/>
    <w:lsdException w:name="caption" w:uiPriority="35" w:semiHidden="1" w:unhideWhenUsed="1" w:qFormat="1"/>
    <w:lsdException w:name="table of figures" w:uiPriority="2"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uiPriority="2" w:semiHidden="1" w:unhideWhenUsed="1"/>
    <w:lsdException w:name="macro" w:uiPriority="2" w:semiHidden="1" w:unhideWhenUsed="1"/>
    <w:lsdException w:name="toa heading" w:uiPriority="1"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2"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2"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allaad" w:default="1">
    <w:name w:val="Normal"/>
    <w:qFormat/>
    <w:rsid w:val="003A5BEB"/>
    <w:rPr>
      <w:rFonts w:ascii="Arial" w:hAnsi="Arial"/>
    </w:rPr>
  </w:style>
  <w:style w:type="paragraph" w:styleId="Pealkiri1">
    <w:name w:val="heading 1"/>
    <w:basedOn w:val="Normaallaad"/>
    <w:next w:val="Normaallaad"/>
    <w:link w:val="Pealkiri1Mrk"/>
    <w:uiPriority w:val="9"/>
    <w:qFormat/>
    <w:rsid w:val="00620E79"/>
    <w:pPr>
      <w:keepNext/>
      <w:keepLines/>
      <w:spacing w:before="320" w:after="40"/>
      <w:outlineLvl w:val="0"/>
    </w:pPr>
    <w:rPr>
      <w:rFonts w:eastAsiaTheme="majorEastAsia" w:cstheme="majorBidi"/>
      <w:b/>
      <w:bCs/>
      <w:caps/>
      <w:color w:val="00B050"/>
      <w:spacing w:val="4"/>
      <w:sz w:val="28"/>
      <w:szCs w:val="28"/>
    </w:rPr>
  </w:style>
  <w:style w:type="paragraph" w:styleId="Pealkiri2">
    <w:name w:val="heading 2"/>
    <w:basedOn w:val="Normaallaad"/>
    <w:next w:val="Normaallaad"/>
    <w:link w:val="Pealkiri2Mrk"/>
    <w:uiPriority w:val="9"/>
    <w:unhideWhenUsed/>
    <w:qFormat/>
    <w:rsid w:val="005F4C4A"/>
    <w:pPr>
      <w:keepNext/>
      <w:keepLines/>
      <w:spacing w:before="120" w:after="100"/>
      <w:outlineLvl w:val="1"/>
    </w:pPr>
    <w:rPr>
      <w:rFonts w:eastAsiaTheme="majorEastAsia" w:cstheme="majorBidi"/>
      <w:b/>
      <w:bCs/>
      <w:sz w:val="28"/>
      <w:szCs w:val="28"/>
    </w:rPr>
  </w:style>
  <w:style w:type="paragraph" w:styleId="Pealkiri3">
    <w:name w:val="heading 3"/>
    <w:basedOn w:val="Normaallaad"/>
    <w:next w:val="Normaallaad"/>
    <w:link w:val="Pealkiri3Mrk"/>
    <w:uiPriority w:val="9"/>
    <w:unhideWhenUsed/>
    <w:qFormat/>
    <w:rsid w:val="0032415E"/>
    <w:pPr>
      <w:keepNext/>
      <w:keepLines/>
      <w:spacing w:before="120" w:after="0"/>
      <w:outlineLvl w:val="2"/>
    </w:pPr>
    <w:rPr>
      <w:rFonts w:eastAsiaTheme="majorEastAsia" w:cstheme="majorBidi"/>
      <w:b/>
      <w:spacing w:val="4"/>
      <w:sz w:val="24"/>
      <w:szCs w:val="24"/>
    </w:rPr>
  </w:style>
  <w:style w:type="paragraph" w:styleId="Pealkiri4">
    <w:name w:val="heading 4"/>
    <w:basedOn w:val="Normaallaad"/>
    <w:next w:val="Normaallaad"/>
    <w:link w:val="Pealkiri4Mrk"/>
    <w:uiPriority w:val="9"/>
    <w:unhideWhenUsed/>
    <w:qFormat/>
    <w:rsid w:val="00456E35"/>
    <w:pPr>
      <w:keepNext/>
      <w:keepLines/>
      <w:spacing w:before="120" w:after="0"/>
      <w:outlineLvl w:val="3"/>
    </w:pPr>
    <w:rPr>
      <w:rFonts w:asciiTheme="majorHAnsi" w:hAnsiTheme="majorHAnsi" w:eastAsiaTheme="majorEastAsia" w:cstheme="majorBidi"/>
      <w:i/>
      <w:iCs/>
      <w:sz w:val="24"/>
      <w:szCs w:val="24"/>
    </w:rPr>
  </w:style>
  <w:style w:type="paragraph" w:styleId="Pealkiri5">
    <w:name w:val="heading 5"/>
    <w:basedOn w:val="Normaallaad"/>
    <w:next w:val="Normaallaad"/>
    <w:link w:val="Pealkiri5Mrk"/>
    <w:uiPriority w:val="9"/>
    <w:unhideWhenUsed/>
    <w:qFormat/>
    <w:rsid w:val="00456E35"/>
    <w:pPr>
      <w:keepNext/>
      <w:keepLines/>
      <w:spacing w:before="120" w:after="0"/>
      <w:outlineLvl w:val="4"/>
    </w:pPr>
    <w:rPr>
      <w:rFonts w:asciiTheme="majorHAnsi" w:hAnsiTheme="majorHAnsi" w:eastAsiaTheme="majorEastAsia" w:cstheme="majorBidi"/>
      <w:b/>
      <w:bCs/>
    </w:rPr>
  </w:style>
  <w:style w:type="paragraph" w:styleId="Pealkiri6">
    <w:name w:val="heading 6"/>
    <w:basedOn w:val="Normaallaad"/>
    <w:next w:val="Normaallaad"/>
    <w:link w:val="Pealkiri6Mrk"/>
    <w:uiPriority w:val="9"/>
    <w:unhideWhenUsed/>
    <w:qFormat/>
    <w:rsid w:val="00456E35"/>
    <w:pPr>
      <w:keepNext/>
      <w:keepLines/>
      <w:spacing w:before="120" w:after="0"/>
      <w:outlineLvl w:val="5"/>
    </w:pPr>
    <w:rPr>
      <w:rFonts w:asciiTheme="majorHAnsi" w:hAnsiTheme="majorHAnsi" w:eastAsiaTheme="majorEastAsia" w:cstheme="majorBidi"/>
      <w:b/>
      <w:bCs/>
      <w:i/>
      <w:iCs/>
    </w:rPr>
  </w:style>
  <w:style w:type="paragraph" w:styleId="Pealkiri7">
    <w:name w:val="heading 7"/>
    <w:basedOn w:val="Normaallaad"/>
    <w:next w:val="Normaallaad"/>
    <w:link w:val="Pealkiri7Mrk"/>
    <w:uiPriority w:val="9"/>
    <w:unhideWhenUsed/>
    <w:qFormat/>
    <w:rsid w:val="00456E35"/>
    <w:pPr>
      <w:keepNext/>
      <w:keepLines/>
      <w:spacing w:before="120" w:after="0"/>
      <w:outlineLvl w:val="6"/>
    </w:pPr>
    <w:rPr>
      <w:i/>
      <w:iCs/>
    </w:rPr>
  </w:style>
  <w:style w:type="paragraph" w:styleId="Pealkiri8">
    <w:name w:val="heading 8"/>
    <w:basedOn w:val="Normaallaad"/>
    <w:next w:val="Normaallaad"/>
    <w:link w:val="Pealkiri8Mrk"/>
    <w:uiPriority w:val="9"/>
    <w:unhideWhenUsed/>
    <w:qFormat/>
    <w:rsid w:val="00456E35"/>
    <w:pPr>
      <w:keepNext/>
      <w:keepLines/>
      <w:spacing w:before="120" w:after="0"/>
      <w:outlineLvl w:val="7"/>
    </w:pPr>
    <w:rPr>
      <w:b/>
      <w:bCs/>
    </w:rPr>
  </w:style>
  <w:style w:type="paragraph" w:styleId="Pealkiri9">
    <w:name w:val="heading 9"/>
    <w:basedOn w:val="Normaallaad"/>
    <w:next w:val="Normaallaad"/>
    <w:link w:val="Pealkiri9Mrk"/>
    <w:uiPriority w:val="9"/>
    <w:unhideWhenUsed/>
    <w:qFormat/>
    <w:rsid w:val="00456E35"/>
    <w:pPr>
      <w:keepNext/>
      <w:keepLines/>
      <w:spacing w:before="120" w:after="0"/>
      <w:outlineLvl w:val="8"/>
    </w:pPr>
    <w:rPr>
      <w:i/>
      <w:iCs/>
    </w:rPr>
  </w:style>
  <w:style w:type="character" w:styleId="Liguvaikefont" w:default="1">
    <w:name w:val="Default Paragraph Font"/>
    <w:uiPriority w:val="1"/>
    <w:semiHidden/>
    <w:unhideWhenUsed/>
  </w:style>
  <w:style w:type="table" w:styleId="Normaaltabel" w:default="1">
    <w:name w:val="Normal Table"/>
    <w:uiPriority w:val="99"/>
    <w:semiHidden/>
    <w:unhideWhenUsed/>
    <w:tblPr>
      <w:tblInd w:w="0" w:type="dxa"/>
      <w:tblCellMar>
        <w:top w:w="0" w:type="dxa"/>
        <w:left w:w="108" w:type="dxa"/>
        <w:bottom w:w="0" w:type="dxa"/>
        <w:right w:w="108" w:type="dxa"/>
      </w:tblCellMar>
    </w:tblPr>
  </w:style>
  <w:style w:type="numbering" w:styleId="Loendita" w:default="1">
    <w:name w:val="No List"/>
    <w:uiPriority w:val="99"/>
    <w:semiHidden/>
    <w:unhideWhenUsed/>
  </w:style>
  <w:style w:type="paragraph" w:styleId="Pealdis">
    <w:name w:val="caption"/>
    <w:basedOn w:val="Normaallaad"/>
    <w:next w:val="Normaallaad"/>
    <w:uiPriority w:val="35"/>
    <w:unhideWhenUsed/>
    <w:qFormat/>
    <w:rsid w:val="00456E35"/>
    <w:rPr>
      <w:b/>
      <w:bCs/>
      <w:sz w:val="18"/>
      <w:szCs w:val="18"/>
    </w:rPr>
  </w:style>
  <w:style w:type="character" w:styleId="Lpumrkuseviide">
    <w:name w:val="endnote reference"/>
    <w:basedOn w:val="Liguvaikefont"/>
    <w:uiPriority w:val="2"/>
    <w:semiHidden/>
    <w:unhideWhenUsed/>
    <w:rsid w:val="00FD6B81"/>
    <w:rPr>
      <w:rFonts w:ascii="Verdana" w:hAnsi="Verdana"/>
      <w:sz w:val="12"/>
      <w:vertAlign w:val="superscript"/>
    </w:rPr>
  </w:style>
  <w:style w:type="paragraph" w:styleId="Lpumrkusetekst">
    <w:name w:val="endnote text"/>
    <w:basedOn w:val="Normaallaad"/>
    <w:uiPriority w:val="2"/>
    <w:semiHidden/>
    <w:unhideWhenUsed/>
    <w:rsid w:val="00FD6B81"/>
    <w:pPr>
      <w:spacing w:line="210" w:lineRule="atLeast"/>
    </w:pPr>
    <w:rPr>
      <w:sz w:val="12"/>
      <w:szCs w:val="20"/>
    </w:rPr>
  </w:style>
  <w:style w:type="character" w:styleId="Allmrkuseviide">
    <w:name w:val="footnote reference"/>
    <w:basedOn w:val="Liguvaikefont"/>
    <w:uiPriority w:val="2"/>
    <w:semiHidden/>
    <w:unhideWhenUsed/>
    <w:rsid w:val="00FD6B81"/>
    <w:rPr>
      <w:rFonts w:ascii="Verdana" w:hAnsi="Verdana"/>
      <w:sz w:val="12"/>
      <w:vertAlign w:val="superscript"/>
    </w:rPr>
  </w:style>
  <w:style w:type="paragraph" w:styleId="Allmrkusetekst">
    <w:name w:val="footnote text"/>
    <w:basedOn w:val="Normaallaad"/>
    <w:uiPriority w:val="2"/>
    <w:semiHidden/>
    <w:unhideWhenUsed/>
    <w:rsid w:val="00FD6B81"/>
    <w:pPr>
      <w:spacing w:line="210" w:lineRule="atLeast"/>
    </w:pPr>
    <w:rPr>
      <w:sz w:val="12"/>
      <w:szCs w:val="20"/>
    </w:rPr>
  </w:style>
  <w:style w:type="character" w:styleId="HTML-lhend">
    <w:name w:val="HTML Acronym"/>
    <w:basedOn w:val="Liguvaikefont"/>
    <w:uiPriority w:val="2"/>
    <w:semiHidden/>
    <w:rsid w:val="00FD6B81"/>
  </w:style>
  <w:style w:type="paragraph" w:styleId="HTML-aadress">
    <w:name w:val="HTML Address"/>
    <w:basedOn w:val="Normaallaad"/>
    <w:uiPriority w:val="2"/>
    <w:semiHidden/>
    <w:rsid w:val="00FD6B81"/>
    <w:rPr>
      <w:i/>
      <w:iCs/>
    </w:rPr>
  </w:style>
  <w:style w:type="character" w:styleId="HTML-tsitaat">
    <w:name w:val="HTML Cite"/>
    <w:basedOn w:val="Liguvaikefont"/>
    <w:uiPriority w:val="2"/>
    <w:semiHidden/>
    <w:rsid w:val="00FD6B81"/>
    <w:rPr>
      <w:i/>
      <w:iCs/>
    </w:rPr>
  </w:style>
  <w:style w:type="character" w:styleId="HTML-kood">
    <w:name w:val="HTML Code"/>
    <w:basedOn w:val="Liguvaikefont"/>
    <w:uiPriority w:val="2"/>
    <w:semiHidden/>
    <w:rsid w:val="00FD6B81"/>
    <w:rPr>
      <w:rFonts w:ascii="Courier New" w:hAnsi="Courier New" w:cs="Courier New"/>
      <w:sz w:val="20"/>
      <w:szCs w:val="20"/>
    </w:rPr>
  </w:style>
  <w:style w:type="character" w:styleId="HTML-definitsioon">
    <w:name w:val="HTML Definition"/>
    <w:basedOn w:val="Liguvaikefont"/>
    <w:uiPriority w:val="2"/>
    <w:semiHidden/>
    <w:rsid w:val="00FD6B81"/>
    <w:rPr>
      <w:i/>
      <w:iCs/>
    </w:rPr>
  </w:style>
  <w:style w:type="character" w:styleId="HTML-klaviatuur">
    <w:name w:val="HTML Keyboard"/>
    <w:basedOn w:val="Liguvaikefont"/>
    <w:uiPriority w:val="2"/>
    <w:semiHidden/>
    <w:rsid w:val="00FD6B81"/>
    <w:rPr>
      <w:rFonts w:ascii="Courier New" w:hAnsi="Courier New" w:cs="Courier New"/>
      <w:sz w:val="20"/>
      <w:szCs w:val="20"/>
    </w:rPr>
  </w:style>
  <w:style w:type="paragraph" w:styleId="HTML-eelvormindatud">
    <w:name w:val="HTML Preformatted"/>
    <w:basedOn w:val="Normaallaad"/>
    <w:uiPriority w:val="2"/>
    <w:semiHidden/>
    <w:rsid w:val="00FD6B81"/>
    <w:rPr>
      <w:rFonts w:ascii="Courier New" w:hAnsi="Courier New" w:cs="Courier New"/>
      <w:sz w:val="20"/>
      <w:szCs w:val="20"/>
    </w:rPr>
  </w:style>
  <w:style w:type="character" w:styleId="HTML-nidis">
    <w:name w:val="HTML Sample"/>
    <w:basedOn w:val="Liguvaikefont"/>
    <w:uiPriority w:val="2"/>
    <w:semiHidden/>
    <w:rsid w:val="00FD6B81"/>
    <w:rPr>
      <w:rFonts w:ascii="Courier New" w:hAnsi="Courier New" w:cs="Courier New"/>
    </w:rPr>
  </w:style>
  <w:style w:type="character" w:styleId="HTML-sisestaja">
    <w:name w:val="HTML Typewriter"/>
    <w:basedOn w:val="Liguvaikefont"/>
    <w:uiPriority w:val="2"/>
    <w:semiHidden/>
    <w:rsid w:val="00FD6B81"/>
    <w:rPr>
      <w:rFonts w:ascii="Courier New" w:hAnsi="Courier New" w:cs="Courier New"/>
      <w:sz w:val="20"/>
      <w:szCs w:val="20"/>
    </w:rPr>
  </w:style>
  <w:style w:type="character" w:styleId="HTML-proportsionaalne">
    <w:name w:val="HTML Variable"/>
    <w:basedOn w:val="Liguvaikefont"/>
    <w:uiPriority w:val="2"/>
    <w:semiHidden/>
    <w:rsid w:val="00FD6B81"/>
    <w:rPr>
      <w:i/>
      <w:iCs/>
    </w:rPr>
  </w:style>
  <w:style w:type="character" w:styleId="Reanumber">
    <w:name w:val="line number"/>
    <w:basedOn w:val="Liguvaikefont"/>
    <w:uiPriority w:val="2"/>
    <w:semiHidden/>
    <w:rsid w:val="00FD6B81"/>
  </w:style>
  <w:style w:type="paragraph" w:styleId="Loend">
    <w:name w:val="List"/>
    <w:basedOn w:val="Normaallaad"/>
    <w:uiPriority w:val="2"/>
    <w:semiHidden/>
    <w:rsid w:val="00FD6B81"/>
    <w:pPr>
      <w:ind w:left="283" w:hanging="283"/>
    </w:pPr>
  </w:style>
  <w:style w:type="paragraph" w:styleId="Loend2">
    <w:name w:val="List 2"/>
    <w:basedOn w:val="Normaallaad"/>
    <w:uiPriority w:val="2"/>
    <w:semiHidden/>
    <w:rsid w:val="00FD6B81"/>
    <w:pPr>
      <w:ind w:left="566" w:hanging="283"/>
    </w:pPr>
  </w:style>
  <w:style w:type="paragraph" w:styleId="Loend3">
    <w:name w:val="List 3"/>
    <w:basedOn w:val="Normaallaad"/>
    <w:uiPriority w:val="2"/>
    <w:semiHidden/>
    <w:rsid w:val="00FD6B81"/>
    <w:pPr>
      <w:ind w:left="849" w:hanging="283"/>
    </w:pPr>
  </w:style>
  <w:style w:type="paragraph" w:styleId="Loend4">
    <w:name w:val="List 4"/>
    <w:basedOn w:val="Normaallaad"/>
    <w:uiPriority w:val="2"/>
    <w:semiHidden/>
    <w:rsid w:val="00FD6B81"/>
    <w:pPr>
      <w:ind w:left="1132" w:hanging="283"/>
    </w:pPr>
  </w:style>
  <w:style w:type="paragraph" w:styleId="Loend5">
    <w:name w:val="List 5"/>
    <w:basedOn w:val="Normaallaad"/>
    <w:uiPriority w:val="2"/>
    <w:semiHidden/>
    <w:rsid w:val="00FD6B81"/>
    <w:pPr>
      <w:ind w:left="1415" w:hanging="283"/>
    </w:pPr>
  </w:style>
  <w:style w:type="paragraph" w:styleId="Loenditpp">
    <w:name w:val="List Bullet"/>
    <w:basedOn w:val="Normaallaad"/>
    <w:uiPriority w:val="2"/>
    <w:semiHidden/>
    <w:rsid w:val="00FD6B81"/>
    <w:pPr>
      <w:numPr>
        <w:numId w:val="47"/>
      </w:numPr>
    </w:pPr>
  </w:style>
  <w:style w:type="paragraph" w:styleId="Loenditpp2">
    <w:name w:val="List Bullet 2"/>
    <w:basedOn w:val="Normaallaad"/>
    <w:uiPriority w:val="2"/>
    <w:semiHidden/>
    <w:unhideWhenUsed/>
    <w:rsid w:val="00FD6B81"/>
    <w:pPr>
      <w:numPr>
        <w:numId w:val="48"/>
      </w:numPr>
    </w:pPr>
  </w:style>
  <w:style w:type="paragraph" w:styleId="Loenditpp3">
    <w:name w:val="List Bullet 3"/>
    <w:basedOn w:val="Normaallaad"/>
    <w:uiPriority w:val="2"/>
    <w:semiHidden/>
    <w:rsid w:val="00FD6B81"/>
    <w:pPr>
      <w:numPr>
        <w:numId w:val="49"/>
      </w:numPr>
    </w:pPr>
  </w:style>
  <w:style w:type="paragraph" w:styleId="Loenditpp4">
    <w:name w:val="List Bullet 4"/>
    <w:basedOn w:val="Normaallaad"/>
    <w:uiPriority w:val="2"/>
    <w:semiHidden/>
    <w:rsid w:val="00FD6B81"/>
    <w:pPr>
      <w:numPr>
        <w:numId w:val="50"/>
      </w:numPr>
    </w:pPr>
  </w:style>
  <w:style w:type="paragraph" w:styleId="Loenditpp5">
    <w:name w:val="List Bullet 5"/>
    <w:basedOn w:val="Normaallaad"/>
    <w:uiPriority w:val="2"/>
    <w:semiHidden/>
    <w:rsid w:val="00FD6B81"/>
    <w:pPr>
      <w:numPr>
        <w:numId w:val="51"/>
      </w:numPr>
    </w:pPr>
  </w:style>
  <w:style w:type="paragraph" w:styleId="Loendijtk">
    <w:name w:val="List Continue"/>
    <w:basedOn w:val="Normaallaad"/>
    <w:uiPriority w:val="2"/>
    <w:semiHidden/>
    <w:rsid w:val="00FD6B81"/>
    <w:pPr>
      <w:spacing w:after="120"/>
      <w:ind w:left="283"/>
    </w:pPr>
  </w:style>
  <w:style w:type="paragraph" w:styleId="Loendijtk2">
    <w:name w:val="List Continue 2"/>
    <w:basedOn w:val="Normaallaad"/>
    <w:uiPriority w:val="2"/>
    <w:semiHidden/>
    <w:rsid w:val="00FD6B81"/>
    <w:pPr>
      <w:spacing w:after="120"/>
      <w:ind w:left="566"/>
    </w:pPr>
  </w:style>
  <w:style w:type="paragraph" w:styleId="Loendijtk3">
    <w:name w:val="List Continue 3"/>
    <w:basedOn w:val="Normaallaad"/>
    <w:uiPriority w:val="2"/>
    <w:semiHidden/>
    <w:rsid w:val="00FD6B81"/>
    <w:pPr>
      <w:spacing w:after="120"/>
      <w:ind w:left="849"/>
    </w:pPr>
  </w:style>
  <w:style w:type="paragraph" w:styleId="Loendijtk4">
    <w:name w:val="List Continue 4"/>
    <w:basedOn w:val="Normaallaad"/>
    <w:uiPriority w:val="2"/>
    <w:semiHidden/>
    <w:rsid w:val="00FD6B81"/>
    <w:pPr>
      <w:spacing w:after="120"/>
      <w:ind w:left="1132"/>
    </w:pPr>
  </w:style>
  <w:style w:type="paragraph" w:styleId="Loendijtk5">
    <w:name w:val="List Continue 5"/>
    <w:basedOn w:val="Normaallaad"/>
    <w:uiPriority w:val="2"/>
    <w:semiHidden/>
    <w:rsid w:val="00FD6B81"/>
    <w:pPr>
      <w:spacing w:after="120"/>
      <w:ind w:left="1415"/>
    </w:pPr>
  </w:style>
  <w:style w:type="paragraph" w:styleId="Loendinumber">
    <w:name w:val="List Number"/>
    <w:basedOn w:val="Normaallaad"/>
    <w:uiPriority w:val="2"/>
    <w:semiHidden/>
    <w:unhideWhenUsed/>
    <w:rsid w:val="00FD6B81"/>
    <w:pPr>
      <w:numPr>
        <w:numId w:val="52"/>
      </w:numPr>
    </w:pPr>
  </w:style>
  <w:style w:type="paragraph" w:styleId="Loendinumber2">
    <w:name w:val="List Number 2"/>
    <w:basedOn w:val="Normaallaad"/>
    <w:uiPriority w:val="2"/>
    <w:semiHidden/>
    <w:rsid w:val="00FD6B81"/>
    <w:pPr>
      <w:numPr>
        <w:numId w:val="53"/>
      </w:numPr>
    </w:pPr>
  </w:style>
  <w:style w:type="paragraph" w:styleId="Loendinumber3">
    <w:name w:val="List Number 3"/>
    <w:basedOn w:val="Normaallaad"/>
    <w:uiPriority w:val="2"/>
    <w:semiHidden/>
    <w:rsid w:val="00FD6B81"/>
    <w:pPr>
      <w:numPr>
        <w:numId w:val="54"/>
      </w:numPr>
    </w:pPr>
  </w:style>
  <w:style w:type="paragraph" w:styleId="Loendinumber4">
    <w:name w:val="List Number 4"/>
    <w:basedOn w:val="Normaallaad"/>
    <w:uiPriority w:val="2"/>
    <w:semiHidden/>
    <w:rsid w:val="00FD6B81"/>
    <w:pPr>
      <w:numPr>
        <w:numId w:val="55"/>
      </w:numPr>
    </w:pPr>
  </w:style>
  <w:style w:type="paragraph" w:styleId="Loendinumber5">
    <w:name w:val="List Number 5"/>
    <w:basedOn w:val="Normaallaad"/>
    <w:uiPriority w:val="2"/>
    <w:semiHidden/>
    <w:rsid w:val="00FD6B81"/>
    <w:pPr>
      <w:numPr>
        <w:numId w:val="56"/>
      </w:numPr>
    </w:pPr>
  </w:style>
  <w:style w:type="paragraph" w:styleId="Snumipis">
    <w:name w:val="Message Header"/>
    <w:basedOn w:val="Normaallaad"/>
    <w:uiPriority w:val="2"/>
    <w:semiHidden/>
    <w:rsid w:val="00FD6B81"/>
    <w:pPr>
      <w:pBdr>
        <w:top w:val="single" w:color="auto" w:sz="6" w:space="1"/>
        <w:left w:val="single" w:color="auto" w:sz="6" w:space="1"/>
        <w:bottom w:val="single" w:color="auto" w:sz="6" w:space="1"/>
        <w:right w:val="single" w:color="auto" w:sz="6" w:space="1"/>
      </w:pBdr>
      <w:shd w:val="pct20" w:color="auto" w:fill="auto"/>
      <w:ind w:left="1134" w:hanging="1134"/>
    </w:pPr>
    <w:rPr>
      <w:rFonts w:cs="Arial"/>
      <w:sz w:val="24"/>
    </w:rPr>
  </w:style>
  <w:style w:type="paragraph" w:styleId="Normaallaadveeb">
    <w:name w:val="Normal (Web)"/>
    <w:basedOn w:val="Normaallaad"/>
    <w:uiPriority w:val="99"/>
    <w:semiHidden/>
    <w:rsid w:val="00FD6B81"/>
    <w:rPr>
      <w:rFonts w:ascii="Times New Roman" w:hAnsi="Times New Roman"/>
      <w:sz w:val="24"/>
    </w:rPr>
  </w:style>
  <w:style w:type="paragraph" w:styleId="Normaaltaane">
    <w:name w:val="Normal Indent"/>
    <w:basedOn w:val="Normaallaad"/>
    <w:uiPriority w:val="2"/>
    <w:semiHidden/>
    <w:rsid w:val="00FD6B81"/>
    <w:pPr>
      <w:ind w:left="1304"/>
    </w:pPr>
  </w:style>
  <w:style w:type="paragraph" w:styleId="Mrkmepealkiri">
    <w:name w:val="Note Heading"/>
    <w:basedOn w:val="Normaallaad"/>
    <w:next w:val="Normaallaad"/>
    <w:uiPriority w:val="2"/>
    <w:semiHidden/>
    <w:rsid w:val="00FD6B81"/>
  </w:style>
  <w:style w:type="paragraph" w:styleId="Lihttekst">
    <w:name w:val="Plain Text"/>
    <w:basedOn w:val="Normaallaad"/>
    <w:uiPriority w:val="2"/>
    <w:semiHidden/>
    <w:rsid w:val="00FD6B81"/>
    <w:rPr>
      <w:rFonts w:ascii="Courier New" w:hAnsi="Courier New" w:cs="Courier New"/>
      <w:sz w:val="20"/>
      <w:szCs w:val="20"/>
    </w:rPr>
  </w:style>
  <w:style w:type="paragraph" w:styleId="Tervitus">
    <w:name w:val="Salutation"/>
    <w:basedOn w:val="Normaallaad"/>
    <w:next w:val="Normaallaad"/>
    <w:uiPriority w:val="2"/>
    <w:semiHidden/>
    <w:rsid w:val="00FD6B81"/>
  </w:style>
  <w:style w:type="paragraph" w:styleId="Allkiri">
    <w:name w:val="Signature"/>
    <w:basedOn w:val="Normaallaad"/>
    <w:uiPriority w:val="2"/>
    <w:semiHidden/>
    <w:rsid w:val="00FD6B81"/>
    <w:pPr>
      <w:ind w:left="4252"/>
    </w:pPr>
  </w:style>
  <w:style w:type="character" w:styleId="Tugev">
    <w:name w:val="Strong"/>
    <w:basedOn w:val="Liguvaikefont"/>
    <w:uiPriority w:val="22"/>
    <w:qFormat/>
    <w:rsid w:val="00456E35"/>
    <w:rPr>
      <w:b/>
      <w:bCs/>
      <w:color w:val="auto"/>
    </w:rPr>
  </w:style>
  <w:style w:type="paragraph" w:styleId="Alapealkiri">
    <w:name w:val="Subtitle"/>
    <w:basedOn w:val="Normaallaad"/>
    <w:next w:val="Normaallaad"/>
    <w:link w:val="AlapealkiriMrk"/>
    <w:uiPriority w:val="11"/>
    <w:qFormat/>
    <w:rsid w:val="00456E35"/>
    <w:pPr>
      <w:numPr>
        <w:ilvl w:val="1"/>
      </w:numPr>
      <w:spacing w:after="240"/>
      <w:jc w:val="center"/>
    </w:pPr>
    <w:rPr>
      <w:rFonts w:asciiTheme="majorHAnsi" w:hAnsiTheme="majorHAnsi" w:eastAsiaTheme="majorEastAsia" w:cstheme="majorBidi"/>
      <w:sz w:val="24"/>
      <w:szCs w:val="24"/>
    </w:rPr>
  </w:style>
  <w:style w:type="table" w:styleId="Ruumiliseefektigatabel1">
    <w:name w:val="Table 3D effects 1"/>
    <w:basedOn w:val="Normaaltabel"/>
    <w:semiHidden/>
    <w:rsid w:val="00FD6B81"/>
    <w:pPr>
      <w:spacing w:line="260" w:lineRule="atLeast"/>
    </w:pPr>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Ruumiliseefektigatabel2">
    <w:name w:val="Table 3D effects 2"/>
    <w:basedOn w:val="Normaaltabel"/>
    <w:semiHidden/>
    <w:rsid w:val="00FD6B81"/>
    <w:pPr>
      <w:spacing w:line="260" w:lineRule="atLeast"/>
    </w:pPr>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Ruumiliseefektigatabel3">
    <w:name w:val="Table 3D effects 3"/>
    <w:basedOn w:val="Normaaltabel"/>
    <w:semiHidden/>
    <w:rsid w:val="00FD6B81"/>
    <w:pPr>
      <w:spacing w:line="260" w:lineRule="atLeast"/>
    </w:pPr>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Klassikalinetabel1">
    <w:name w:val="Table Classic 1"/>
    <w:basedOn w:val="Normaaltabel"/>
    <w:semiHidden/>
    <w:rsid w:val="00FD6B81"/>
    <w:pPr>
      <w:spacing w:line="260" w:lineRule="atLeast"/>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Klassikalinetabel2">
    <w:name w:val="Table Classic 2"/>
    <w:basedOn w:val="Normaaltabel"/>
    <w:semiHidden/>
    <w:rsid w:val="00FD6B81"/>
    <w:pPr>
      <w:spacing w:line="260" w:lineRule="atLeast"/>
    </w:p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Klassikalinetabel3">
    <w:name w:val="Table Classic 3"/>
    <w:basedOn w:val="Normaaltabel"/>
    <w:semiHidden/>
    <w:rsid w:val="00FD6B81"/>
    <w:pPr>
      <w:spacing w:line="260" w:lineRule="atLeast"/>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Klassikalinetabel4">
    <w:name w:val="Table Classic 4"/>
    <w:basedOn w:val="Normaaltabel"/>
    <w:semiHidden/>
    <w:rsid w:val="00FD6B81"/>
    <w:pPr>
      <w:spacing w:line="260" w:lineRule="atLeast"/>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Vrvilinetabel1">
    <w:name w:val="Table Colorful 1"/>
    <w:basedOn w:val="Normaaltabel"/>
    <w:semiHidden/>
    <w:rsid w:val="00FD6B81"/>
    <w:pPr>
      <w:spacing w:line="260" w:lineRule="atLeast"/>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Vrvilinetabel2">
    <w:name w:val="Table Colorful 2"/>
    <w:basedOn w:val="Normaaltabel"/>
    <w:semiHidden/>
    <w:rsid w:val="00FD6B81"/>
    <w:pPr>
      <w:spacing w:line="260" w:lineRule="atLeast"/>
    </w:p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Vrvilinetabel3">
    <w:name w:val="Table Colorful 3"/>
    <w:basedOn w:val="Normaaltabel"/>
    <w:semiHidden/>
    <w:rsid w:val="00FD6B81"/>
    <w:pPr>
      <w:spacing w:line="260" w:lineRule="atLeast"/>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Veergtabel1">
    <w:name w:val="Table Columns 1"/>
    <w:basedOn w:val="Normaaltabel"/>
    <w:semiHidden/>
    <w:rsid w:val="00FD6B81"/>
    <w:pPr>
      <w:spacing w:line="260" w:lineRule="atLeast"/>
    </w:pPr>
    <w:rPr>
      <w:b/>
      <w:bCs/>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Veergtabel2">
    <w:name w:val="Table Columns 2"/>
    <w:basedOn w:val="Normaaltabel"/>
    <w:semiHidden/>
    <w:rsid w:val="00FD6B81"/>
    <w:pPr>
      <w:spacing w:line="260" w:lineRule="atLeast"/>
    </w:pPr>
    <w:rPr>
      <w:b/>
      <w:bCs/>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Veergtabel3">
    <w:name w:val="Table Columns 3"/>
    <w:basedOn w:val="Normaaltabel"/>
    <w:semiHidden/>
    <w:rsid w:val="00FD6B81"/>
    <w:pPr>
      <w:spacing w:line="260" w:lineRule="atLeast"/>
    </w:pPr>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Veergtabel4">
    <w:name w:val="Table Columns 4"/>
    <w:basedOn w:val="Normaaltabel"/>
    <w:semiHidden/>
    <w:rsid w:val="00FD6B81"/>
    <w:pPr>
      <w:spacing w:line="260" w:lineRule="atLeast"/>
    </w:pPr>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Veergtabel5">
    <w:name w:val="Table Columns 5"/>
    <w:basedOn w:val="Normaaltabel"/>
    <w:semiHidden/>
    <w:rsid w:val="00FD6B81"/>
    <w:pPr>
      <w:spacing w:line="260" w:lineRule="atLeast"/>
    </w:pPr>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napevanetabel">
    <w:name w:val="Table Contemporary"/>
    <w:basedOn w:val="Normaaltabel"/>
    <w:semiHidden/>
    <w:rsid w:val="00FD6B81"/>
    <w:pPr>
      <w:spacing w:line="260" w:lineRule="atLeast"/>
    </w:pPr>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Elegantnetabel">
    <w:name w:val="Table Elegant"/>
    <w:basedOn w:val="Normaaltabel"/>
    <w:semiHidden/>
    <w:rsid w:val="00FD6B81"/>
    <w:pPr>
      <w:spacing w:line="260" w:lineRule="atLeast"/>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Kontuurtabel">
    <w:name w:val="Table Grid"/>
    <w:basedOn w:val="Normaaltabel"/>
    <w:rsid w:val="00FD6B81"/>
    <w:pPr>
      <w:spacing w:line="260" w:lineRule="atLeas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Kontuurtabel1">
    <w:name w:val="Table Grid 1"/>
    <w:basedOn w:val="Normaaltabel"/>
    <w:semiHidden/>
    <w:rsid w:val="00FD6B81"/>
    <w:pPr>
      <w:spacing w:line="260" w:lineRule="atLeast"/>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eliruudustik2">
    <w:name w:val="Table Grid 2"/>
    <w:basedOn w:val="Normaaltabel"/>
    <w:semiHidden/>
    <w:rsid w:val="00FD6B81"/>
    <w:pPr>
      <w:spacing w:line="260" w:lineRule="atLeast"/>
    </w:pPr>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eliruudustik3">
    <w:name w:val="Table Grid 3"/>
    <w:basedOn w:val="Normaaltabel"/>
    <w:semiHidden/>
    <w:rsid w:val="00FD6B81"/>
    <w:pPr>
      <w:spacing w:line="260" w:lineRule="atLeast"/>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eliruudustik4">
    <w:name w:val="Table Grid 4"/>
    <w:basedOn w:val="Normaaltabel"/>
    <w:semiHidden/>
    <w:rsid w:val="00FD6B81"/>
    <w:pPr>
      <w:spacing w:line="260" w:lineRule="atLeast"/>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Kontuurtabel5">
    <w:name w:val="Table Grid 5"/>
    <w:basedOn w:val="Normaaltabel"/>
    <w:semiHidden/>
    <w:rsid w:val="00FD6B81"/>
    <w:pPr>
      <w:spacing w:line="260" w:lineRule="atLeast"/>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Kontuurtabel6">
    <w:name w:val="Table Grid 6"/>
    <w:basedOn w:val="Normaaltabel"/>
    <w:semiHidden/>
    <w:rsid w:val="00FD6B81"/>
    <w:pPr>
      <w:spacing w:line="260" w:lineRule="atLeast"/>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Kontuurtabel7">
    <w:name w:val="Table Grid 7"/>
    <w:basedOn w:val="Normaaltabel"/>
    <w:semiHidden/>
    <w:rsid w:val="00FD6B81"/>
    <w:pPr>
      <w:spacing w:line="260" w:lineRule="atLeast"/>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Kontuurtabel8">
    <w:name w:val="Table Grid 8"/>
    <w:basedOn w:val="Normaaltabel"/>
    <w:semiHidden/>
    <w:rsid w:val="00FD6B81"/>
    <w:pPr>
      <w:spacing w:line="260" w:lineRule="atLeast"/>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Loendtabel1">
    <w:name w:val="Table List 1"/>
    <w:basedOn w:val="Normaaltabel"/>
    <w:semiHidden/>
    <w:rsid w:val="00FD6B81"/>
    <w:pPr>
      <w:spacing w:line="260" w:lineRule="atLeast"/>
    </w:pPr>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Loendtabel2">
    <w:name w:val="Table List 2"/>
    <w:basedOn w:val="Normaaltabel"/>
    <w:semiHidden/>
    <w:rsid w:val="00FD6B81"/>
    <w:pPr>
      <w:spacing w:line="260" w:lineRule="atLeast"/>
    </w:pPr>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Loendtabel3">
    <w:name w:val="Table List 3"/>
    <w:basedOn w:val="Normaaltabel"/>
    <w:semiHidden/>
    <w:rsid w:val="00FD6B81"/>
    <w:pPr>
      <w:spacing w:line="260" w:lineRule="atLeast"/>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Loendtabel4">
    <w:name w:val="Table List 4"/>
    <w:basedOn w:val="Normaaltabel"/>
    <w:semiHidden/>
    <w:rsid w:val="00FD6B81"/>
    <w:pPr>
      <w:spacing w:line="260" w:lineRule="atLeast"/>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Loendtabel5">
    <w:name w:val="Table List 5"/>
    <w:basedOn w:val="Normaaltabel"/>
    <w:semiHidden/>
    <w:rsid w:val="00FD6B81"/>
    <w:pPr>
      <w:spacing w:line="260" w:lineRule="atLeast"/>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Loendtabel6">
    <w:name w:val="Table List 6"/>
    <w:basedOn w:val="Normaaltabel"/>
    <w:semiHidden/>
    <w:rsid w:val="00FD6B81"/>
    <w:pPr>
      <w:spacing w:line="260" w:lineRule="atLeast"/>
    </w:pPr>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Loendtabel7">
    <w:name w:val="Table List 7"/>
    <w:basedOn w:val="Normaaltabel"/>
    <w:semiHidden/>
    <w:rsid w:val="00FD6B81"/>
    <w:pPr>
      <w:spacing w:line="260" w:lineRule="atLeast"/>
    </w:pPr>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Loendtabel8">
    <w:name w:val="Table List 8"/>
    <w:basedOn w:val="Normaaltabel"/>
    <w:semiHidden/>
    <w:rsid w:val="00FD6B81"/>
    <w:pPr>
      <w:spacing w:line="260" w:lineRule="atLeast"/>
    </w:pPr>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table" w:styleId="Professionaalnetabel">
    <w:name w:val="Table Professional"/>
    <w:basedOn w:val="Normaaltabel"/>
    <w:semiHidden/>
    <w:rsid w:val="00FD6B81"/>
    <w:pPr>
      <w:spacing w:line="260" w:lineRule="atLeast"/>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Lihtnetabel1">
    <w:name w:val="Table Simple 1"/>
    <w:basedOn w:val="Normaaltabel"/>
    <w:semiHidden/>
    <w:rsid w:val="00FD6B81"/>
    <w:pPr>
      <w:spacing w:line="260" w:lineRule="atLeast"/>
    </w:p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Lihtnetabel2">
    <w:name w:val="Table Simple 2"/>
    <w:basedOn w:val="Normaaltabel"/>
    <w:semiHidden/>
    <w:rsid w:val="00FD6B81"/>
    <w:pPr>
      <w:spacing w:line="260" w:lineRule="atLeast"/>
    </w:pPr>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Lihtnetabel3">
    <w:name w:val="Table Simple 3"/>
    <w:basedOn w:val="Normaaltabel"/>
    <w:semiHidden/>
    <w:rsid w:val="00FD6B81"/>
    <w:pPr>
      <w:spacing w:line="260" w:lineRule="atLeast"/>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Peentabel1">
    <w:name w:val="Table Subtle 1"/>
    <w:basedOn w:val="Normaaltabel"/>
    <w:semiHidden/>
    <w:rsid w:val="00FD6B81"/>
    <w:pPr>
      <w:spacing w:line="260" w:lineRule="atLeast"/>
    </w:pPr>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Peentabel2">
    <w:name w:val="Table Subtle 2"/>
    <w:basedOn w:val="Normaaltabel"/>
    <w:semiHidden/>
    <w:rsid w:val="00FD6B81"/>
    <w:pPr>
      <w:spacing w:line="260" w:lineRule="atLeast"/>
    </w:pPr>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elikujundus">
    <w:name w:val="Table Theme"/>
    <w:basedOn w:val="Normaaltabel"/>
    <w:semiHidden/>
    <w:rsid w:val="00FD6B81"/>
    <w:pPr>
      <w:spacing w:line="260" w:lineRule="atLeas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Veebitabel1">
    <w:name w:val="Table Web 1"/>
    <w:basedOn w:val="Normaaltabel"/>
    <w:semiHidden/>
    <w:rsid w:val="00FD6B81"/>
    <w:pPr>
      <w:spacing w:line="260" w:lineRule="atLeast"/>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Veebitabel2">
    <w:name w:val="Table Web 2"/>
    <w:basedOn w:val="Normaaltabel"/>
    <w:semiHidden/>
    <w:rsid w:val="00FD6B81"/>
    <w:pPr>
      <w:spacing w:line="260" w:lineRule="atLeast"/>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Veebitabel3">
    <w:name w:val="Table Web 3"/>
    <w:basedOn w:val="Normaaltabel"/>
    <w:semiHidden/>
    <w:rsid w:val="00FD6B81"/>
    <w:pPr>
      <w:spacing w:line="260" w:lineRule="atLeast"/>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paragraph" w:styleId="Pealkiri">
    <w:name w:val="Title"/>
    <w:basedOn w:val="Normaallaad"/>
    <w:next w:val="Normaallaad"/>
    <w:link w:val="PealkiriMrk"/>
    <w:uiPriority w:val="10"/>
    <w:qFormat/>
    <w:rsid w:val="00456E35"/>
    <w:pPr>
      <w:spacing w:after="0" w:line="240" w:lineRule="auto"/>
      <w:contextualSpacing/>
      <w:jc w:val="center"/>
    </w:pPr>
    <w:rPr>
      <w:rFonts w:asciiTheme="majorHAnsi" w:hAnsiTheme="majorHAnsi" w:eastAsiaTheme="majorEastAsia" w:cstheme="majorBidi"/>
      <w:b/>
      <w:bCs/>
      <w:spacing w:val="-7"/>
      <w:sz w:val="48"/>
      <w:szCs w:val="48"/>
    </w:rPr>
  </w:style>
  <w:style w:type="paragraph" w:styleId="SK1">
    <w:name w:val="toc 1"/>
    <w:basedOn w:val="Normaallaad"/>
    <w:next w:val="Normaallaad"/>
    <w:uiPriority w:val="39"/>
    <w:rsid w:val="00AA5303"/>
    <w:pPr>
      <w:tabs>
        <w:tab w:val="left" w:pos="709"/>
        <w:tab w:val="right" w:leader="dot" w:pos="8891"/>
      </w:tabs>
      <w:spacing w:before="60" w:after="60"/>
      <w:ind w:left="709" w:hanging="709"/>
    </w:pPr>
    <w:rPr>
      <w:b/>
      <w:bCs/>
      <w:caps/>
      <w:szCs w:val="20"/>
    </w:rPr>
  </w:style>
  <w:style w:type="paragraph" w:styleId="SK2">
    <w:name w:val="toc 2"/>
    <w:basedOn w:val="Normaallaad"/>
    <w:next w:val="Normaallaad"/>
    <w:uiPriority w:val="39"/>
    <w:rsid w:val="00AA5303"/>
    <w:pPr>
      <w:tabs>
        <w:tab w:val="left" w:pos="709"/>
        <w:tab w:val="right" w:leader="dot" w:pos="8891"/>
      </w:tabs>
      <w:ind w:left="709" w:hanging="709"/>
    </w:pPr>
    <w:rPr>
      <w:szCs w:val="20"/>
    </w:rPr>
  </w:style>
  <w:style w:type="paragraph" w:styleId="SK3">
    <w:name w:val="toc 3"/>
    <w:basedOn w:val="Normaallaad"/>
    <w:next w:val="Normaallaad"/>
    <w:uiPriority w:val="39"/>
    <w:rsid w:val="00AA5303"/>
    <w:pPr>
      <w:tabs>
        <w:tab w:val="left" w:pos="709"/>
        <w:tab w:val="right" w:leader="dot" w:pos="8891"/>
      </w:tabs>
      <w:spacing w:after="0"/>
      <w:ind w:left="709" w:hanging="709"/>
    </w:pPr>
    <w:rPr>
      <w:iCs/>
      <w:szCs w:val="20"/>
    </w:rPr>
  </w:style>
  <w:style w:type="paragraph" w:styleId="SK4">
    <w:name w:val="toc 4"/>
    <w:basedOn w:val="Normaallaad"/>
    <w:next w:val="Normaallaad"/>
    <w:link w:val="SK4Mrk"/>
    <w:rsid w:val="00024055"/>
    <w:pPr>
      <w:spacing w:after="0"/>
      <w:ind w:left="540"/>
    </w:pPr>
    <w:rPr>
      <w:szCs w:val="18"/>
    </w:rPr>
  </w:style>
  <w:style w:type="paragraph" w:styleId="SK5">
    <w:name w:val="toc 5"/>
    <w:basedOn w:val="Normaallaad"/>
    <w:next w:val="Normaallaad"/>
    <w:rsid w:val="00734664"/>
    <w:pPr>
      <w:spacing w:after="0"/>
      <w:ind w:left="720"/>
    </w:pPr>
    <w:rPr>
      <w:szCs w:val="18"/>
    </w:rPr>
  </w:style>
  <w:style w:type="numbering" w:styleId="111111">
    <w:name w:val="Outline List 2"/>
    <w:basedOn w:val="Loendita"/>
    <w:semiHidden/>
    <w:rsid w:val="00FD6B81"/>
    <w:pPr>
      <w:numPr>
        <w:numId w:val="57"/>
      </w:numPr>
    </w:pPr>
  </w:style>
  <w:style w:type="numbering" w:styleId="1ai">
    <w:name w:val="Outline List 1"/>
    <w:basedOn w:val="Loendita"/>
    <w:semiHidden/>
    <w:rsid w:val="00FD6B81"/>
    <w:pPr>
      <w:numPr>
        <w:numId w:val="58"/>
      </w:numPr>
    </w:pPr>
  </w:style>
  <w:style w:type="numbering" w:styleId="Artikkeljaotis">
    <w:name w:val="Outline List 3"/>
    <w:basedOn w:val="Loendita"/>
    <w:semiHidden/>
    <w:rsid w:val="00FD6B81"/>
    <w:pPr>
      <w:numPr>
        <w:numId w:val="59"/>
      </w:numPr>
    </w:pPr>
  </w:style>
  <w:style w:type="paragraph" w:styleId="Plokktekst">
    <w:name w:val="Block Text"/>
    <w:basedOn w:val="Normaallaad"/>
    <w:uiPriority w:val="2"/>
    <w:semiHidden/>
    <w:rsid w:val="00FD6B81"/>
    <w:pPr>
      <w:spacing w:after="120"/>
      <w:ind w:left="1440" w:right="1440"/>
    </w:pPr>
  </w:style>
  <w:style w:type="paragraph" w:styleId="Kehatekst">
    <w:name w:val="Body Text"/>
    <w:basedOn w:val="Normaallaad"/>
    <w:link w:val="KehatekstMrk"/>
    <w:rsid w:val="008A266C"/>
    <w:pPr>
      <w:spacing w:after="120"/>
    </w:pPr>
  </w:style>
  <w:style w:type="paragraph" w:styleId="Kehatekst2">
    <w:name w:val="Body Text 2"/>
    <w:basedOn w:val="Normaallaad"/>
    <w:uiPriority w:val="2"/>
    <w:semiHidden/>
    <w:rsid w:val="00FD6B81"/>
    <w:pPr>
      <w:spacing w:after="120" w:line="480" w:lineRule="auto"/>
    </w:pPr>
  </w:style>
  <w:style w:type="paragraph" w:styleId="Kehatekst3">
    <w:name w:val="Body Text 3"/>
    <w:basedOn w:val="Normaallaad"/>
    <w:uiPriority w:val="2"/>
    <w:semiHidden/>
    <w:rsid w:val="00FD6B81"/>
    <w:pPr>
      <w:spacing w:after="120"/>
    </w:pPr>
    <w:rPr>
      <w:sz w:val="16"/>
      <w:szCs w:val="16"/>
    </w:rPr>
  </w:style>
  <w:style w:type="paragraph" w:styleId="Esireataandegakehatekst">
    <w:name w:val="Body Text First Indent"/>
    <w:basedOn w:val="Kehatekst"/>
    <w:uiPriority w:val="2"/>
    <w:semiHidden/>
    <w:rsid w:val="00FD6B81"/>
    <w:pPr>
      <w:ind w:firstLine="210"/>
    </w:pPr>
  </w:style>
  <w:style w:type="paragraph" w:styleId="Taandegakehatekst">
    <w:name w:val="Body Text Indent"/>
    <w:basedOn w:val="Normaallaad"/>
    <w:uiPriority w:val="2"/>
    <w:semiHidden/>
    <w:rsid w:val="00FD6B81"/>
    <w:pPr>
      <w:spacing w:after="120"/>
      <w:ind w:left="283"/>
    </w:pPr>
  </w:style>
  <w:style w:type="paragraph" w:styleId="Esireataandegakehatekst2">
    <w:name w:val="Body Text First Indent 2"/>
    <w:basedOn w:val="Taandegakehatekst"/>
    <w:uiPriority w:val="2"/>
    <w:semiHidden/>
    <w:rsid w:val="00FD6B81"/>
    <w:pPr>
      <w:ind w:firstLine="210"/>
    </w:pPr>
  </w:style>
  <w:style w:type="paragraph" w:styleId="Taandegakehatekst2">
    <w:name w:val="Body Text Indent 2"/>
    <w:basedOn w:val="Normaallaad"/>
    <w:uiPriority w:val="2"/>
    <w:semiHidden/>
    <w:rsid w:val="00FD6B81"/>
    <w:pPr>
      <w:spacing w:after="120" w:line="480" w:lineRule="auto"/>
      <w:ind w:left="283"/>
    </w:pPr>
  </w:style>
  <w:style w:type="paragraph" w:styleId="Taandegakehatekst3">
    <w:name w:val="Body Text Indent 3"/>
    <w:basedOn w:val="Normaallaad"/>
    <w:uiPriority w:val="2"/>
    <w:semiHidden/>
    <w:rsid w:val="00FD6B81"/>
    <w:pPr>
      <w:spacing w:after="120"/>
      <w:ind w:left="283"/>
    </w:pPr>
    <w:rPr>
      <w:sz w:val="16"/>
      <w:szCs w:val="16"/>
    </w:rPr>
  </w:style>
  <w:style w:type="paragraph" w:styleId="Lpetus">
    <w:name w:val="Closing"/>
    <w:basedOn w:val="Normaallaad"/>
    <w:uiPriority w:val="2"/>
    <w:semiHidden/>
    <w:rsid w:val="00FD6B81"/>
    <w:pPr>
      <w:ind w:left="4252"/>
    </w:pPr>
  </w:style>
  <w:style w:type="paragraph" w:styleId="Kuupev">
    <w:name w:val="Date"/>
    <w:basedOn w:val="Normaallaad"/>
    <w:next w:val="Normaallaad"/>
    <w:uiPriority w:val="2"/>
    <w:semiHidden/>
    <w:rsid w:val="00FD6B81"/>
  </w:style>
  <w:style w:type="paragraph" w:styleId="Meilisignatuur">
    <w:name w:val="E-mail Signature"/>
    <w:basedOn w:val="Normaallaad"/>
    <w:uiPriority w:val="2"/>
    <w:semiHidden/>
    <w:rsid w:val="00FD6B81"/>
  </w:style>
  <w:style w:type="character" w:styleId="Rhutus">
    <w:name w:val="Emphasis"/>
    <w:basedOn w:val="Liguvaikefont"/>
    <w:uiPriority w:val="20"/>
    <w:qFormat/>
    <w:rsid w:val="00456E35"/>
    <w:rPr>
      <w:i/>
      <w:iCs/>
      <w:color w:val="auto"/>
    </w:rPr>
  </w:style>
  <w:style w:type="paragraph" w:styleId="mbrikuaadress">
    <w:name w:val="envelope address"/>
    <w:basedOn w:val="Normaallaad"/>
    <w:uiPriority w:val="2"/>
    <w:semiHidden/>
    <w:unhideWhenUsed/>
    <w:rsid w:val="00FD6B81"/>
    <w:pPr>
      <w:framePr w:w="7920" w:h="1980" w:hSpace="141" w:wrap="auto" w:hAnchor="page" w:xAlign="center" w:yAlign="bottom" w:hRule="exact"/>
      <w:ind w:left="2880"/>
    </w:pPr>
    <w:rPr>
      <w:rFonts w:cs="Arial"/>
      <w:sz w:val="24"/>
    </w:rPr>
  </w:style>
  <w:style w:type="paragraph" w:styleId="Saatjaaadressmbrikul">
    <w:name w:val="envelope return"/>
    <w:basedOn w:val="Normaallaad"/>
    <w:uiPriority w:val="2"/>
    <w:semiHidden/>
    <w:unhideWhenUsed/>
    <w:rsid w:val="00FD6B81"/>
    <w:rPr>
      <w:rFonts w:cs="Arial"/>
      <w:sz w:val="20"/>
      <w:szCs w:val="20"/>
    </w:rPr>
  </w:style>
  <w:style w:type="paragraph" w:styleId="Jalus">
    <w:name w:val="footer"/>
    <w:basedOn w:val="Normaallaad"/>
    <w:link w:val="JalusMrk"/>
    <w:rsid w:val="00774C89"/>
    <w:pPr>
      <w:tabs>
        <w:tab w:val="right" w:pos="9509"/>
      </w:tabs>
      <w:spacing w:line="210" w:lineRule="atLeast"/>
    </w:pPr>
    <w:rPr>
      <w:caps/>
      <w:sz w:val="13"/>
    </w:rPr>
  </w:style>
  <w:style w:type="paragraph" w:styleId="Pis">
    <w:name w:val="header"/>
    <w:basedOn w:val="Normaallaad"/>
    <w:uiPriority w:val="2"/>
    <w:rsid w:val="005F4E2F"/>
    <w:pPr>
      <w:tabs>
        <w:tab w:val="right" w:pos="8902"/>
      </w:tabs>
      <w:spacing w:line="160" w:lineRule="atLeast"/>
      <w:ind w:left="-624"/>
    </w:pPr>
    <w:rPr>
      <w:caps/>
      <w:spacing w:val="4"/>
      <w:sz w:val="13"/>
    </w:rPr>
  </w:style>
  <w:style w:type="character" w:styleId="Klastatudhperlink">
    <w:name w:val="FollowedHyperlink"/>
    <w:basedOn w:val="Liguvaikefont"/>
    <w:uiPriority w:val="2"/>
    <w:semiHidden/>
    <w:unhideWhenUsed/>
    <w:rsid w:val="00A07BBE"/>
    <w:rPr>
      <w:rFonts w:ascii="Verdana" w:hAnsi="Verdana"/>
      <w:color w:val="808080"/>
      <w:sz w:val="18"/>
      <w:u w:val="none"/>
    </w:rPr>
  </w:style>
  <w:style w:type="character" w:styleId="Hperlink">
    <w:name w:val="Hyperlink"/>
    <w:basedOn w:val="Liguvaikefont"/>
    <w:uiPriority w:val="99"/>
    <w:unhideWhenUsed/>
    <w:rsid w:val="00A07BBE"/>
    <w:rPr>
      <w:rFonts w:ascii="Verdana" w:hAnsi="Verdana"/>
      <w:color w:val="auto"/>
      <w:sz w:val="18"/>
      <w:u w:val="none"/>
    </w:rPr>
  </w:style>
  <w:style w:type="character" w:styleId="Lehekljenumber">
    <w:name w:val="page number"/>
    <w:basedOn w:val="Liguvaikefont"/>
    <w:uiPriority w:val="2"/>
    <w:rsid w:val="00D85E54"/>
    <w:rPr>
      <w:rFonts w:ascii="Verdana" w:hAnsi="Verdana"/>
      <w:sz w:val="15"/>
    </w:rPr>
  </w:style>
  <w:style w:type="paragraph" w:styleId="Normal-Intentedfor" w:customStyle="1">
    <w:name w:val="Normal - Intented for"/>
    <w:basedOn w:val="Normal-Documentdatatext"/>
    <w:uiPriority w:val="2"/>
    <w:rsid w:val="00940A0B"/>
  </w:style>
  <w:style w:type="paragraph" w:styleId="Normal-TOCHeading" w:customStyle="1">
    <w:name w:val="Normal - TOC Heading"/>
    <w:basedOn w:val="Normaallaad"/>
    <w:next w:val="Normaallaad"/>
    <w:uiPriority w:val="2"/>
    <w:rsid w:val="00DD3B43"/>
    <w:pPr>
      <w:spacing w:before="60" w:after="60" w:line="280" w:lineRule="atLeast"/>
    </w:pPr>
    <w:rPr>
      <w:b/>
      <w:caps/>
      <w:color w:val="009DE0"/>
    </w:rPr>
  </w:style>
  <w:style w:type="paragraph" w:styleId="Normal-Headnote" w:customStyle="1">
    <w:name w:val="Normal - Head note"/>
    <w:basedOn w:val="Normaallaad"/>
    <w:uiPriority w:val="2"/>
    <w:rsid w:val="00AF7FE1"/>
    <w:pPr>
      <w:spacing w:line="270" w:lineRule="atLeast"/>
      <w:ind w:left="624"/>
    </w:pPr>
    <w:rPr>
      <w:b/>
      <w:color w:val="4D4D4D"/>
      <w:sz w:val="21"/>
    </w:rPr>
  </w:style>
  <w:style w:type="paragraph" w:styleId="Template" w:customStyle="1">
    <w:name w:val="Template"/>
    <w:link w:val="TemplateChar"/>
    <w:uiPriority w:val="2"/>
    <w:semiHidden/>
    <w:rsid w:val="00484A78"/>
    <w:pPr>
      <w:tabs>
        <w:tab w:val="left" w:pos="198"/>
      </w:tabs>
      <w:spacing w:line="200" w:lineRule="atLeast"/>
    </w:pPr>
    <w:rPr>
      <w:rFonts w:ascii="Verdana" w:hAnsi="Verdana"/>
      <w:noProof/>
      <w:sz w:val="14"/>
      <w:szCs w:val="24"/>
      <w:lang w:val="en-GB"/>
    </w:rPr>
  </w:style>
  <w:style w:type="paragraph" w:styleId="Template-Adresse" w:customStyle="1">
    <w:name w:val="Template - Adresse"/>
    <w:basedOn w:val="Template"/>
    <w:uiPriority w:val="2"/>
    <w:semiHidden/>
    <w:rsid w:val="00985E2A"/>
  </w:style>
  <w:style w:type="paragraph" w:styleId="Normal-FrontpageHeading1" w:customStyle="1">
    <w:name w:val="Normal - Frontpage Heading 1"/>
    <w:basedOn w:val="Normaallaad"/>
    <w:link w:val="Normal-FrontpageHeading1Char"/>
    <w:uiPriority w:val="2"/>
    <w:rsid w:val="00DD7BC5"/>
    <w:pPr>
      <w:spacing w:before="60" w:after="60"/>
    </w:pPr>
    <w:rPr>
      <w:b/>
      <w:caps/>
      <w:color w:val="4D4D4D"/>
      <w:sz w:val="52"/>
    </w:rPr>
  </w:style>
  <w:style w:type="paragraph" w:styleId="Normal-FrontpageHeading2" w:customStyle="1">
    <w:name w:val="Normal - Frontpage Heading 2"/>
    <w:basedOn w:val="Normal-FrontpageHeading1"/>
    <w:link w:val="Normal-FrontpageHeading2Char"/>
    <w:uiPriority w:val="2"/>
    <w:rsid w:val="004C02AC"/>
    <w:rPr>
      <w:color w:val="009DE0"/>
    </w:rPr>
  </w:style>
  <w:style w:type="paragraph" w:styleId="Normal-Documentdataleadtext" w:customStyle="1">
    <w:name w:val="Normal - Document data leadtext"/>
    <w:basedOn w:val="Normaallaad"/>
    <w:uiPriority w:val="2"/>
    <w:rsid w:val="00DD7BC5"/>
    <w:rPr>
      <w:sz w:val="16"/>
    </w:rPr>
  </w:style>
  <w:style w:type="paragraph" w:styleId="Normal-Documentdatatext" w:customStyle="1">
    <w:name w:val="Normal - Document data text"/>
    <w:basedOn w:val="Normaallaad"/>
    <w:uiPriority w:val="2"/>
    <w:rsid w:val="00500003"/>
    <w:rPr>
      <w:b/>
    </w:rPr>
  </w:style>
  <w:style w:type="paragraph" w:styleId="Template-ReftoFrontpageheading1" w:customStyle="1">
    <w:name w:val="Template - Ref to Frontpage heading 1"/>
    <w:basedOn w:val="Template"/>
    <w:link w:val="Template-ReftoFrontpageheading1Char"/>
    <w:uiPriority w:val="2"/>
    <w:semiHidden/>
    <w:rsid w:val="009C1AC6"/>
    <w:pPr>
      <w:spacing w:line="280" w:lineRule="atLeast"/>
    </w:pPr>
    <w:rPr>
      <w:b/>
      <w:caps/>
      <w:color w:val="009DE0"/>
      <w:sz w:val="22"/>
    </w:rPr>
  </w:style>
  <w:style w:type="paragraph" w:styleId="Normal-FactBoxHeading1-White" w:customStyle="1">
    <w:name w:val="Normal - Fact Box Heading 1 -  White"/>
    <w:basedOn w:val="Normaallaad"/>
    <w:next w:val="Normal-FactBoxHeading2-Black"/>
    <w:rsid w:val="009F44C8"/>
    <w:pPr>
      <w:spacing w:line="320" w:lineRule="atLeast"/>
    </w:pPr>
    <w:rPr>
      <w:b/>
      <w:caps/>
      <w:color w:val="FFFFFF"/>
      <w:sz w:val="30"/>
    </w:rPr>
  </w:style>
  <w:style w:type="paragraph" w:styleId="Normal-FactBoxHeading1-Black" w:customStyle="1">
    <w:name w:val="Normal - Fact Box Heading 1 - Black"/>
    <w:basedOn w:val="Normaallaad"/>
    <w:rsid w:val="00A131C4"/>
    <w:rPr>
      <w:b/>
      <w:caps/>
    </w:rPr>
  </w:style>
  <w:style w:type="paragraph" w:styleId="Normal-FactBoxHeading2-White" w:customStyle="1">
    <w:name w:val="Normal - Fact Box Heading 2 - White"/>
    <w:basedOn w:val="Normaallaad"/>
    <w:next w:val="Normal-FactBoxBodytext-White"/>
    <w:rsid w:val="00043556"/>
    <w:pPr>
      <w:spacing w:after="100" w:line="220" w:lineRule="atLeast"/>
    </w:pPr>
    <w:rPr>
      <w:b/>
      <w:color w:val="FFFFFF"/>
    </w:rPr>
  </w:style>
  <w:style w:type="paragraph" w:styleId="Normal-FactBoxHeading2-Black" w:customStyle="1">
    <w:name w:val="Normal - Fact Box Heading 2 - Black"/>
    <w:basedOn w:val="Normaallaad"/>
    <w:next w:val="Normal-FactBoxBodytext-Black"/>
    <w:rsid w:val="00A131C4"/>
    <w:pPr>
      <w:spacing w:line="220" w:lineRule="atLeast"/>
    </w:pPr>
    <w:rPr>
      <w:b/>
    </w:rPr>
  </w:style>
  <w:style w:type="paragraph" w:styleId="Normal-FactBoxBodytext-White" w:customStyle="1">
    <w:name w:val="Normal - Fact Box Body text - White"/>
    <w:basedOn w:val="Normaallaad"/>
    <w:rsid w:val="005846D0"/>
    <w:pPr>
      <w:spacing w:line="280" w:lineRule="atLeast"/>
    </w:pPr>
    <w:rPr>
      <w:color w:val="FFFFFF"/>
    </w:rPr>
  </w:style>
  <w:style w:type="paragraph" w:styleId="Normal-FactBoxBodytext-Black" w:customStyle="1">
    <w:name w:val="Normal - Fact Box Body text - Black"/>
    <w:basedOn w:val="Normaallaad"/>
    <w:rsid w:val="00A131C4"/>
    <w:pPr>
      <w:spacing w:line="220" w:lineRule="atLeast"/>
    </w:pPr>
  </w:style>
  <w:style w:type="character" w:styleId="Normal-FrontpageHeading1Char" w:customStyle="1">
    <w:name w:val="Normal - Frontpage Heading 1 Char"/>
    <w:basedOn w:val="Liguvaikefont"/>
    <w:link w:val="Normal-FrontpageHeading1"/>
    <w:uiPriority w:val="2"/>
    <w:rsid w:val="00DD7BC5"/>
    <w:rPr>
      <w:rFonts w:ascii="Verdana" w:hAnsi="Verdana"/>
      <w:b/>
      <w:caps/>
      <w:color w:val="4D4D4D"/>
      <w:sz w:val="52"/>
      <w:szCs w:val="24"/>
      <w:lang w:val="et-EE"/>
    </w:rPr>
  </w:style>
  <w:style w:type="paragraph" w:styleId="Normal-NoteHeading" w:customStyle="1">
    <w:name w:val="Normal - Note Heading"/>
    <w:basedOn w:val="Normaallaad"/>
    <w:uiPriority w:val="2"/>
    <w:rsid w:val="006D6D68"/>
    <w:pPr>
      <w:spacing w:after="100" w:line="170" w:lineRule="atLeast"/>
    </w:pPr>
    <w:rPr>
      <w:b/>
      <w:color w:val="009DE0"/>
      <w:sz w:val="15"/>
    </w:rPr>
  </w:style>
  <w:style w:type="paragraph" w:styleId="Normal-Note" w:customStyle="1">
    <w:name w:val="Normal - Note"/>
    <w:basedOn w:val="Normaallaad"/>
    <w:uiPriority w:val="2"/>
    <w:rsid w:val="006D6D68"/>
    <w:pPr>
      <w:spacing w:line="170" w:lineRule="atLeast"/>
    </w:pPr>
    <w:rPr>
      <w:sz w:val="15"/>
    </w:rPr>
  </w:style>
  <w:style w:type="paragraph" w:styleId="Caption-Text" w:customStyle="1">
    <w:name w:val="Caption - Text"/>
    <w:basedOn w:val="Normaallaad"/>
    <w:rsid w:val="00C11AD2"/>
    <w:pPr>
      <w:spacing w:line="170" w:lineRule="atLeast"/>
    </w:pPr>
    <w:rPr>
      <w:sz w:val="13"/>
    </w:rPr>
  </w:style>
  <w:style w:type="paragraph" w:styleId="Normal-LeadingAfterCaption" w:customStyle="1">
    <w:name w:val="Normal - Leading After Caption"/>
    <w:basedOn w:val="Normaallaad"/>
    <w:uiPriority w:val="2"/>
    <w:rsid w:val="00126165"/>
    <w:pPr>
      <w:framePr w:wrap="around" w:hAnchor="page" w:vAnchor="text" w:x="8818" w:y="1"/>
      <w:spacing w:line="100" w:lineRule="exact"/>
      <w:suppressOverlap/>
    </w:pPr>
    <w:rPr>
      <w:sz w:val="10"/>
      <w:lang w:val="it-IT"/>
    </w:rPr>
  </w:style>
  <w:style w:type="paragraph" w:styleId="Template-ReftoFrontpageheading2" w:customStyle="1">
    <w:name w:val="Template - Ref to Frontpage heading 2"/>
    <w:basedOn w:val="Template-ReftoFrontpageheading1"/>
    <w:link w:val="Template-ReftoFrontpageheading2Char"/>
    <w:uiPriority w:val="2"/>
    <w:semiHidden/>
    <w:rsid w:val="009C1AC6"/>
  </w:style>
  <w:style w:type="paragraph" w:styleId="Normal-RevisionData" w:customStyle="1">
    <w:name w:val="Normal - Revision Data"/>
    <w:basedOn w:val="Normaallaad"/>
    <w:uiPriority w:val="2"/>
    <w:rsid w:val="00BF437F"/>
    <w:rPr>
      <w:sz w:val="16"/>
    </w:rPr>
  </w:style>
  <w:style w:type="paragraph" w:styleId="Normal-RevisionDataText" w:customStyle="1">
    <w:name w:val="Normal - Revision Data Text"/>
    <w:basedOn w:val="Normaallaad"/>
    <w:uiPriority w:val="2"/>
    <w:rsid w:val="000C5F1B"/>
    <w:rPr>
      <w:b/>
    </w:rPr>
  </w:style>
  <w:style w:type="character" w:styleId="Normal-FrontpageHeading2Char" w:customStyle="1">
    <w:name w:val="Normal - Frontpage Heading 2 Char"/>
    <w:basedOn w:val="Normal-FrontpageHeading1Char"/>
    <w:link w:val="Normal-FrontpageHeading2"/>
    <w:uiPriority w:val="2"/>
    <w:rsid w:val="00A01080"/>
    <w:rPr>
      <w:rFonts w:ascii="Verdana" w:hAnsi="Verdana"/>
      <w:b/>
      <w:caps/>
      <w:color w:val="009DE0"/>
      <w:sz w:val="52"/>
      <w:szCs w:val="24"/>
      <w:lang w:val="et-EE"/>
    </w:rPr>
  </w:style>
  <w:style w:type="character" w:styleId="TemplateChar" w:customStyle="1">
    <w:name w:val="Template Char"/>
    <w:basedOn w:val="Liguvaikefont"/>
    <w:link w:val="Template"/>
    <w:uiPriority w:val="2"/>
    <w:semiHidden/>
    <w:rsid w:val="00A01080"/>
    <w:rPr>
      <w:rFonts w:ascii="Verdana" w:hAnsi="Verdana"/>
      <w:noProof/>
      <w:sz w:val="14"/>
      <w:szCs w:val="24"/>
      <w:lang w:val="en-GB"/>
    </w:rPr>
  </w:style>
  <w:style w:type="character" w:styleId="Template-ReftoFrontpageheading1Char" w:customStyle="1">
    <w:name w:val="Template - Ref to Frontpage heading 1 Char"/>
    <w:basedOn w:val="TemplateChar"/>
    <w:link w:val="Template-ReftoFrontpageheading1"/>
    <w:uiPriority w:val="2"/>
    <w:semiHidden/>
    <w:rsid w:val="00A01080"/>
    <w:rPr>
      <w:rFonts w:ascii="Verdana" w:hAnsi="Verdana"/>
      <w:b/>
      <w:caps/>
      <w:noProof/>
      <w:color w:val="009DE0"/>
      <w:sz w:val="22"/>
      <w:szCs w:val="24"/>
      <w:lang w:val="en-GB"/>
    </w:rPr>
  </w:style>
  <w:style w:type="character" w:styleId="Template-ReftoFrontpageheading2Char" w:customStyle="1">
    <w:name w:val="Template - Ref to Frontpage heading 2 Char"/>
    <w:basedOn w:val="Template-ReftoFrontpageheading1Char"/>
    <w:link w:val="Template-ReftoFrontpageheading2"/>
    <w:uiPriority w:val="2"/>
    <w:semiHidden/>
    <w:rsid w:val="00A01080"/>
    <w:rPr>
      <w:rFonts w:ascii="Verdana" w:hAnsi="Verdana"/>
      <w:b/>
      <w:caps/>
      <w:noProof/>
      <w:color w:val="009DE0"/>
      <w:sz w:val="22"/>
      <w:szCs w:val="24"/>
      <w:lang w:val="en-GB"/>
    </w:rPr>
  </w:style>
  <w:style w:type="paragraph" w:styleId="Template-Stylerefheader" w:customStyle="1">
    <w:name w:val="Template - Styleref header"/>
    <w:basedOn w:val="Pis"/>
    <w:semiHidden/>
    <w:rsid w:val="00D85E54"/>
    <w:pPr>
      <w:ind w:left="0"/>
    </w:pPr>
  </w:style>
  <w:style w:type="paragraph" w:styleId="Normal-Ref" w:customStyle="1">
    <w:name w:val="Normal - Ref"/>
    <w:basedOn w:val="Normaallaad"/>
    <w:uiPriority w:val="2"/>
    <w:rsid w:val="0020412A"/>
  </w:style>
  <w:style w:type="paragraph" w:styleId="Normal-Optional1" w:customStyle="1">
    <w:name w:val="Normal - Optional 1"/>
    <w:basedOn w:val="Normal-RevisionDataText"/>
    <w:uiPriority w:val="2"/>
    <w:rsid w:val="0020412A"/>
  </w:style>
  <w:style w:type="paragraph" w:styleId="Normal-Optional2" w:customStyle="1">
    <w:name w:val="Normal - Optional 2"/>
    <w:basedOn w:val="Normal-RevisionDataText"/>
    <w:uiPriority w:val="2"/>
    <w:rsid w:val="0020412A"/>
  </w:style>
  <w:style w:type="paragraph" w:styleId="Normal-SupplementTOC1" w:customStyle="1">
    <w:name w:val="Normal - Supplement TOC1"/>
    <w:basedOn w:val="Normaallaad"/>
    <w:next w:val="Normal-SupplementsTOC2"/>
    <w:uiPriority w:val="2"/>
    <w:rsid w:val="009A5471"/>
    <w:rPr>
      <w:b/>
    </w:rPr>
  </w:style>
  <w:style w:type="paragraph" w:styleId="Normal-SupplementsTOC2" w:customStyle="1">
    <w:name w:val="Normal - Supplements TOC2"/>
    <w:basedOn w:val="Normaallaad"/>
    <w:uiPriority w:val="2"/>
    <w:rsid w:val="009A5471"/>
  </w:style>
  <w:style w:type="paragraph" w:styleId="SK6">
    <w:name w:val="toc 6"/>
    <w:basedOn w:val="Normaallaad"/>
    <w:next w:val="Normaallaad"/>
    <w:rsid w:val="003262DA"/>
    <w:pPr>
      <w:spacing w:after="0"/>
      <w:ind w:left="900"/>
    </w:pPr>
    <w:rPr>
      <w:szCs w:val="18"/>
    </w:rPr>
  </w:style>
  <w:style w:type="paragraph" w:styleId="Normal-Bullet" w:customStyle="1">
    <w:name w:val="Normal - Bullet"/>
    <w:basedOn w:val="Normaallaad"/>
    <w:uiPriority w:val="2"/>
    <w:rsid w:val="00C07812"/>
    <w:pPr>
      <w:numPr>
        <w:numId w:val="61"/>
      </w:numPr>
    </w:pPr>
  </w:style>
  <w:style w:type="paragraph" w:styleId="Normal-Numbering" w:customStyle="1">
    <w:name w:val="Normal - Numbering"/>
    <w:basedOn w:val="Normal-Bullet"/>
    <w:uiPriority w:val="2"/>
    <w:rsid w:val="00C07812"/>
    <w:pPr>
      <w:numPr>
        <w:numId w:val="60"/>
      </w:numPr>
    </w:pPr>
  </w:style>
  <w:style w:type="paragraph" w:styleId="Normal-SupplementNumber" w:customStyle="1">
    <w:name w:val="Normal - Supplement Number"/>
    <w:basedOn w:val="Normaallaad"/>
    <w:next w:val="Normal-Supplementstitle"/>
    <w:uiPriority w:val="2"/>
    <w:rsid w:val="00810248"/>
    <w:pPr>
      <w:pageBreakBefore/>
      <w:spacing w:before="2560" w:line="280" w:lineRule="atLeast"/>
    </w:pPr>
    <w:rPr>
      <w:b/>
      <w:caps/>
      <w:color w:val="009DE0"/>
    </w:rPr>
  </w:style>
  <w:style w:type="paragraph" w:styleId="Normal-Supplementstitle" w:customStyle="1">
    <w:name w:val="Normal - Supplements title"/>
    <w:basedOn w:val="Normal-SupplementNumber"/>
    <w:next w:val="Normaallaad"/>
    <w:uiPriority w:val="2"/>
    <w:rsid w:val="00810248"/>
    <w:pPr>
      <w:pageBreakBefore w:val="0"/>
      <w:spacing w:before="0"/>
    </w:pPr>
  </w:style>
  <w:style w:type="paragraph" w:styleId="Normal-Optional1leadtext" w:customStyle="1">
    <w:name w:val="Normal - Optional 1 leadtext"/>
    <w:basedOn w:val="Normal-Documentdataleadtext"/>
    <w:uiPriority w:val="2"/>
    <w:rsid w:val="00C23F7D"/>
  </w:style>
  <w:style w:type="paragraph" w:styleId="Normal-Optional2leadtext" w:customStyle="1">
    <w:name w:val="Normal - Optional 2 leadtext"/>
    <w:basedOn w:val="Normal-Optional1leadtext"/>
    <w:uiPriority w:val="2"/>
    <w:rsid w:val="00C23F7D"/>
  </w:style>
  <w:style w:type="character" w:styleId="SK4Mrk" w:customStyle="1">
    <w:name w:val="SK 4 Märk"/>
    <w:basedOn w:val="Liguvaikefont"/>
    <w:link w:val="SK4"/>
    <w:rsid w:val="00024055"/>
    <w:rPr>
      <w:rFonts w:asciiTheme="minorHAnsi" w:hAnsiTheme="minorHAnsi"/>
      <w:sz w:val="18"/>
      <w:szCs w:val="18"/>
      <w:lang w:val="et-EE"/>
    </w:rPr>
  </w:style>
  <w:style w:type="paragraph" w:styleId="Dokumendiplaan">
    <w:name w:val="Document Map"/>
    <w:basedOn w:val="Normaallaad"/>
    <w:uiPriority w:val="2"/>
    <w:semiHidden/>
    <w:rsid w:val="00164D5A"/>
    <w:pPr>
      <w:shd w:val="clear" w:color="auto" w:fill="000080"/>
    </w:pPr>
    <w:rPr>
      <w:rFonts w:ascii="Tahoma" w:hAnsi="Tahoma" w:cs="Tahoma"/>
      <w:sz w:val="20"/>
      <w:szCs w:val="20"/>
    </w:rPr>
  </w:style>
  <w:style w:type="paragraph" w:styleId="Heading1-NOTTOC" w:customStyle="1">
    <w:name w:val="Heading 1 - NOT TOC"/>
    <w:basedOn w:val="Pealkiri1"/>
    <w:rsid w:val="00CB0535"/>
    <w:pPr>
      <w:outlineLvl w:val="9"/>
    </w:pPr>
  </w:style>
  <w:style w:type="paragraph" w:styleId="Heading2-NOTTOC" w:customStyle="1">
    <w:name w:val="Heading 2 - NOT TOC"/>
    <w:basedOn w:val="Pealkiri2"/>
    <w:rsid w:val="00721F26"/>
    <w:pPr>
      <w:outlineLvl w:val="9"/>
    </w:pPr>
  </w:style>
  <w:style w:type="paragraph" w:styleId="Heading3-NOTTOC" w:customStyle="1">
    <w:name w:val="Heading 3 - NOT TOC"/>
    <w:basedOn w:val="Pealkiri3"/>
    <w:rsid w:val="000561E5"/>
    <w:pPr>
      <w:outlineLvl w:val="9"/>
    </w:pPr>
  </w:style>
  <w:style w:type="paragraph" w:styleId="Heading4-NOTTOC" w:customStyle="1">
    <w:name w:val="Heading 4 - NOT TOC"/>
    <w:basedOn w:val="Pealkiri4"/>
    <w:rsid w:val="000561E5"/>
    <w:pPr>
      <w:outlineLvl w:val="9"/>
    </w:pPr>
  </w:style>
  <w:style w:type="paragraph" w:styleId="Normal-SupplementNumber-NOTTOC" w:customStyle="1">
    <w:name w:val="Normal - Supplement Number - NOT TOC"/>
    <w:basedOn w:val="Normal-SupplementNumber"/>
    <w:rsid w:val="000561E5"/>
  </w:style>
  <w:style w:type="paragraph" w:styleId="Normal-SupplementsTitle-NOTTOC" w:customStyle="1">
    <w:name w:val="Normal - Supplements Title - NOT TOC"/>
    <w:basedOn w:val="Normal-Supplementstitle"/>
    <w:rsid w:val="000561E5"/>
  </w:style>
  <w:style w:type="character" w:styleId="JalusMrk" w:customStyle="1">
    <w:name w:val="Jalus Märk"/>
    <w:basedOn w:val="Liguvaikefont"/>
    <w:link w:val="Jalus"/>
    <w:rsid w:val="00774C89"/>
    <w:rPr>
      <w:rFonts w:ascii="Verdana" w:hAnsi="Verdana"/>
      <w:caps/>
      <w:sz w:val="13"/>
      <w:szCs w:val="24"/>
      <w:lang w:val="en-GB"/>
    </w:rPr>
  </w:style>
  <w:style w:type="paragraph" w:styleId="SK7">
    <w:name w:val="toc 7"/>
    <w:basedOn w:val="Normaallaad"/>
    <w:next w:val="Normaallaad"/>
    <w:uiPriority w:val="39"/>
    <w:rsid w:val="002B17B5"/>
    <w:pPr>
      <w:tabs>
        <w:tab w:val="right" w:pos="7218"/>
      </w:tabs>
      <w:spacing w:after="0"/>
    </w:pPr>
    <w:rPr>
      <w:noProof/>
      <w:szCs w:val="18"/>
    </w:rPr>
  </w:style>
  <w:style w:type="paragraph" w:styleId="SK8">
    <w:name w:val="toc 8"/>
    <w:basedOn w:val="Normaallaad"/>
    <w:next w:val="Normaallaad"/>
    <w:uiPriority w:val="39"/>
    <w:rsid w:val="002B17B5"/>
    <w:pPr>
      <w:spacing w:after="0"/>
    </w:pPr>
    <w:rPr>
      <w:szCs w:val="18"/>
    </w:rPr>
  </w:style>
  <w:style w:type="paragraph" w:styleId="SK9">
    <w:name w:val="toc 9"/>
    <w:basedOn w:val="Normaallaad"/>
    <w:next w:val="Normaallaad"/>
    <w:rsid w:val="009264BF"/>
    <w:pPr>
      <w:spacing w:after="0"/>
      <w:ind w:left="1440"/>
    </w:pPr>
    <w:rPr>
      <w:szCs w:val="18"/>
    </w:rPr>
  </w:style>
  <w:style w:type="paragraph" w:styleId="Jutumullitekst">
    <w:name w:val="Balloon Text"/>
    <w:basedOn w:val="Normaallaad"/>
    <w:link w:val="JutumullitekstMrk"/>
    <w:uiPriority w:val="2"/>
    <w:rsid w:val="00111231"/>
    <w:pPr>
      <w:spacing w:after="0" w:line="240" w:lineRule="auto"/>
    </w:pPr>
    <w:rPr>
      <w:rFonts w:ascii="Tahoma" w:hAnsi="Tahoma" w:cs="Tahoma"/>
      <w:sz w:val="16"/>
      <w:szCs w:val="16"/>
    </w:rPr>
  </w:style>
  <w:style w:type="character" w:styleId="JutumullitekstMrk" w:customStyle="1">
    <w:name w:val="Jutumullitekst Märk"/>
    <w:basedOn w:val="Liguvaikefont"/>
    <w:link w:val="Jutumullitekst"/>
    <w:uiPriority w:val="2"/>
    <w:rsid w:val="00111231"/>
    <w:rPr>
      <w:rFonts w:ascii="Tahoma" w:hAnsi="Tahoma" w:cs="Tahoma"/>
      <w:sz w:val="16"/>
      <w:szCs w:val="16"/>
      <w:lang w:val="et-EE"/>
    </w:rPr>
  </w:style>
  <w:style w:type="table" w:styleId="Ramboll2" w:customStyle="1">
    <w:name w:val="Ramboll2"/>
    <w:basedOn w:val="Normaaltabel"/>
    <w:uiPriority w:val="99"/>
    <w:qFormat/>
    <w:rsid w:val="001B692D"/>
    <w:rPr>
      <w:rFonts w:ascii="Verdana" w:hAnsi="Verdana"/>
    </w:rPr>
    <w:tblPr>
      <w:tblBorders>
        <w:top w:val="single" w:color="549E39" w:themeColor="accent1" w:sz="4" w:space="0"/>
        <w:left w:val="single" w:color="549E39" w:themeColor="accent1" w:sz="4" w:space="0"/>
        <w:bottom w:val="single" w:color="549E39" w:themeColor="accent1" w:sz="4" w:space="0"/>
        <w:right w:val="single" w:color="549E39" w:themeColor="accent1" w:sz="4" w:space="0"/>
        <w:insideH w:val="single" w:color="549E39" w:themeColor="accent1" w:sz="4" w:space="0"/>
        <w:insideV w:val="single" w:color="549E39" w:themeColor="accent1" w:sz="4" w:space="0"/>
      </w:tblBorders>
    </w:tblPr>
    <w:tblStylePr w:type="firstRow">
      <w:pPr>
        <w:keepNext/>
        <w:wordWrap/>
        <w:jc w:val="left"/>
      </w:pPr>
      <w:rPr>
        <w:rFonts w:ascii="Verdana" w:hAnsi="Verdana"/>
        <w:b/>
        <w:color w:val="FFFFFF" w:themeColor="background1"/>
      </w:rPr>
      <w:tblPr/>
      <w:trPr>
        <w:cantSplit/>
        <w:tblHeader/>
      </w:trPr>
      <w:tcPr>
        <w:shd w:val="clear" w:color="auto" w:fill="455F51" w:themeFill="text2"/>
        <w:vAlign w:val="center"/>
      </w:tcPr>
    </w:tblStylePr>
  </w:style>
  <w:style w:type="paragraph" w:styleId="Loendilik">
    <w:name w:val="List Paragraph"/>
    <w:basedOn w:val="Normaallaad"/>
    <w:uiPriority w:val="34"/>
    <w:qFormat/>
    <w:rsid w:val="001F256A"/>
    <w:pPr>
      <w:ind w:left="720"/>
      <w:contextualSpacing/>
    </w:pPr>
  </w:style>
  <w:style w:type="paragraph" w:styleId="Loendilik1" w:customStyle="1">
    <w:name w:val="Loendi lõik1"/>
    <w:basedOn w:val="Normaallaad"/>
    <w:rsid w:val="001752E7"/>
    <w:pPr>
      <w:suppressAutoHyphens/>
      <w:spacing w:after="200"/>
      <w:ind w:left="720"/>
      <w:jc w:val="left"/>
    </w:pPr>
    <w:rPr>
      <w:rFonts w:ascii="Calibri" w:hAnsi="Calibri" w:eastAsia="Lucida Sans Unicode" w:cs="font420"/>
      <w:kern w:val="1"/>
      <w:lang w:eastAsia="ar-SA"/>
    </w:rPr>
  </w:style>
  <w:style w:type="paragraph" w:styleId="AStyle2" w:customStyle="1">
    <w:name w:val="A Style 2"/>
    <w:basedOn w:val="Normaallaad"/>
    <w:uiPriority w:val="99"/>
    <w:rsid w:val="00221B08"/>
    <w:pPr>
      <w:keepNext/>
      <w:keepLines/>
      <w:tabs>
        <w:tab w:val="num" w:pos="1080"/>
      </w:tabs>
      <w:overflowPunct w:val="0"/>
      <w:autoSpaceDE w:val="0"/>
      <w:autoSpaceDN w:val="0"/>
      <w:adjustRightInd w:val="0"/>
      <w:spacing w:before="360" w:after="120" w:line="240" w:lineRule="auto"/>
      <w:ind w:left="792" w:hanging="432"/>
      <w:jc w:val="left"/>
      <w:textAlignment w:val="baseline"/>
      <w:outlineLvl w:val="1"/>
    </w:pPr>
    <w:rPr>
      <w:b/>
      <w:szCs w:val="20"/>
    </w:rPr>
  </w:style>
  <w:style w:type="paragraph" w:styleId="AStyle3" w:customStyle="1">
    <w:name w:val="A Style 3"/>
    <w:basedOn w:val="Normaallaad"/>
    <w:rsid w:val="00221B08"/>
    <w:pPr>
      <w:tabs>
        <w:tab w:val="num" w:pos="1800"/>
      </w:tabs>
      <w:overflowPunct w:val="0"/>
      <w:autoSpaceDE w:val="0"/>
      <w:autoSpaceDN w:val="0"/>
      <w:adjustRightInd w:val="0"/>
      <w:spacing w:before="240" w:after="120" w:line="240" w:lineRule="auto"/>
      <w:ind w:left="1224" w:hanging="504"/>
      <w:jc w:val="left"/>
      <w:textAlignment w:val="baseline"/>
      <w:outlineLvl w:val="2"/>
    </w:pPr>
    <w:rPr>
      <w:rFonts w:cs="Arial"/>
      <w:b/>
      <w:bCs/>
      <w:i/>
      <w:szCs w:val="26"/>
    </w:rPr>
  </w:style>
  <w:style w:type="paragraph" w:styleId="AStyle4" w:customStyle="1">
    <w:name w:val="A Style 4"/>
    <w:basedOn w:val="Normaallaad"/>
    <w:rsid w:val="007E4B1E"/>
    <w:pPr>
      <w:tabs>
        <w:tab w:val="num" w:pos="2880"/>
      </w:tabs>
      <w:spacing w:before="240" w:after="120" w:line="240" w:lineRule="auto"/>
      <w:ind w:left="2448" w:hanging="648"/>
      <w:jc w:val="left"/>
      <w:outlineLvl w:val="3"/>
    </w:pPr>
    <w:rPr>
      <w:b/>
      <w:bCs/>
      <w:i/>
      <w:sz w:val="20"/>
      <w:szCs w:val="28"/>
    </w:rPr>
  </w:style>
  <w:style w:type="paragraph" w:styleId="AStyle1" w:customStyle="1">
    <w:name w:val="A Style 1"/>
    <w:basedOn w:val="Normaallaad"/>
    <w:rsid w:val="007E4B1E"/>
    <w:pPr>
      <w:keepNext/>
      <w:tabs>
        <w:tab w:val="num" w:pos="360"/>
      </w:tabs>
      <w:overflowPunct w:val="0"/>
      <w:autoSpaceDE w:val="0"/>
      <w:autoSpaceDN w:val="0"/>
      <w:adjustRightInd w:val="0"/>
      <w:spacing w:before="360" w:after="120" w:line="240" w:lineRule="auto"/>
      <w:ind w:left="360" w:hanging="360"/>
      <w:jc w:val="left"/>
      <w:textAlignment w:val="baseline"/>
      <w:outlineLvl w:val="0"/>
    </w:pPr>
    <w:rPr>
      <w:b/>
      <w:bCs/>
      <w:caps/>
      <w:sz w:val="24"/>
      <w:lang w:val="en-GB"/>
    </w:rPr>
  </w:style>
  <w:style w:type="character" w:styleId="Pealkiri2Mrk" w:customStyle="1">
    <w:name w:val="Pealkiri 2 Märk"/>
    <w:basedOn w:val="Liguvaikefont"/>
    <w:link w:val="Pealkiri2"/>
    <w:uiPriority w:val="9"/>
    <w:rsid w:val="005F4C4A"/>
    <w:rPr>
      <w:rFonts w:ascii="Arial" w:hAnsi="Arial" w:eastAsiaTheme="majorEastAsia" w:cstheme="majorBidi"/>
      <w:b/>
      <w:bCs/>
      <w:sz w:val="28"/>
      <w:szCs w:val="28"/>
    </w:rPr>
  </w:style>
  <w:style w:type="character" w:styleId="KehatekstMrk" w:customStyle="1">
    <w:name w:val="Kehatekst Märk"/>
    <w:basedOn w:val="Liguvaikefont"/>
    <w:link w:val="Kehatekst"/>
    <w:rsid w:val="00845695"/>
    <w:rPr>
      <w:rFonts w:ascii="Verdana" w:hAnsi="Verdana"/>
      <w:sz w:val="18"/>
      <w:szCs w:val="24"/>
      <w:lang w:val="et-EE"/>
    </w:rPr>
  </w:style>
  <w:style w:type="paragraph" w:styleId="Default" w:customStyle="1">
    <w:name w:val="Default"/>
    <w:rsid w:val="009F4CB7"/>
    <w:pPr>
      <w:autoSpaceDE w:val="0"/>
      <w:autoSpaceDN w:val="0"/>
      <w:adjustRightInd w:val="0"/>
      <w:spacing w:after="0" w:line="240" w:lineRule="auto"/>
      <w:jc w:val="left"/>
    </w:pPr>
    <w:rPr>
      <w:color w:val="000000"/>
      <w:sz w:val="24"/>
      <w:szCs w:val="24"/>
      <w:lang w:val="et-EE"/>
    </w:rPr>
  </w:style>
  <w:style w:type="character" w:styleId="Kommentaariviide">
    <w:name w:val="annotation reference"/>
    <w:basedOn w:val="Liguvaikefont"/>
    <w:uiPriority w:val="99"/>
    <w:rsid w:val="00EE5CA7"/>
    <w:rPr>
      <w:sz w:val="16"/>
      <w:szCs w:val="16"/>
    </w:rPr>
  </w:style>
  <w:style w:type="paragraph" w:styleId="Kommentaaritekst">
    <w:name w:val="annotation text"/>
    <w:basedOn w:val="Normaallaad"/>
    <w:link w:val="KommentaaritekstMrk"/>
    <w:uiPriority w:val="99"/>
    <w:rsid w:val="00EE5CA7"/>
    <w:pPr>
      <w:spacing w:line="240" w:lineRule="auto"/>
    </w:pPr>
    <w:rPr>
      <w:sz w:val="20"/>
      <w:szCs w:val="20"/>
    </w:rPr>
  </w:style>
  <w:style w:type="character" w:styleId="KommentaaritekstMrk" w:customStyle="1">
    <w:name w:val="Kommentaari tekst Märk"/>
    <w:basedOn w:val="Liguvaikefont"/>
    <w:link w:val="Kommentaaritekst"/>
    <w:uiPriority w:val="99"/>
    <w:rsid w:val="00EE5CA7"/>
    <w:rPr>
      <w:rFonts w:ascii="Verdana" w:hAnsi="Verdana"/>
      <w:lang w:val="et-EE"/>
    </w:rPr>
  </w:style>
  <w:style w:type="paragraph" w:styleId="Kommentaariteema">
    <w:name w:val="annotation subject"/>
    <w:basedOn w:val="Kommentaaritekst"/>
    <w:next w:val="Kommentaaritekst"/>
    <w:link w:val="KommentaariteemaMrk"/>
    <w:uiPriority w:val="2"/>
    <w:rsid w:val="00EE5CA7"/>
    <w:rPr>
      <w:b/>
      <w:bCs/>
    </w:rPr>
  </w:style>
  <w:style w:type="character" w:styleId="KommentaariteemaMrk" w:customStyle="1">
    <w:name w:val="Kommentaari teema Märk"/>
    <w:basedOn w:val="KommentaaritekstMrk"/>
    <w:link w:val="Kommentaariteema"/>
    <w:uiPriority w:val="2"/>
    <w:rsid w:val="00EE5CA7"/>
    <w:rPr>
      <w:rFonts w:ascii="Verdana" w:hAnsi="Verdana"/>
      <w:b/>
      <w:bCs/>
      <w:lang w:val="et-EE"/>
    </w:rPr>
  </w:style>
  <w:style w:type="character" w:styleId="WW-DefaultParagraphFont" w:customStyle="1">
    <w:name w:val="WW-Default Paragraph Font"/>
    <w:uiPriority w:val="99"/>
    <w:rsid w:val="005E78B3"/>
  </w:style>
  <w:style w:type="paragraph" w:styleId="Textbody" w:customStyle="1">
    <w:name w:val="Text body"/>
    <w:basedOn w:val="Normaallaad"/>
    <w:rsid w:val="000706B8"/>
    <w:pPr>
      <w:widowControl w:val="0"/>
      <w:tabs>
        <w:tab w:val="left" w:pos="2268"/>
      </w:tabs>
      <w:autoSpaceDE w:val="0"/>
      <w:autoSpaceDN w:val="0"/>
      <w:adjustRightInd w:val="0"/>
      <w:spacing w:after="0" w:line="240" w:lineRule="auto"/>
    </w:pPr>
    <w:rPr>
      <w:rFonts w:hAnsi="Courier New" w:cs="Arial"/>
      <w:b/>
      <w:bCs/>
      <w:kern w:val="1"/>
      <w:sz w:val="20"/>
      <w:szCs w:val="20"/>
      <w:lang w:eastAsia="en-US" w:bidi="hi-IN"/>
    </w:rPr>
  </w:style>
  <w:style w:type="paragraph" w:styleId="ETPGrupp" w:customStyle="1">
    <w:name w:val="ETP Grupp"/>
    <w:uiPriority w:val="99"/>
    <w:rsid w:val="000706B8"/>
    <w:pPr>
      <w:autoSpaceDE w:val="0"/>
      <w:autoSpaceDN w:val="0"/>
      <w:adjustRightInd w:val="0"/>
      <w:spacing w:after="0" w:line="240" w:lineRule="auto"/>
    </w:pPr>
    <w:rPr>
      <w:rFonts w:ascii="Arial" w:hAnsi="Arial" w:cs="Arial"/>
      <w:b/>
      <w:bCs/>
      <w:kern w:val="1"/>
      <w:sz w:val="24"/>
      <w:szCs w:val="24"/>
      <w:lang w:val="et-EE" w:eastAsia="en-US" w:bidi="hi-IN"/>
    </w:rPr>
  </w:style>
  <w:style w:type="paragraph" w:styleId="Body2" w:customStyle="1">
    <w:name w:val="Body2"/>
    <w:aliases w:val="Text2"/>
    <w:uiPriority w:val="99"/>
    <w:rsid w:val="000706B8"/>
    <w:pPr>
      <w:autoSpaceDE w:val="0"/>
      <w:autoSpaceDN w:val="0"/>
      <w:adjustRightInd w:val="0"/>
      <w:spacing w:after="0" w:line="240" w:lineRule="auto"/>
    </w:pPr>
    <w:rPr>
      <w:rFonts w:ascii="Arial" w:hAnsi="Arial" w:cs="Arial"/>
      <w:b/>
      <w:bCs/>
      <w:kern w:val="1"/>
      <w:lang w:val="et-EE" w:eastAsia="en-US" w:bidi="hi-IN"/>
    </w:rPr>
  </w:style>
  <w:style w:type="paragraph" w:styleId="Vahedeta">
    <w:name w:val="No Spacing"/>
    <w:uiPriority w:val="1"/>
    <w:qFormat/>
    <w:rsid w:val="00456E35"/>
    <w:pPr>
      <w:spacing w:after="0" w:line="240" w:lineRule="auto"/>
    </w:pPr>
  </w:style>
  <w:style w:type="character" w:styleId="apple-converted-space" w:customStyle="1">
    <w:name w:val="apple-converted-space"/>
    <w:basedOn w:val="Liguvaikefont"/>
    <w:rsid w:val="0090729C"/>
  </w:style>
  <w:style w:type="character" w:styleId="Pealkiri1Mrk" w:customStyle="1">
    <w:name w:val="Pealkiri 1 Märk"/>
    <w:basedOn w:val="Liguvaikefont"/>
    <w:link w:val="Pealkiri1"/>
    <w:uiPriority w:val="9"/>
    <w:rsid w:val="00620E79"/>
    <w:rPr>
      <w:rFonts w:ascii="Arial" w:hAnsi="Arial" w:eastAsiaTheme="majorEastAsia" w:cstheme="majorBidi"/>
      <w:b/>
      <w:bCs/>
      <w:caps/>
      <w:color w:val="00B050"/>
      <w:spacing w:val="4"/>
      <w:sz w:val="28"/>
      <w:szCs w:val="28"/>
    </w:rPr>
  </w:style>
  <w:style w:type="character" w:styleId="Pealkiri3Mrk" w:customStyle="1">
    <w:name w:val="Pealkiri 3 Märk"/>
    <w:basedOn w:val="Liguvaikefont"/>
    <w:link w:val="Pealkiri3"/>
    <w:uiPriority w:val="9"/>
    <w:rsid w:val="0032415E"/>
    <w:rPr>
      <w:rFonts w:ascii="Arial" w:hAnsi="Arial" w:eastAsiaTheme="majorEastAsia" w:cstheme="majorBidi"/>
      <w:b/>
      <w:spacing w:val="4"/>
      <w:sz w:val="24"/>
      <w:szCs w:val="24"/>
    </w:rPr>
  </w:style>
  <w:style w:type="character" w:styleId="Pealkiri4Mrk" w:customStyle="1">
    <w:name w:val="Pealkiri 4 Märk"/>
    <w:basedOn w:val="Liguvaikefont"/>
    <w:link w:val="Pealkiri4"/>
    <w:uiPriority w:val="9"/>
    <w:rsid w:val="00456E35"/>
    <w:rPr>
      <w:rFonts w:asciiTheme="majorHAnsi" w:hAnsiTheme="majorHAnsi" w:eastAsiaTheme="majorEastAsia" w:cstheme="majorBidi"/>
      <w:i/>
      <w:iCs/>
      <w:sz w:val="24"/>
      <w:szCs w:val="24"/>
    </w:rPr>
  </w:style>
  <w:style w:type="character" w:styleId="Pealkiri5Mrk" w:customStyle="1">
    <w:name w:val="Pealkiri 5 Märk"/>
    <w:basedOn w:val="Liguvaikefont"/>
    <w:link w:val="Pealkiri5"/>
    <w:uiPriority w:val="9"/>
    <w:rsid w:val="00456E35"/>
    <w:rPr>
      <w:rFonts w:asciiTheme="majorHAnsi" w:hAnsiTheme="majorHAnsi" w:eastAsiaTheme="majorEastAsia" w:cstheme="majorBidi"/>
      <w:b/>
      <w:bCs/>
    </w:rPr>
  </w:style>
  <w:style w:type="character" w:styleId="Pealkiri6Mrk" w:customStyle="1">
    <w:name w:val="Pealkiri 6 Märk"/>
    <w:basedOn w:val="Liguvaikefont"/>
    <w:link w:val="Pealkiri6"/>
    <w:uiPriority w:val="9"/>
    <w:rsid w:val="00456E35"/>
    <w:rPr>
      <w:rFonts w:asciiTheme="majorHAnsi" w:hAnsiTheme="majorHAnsi" w:eastAsiaTheme="majorEastAsia" w:cstheme="majorBidi"/>
      <w:b/>
      <w:bCs/>
      <w:i/>
      <w:iCs/>
    </w:rPr>
  </w:style>
  <w:style w:type="character" w:styleId="Pealkiri7Mrk" w:customStyle="1">
    <w:name w:val="Pealkiri 7 Märk"/>
    <w:basedOn w:val="Liguvaikefont"/>
    <w:link w:val="Pealkiri7"/>
    <w:uiPriority w:val="9"/>
    <w:rsid w:val="00456E35"/>
    <w:rPr>
      <w:i/>
      <w:iCs/>
    </w:rPr>
  </w:style>
  <w:style w:type="character" w:styleId="Pealkiri8Mrk" w:customStyle="1">
    <w:name w:val="Pealkiri 8 Märk"/>
    <w:basedOn w:val="Liguvaikefont"/>
    <w:link w:val="Pealkiri8"/>
    <w:uiPriority w:val="9"/>
    <w:rsid w:val="00456E35"/>
    <w:rPr>
      <w:b/>
      <w:bCs/>
    </w:rPr>
  </w:style>
  <w:style w:type="character" w:styleId="Pealkiri9Mrk" w:customStyle="1">
    <w:name w:val="Pealkiri 9 Märk"/>
    <w:basedOn w:val="Liguvaikefont"/>
    <w:link w:val="Pealkiri9"/>
    <w:uiPriority w:val="9"/>
    <w:rsid w:val="00456E35"/>
    <w:rPr>
      <w:i/>
      <w:iCs/>
    </w:rPr>
  </w:style>
  <w:style w:type="character" w:styleId="PealkiriMrk" w:customStyle="1">
    <w:name w:val="Pealkiri Märk"/>
    <w:basedOn w:val="Liguvaikefont"/>
    <w:link w:val="Pealkiri"/>
    <w:uiPriority w:val="10"/>
    <w:rsid w:val="00456E35"/>
    <w:rPr>
      <w:rFonts w:asciiTheme="majorHAnsi" w:hAnsiTheme="majorHAnsi" w:eastAsiaTheme="majorEastAsia" w:cstheme="majorBidi"/>
      <w:b/>
      <w:bCs/>
      <w:spacing w:val="-7"/>
      <w:sz w:val="48"/>
      <w:szCs w:val="48"/>
    </w:rPr>
  </w:style>
  <w:style w:type="character" w:styleId="AlapealkiriMrk" w:customStyle="1">
    <w:name w:val="Alapealkiri Märk"/>
    <w:basedOn w:val="Liguvaikefont"/>
    <w:link w:val="Alapealkiri"/>
    <w:uiPriority w:val="11"/>
    <w:rsid w:val="00456E35"/>
    <w:rPr>
      <w:rFonts w:asciiTheme="majorHAnsi" w:hAnsiTheme="majorHAnsi" w:eastAsiaTheme="majorEastAsia" w:cstheme="majorBidi"/>
      <w:sz w:val="24"/>
      <w:szCs w:val="24"/>
    </w:rPr>
  </w:style>
  <w:style w:type="paragraph" w:styleId="Tsitaat">
    <w:name w:val="Quote"/>
    <w:basedOn w:val="Normaallaad"/>
    <w:next w:val="Normaallaad"/>
    <w:link w:val="TsitaatMrk"/>
    <w:uiPriority w:val="29"/>
    <w:qFormat/>
    <w:rsid w:val="00456E35"/>
    <w:pPr>
      <w:spacing w:before="200" w:line="264" w:lineRule="auto"/>
      <w:ind w:left="864" w:right="864"/>
      <w:jc w:val="center"/>
    </w:pPr>
    <w:rPr>
      <w:rFonts w:asciiTheme="majorHAnsi" w:hAnsiTheme="majorHAnsi" w:eastAsiaTheme="majorEastAsia" w:cstheme="majorBidi"/>
      <w:i/>
      <w:iCs/>
      <w:sz w:val="24"/>
      <w:szCs w:val="24"/>
    </w:rPr>
  </w:style>
  <w:style w:type="character" w:styleId="TsitaatMrk" w:customStyle="1">
    <w:name w:val="Tsitaat Märk"/>
    <w:basedOn w:val="Liguvaikefont"/>
    <w:link w:val="Tsitaat"/>
    <w:uiPriority w:val="29"/>
    <w:rsid w:val="00456E35"/>
    <w:rPr>
      <w:rFonts w:asciiTheme="majorHAnsi" w:hAnsiTheme="majorHAnsi" w:eastAsiaTheme="majorEastAsia" w:cstheme="majorBidi"/>
      <w:i/>
      <w:iCs/>
      <w:sz w:val="24"/>
      <w:szCs w:val="24"/>
    </w:rPr>
  </w:style>
  <w:style w:type="paragraph" w:styleId="Selgeltmrgatavtsitaat">
    <w:name w:val="Intense Quote"/>
    <w:basedOn w:val="Normaallaad"/>
    <w:next w:val="Normaallaad"/>
    <w:link w:val="SelgeltmrgatavtsitaatMrk"/>
    <w:uiPriority w:val="30"/>
    <w:qFormat/>
    <w:rsid w:val="00456E35"/>
    <w:pPr>
      <w:spacing w:before="100" w:beforeAutospacing="1" w:after="240"/>
      <w:ind w:left="936" w:right="936"/>
      <w:jc w:val="center"/>
    </w:pPr>
    <w:rPr>
      <w:rFonts w:asciiTheme="majorHAnsi" w:hAnsiTheme="majorHAnsi" w:eastAsiaTheme="majorEastAsia" w:cstheme="majorBidi"/>
      <w:sz w:val="26"/>
      <w:szCs w:val="26"/>
    </w:rPr>
  </w:style>
  <w:style w:type="character" w:styleId="SelgeltmrgatavtsitaatMrk" w:customStyle="1">
    <w:name w:val="Selgelt märgatav tsitaat Märk"/>
    <w:basedOn w:val="Liguvaikefont"/>
    <w:link w:val="Selgeltmrgatavtsitaat"/>
    <w:uiPriority w:val="30"/>
    <w:rsid w:val="00456E35"/>
    <w:rPr>
      <w:rFonts w:asciiTheme="majorHAnsi" w:hAnsiTheme="majorHAnsi" w:eastAsiaTheme="majorEastAsia" w:cstheme="majorBidi"/>
      <w:sz w:val="26"/>
      <w:szCs w:val="26"/>
    </w:rPr>
  </w:style>
  <w:style w:type="character" w:styleId="Vaevumrgatavrhutus">
    <w:name w:val="Subtle Emphasis"/>
    <w:basedOn w:val="Liguvaikefont"/>
    <w:uiPriority w:val="19"/>
    <w:qFormat/>
    <w:rsid w:val="00456E35"/>
    <w:rPr>
      <w:i/>
      <w:iCs/>
      <w:color w:val="auto"/>
    </w:rPr>
  </w:style>
  <w:style w:type="character" w:styleId="Selgeltmrgatavrhutus">
    <w:name w:val="Intense Emphasis"/>
    <w:basedOn w:val="Liguvaikefont"/>
    <w:uiPriority w:val="21"/>
    <w:qFormat/>
    <w:rsid w:val="00456E35"/>
    <w:rPr>
      <w:b/>
      <w:bCs/>
      <w:i/>
      <w:iCs/>
      <w:color w:val="auto"/>
    </w:rPr>
  </w:style>
  <w:style w:type="character" w:styleId="Vaevumrgatavviide">
    <w:name w:val="Subtle Reference"/>
    <w:basedOn w:val="Liguvaikefont"/>
    <w:uiPriority w:val="31"/>
    <w:qFormat/>
    <w:rsid w:val="00456E35"/>
    <w:rPr>
      <w:smallCaps/>
      <w:color w:val="auto"/>
      <w:u w:val="single" w:color="7F7F7F" w:themeColor="text1" w:themeTint="80"/>
    </w:rPr>
  </w:style>
  <w:style w:type="character" w:styleId="Selgeltmrgatavviide">
    <w:name w:val="Intense Reference"/>
    <w:basedOn w:val="Liguvaikefont"/>
    <w:uiPriority w:val="32"/>
    <w:qFormat/>
    <w:rsid w:val="00456E35"/>
    <w:rPr>
      <w:b/>
      <w:bCs/>
      <w:smallCaps/>
      <w:color w:val="auto"/>
      <w:u w:val="single"/>
    </w:rPr>
  </w:style>
  <w:style w:type="character" w:styleId="Raamatupealkiri">
    <w:name w:val="Book Title"/>
    <w:basedOn w:val="Liguvaikefont"/>
    <w:uiPriority w:val="33"/>
    <w:qFormat/>
    <w:rsid w:val="00456E35"/>
    <w:rPr>
      <w:b/>
      <w:bCs/>
      <w:smallCaps/>
      <w:color w:val="auto"/>
    </w:rPr>
  </w:style>
  <w:style w:type="paragraph" w:styleId="Sisukorrapealkiri">
    <w:name w:val="TOC Heading"/>
    <w:basedOn w:val="Pealkiri1"/>
    <w:next w:val="Normaallaad"/>
    <w:uiPriority w:val="39"/>
    <w:semiHidden/>
    <w:unhideWhenUsed/>
    <w:qFormat/>
    <w:rsid w:val="00456E35"/>
    <w:pPr>
      <w:outlineLvl w:val="9"/>
    </w:pPr>
  </w:style>
  <w:style w:type="character" w:styleId="c1" w:customStyle="1">
    <w:name w:val="c1"/>
    <w:basedOn w:val="Liguvaikefont"/>
    <w:rsid w:val="004E5E95"/>
  </w:style>
  <w:style w:type="paragraph" w:styleId="Standard" w:customStyle="1">
    <w:name w:val="Standard"/>
    <w:rsid w:val="005E7876"/>
    <w:pPr>
      <w:suppressAutoHyphens/>
      <w:autoSpaceDN w:val="0"/>
      <w:spacing w:after="0" w:line="240" w:lineRule="auto"/>
      <w:jc w:val="left"/>
      <w:textAlignment w:val="baseline"/>
    </w:pPr>
    <w:rPr>
      <w:rFonts w:ascii="Arial" w:hAnsi="Arial" w:eastAsia="SimSun" w:cs="Tahoma"/>
      <w:color w:val="000000"/>
      <w:kern w:val="3"/>
      <w:sz w:val="24"/>
      <w:szCs w:val="24"/>
      <w:lang w:val="et-EE"/>
    </w:rPr>
  </w:style>
  <w:style w:type="character" w:styleId="Lahendamatamainimine1" w:customStyle="1">
    <w:name w:val="Lahendamata mainimine1"/>
    <w:basedOn w:val="Liguvaikefont"/>
    <w:uiPriority w:val="99"/>
    <w:semiHidden/>
    <w:unhideWhenUsed/>
    <w:rsid w:val="00C25E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241703">
      <w:bodyDiv w:val="1"/>
      <w:marLeft w:val="0"/>
      <w:marRight w:val="0"/>
      <w:marTop w:val="0"/>
      <w:marBottom w:val="0"/>
      <w:divBdr>
        <w:top w:val="none" w:sz="0" w:space="0" w:color="auto"/>
        <w:left w:val="none" w:sz="0" w:space="0" w:color="auto"/>
        <w:bottom w:val="none" w:sz="0" w:space="0" w:color="auto"/>
        <w:right w:val="none" w:sz="0" w:space="0" w:color="auto"/>
      </w:divBdr>
    </w:div>
    <w:div w:id="201862843">
      <w:bodyDiv w:val="1"/>
      <w:marLeft w:val="0"/>
      <w:marRight w:val="0"/>
      <w:marTop w:val="0"/>
      <w:marBottom w:val="0"/>
      <w:divBdr>
        <w:top w:val="none" w:sz="0" w:space="0" w:color="auto"/>
        <w:left w:val="none" w:sz="0" w:space="0" w:color="auto"/>
        <w:bottom w:val="none" w:sz="0" w:space="0" w:color="auto"/>
        <w:right w:val="none" w:sz="0" w:space="0" w:color="auto"/>
      </w:divBdr>
    </w:div>
    <w:div w:id="220332831">
      <w:bodyDiv w:val="1"/>
      <w:marLeft w:val="0"/>
      <w:marRight w:val="0"/>
      <w:marTop w:val="0"/>
      <w:marBottom w:val="0"/>
      <w:divBdr>
        <w:top w:val="none" w:sz="0" w:space="0" w:color="auto"/>
        <w:left w:val="none" w:sz="0" w:space="0" w:color="auto"/>
        <w:bottom w:val="none" w:sz="0" w:space="0" w:color="auto"/>
        <w:right w:val="none" w:sz="0" w:space="0" w:color="auto"/>
      </w:divBdr>
      <w:divsChild>
        <w:div w:id="1797869971">
          <w:marLeft w:val="0"/>
          <w:marRight w:val="0"/>
          <w:marTop w:val="0"/>
          <w:marBottom w:val="0"/>
          <w:divBdr>
            <w:top w:val="none" w:sz="0" w:space="0" w:color="auto"/>
            <w:left w:val="none" w:sz="0" w:space="0" w:color="auto"/>
            <w:bottom w:val="none" w:sz="0" w:space="0" w:color="auto"/>
            <w:right w:val="none" w:sz="0" w:space="0" w:color="auto"/>
          </w:divBdr>
          <w:divsChild>
            <w:div w:id="1526942214">
              <w:marLeft w:val="0"/>
              <w:marRight w:val="0"/>
              <w:marTop w:val="0"/>
              <w:marBottom w:val="0"/>
              <w:divBdr>
                <w:top w:val="none" w:sz="0" w:space="0" w:color="auto"/>
                <w:left w:val="none" w:sz="0" w:space="0" w:color="auto"/>
                <w:bottom w:val="none" w:sz="0" w:space="0" w:color="auto"/>
                <w:right w:val="none" w:sz="0" w:space="0" w:color="auto"/>
              </w:divBdr>
              <w:divsChild>
                <w:div w:id="691953209">
                  <w:marLeft w:val="0"/>
                  <w:marRight w:val="0"/>
                  <w:marTop w:val="0"/>
                  <w:marBottom w:val="0"/>
                  <w:divBdr>
                    <w:top w:val="none" w:sz="0" w:space="0" w:color="auto"/>
                    <w:left w:val="none" w:sz="0" w:space="0" w:color="auto"/>
                    <w:bottom w:val="none" w:sz="0" w:space="0" w:color="auto"/>
                    <w:right w:val="none" w:sz="0" w:space="0" w:color="auto"/>
                  </w:divBdr>
                  <w:divsChild>
                    <w:div w:id="8969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422678">
      <w:bodyDiv w:val="1"/>
      <w:marLeft w:val="0"/>
      <w:marRight w:val="0"/>
      <w:marTop w:val="0"/>
      <w:marBottom w:val="0"/>
      <w:divBdr>
        <w:top w:val="none" w:sz="0" w:space="0" w:color="auto"/>
        <w:left w:val="none" w:sz="0" w:space="0" w:color="auto"/>
        <w:bottom w:val="none" w:sz="0" w:space="0" w:color="auto"/>
        <w:right w:val="none" w:sz="0" w:space="0" w:color="auto"/>
      </w:divBdr>
    </w:div>
    <w:div w:id="447622812">
      <w:bodyDiv w:val="1"/>
      <w:marLeft w:val="0"/>
      <w:marRight w:val="0"/>
      <w:marTop w:val="0"/>
      <w:marBottom w:val="0"/>
      <w:divBdr>
        <w:top w:val="none" w:sz="0" w:space="0" w:color="auto"/>
        <w:left w:val="none" w:sz="0" w:space="0" w:color="auto"/>
        <w:bottom w:val="none" w:sz="0" w:space="0" w:color="auto"/>
        <w:right w:val="none" w:sz="0" w:space="0" w:color="auto"/>
      </w:divBdr>
      <w:divsChild>
        <w:div w:id="1658218043">
          <w:marLeft w:val="0"/>
          <w:marRight w:val="0"/>
          <w:marTop w:val="0"/>
          <w:marBottom w:val="0"/>
          <w:divBdr>
            <w:top w:val="none" w:sz="0" w:space="0" w:color="auto"/>
            <w:left w:val="none" w:sz="0" w:space="0" w:color="auto"/>
            <w:bottom w:val="none" w:sz="0" w:space="0" w:color="auto"/>
            <w:right w:val="none" w:sz="0" w:space="0" w:color="auto"/>
          </w:divBdr>
          <w:divsChild>
            <w:div w:id="595677002">
              <w:marLeft w:val="0"/>
              <w:marRight w:val="0"/>
              <w:marTop w:val="0"/>
              <w:marBottom w:val="0"/>
              <w:divBdr>
                <w:top w:val="none" w:sz="0" w:space="0" w:color="auto"/>
                <w:left w:val="none" w:sz="0" w:space="0" w:color="auto"/>
                <w:bottom w:val="none" w:sz="0" w:space="0" w:color="auto"/>
                <w:right w:val="none" w:sz="0" w:space="0" w:color="auto"/>
              </w:divBdr>
              <w:divsChild>
                <w:div w:id="1222790237">
                  <w:marLeft w:val="0"/>
                  <w:marRight w:val="0"/>
                  <w:marTop w:val="0"/>
                  <w:marBottom w:val="0"/>
                  <w:divBdr>
                    <w:top w:val="none" w:sz="0" w:space="0" w:color="auto"/>
                    <w:left w:val="none" w:sz="0" w:space="0" w:color="auto"/>
                    <w:bottom w:val="none" w:sz="0" w:space="0" w:color="auto"/>
                    <w:right w:val="none" w:sz="0" w:space="0" w:color="auto"/>
                  </w:divBdr>
                  <w:divsChild>
                    <w:div w:id="87912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380598">
      <w:bodyDiv w:val="1"/>
      <w:marLeft w:val="0"/>
      <w:marRight w:val="0"/>
      <w:marTop w:val="0"/>
      <w:marBottom w:val="0"/>
      <w:divBdr>
        <w:top w:val="none" w:sz="0" w:space="0" w:color="auto"/>
        <w:left w:val="none" w:sz="0" w:space="0" w:color="auto"/>
        <w:bottom w:val="none" w:sz="0" w:space="0" w:color="auto"/>
        <w:right w:val="none" w:sz="0" w:space="0" w:color="auto"/>
      </w:divBdr>
    </w:div>
    <w:div w:id="752825647">
      <w:bodyDiv w:val="1"/>
      <w:marLeft w:val="0"/>
      <w:marRight w:val="0"/>
      <w:marTop w:val="0"/>
      <w:marBottom w:val="0"/>
      <w:divBdr>
        <w:top w:val="none" w:sz="0" w:space="0" w:color="auto"/>
        <w:left w:val="none" w:sz="0" w:space="0" w:color="auto"/>
        <w:bottom w:val="none" w:sz="0" w:space="0" w:color="auto"/>
        <w:right w:val="none" w:sz="0" w:space="0" w:color="auto"/>
      </w:divBdr>
    </w:div>
    <w:div w:id="833641015">
      <w:bodyDiv w:val="1"/>
      <w:marLeft w:val="0"/>
      <w:marRight w:val="0"/>
      <w:marTop w:val="0"/>
      <w:marBottom w:val="0"/>
      <w:divBdr>
        <w:top w:val="none" w:sz="0" w:space="0" w:color="auto"/>
        <w:left w:val="none" w:sz="0" w:space="0" w:color="auto"/>
        <w:bottom w:val="none" w:sz="0" w:space="0" w:color="auto"/>
        <w:right w:val="none" w:sz="0" w:space="0" w:color="auto"/>
      </w:divBdr>
    </w:div>
    <w:div w:id="844594152">
      <w:bodyDiv w:val="1"/>
      <w:marLeft w:val="0"/>
      <w:marRight w:val="0"/>
      <w:marTop w:val="0"/>
      <w:marBottom w:val="0"/>
      <w:divBdr>
        <w:top w:val="none" w:sz="0" w:space="0" w:color="auto"/>
        <w:left w:val="none" w:sz="0" w:space="0" w:color="auto"/>
        <w:bottom w:val="none" w:sz="0" w:space="0" w:color="auto"/>
        <w:right w:val="none" w:sz="0" w:space="0" w:color="auto"/>
      </w:divBdr>
      <w:divsChild>
        <w:div w:id="1264848121">
          <w:marLeft w:val="0"/>
          <w:marRight w:val="0"/>
          <w:marTop w:val="0"/>
          <w:marBottom w:val="0"/>
          <w:divBdr>
            <w:top w:val="none" w:sz="0" w:space="0" w:color="auto"/>
            <w:left w:val="none" w:sz="0" w:space="0" w:color="auto"/>
            <w:bottom w:val="none" w:sz="0" w:space="0" w:color="auto"/>
            <w:right w:val="none" w:sz="0" w:space="0" w:color="auto"/>
          </w:divBdr>
          <w:divsChild>
            <w:div w:id="1793598031">
              <w:marLeft w:val="0"/>
              <w:marRight w:val="0"/>
              <w:marTop w:val="0"/>
              <w:marBottom w:val="0"/>
              <w:divBdr>
                <w:top w:val="none" w:sz="0" w:space="0" w:color="auto"/>
                <w:left w:val="none" w:sz="0" w:space="0" w:color="auto"/>
                <w:bottom w:val="none" w:sz="0" w:space="0" w:color="auto"/>
                <w:right w:val="none" w:sz="0" w:space="0" w:color="auto"/>
              </w:divBdr>
              <w:divsChild>
                <w:div w:id="1286624044">
                  <w:marLeft w:val="0"/>
                  <w:marRight w:val="0"/>
                  <w:marTop w:val="0"/>
                  <w:marBottom w:val="0"/>
                  <w:divBdr>
                    <w:top w:val="none" w:sz="0" w:space="0" w:color="auto"/>
                    <w:left w:val="none" w:sz="0" w:space="0" w:color="auto"/>
                    <w:bottom w:val="none" w:sz="0" w:space="0" w:color="auto"/>
                    <w:right w:val="none" w:sz="0" w:space="0" w:color="auto"/>
                  </w:divBdr>
                  <w:divsChild>
                    <w:div w:id="7020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854291">
      <w:bodyDiv w:val="1"/>
      <w:marLeft w:val="0"/>
      <w:marRight w:val="0"/>
      <w:marTop w:val="0"/>
      <w:marBottom w:val="0"/>
      <w:divBdr>
        <w:top w:val="none" w:sz="0" w:space="0" w:color="auto"/>
        <w:left w:val="none" w:sz="0" w:space="0" w:color="auto"/>
        <w:bottom w:val="none" w:sz="0" w:space="0" w:color="auto"/>
        <w:right w:val="none" w:sz="0" w:space="0" w:color="auto"/>
      </w:divBdr>
      <w:divsChild>
        <w:div w:id="851840599">
          <w:marLeft w:val="0"/>
          <w:marRight w:val="0"/>
          <w:marTop w:val="0"/>
          <w:marBottom w:val="0"/>
          <w:divBdr>
            <w:top w:val="none" w:sz="0" w:space="0" w:color="auto"/>
            <w:left w:val="none" w:sz="0" w:space="0" w:color="auto"/>
            <w:bottom w:val="none" w:sz="0" w:space="0" w:color="auto"/>
            <w:right w:val="none" w:sz="0" w:space="0" w:color="auto"/>
          </w:divBdr>
          <w:divsChild>
            <w:div w:id="310597669">
              <w:marLeft w:val="0"/>
              <w:marRight w:val="0"/>
              <w:marTop w:val="0"/>
              <w:marBottom w:val="0"/>
              <w:divBdr>
                <w:top w:val="none" w:sz="0" w:space="0" w:color="auto"/>
                <w:left w:val="none" w:sz="0" w:space="0" w:color="auto"/>
                <w:bottom w:val="none" w:sz="0" w:space="0" w:color="auto"/>
                <w:right w:val="none" w:sz="0" w:space="0" w:color="auto"/>
              </w:divBdr>
              <w:divsChild>
                <w:div w:id="1187602546">
                  <w:marLeft w:val="0"/>
                  <w:marRight w:val="0"/>
                  <w:marTop w:val="0"/>
                  <w:marBottom w:val="0"/>
                  <w:divBdr>
                    <w:top w:val="none" w:sz="0" w:space="0" w:color="auto"/>
                    <w:left w:val="none" w:sz="0" w:space="0" w:color="auto"/>
                    <w:bottom w:val="none" w:sz="0" w:space="0" w:color="auto"/>
                    <w:right w:val="none" w:sz="0" w:space="0" w:color="auto"/>
                  </w:divBdr>
                  <w:divsChild>
                    <w:div w:id="59359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179119">
      <w:bodyDiv w:val="1"/>
      <w:marLeft w:val="0"/>
      <w:marRight w:val="0"/>
      <w:marTop w:val="0"/>
      <w:marBottom w:val="0"/>
      <w:divBdr>
        <w:top w:val="none" w:sz="0" w:space="0" w:color="auto"/>
        <w:left w:val="none" w:sz="0" w:space="0" w:color="auto"/>
        <w:bottom w:val="none" w:sz="0" w:space="0" w:color="auto"/>
        <w:right w:val="none" w:sz="0" w:space="0" w:color="auto"/>
      </w:divBdr>
    </w:div>
    <w:div w:id="910040351">
      <w:bodyDiv w:val="1"/>
      <w:marLeft w:val="0"/>
      <w:marRight w:val="0"/>
      <w:marTop w:val="0"/>
      <w:marBottom w:val="0"/>
      <w:divBdr>
        <w:top w:val="none" w:sz="0" w:space="0" w:color="auto"/>
        <w:left w:val="none" w:sz="0" w:space="0" w:color="auto"/>
        <w:bottom w:val="none" w:sz="0" w:space="0" w:color="auto"/>
        <w:right w:val="none" w:sz="0" w:space="0" w:color="auto"/>
      </w:divBdr>
    </w:div>
    <w:div w:id="927154616">
      <w:bodyDiv w:val="1"/>
      <w:marLeft w:val="0"/>
      <w:marRight w:val="0"/>
      <w:marTop w:val="0"/>
      <w:marBottom w:val="0"/>
      <w:divBdr>
        <w:top w:val="none" w:sz="0" w:space="0" w:color="auto"/>
        <w:left w:val="none" w:sz="0" w:space="0" w:color="auto"/>
        <w:bottom w:val="none" w:sz="0" w:space="0" w:color="auto"/>
        <w:right w:val="none" w:sz="0" w:space="0" w:color="auto"/>
      </w:divBdr>
    </w:div>
    <w:div w:id="930940166">
      <w:bodyDiv w:val="1"/>
      <w:marLeft w:val="0"/>
      <w:marRight w:val="0"/>
      <w:marTop w:val="0"/>
      <w:marBottom w:val="0"/>
      <w:divBdr>
        <w:top w:val="none" w:sz="0" w:space="0" w:color="auto"/>
        <w:left w:val="none" w:sz="0" w:space="0" w:color="auto"/>
        <w:bottom w:val="none" w:sz="0" w:space="0" w:color="auto"/>
        <w:right w:val="none" w:sz="0" w:space="0" w:color="auto"/>
      </w:divBdr>
    </w:div>
    <w:div w:id="934560465">
      <w:bodyDiv w:val="1"/>
      <w:marLeft w:val="0"/>
      <w:marRight w:val="0"/>
      <w:marTop w:val="0"/>
      <w:marBottom w:val="0"/>
      <w:divBdr>
        <w:top w:val="none" w:sz="0" w:space="0" w:color="auto"/>
        <w:left w:val="none" w:sz="0" w:space="0" w:color="auto"/>
        <w:bottom w:val="none" w:sz="0" w:space="0" w:color="auto"/>
        <w:right w:val="none" w:sz="0" w:space="0" w:color="auto"/>
      </w:divBdr>
      <w:divsChild>
        <w:div w:id="2101482879">
          <w:marLeft w:val="0"/>
          <w:marRight w:val="0"/>
          <w:marTop w:val="0"/>
          <w:marBottom w:val="0"/>
          <w:divBdr>
            <w:top w:val="none" w:sz="0" w:space="0" w:color="auto"/>
            <w:left w:val="none" w:sz="0" w:space="0" w:color="auto"/>
            <w:bottom w:val="none" w:sz="0" w:space="0" w:color="auto"/>
            <w:right w:val="none" w:sz="0" w:space="0" w:color="auto"/>
          </w:divBdr>
          <w:divsChild>
            <w:div w:id="700663870">
              <w:marLeft w:val="0"/>
              <w:marRight w:val="0"/>
              <w:marTop w:val="0"/>
              <w:marBottom w:val="0"/>
              <w:divBdr>
                <w:top w:val="none" w:sz="0" w:space="0" w:color="auto"/>
                <w:left w:val="none" w:sz="0" w:space="0" w:color="auto"/>
                <w:bottom w:val="none" w:sz="0" w:space="0" w:color="auto"/>
                <w:right w:val="none" w:sz="0" w:space="0" w:color="auto"/>
              </w:divBdr>
              <w:divsChild>
                <w:div w:id="1357543984">
                  <w:marLeft w:val="0"/>
                  <w:marRight w:val="0"/>
                  <w:marTop w:val="0"/>
                  <w:marBottom w:val="0"/>
                  <w:divBdr>
                    <w:top w:val="none" w:sz="0" w:space="0" w:color="auto"/>
                    <w:left w:val="none" w:sz="0" w:space="0" w:color="auto"/>
                    <w:bottom w:val="none" w:sz="0" w:space="0" w:color="auto"/>
                    <w:right w:val="none" w:sz="0" w:space="0" w:color="auto"/>
                  </w:divBdr>
                  <w:divsChild>
                    <w:div w:id="102474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158595">
      <w:bodyDiv w:val="1"/>
      <w:marLeft w:val="0"/>
      <w:marRight w:val="0"/>
      <w:marTop w:val="0"/>
      <w:marBottom w:val="0"/>
      <w:divBdr>
        <w:top w:val="none" w:sz="0" w:space="0" w:color="auto"/>
        <w:left w:val="none" w:sz="0" w:space="0" w:color="auto"/>
        <w:bottom w:val="none" w:sz="0" w:space="0" w:color="auto"/>
        <w:right w:val="none" w:sz="0" w:space="0" w:color="auto"/>
      </w:divBdr>
      <w:divsChild>
        <w:div w:id="1277373978">
          <w:marLeft w:val="0"/>
          <w:marRight w:val="0"/>
          <w:marTop w:val="0"/>
          <w:marBottom w:val="0"/>
          <w:divBdr>
            <w:top w:val="none" w:sz="0" w:space="0" w:color="auto"/>
            <w:left w:val="none" w:sz="0" w:space="0" w:color="auto"/>
            <w:bottom w:val="none" w:sz="0" w:space="0" w:color="auto"/>
            <w:right w:val="none" w:sz="0" w:space="0" w:color="auto"/>
          </w:divBdr>
          <w:divsChild>
            <w:div w:id="555168450">
              <w:marLeft w:val="0"/>
              <w:marRight w:val="0"/>
              <w:marTop w:val="0"/>
              <w:marBottom w:val="0"/>
              <w:divBdr>
                <w:top w:val="none" w:sz="0" w:space="0" w:color="auto"/>
                <w:left w:val="none" w:sz="0" w:space="0" w:color="auto"/>
                <w:bottom w:val="none" w:sz="0" w:space="0" w:color="auto"/>
                <w:right w:val="none" w:sz="0" w:space="0" w:color="auto"/>
              </w:divBdr>
              <w:divsChild>
                <w:div w:id="2080901085">
                  <w:marLeft w:val="0"/>
                  <w:marRight w:val="0"/>
                  <w:marTop w:val="0"/>
                  <w:marBottom w:val="0"/>
                  <w:divBdr>
                    <w:top w:val="none" w:sz="0" w:space="0" w:color="auto"/>
                    <w:left w:val="none" w:sz="0" w:space="0" w:color="auto"/>
                    <w:bottom w:val="none" w:sz="0" w:space="0" w:color="auto"/>
                    <w:right w:val="none" w:sz="0" w:space="0" w:color="auto"/>
                  </w:divBdr>
                  <w:divsChild>
                    <w:div w:id="27657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912330">
      <w:bodyDiv w:val="1"/>
      <w:marLeft w:val="0"/>
      <w:marRight w:val="0"/>
      <w:marTop w:val="0"/>
      <w:marBottom w:val="0"/>
      <w:divBdr>
        <w:top w:val="none" w:sz="0" w:space="0" w:color="auto"/>
        <w:left w:val="none" w:sz="0" w:space="0" w:color="auto"/>
        <w:bottom w:val="none" w:sz="0" w:space="0" w:color="auto"/>
        <w:right w:val="none" w:sz="0" w:space="0" w:color="auto"/>
      </w:divBdr>
    </w:div>
    <w:div w:id="1099443930">
      <w:bodyDiv w:val="1"/>
      <w:marLeft w:val="0"/>
      <w:marRight w:val="0"/>
      <w:marTop w:val="0"/>
      <w:marBottom w:val="0"/>
      <w:divBdr>
        <w:top w:val="none" w:sz="0" w:space="0" w:color="auto"/>
        <w:left w:val="none" w:sz="0" w:space="0" w:color="auto"/>
        <w:bottom w:val="none" w:sz="0" w:space="0" w:color="auto"/>
        <w:right w:val="none" w:sz="0" w:space="0" w:color="auto"/>
      </w:divBdr>
    </w:div>
    <w:div w:id="1113405877">
      <w:bodyDiv w:val="1"/>
      <w:marLeft w:val="0"/>
      <w:marRight w:val="0"/>
      <w:marTop w:val="0"/>
      <w:marBottom w:val="0"/>
      <w:divBdr>
        <w:top w:val="none" w:sz="0" w:space="0" w:color="auto"/>
        <w:left w:val="none" w:sz="0" w:space="0" w:color="auto"/>
        <w:bottom w:val="none" w:sz="0" w:space="0" w:color="auto"/>
        <w:right w:val="none" w:sz="0" w:space="0" w:color="auto"/>
      </w:divBdr>
      <w:divsChild>
        <w:div w:id="929049468">
          <w:marLeft w:val="0"/>
          <w:marRight w:val="0"/>
          <w:marTop w:val="0"/>
          <w:marBottom w:val="0"/>
          <w:divBdr>
            <w:top w:val="none" w:sz="0" w:space="0" w:color="auto"/>
            <w:left w:val="none" w:sz="0" w:space="0" w:color="auto"/>
            <w:bottom w:val="none" w:sz="0" w:space="0" w:color="auto"/>
            <w:right w:val="none" w:sz="0" w:space="0" w:color="auto"/>
          </w:divBdr>
          <w:divsChild>
            <w:div w:id="1358197823">
              <w:marLeft w:val="0"/>
              <w:marRight w:val="0"/>
              <w:marTop w:val="0"/>
              <w:marBottom w:val="0"/>
              <w:divBdr>
                <w:top w:val="none" w:sz="0" w:space="0" w:color="auto"/>
                <w:left w:val="none" w:sz="0" w:space="0" w:color="auto"/>
                <w:bottom w:val="none" w:sz="0" w:space="0" w:color="auto"/>
                <w:right w:val="none" w:sz="0" w:space="0" w:color="auto"/>
              </w:divBdr>
              <w:divsChild>
                <w:div w:id="1178811462">
                  <w:marLeft w:val="0"/>
                  <w:marRight w:val="0"/>
                  <w:marTop w:val="0"/>
                  <w:marBottom w:val="0"/>
                  <w:divBdr>
                    <w:top w:val="none" w:sz="0" w:space="0" w:color="auto"/>
                    <w:left w:val="none" w:sz="0" w:space="0" w:color="auto"/>
                    <w:bottom w:val="none" w:sz="0" w:space="0" w:color="auto"/>
                    <w:right w:val="none" w:sz="0" w:space="0" w:color="auto"/>
                  </w:divBdr>
                  <w:divsChild>
                    <w:div w:id="90599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157867">
      <w:bodyDiv w:val="1"/>
      <w:marLeft w:val="0"/>
      <w:marRight w:val="0"/>
      <w:marTop w:val="0"/>
      <w:marBottom w:val="0"/>
      <w:divBdr>
        <w:top w:val="none" w:sz="0" w:space="0" w:color="auto"/>
        <w:left w:val="none" w:sz="0" w:space="0" w:color="auto"/>
        <w:bottom w:val="none" w:sz="0" w:space="0" w:color="auto"/>
        <w:right w:val="none" w:sz="0" w:space="0" w:color="auto"/>
      </w:divBdr>
    </w:div>
    <w:div w:id="1169757641">
      <w:bodyDiv w:val="1"/>
      <w:marLeft w:val="0"/>
      <w:marRight w:val="0"/>
      <w:marTop w:val="0"/>
      <w:marBottom w:val="0"/>
      <w:divBdr>
        <w:top w:val="none" w:sz="0" w:space="0" w:color="auto"/>
        <w:left w:val="none" w:sz="0" w:space="0" w:color="auto"/>
        <w:bottom w:val="none" w:sz="0" w:space="0" w:color="auto"/>
        <w:right w:val="none" w:sz="0" w:space="0" w:color="auto"/>
      </w:divBdr>
    </w:div>
    <w:div w:id="1185051966">
      <w:bodyDiv w:val="1"/>
      <w:marLeft w:val="0"/>
      <w:marRight w:val="0"/>
      <w:marTop w:val="0"/>
      <w:marBottom w:val="0"/>
      <w:divBdr>
        <w:top w:val="none" w:sz="0" w:space="0" w:color="auto"/>
        <w:left w:val="none" w:sz="0" w:space="0" w:color="auto"/>
        <w:bottom w:val="none" w:sz="0" w:space="0" w:color="auto"/>
        <w:right w:val="none" w:sz="0" w:space="0" w:color="auto"/>
      </w:divBdr>
    </w:div>
    <w:div w:id="1186410649">
      <w:bodyDiv w:val="1"/>
      <w:marLeft w:val="0"/>
      <w:marRight w:val="0"/>
      <w:marTop w:val="0"/>
      <w:marBottom w:val="0"/>
      <w:divBdr>
        <w:top w:val="none" w:sz="0" w:space="0" w:color="auto"/>
        <w:left w:val="none" w:sz="0" w:space="0" w:color="auto"/>
        <w:bottom w:val="none" w:sz="0" w:space="0" w:color="auto"/>
        <w:right w:val="none" w:sz="0" w:space="0" w:color="auto"/>
      </w:divBdr>
    </w:div>
    <w:div w:id="1199201589">
      <w:bodyDiv w:val="1"/>
      <w:marLeft w:val="0"/>
      <w:marRight w:val="0"/>
      <w:marTop w:val="0"/>
      <w:marBottom w:val="0"/>
      <w:divBdr>
        <w:top w:val="none" w:sz="0" w:space="0" w:color="auto"/>
        <w:left w:val="none" w:sz="0" w:space="0" w:color="auto"/>
        <w:bottom w:val="none" w:sz="0" w:space="0" w:color="auto"/>
        <w:right w:val="none" w:sz="0" w:space="0" w:color="auto"/>
      </w:divBdr>
    </w:div>
    <w:div w:id="1201893462">
      <w:bodyDiv w:val="1"/>
      <w:marLeft w:val="0"/>
      <w:marRight w:val="0"/>
      <w:marTop w:val="0"/>
      <w:marBottom w:val="0"/>
      <w:divBdr>
        <w:top w:val="none" w:sz="0" w:space="0" w:color="auto"/>
        <w:left w:val="none" w:sz="0" w:space="0" w:color="auto"/>
        <w:bottom w:val="none" w:sz="0" w:space="0" w:color="auto"/>
        <w:right w:val="none" w:sz="0" w:space="0" w:color="auto"/>
      </w:divBdr>
      <w:divsChild>
        <w:div w:id="1809282325">
          <w:marLeft w:val="0"/>
          <w:marRight w:val="0"/>
          <w:marTop w:val="0"/>
          <w:marBottom w:val="0"/>
          <w:divBdr>
            <w:top w:val="none" w:sz="0" w:space="0" w:color="auto"/>
            <w:left w:val="none" w:sz="0" w:space="0" w:color="auto"/>
            <w:bottom w:val="none" w:sz="0" w:space="0" w:color="auto"/>
            <w:right w:val="none" w:sz="0" w:space="0" w:color="auto"/>
          </w:divBdr>
          <w:divsChild>
            <w:div w:id="3476764">
              <w:marLeft w:val="0"/>
              <w:marRight w:val="0"/>
              <w:marTop w:val="0"/>
              <w:marBottom w:val="0"/>
              <w:divBdr>
                <w:top w:val="none" w:sz="0" w:space="0" w:color="auto"/>
                <w:left w:val="none" w:sz="0" w:space="0" w:color="auto"/>
                <w:bottom w:val="none" w:sz="0" w:space="0" w:color="auto"/>
                <w:right w:val="none" w:sz="0" w:space="0" w:color="auto"/>
              </w:divBdr>
              <w:divsChild>
                <w:div w:id="1062295928">
                  <w:marLeft w:val="0"/>
                  <w:marRight w:val="0"/>
                  <w:marTop w:val="0"/>
                  <w:marBottom w:val="0"/>
                  <w:divBdr>
                    <w:top w:val="none" w:sz="0" w:space="0" w:color="auto"/>
                    <w:left w:val="none" w:sz="0" w:space="0" w:color="auto"/>
                    <w:bottom w:val="none" w:sz="0" w:space="0" w:color="auto"/>
                    <w:right w:val="none" w:sz="0" w:space="0" w:color="auto"/>
                  </w:divBdr>
                  <w:divsChild>
                    <w:div w:id="11229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696030">
      <w:bodyDiv w:val="1"/>
      <w:marLeft w:val="0"/>
      <w:marRight w:val="0"/>
      <w:marTop w:val="0"/>
      <w:marBottom w:val="0"/>
      <w:divBdr>
        <w:top w:val="none" w:sz="0" w:space="0" w:color="auto"/>
        <w:left w:val="none" w:sz="0" w:space="0" w:color="auto"/>
        <w:bottom w:val="none" w:sz="0" w:space="0" w:color="auto"/>
        <w:right w:val="none" w:sz="0" w:space="0" w:color="auto"/>
      </w:divBdr>
      <w:divsChild>
        <w:div w:id="1346133284">
          <w:marLeft w:val="0"/>
          <w:marRight w:val="0"/>
          <w:marTop w:val="0"/>
          <w:marBottom w:val="0"/>
          <w:divBdr>
            <w:top w:val="none" w:sz="0" w:space="0" w:color="auto"/>
            <w:left w:val="none" w:sz="0" w:space="0" w:color="auto"/>
            <w:bottom w:val="none" w:sz="0" w:space="0" w:color="auto"/>
            <w:right w:val="none" w:sz="0" w:space="0" w:color="auto"/>
          </w:divBdr>
          <w:divsChild>
            <w:div w:id="1940483282">
              <w:marLeft w:val="0"/>
              <w:marRight w:val="0"/>
              <w:marTop w:val="0"/>
              <w:marBottom w:val="0"/>
              <w:divBdr>
                <w:top w:val="none" w:sz="0" w:space="0" w:color="auto"/>
                <w:left w:val="none" w:sz="0" w:space="0" w:color="auto"/>
                <w:bottom w:val="none" w:sz="0" w:space="0" w:color="auto"/>
                <w:right w:val="none" w:sz="0" w:space="0" w:color="auto"/>
              </w:divBdr>
              <w:divsChild>
                <w:div w:id="645209183">
                  <w:marLeft w:val="0"/>
                  <w:marRight w:val="0"/>
                  <w:marTop w:val="0"/>
                  <w:marBottom w:val="0"/>
                  <w:divBdr>
                    <w:top w:val="none" w:sz="0" w:space="0" w:color="auto"/>
                    <w:left w:val="none" w:sz="0" w:space="0" w:color="auto"/>
                    <w:bottom w:val="none" w:sz="0" w:space="0" w:color="auto"/>
                    <w:right w:val="none" w:sz="0" w:space="0" w:color="auto"/>
                  </w:divBdr>
                  <w:divsChild>
                    <w:div w:id="79051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195157">
      <w:bodyDiv w:val="1"/>
      <w:marLeft w:val="0"/>
      <w:marRight w:val="0"/>
      <w:marTop w:val="0"/>
      <w:marBottom w:val="0"/>
      <w:divBdr>
        <w:top w:val="none" w:sz="0" w:space="0" w:color="auto"/>
        <w:left w:val="none" w:sz="0" w:space="0" w:color="auto"/>
        <w:bottom w:val="none" w:sz="0" w:space="0" w:color="auto"/>
        <w:right w:val="none" w:sz="0" w:space="0" w:color="auto"/>
      </w:divBdr>
    </w:div>
    <w:div w:id="1325740844">
      <w:bodyDiv w:val="1"/>
      <w:marLeft w:val="0"/>
      <w:marRight w:val="0"/>
      <w:marTop w:val="0"/>
      <w:marBottom w:val="0"/>
      <w:divBdr>
        <w:top w:val="none" w:sz="0" w:space="0" w:color="auto"/>
        <w:left w:val="none" w:sz="0" w:space="0" w:color="auto"/>
        <w:bottom w:val="none" w:sz="0" w:space="0" w:color="auto"/>
        <w:right w:val="none" w:sz="0" w:space="0" w:color="auto"/>
      </w:divBdr>
      <w:divsChild>
        <w:div w:id="229076171">
          <w:marLeft w:val="0"/>
          <w:marRight w:val="0"/>
          <w:marTop w:val="0"/>
          <w:marBottom w:val="0"/>
          <w:divBdr>
            <w:top w:val="none" w:sz="0" w:space="0" w:color="auto"/>
            <w:left w:val="none" w:sz="0" w:space="0" w:color="auto"/>
            <w:bottom w:val="none" w:sz="0" w:space="0" w:color="auto"/>
            <w:right w:val="none" w:sz="0" w:space="0" w:color="auto"/>
          </w:divBdr>
          <w:divsChild>
            <w:div w:id="1089077735">
              <w:marLeft w:val="0"/>
              <w:marRight w:val="0"/>
              <w:marTop w:val="0"/>
              <w:marBottom w:val="0"/>
              <w:divBdr>
                <w:top w:val="none" w:sz="0" w:space="0" w:color="auto"/>
                <w:left w:val="none" w:sz="0" w:space="0" w:color="auto"/>
                <w:bottom w:val="none" w:sz="0" w:space="0" w:color="auto"/>
                <w:right w:val="none" w:sz="0" w:space="0" w:color="auto"/>
              </w:divBdr>
              <w:divsChild>
                <w:div w:id="1612742036">
                  <w:marLeft w:val="0"/>
                  <w:marRight w:val="0"/>
                  <w:marTop w:val="0"/>
                  <w:marBottom w:val="0"/>
                  <w:divBdr>
                    <w:top w:val="none" w:sz="0" w:space="0" w:color="auto"/>
                    <w:left w:val="none" w:sz="0" w:space="0" w:color="auto"/>
                    <w:bottom w:val="none" w:sz="0" w:space="0" w:color="auto"/>
                    <w:right w:val="none" w:sz="0" w:space="0" w:color="auto"/>
                  </w:divBdr>
                  <w:divsChild>
                    <w:div w:id="22256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649604">
      <w:bodyDiv w:val="1"/>
      <w:marLeft w:val="0"/>
      <w:marRight w:val="0"/>
      <w:marTop w:val="0"/>
      <w:marBottom w:val="0"/>
      <w:divBdr>
        <w:top w:val="none" w:sz="0" w:space="0" w:color="auto"/>
        <w:left w:val="none" w:sz="0" w:space="0" w:color="auto"/>
        <w:bottom w:val="none" w:sz="0" w:space="0" w:color="auto"/>
        <w:right w:val="none" w:sz="0" w:space="0" w:color="auto"/>
      </w:divBdr>
    </w:div>
    <w:div w:id="1425568864">
      <w:bodyDiv w:val="1"/>
      <w:marLeft w:val="0"/>
      <w:marRight w:val="0"/>
      <w:marTop w:val="0"/>
      <w:marBottom w:val="0"/>
      <w:divBdr>
        <w:top w:val="none" w:sz="0" w:space="0" w:color="auto"/>
        <w:left w:val="none" w:sz="0" w:space="0" w:color="auto"/>
        <w:bottom w:val="none" w:sz="0" w:space="0" w:color="auto"/>
        <w:right w:val="none" w:sz="0" w:space="0" w:color="auto"/>
      </w:divBdr>
    </w:div>
    <w:div w:id="1457941436">
      <w:bodyDiv w:val="1"/>
      <w:marLeft w:val="0"/>
      <w:marRight w:val="0"/>
      <w:marTop w:val="0"/>
      <w:marBottom w:val="0"/>
      <w:divBdr>
        <w:top w:val="none" w:sz="0" w:space="0" w:color="auto"/>
        <w:left w:val="none" w:sz="0" w:space="0" w:color="auto"/>
        <w:bottom w:val="none" w:sz="0" w:space="0" w:color="auto"/>
        <w:right w:val="none" w:sz="0" w:space="0" w:color="auto"/>
      </w:divBdr>
    </w:div>
    <w:div w:id="1514412593">
      <w:bodyDiv w:val="1"/>
      <w:marLeft w:val="0"/>
      <w:marRight w:val="0"/>
      <w:marTop w:val="0"/>
      <w:marBottom w:val="0"/>
      <w:divBdr>
        <w:top w:val="none" w:sz="0" w:space="0" w:color="auto"/>
        <w:left w:val="none" w:sz="0" w:space="0" w:color="auto"/>
        <w:bottom w:val="none" w:sz="0" w:space="0" w:color="auto"/>
        <w:right w:val="none" w:sz="0" w:space="0" w:color="auto"/>
      </w:divBdr>
      <w:divsChild>
        <w:div w:id="1478572892">
          <w:marLeft w:val="0"/>
          <w:marRight w:val="0"/>
          <w:marTop w:val="0"/>
          <w:marBottom w:val="0"/>
          <w:divBdr>
            <w:top w:val="none" w:sz="0" w:space="0" w:color="auto"/>
            <w:left w:val="none" w:sz="0" w:space="0" w:color="auto"/>
            <w:bottom w:val="none" w:sz="0" w:space="0" w:color="auto"/>
            <w:right w:val="none" w:sz="0" w:space="0" w:color="auto"/>
          </w:divBdr>
          <w:divsChild>
            <w:div w:id="6366756">
              <w:marLeft w:val="0"/>
              <w:marRight w:val="0"/>
              <w:marTop w:val="0"/>
              <w:marBottom w:val="0"/>
              <w:divBdr>
                <w:top w:val="none" w:sz="0" w:space="0" w:color="auto"/>
                <w:left w:val="none" w:sz="0" w:space="0" w:color="auto"/>
                <w:bottom w:val="none" w:sz="0" w:space="0" w:color="auto"/>
                <w:right w:val="none" w:sz="0" w:space="0" w:color="auto"/>
              </w:divBdr>
              <w:divsChild>
                <w:div w:id="1879272078">
                  <w:marLeft w:val="0"/>
                  <w:marRight w:val="0"/>
                  <w:marTop w:val="0"/>
                  <w:marBottom w:val="0"/>
                  <w:divBdr>
                    <w:top w:val="none" w:sz="0" w:space="0" w:color="auto"/>
                    <w:left w:val="none" w:sz="0" w:space="0" w:color="auto"/>
                    <w:bottom w:val="none" w:sz="0" w:space="0" w:color="auto"/>
                    <w:right w:val="none" w:sz="0" w:space="0" w:color="auto"/>
                  </w:divBdr>
                  <w:divsChild>
                    <w:div w:id="39670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678972">
      <w:bodyDiv w:val="1"/>
      <w:marLeft w:val="0"/>
      <w:marRight w:val="0"/>
      <w:marTop w:val="0"/>
      <w:marBottom w:val="0"/>
      <w:divBdr>
        <w:top w:val="none" w:sz="0" w:space="0" w:color="auto"/>
        <w:left w:val="none" w:sz="0" w:space="0" w:color="auto"/>
        <w:bottom w:val="none" w:sz="0" w:space="0" w:color="auto"/>
        <w:right w:val="none" w:sz="0" w:space="0" w:color="auto"/>
      </w:divBdr>
    </w:div>
    <w:div w:id="1634409686">
      <w:bodyDiv w:val="1"/>
      <w:marLeft w:val="0"/>
      <w:marRight w:val="0"/>
      <w:marTop w:val="0"/>
      <w:marBottom w:val="0"/>
      <w:divBdr>
        <w:top w:val="none" w:sz="0" w:space="0" w:color="auto"/>
        <w:left w:val="none" w:sz="0" w:space="0" w:color="auto"/>
        <w:bottom w:val="none" w:sz="0" w:space="0" w:color="auto"/>
        <w:right w:val="none" w:sz="0" w:space="0" w:color="auto"/>
      </w:divBdr>
    </w:div>
    <w:div w:id="1680043747">
      <w:bodyDiv w:val="1"/>
      <w:marLeft w:val="0"/>
      <w:marRight w:val="0"/>
      <w:marTop w:val="0"/>
      <w:marBottom w:val="0"/>
      <w:divBdr>
        <w:top w:val="none" w:sz="0" w:space="0" w:color="auto"/>
        <w:left w:val="none" w:sz="0" w:space="0" w:color="auto"/>
        <w:bottom w:val="none" w:sz="0" w:space="0" w:color="auto"/>
        <w:right w:val="none" w:sz="0" w:space="0" w:color="auto"/>
      </w:divBdr>
    </w:div>
    <w:div w:id="1731490200">
      <w:bodyDiv w:val="1"/>
      <w:marLeft w:val="0"/>
      <w:marRight w:val="0"/>
      <w:marTop w:val="0"/>
      <w:marBottom w:val="0"/>
      <w:divBdr>
        <w:top w:val="none" w:sz="0" w:space="0" w:color="auto"/>
        <w:left w:val="none" w:sz="0" w:space="0" w:color="auto"/>
        <w:bottom w:val="none" w:sz="0" w:space="0" w:color="auto"/>
        <w:right w:val="none" w:sz="0" w:space="0" w:color="auto"/>
      </w:divBdr>
      <w:divsChild>
        <w:div w:id="378820874">
          <w:marLeft w:val="0"/>
          <w:marRight w:val="0"/>
          <w:marTop w:val="0"/>
          <w:marBottom w:val="0"/>
          <w:divBdr>
            <w:top w:val="none" w:sz="0" w:space="0" w:color="auto"/>
            <w:left w:val="none" w:sz="0" w:space="0" w:color="auto"/>
            <w:bottom w:val="none" w:sz="0" w:space="0" w:color="auto"/>
            <w:right w:val="none" w:sz="0" w:space="0" w:color="auto"/>
          </w:divBdr>
          <w:divsChild>
            <w:div w:id="673990441">
              <w:marLeft w:val="0"/>
              <w:marRight w:val="0"/>
              <w:marTop w:val="0"/>
              <w:marBottom w:val="0"/>
              <w:divBdr>
                <w:top w:val="none" w:sz="0" w:space="0" w:color="auto"/>
                <w:left w:val="none" w:sz="0" w:space="0" w:color="auto"/>
                <w:bottom w:val="none" w:sz="0" w:space="0" w:color="auto"/>
                <w:right w:val="none" w:sz="0" w:space="0" w:color="auto"/>
              </w:divBdr>
              <w:divsChild>
                <w:div w:id="221596288">
                  <w:marLeft w:val="0"/>
                  <w:marRight w:val="0"/>
                  <w:marTop w:val="0"/>
                  <w:marBottom w:val="0"/>
                  <w:divBdr>
                    <w:top w:val="none" w:sz="0" w:space="0" w:color="auto"/>
                    <w:left w:val="none" w:sz="0" w:space="0" w:color="auto"/>
                    <w:bottom w:val="none" w:sz="0" w:space="0" w:color="auto"/>
                    <w:right w:val="none" w:sz="0" w:space="0" w:color="auto"/>
                  </w:divBdr>
                  <w:divsChild>
                    <w:div w:id="144684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944813">
      <w:bodyDiv w:val="1"/>
      <w:marLeft w:val="0"/>
      <w:marRight w:val="0"/>
      <w:marTop w:val="0"/>
      <w:marBottom w:val="0"/>
      <w:divBdr>
        <w:top w:val="none" w:sz="0" w:space="0" w:color="auto"/>
        <w:left w:val="none" w:sz="0" w:space="0" w:color="auto"/>
        <w:bottom w:val="none" w:sz="0" w:space="0" w:color="auto"/>
        <w:right w:val="none" w:sz="0" w:space="0" w:color="auto"/>
      </w:divBdr>
    </w:div>
    <w:div w:id="1856260975">
      <w:bodyDiv w:val="1"/>
      <w:marLeft w:val="0"/>
      <w:marRight w:val="0"/>
      <w:marTop w:val="0"/>
      <w:marBottom w:val="0"/>
      <w:divBdr>
        <w:top w:val="none" w:sz="0" w:space="0" w:color="auto"/>
        <w:left w:val="none" w:sz="0" w:space="0" w:color="auto"/>
        <w:bottom w:val="none" w:sz="0" w:space="0" w:color="auto"/>
        <w:right w:val="none" w:sz="0" w:space="0" w:color="auto"/>
      </w:divBdr>
      <w:divsChild>
        <w:div w:id="284508204">
          <w:marLeft w:val="0"/>
          <w:marRight w:val="0"/>
          <w:marTop w:val="0"/>
          <w:marBottom w:val="0"/>
          <w:divBdr>
            <w:top w:val="none" w:sz="0" w:space="0" w:color="auto"/>
            <w:left w:val="none" w:sz="0" w:space="0" w:color="auto"/>
            <w:bottom w:val="none" w:sz="0" w:space="0" w:color="auto"/>
            <w:right w:val="none" w:sz="0" w:space="0" w:color="auto"/>
          </w:divBdr>
          <w:divsChild>
            <w:div w:id="1091972860">
              <w:marLeft w:val="0"/>
              <w:marRight w:val="0"/>
              <w:marTop w:val="0"/>
              <w:marBottom w:val="0"/>
              <w:divBdr>
                <w:top w:val="none" w:sz="0" w:space="0" w:color="auto"/>
                <w:left w:val="none" w:sz="0" w:space="0" w:color="auto"/>
                <w:bottom w:val="none" w:sz="0" w:space="0" w:color="auto"/>
                <w:right w:val="none" w:sz="0" w:space="0" w:color="auto"/>
              </w:divBdr>
              <w:divsChild>
                <w:div w:id="1930190219">
                  <w:marLeft w:val="0"/>
                  <w:marRight w:val="0"/>
                  <w:marTop w:val="0"/>
                  <w:marBottom w:val="0"/>
                  <w:divBdr>
                    <w:top w:val="none" w:sz="0" w:space="0" w:color="auto"/>
                    <w:left w:val="none" w:sz="0" w:space="0" w:color="auto"/>
                    <w:bottom w:val="none" w:sz="0" w:space="0" w:color="auto"/>
                    <w:right w:val="none" w:sz="0" w:space="0" w:color="auto"/>
                  </w:divBdr>
                  <w:divsChild>
                    <w:div w:id="144646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211482">
      <w:bodyDiv w:val="1"/>
      <w:marLeft w:val="0"/>
      <w:marRight w:val="0"/>
      <w:marTop w:val="0"/>
      <w:marBottom w:val="0"/>
      <w:divBdr>
        <w:top w:val="none" w:sz="0" w:space="0" w:color="auto"/>
        <w:left w:val="none" w:sz="0" w:space="0" w:color="auto"/>
        <w:bottom w:val="none" w:sz="0" w:space="0" w:color="auto"/>
        <w:right w:val="none" w:sz="0" w:space="0" w:color="auto"/>
      </w:divBdr>
    </w:div>
    <w:div w:id="1952544986">
      <w:bodyDiv w:val="1"/>
      <w:marLeft w:val="0"/>
      <w:marRight w:val="0"/>
      <w:marTop w:val="0"/>
      <w:marBottom w:val="0"/>
      <w:divBdr>
        <w:top w:val="none" w:sz="0" w:space="0" w:color="auto"/>
        <w:left w:val="none" w:sz="0" w:space="0" w:color="auto"/>
        <w:bottom w:val="none" w:sz="0" w:space="0" w:color="auto"/>
        <w:right w:val="none" w:sz="0" w:space="0" w:color="auto"/>
      </w:divBdr>
    </w:div>
    <w:div w:id="1971666840">
      <w:bodyDiv w:val="1"/>
      <w:marLeft w:val="0"/>
      <w:marRight w:val="0"/>
      <w:marTop w:val="0"/>
      <w:marBottom w:val="0"/>
      <w:divBdr>
        <w:top w:val="none" w:sz="0" w:space="0" w:color="auto"/>
        <w:left w:val="none" w:sz="0" w:space="0" w:color="auto"/>
        <w:bottom w:val="none" w:sz="0" w:space="0" w:color="auto"/>
        <w:right w:val="none" w:sz="0" w:space="0" w:color="auto"/>
      </w:divBdr>
      <w:divsChild>
        <w:div w:id="847788332">
          <w:marLeft w:val="0"/>
          <w:marRight w:val="0"/>
          <w:marTop w:val="0"/>
          <w:marBottom w:val="0"/>
          <w:divBdr>
            <w:top w:val="none" w:sz="0" w:space="0" w:color="auto"/>
            <w:left w:val="none" w:sz="0" w:space="0" w:color="auto"/>
            <w:bottom w:val="none" w:sz="0" w:space="0" w:color="auto"/>
            <w:right w:val="none" w:sz="0" w:space="0" w:color="auto"/>
          </w:divBdr>
          <w:divsChild>
            <w:div w:id="934554818">
              <w:marLeft w:val="0"/>
              <w:marRight w:val="0"/>
              <w:marTop w:val="0"/>
              <w:marBottom w:val="0"/>
              <w:divBdr>
                <w:top w:val="none" w:sz="0" w:space="0" w:color="auto"/>
                <w:left w:val="none" w:sz="0" w:space="0" w:color="auto"/>
                <w:bottom w:val="none" w:sz="0" w:space="0" w:color="auto"/>
                <w:right w:val="none" w:sz="0" w:space="0" w:color="auto"/>
              </w:divBdr>
              <w:divsChild>
                <w:div w:id="1867517794">
                  <w:marLeft w:val="0"/>
                  <w:marRight w:val="0"/>
                  <w:marTop w:val="0"/>
                  <w:marBottom w:val="0"/>
                  <w:divBdr>
                    <w:top w:val="none" w:sz="0" w:space="0" w:color="auto"/>
                    <w:left w:val="none" w:sz="0" w:space="0" w:color="auto"/>
                    <w:bottom w:val="none" w:sz="0" w:space="0" w:color="auto"/>
                    <w:right w:val="none" w:sz="0" w:space="0" w:color="auto"/>
                  </w:divBdr>
                  <w:divsChild>
                    <w:div w:id="76338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638508">
      <w:bodyDiv w:val="1"/>
      <w:marLeft w:val="0"/>
      <w:marRight w:val="0"/>
      <w:marTop w:val="0"/>
      <w:marBottom w:val="0"/>
      <w:divBdr>
        <w:top w:val="none" w:sz="0" w:space="0" w:color="auto"/>
        <w:left w:val="none" w:sz="0" w:space="0" w:color="auto"/>
        <w:bottom w:val="none" w:sz="0" w:space="0" w:color="auto"/>
        <w:right w:val="none" w:sz="0" w:space="0" w:color="auto"/>
      </w:divBdr>
      <w:divsChild>
        <w:div w:id="9795295">
          <w:marLeft w:val="0"/>
          <w:marRight w:val="0"/>
          <w:marTop w:val="0"/>
          <w:marBottom w:val="0"/>
          <w:divBdr>
            <w:top w:val="none" w:sz="0" w:space="0" w:color="auto"/>
            <w:left w:val="none" w:sz="0" w:space="0" w:color="auto"/>
            <w:bottom w:val="none" w:sz="0" w:space="0" w:color="auto"/>
            <w:right w:val="none" w:sz="0" w:space="0" w:color="auto"/>
          </w:divBdr>
          <w:divsChild>
            <w:div w:id="1383866494">
              <w:marLeft w:val="0"/>
              <w:marRight w:val="0"/>
              <w:marTop w:val="0"/>
              <w:marBottom w:val="0"/>
              <w:divBdr>
                <w:top w:val="none" w:sz="0" w:space="0" w:color="auto"/>
                <w:left w:val="none" w:sz="0" w:space="0" w:color="auto"/>
                <w:bottom w:val="none" w:sz="0" w:space="0" w:color="auto"/>
                <w:right w:val="none" w:sz="0" w:space="0" w:color="auto"/>
              </w:divBdr>
              <w:divsChild>
                <w:div w:id="1818103694">
                  <w:marLeft w:val="0"/>
                  <w:marRight w:val="0"/>
                  <w:marTop w:val="0"/>
                  <w:marBottom w:val="0"/>
                  <w:divBdr>
                    <w:top w:val="none" w:sz="0" w:space="0" w:color="auto"/>
                    <w:left w:val="none" w:sz="0" w:space="0" w:color="auto"/>
                    <w:bottom w:val="none" w:sz="0" w:space="0" w:color="auto"/>
                    <w:right w:val="none" w:sz="0" w:space="0" w:color="auto"/>
                  </w:divBdr>
                  <w:divsChild>
                    <w:div w:id="109493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00514">
      <w:bodyDiv w:val="1"/>
      <w:marLeft w:val="0"/>
      <w:marRight w:val="0"/>
      <w:marTop w:val="0"/>
      <w:marBottom w:val="0"/>
      <w:divBdr>
        <w:top w:val="none" w:sz="0" w:space="0" w:color="auto"/>
        <w:left w:val="none" w:sz="0" w:space="0" w:color="auto"/>
        <w:bottom w:val="none" w:sz="0" w:space="0" w:color="auto"/>
        <w:right w:val="none" w:sz="0" w:space="0" w:color="auto"/>
      </w:divBdr>
    </w:div>
    <w:div w:id="2109306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mailto:peeter@folden.ee" TargetMode="External" Id="rId8" /><Relationship Type="http://schemas.openxmlformats.org/officeDocument/2006/relationships/image" Target="media/image1.png" Id="rId13" /><Relationship Type="http://schemas.openxmlformats.org/officeDocument/2006/relationships/image" Target="media/image4.png" Id="rId18" /><Relationship Type="http://schemas.openxmlformats.org/officeDocument/2006/relationships/header" Target="header3.xml" Id="rId26" /><Relationship Type="http://schemas.openxmlformats.org/officeDocument/2006/relationships/styles" Target="styles.xml" Id="rId3" /><Relationship Type="http://schemas.openxmlformats.org/officeDocument/2006/relationships/image" Target="media/image7.jpg" Id="rId21" /><Relationship Type="http://schemas.openxmlformats.org/officeDocument/2006/relationships/endnotes" Target="endnotes.xml" Id="rId7" /><Relationship Type="http://schemas.openxmlformats.org/officeDocument/2006/relationships/footer" Target="footer2.xml" Id="rId12" /><Relationship Type="http://schemas.openxmlformats.org/officeDocument/2006/relationships/hyperlink" Target="https://teeregister.mnt.ee/reet/map?featureOid=17082" TargetMode="External" Id="rId17" /><Relationship Type="http://schemas.openxmlformats.org/officeDocument/2006/relationships/image" Target="media/image10.png" Id="rId25" /><Relationship Type="http://schemas.openxmlformats.org/officeDocument/2006/relationships/numbering" Target="numbering.xml" Id="rId2" /><Relationship Type="http://schemas.openxmlformats.org/officeDocument/2006/relationships/hyperlink" Target="https://map.rae.ee/gis" TargetMode="External" Id="rId16" /><Relationship Type="http://schemas.openxmlformats.org/officeDocument/2006/relationships/image" Target="media/image6.png" Id="rId20" /><Relationship Type="http://schemas.openxmlformats.org/officeDocument/2006/relationships/footer" Target="footer4.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2.xml" Id="rId11" /><Relationship Type="http://schemas.openxmlformats.org/officeDocument/2006/relationships/image" Target="media/image9.png" Id="rId24" /><Relationship Type="http://schemas.microsoft.com/office/2020/10/relationships/intelligence" Target="intelligence2.xml" Id="rId32" /><Relationship Type="http://schemas.openxmlformats.org/officeDocument/2006/relationships/webSettings" Target="webSettings.xml" Id="rId5" /><Relationship Type="http://schemas.openxmlformats.org/officeDocument/2006/relationships/image" Target="media/image3.png" Id="rId15" /><Relationship Type="http://schemas.openxmlformats.org/officeDocument/2006/relationships/header" Target="header4.xml" Id="rId28" /><Relationship Type="http://schemas.openxmlformats.org/officeDocument/2006/relationships/footer" Target="footer1.xml" Id="rId10" /><Relationship Type="http://schemas.openxmlformats.org/officeDocument/2006/relationships/image" Target="media/image5.png" Id="rId19" /><Relationship Type="http://schemas.openxmlformats.org/officeDocument/2006/relationships/theme" Target="theme/theme1.xml" Id="rId31"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image" Target="media/image2.png" Id="rId14" /><Relationship Type="http://schemas.openxmlformats.org/officeDocument/2006/relationships/image" Target="media/image8.jpg" Id="rId22" /><Relationship Type="http://schemas.openxmlformats.org/officeDocument/2006/relationships/footer" Target="footer3.xml" Id="rId27" /><Relationship Type="http://schemas.openxmlformats.org/officeDocument/2006/relationships/fontTable" Target="fontTable.xml" Id="rId30" /><Relationship Type="http://schemas.openxmlformats.org/officeDocument/2006/relationships/hyperlink" Target="https://teeregister.mnt.ee/reet/map?featureOid=17082" TargetMode="External" Id="R8076240d3dc34dc9" /></Relationships>
</file>

<file path=word/_rels/settings.xml.rels><?xml version="1.0" encoding="UTF-8" standalone="yes"?>
<Relationships xmlns="http://schemas.openxmlformats.org/package/2006/relationships"><Relationship Id="rId1" Type="http://schemas.openxmlformats.org/officeDocument/2006/relationships/attachedTemplate" Target="file:///J:\juhtimine\Infosysteem\Dokumendihaldus\Dokumendivormid\Dokumendiplangid_ja_naidised\Planeeringu_vorm.dotx" TargetMode="External"/></Relationships>
</file>

<file path=word/theme/theme1.xml><?xml version="1.0" encoding="utf-8"?>
<a:theme xmlns:a="http://schemas.openxmlformats.org/drawingml/2006/main" name="Ramboll">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Ramboll">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01A1D2-93DF-4095-9952-00936CA2FD0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Planeeringu_vorm.dotx</ap:Template>
  <ap:Application>Microsoft Word for the web</ap:Application>
  <ap:DocSecurity>0</ap:DocSecurity>
  <ap:ScaleCrop>false</ap:ScaleCrop>
  <ap:Company>Sala Terrena OÜ</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Planeeringu_plank</dc:title>
  <dc:creator>"Eneli Niinepuu" &lt;info@salaterrena.ee&gt;</dc:creator>
  <lastModifiedBy>Eneli Niinepuu</lastModifiedBy>
  <revision>83</revision>
  <lastPrinted>2022-09-28T13:57:00.0000000Z</lastPrinted>
  <dcterms:created xsi:type="dcterms:W3CDTF">2025-03-23T16:54:00.0000000Z</dcterms:created>
  <dcterms:modified xsi:type="dcterms:W3CDTF">2025-03-23T18:08:45.3881145Z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Ramboll Eesti AS</vt:lpwstr>
  </property>
</Properties>
</file>