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5B795" w14:textId="77777777" w:rsidR="003F29BC" w:rsidRPr="00683174" w:rsidRDefault="003F29BC" w:rsidP="003F29BC">
      <w:pPr>
        <w:jc w:val="right"/>
        <w:rPr>
          <w:sz w:val="4"/>
          <w:szCs w:val="4"/>
        </w:rPr>
      </w:pPr>
      <w:bookmarkStart w:id="0" w:name="_Hlk164060769"/>
    </w:p>
    <w:bookmarkEnd w:id="0"/>
    <w:p w14:paraId="786CEFC0" w14:textId="77777777" w:rsidR="006118A7" w:rsidRPr="00683174" w:rsidRDefault="006118A7" w:rsidP="006118A7">
      <w:pPr>
        <w:pStyle w:val="Heading1"/>
      </w:pPr>
      <w:r w:rsidRPr="00683174">
        <w:t>Seletuskiri</w:t>
      </w:r>
    </w:p>
    <w:p w14:paraId="1ABC200F" w14:textId="77777777" w:rsidR="006118A7" w:rsidRPr="00683174" w:rsidRDefault="006118A7" w:rsidP="006118A7">
      <w:pPr>
        <w:pStyle w:val="Heading2"/>
      </w:pPr>
      <w:r w:rsidRPr="00683174">
        <w:t>Olemasolev olukord</w:t>
      </w:r>
    </w:p>
    <w:p w14:paraId="235AE3AB" w14:textId="2B34EF4D" w:rsidR="006118A7" w:rsidRPr="00683174" w:rsidRDefault="00C669D5" w:rsidP="00162B4A">
      <w:pPr>
        <w:pStyle w:val="BodyText"/>
      </w:pPr>
      <w:r w:rsidRPr="00683174">
        <w:t>Planeeritav ala</w:t>
      </w:r>
      <w:r w:rsidR="00F70107" w:rsidRPr="00683174">
        <w:t xml:space="preserve"> </w:t>
      </w:r>
      <w:r w:rsidR="00B55C45" w:rsidRPr="00683174">
        <w:t xml:space="preserve">asub Rae vallas Järvekülas ja </w:t>
      </w:r>
      <w:r w:rsidR="00F70107" w:rsidRPr="00683174">
        <w:t>koosneb kolmest katastriüksuses</w:t>
      </w:r>
      <w:r w:rsidR="00B55C45" w:rsidRPr="00683174">
        <w:t xml:space="preserve">t: Tagahansu </w:t>
      </w:r>
      <w:r w:rsidR="006138C9" w:rsidRPr="00683174">
        <w:t xml:space="preserve">(65301:001:5441), Eeshansu (65301:001:5442) ja </w:t>
      </w:r>
      <w:r w:rsidR="00BD7A8C" w:rsidRPr="00683174">
        <w:t>Aruhansu tee 3 (65301:001:1116).</w:t>
      </w:r>
    </w:p>
    <w:p w14:paraId="57CB71F9" w14:textId="2F9035DD" w:rsidR="00D170B5" w:rsidRPr="00683174" w:rsidRDefault="00E8316D" w:rsidP="00D170B5">
      <w:pPr>
        <w:pStyle w:val="Caption"/>
      </w:pPr>
      <w:r w:rsidRPr="00683174">
        <w:t>Tabel</w:t>
      </w:r>
      <w:r w:rsidR="00D170B5" w:rsidRPr="00683174">
        <w:t xml:space="preserve"> </w:t>
      </w:r>
      <w:fldSimple w:instr=" SEQ Table \* ARABIC ">
        <w:r w:rsidR="003905DD" w:rsidRPr="00683174">
          <w:rPr>
            <w:noProof/>
          </w:rPr>
          <w:t>1</w:t>
        </w:r>
      </w:fldSimple>
      <w:r w:rsidR="00D170B5" w:rsidRPr="00683174">
        <w:t>. Planeeritavad katastriüksused</w:t>
      </w:r>
    </w:p>
    <w:tbl>
      <w:tblPr>
        <w:tblStyle w:val="TableGridLight"/>
        <w:tblW w:w="9445" w:type="dxa"/>
        <w:tblLook w:val="04A0" w:firstRow="1" w:lastRow="0" w:firstColumn="1" w:lastColumn="0" w:noHBand="0" w:noVBand="1"/>
      </w:tblPr>
      <w:tblGrid>
        <w:gridCol w:w="1880"/>
        <w:gridCol w:w="2615"/>
        <w:gridCol w:w="2430"/>
        <w:gridCol w:w="2520"/>
      </w:tblGrid>
      <w:tr w:rsidR="00BA00D5" w:rsidRPr="00683174" w14:paraId="60F5528F" w14:textId="77777777" w:rsidTr="00BA00D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80" w:type="dxa"/>
          </w:tcPr>
          <w:p w14:paraId="21A69D2D" w14:textId="7B623DA9" w:rsidR="00BA00D5" w:rsidRPr="00683174" w:rsidRDefault="00BA00D5" w:rsidP="00B26280">
            <w:pPr>
              <w:pStyle w:val="TabeliPea"/>
              <w:rPr>
                <w:lang w:val="et-EE"/>
              </w:rPr>
            </w:pPr>
            <w:r w:rsidRPr="00683174">
              <w:rPr>
                <w:lang w:val="et-EE"/>
              </w:rPr>
              <w:t>Katastriüksus</w:t>
            </w:r>
          </w:p>
        </w:tc>
        <w:tc>
          <w:tcPr>
            <w:tcW w:w="2615" w:type="dxa"/>
          </w:tcPr>
          <w:p w14:paraId="0FE89281" w14:textId="2258BE81" w:rsidR="00BA00D5" w:rsidRPr="00683174" w:rsidRDefault="00BA00D5" w:rsidP="00B26280">
            <w:pPr>
              <w:pStyle w:val="TabeliPea"/>
              <w:cnfStyle w:val="100000000000" w:firstRow="1" w:lastRow="0" w:firstColumn="0" w:lastColumn="0" w:oddVBand="0" w:evenVBand="0" w:oddHBand="0" w:evenHBand="0" w:firstRowFirstColumn="0" w:firstRowLastColumn="0" w:lastRowFirstColumn="0" w:lastRowLastColumn="0"/>
              <w:rPr>
                <w:lang w:val="et-EE"/>
              </w:rPr>
            </w:pPr>
            <w:r w:rsidRPr="00683174">
              <w:rPr>
                <w:lang w:val="et-EE"/>
              </w:rPr>
              <w:t>Katastriüksuse tunnus</w:t>
            </w:r>
          </w:p>
        </w:tc>
        <w:tc>
          <w:tcPr>
            <w:tcW w:w="2430" w:type="dxa"/>
          </w:tcPr>
          <w:p w14:paraId="68491974" w14:textId="6489B4AF" w:rsidR="00BA00D5" w:rsidRPr="00683174" w:rsidRDefault="00BA00D5" w:rsidP="00B26280">
            <w:pPr>
              <w:pStyle w:val="TabeliPea"/>
              <w:cnfStyle w:val="100000000000" w:firstRow="1" w:lastRow="0" w:firstColumn="0" w:lastColumn="0" w:oddVBand="0" w:evenVBand="0" w:oddHBand="0" w:evenHBand="0" w:firstRowFirstColumn="0" w:firstRowLastColumn="0" w:lastRowFirstColumn="0" w:lastRowLastColumn="0"/>
              <w:rPr>
                <w:lang w:val="et-EE"/>
              </w:rPr>
            </w:pPr>
            <w:r w:rsidRPr="00683174">
              <w:rPr>
                <w:lang w:val="et-EE"/>
              </w:rPr>
              <w:t>Pindala</w:t>
            </w:r>
          </w:p>
        </w:tc>
        <w:tc>
          <w:tcPr>
            <w:tcW w:w="2520" w:type="dxa"/>
          </w:tcPr>
          <w:p w14:paraId="576278FE" w14:textId="6B5F05C6" w:rsidR="00BA00D5" w:rsidRPr="00683174" w:rsidRDefault="00BA00D5" w:rsidP="00B26280">
            <w:pPr>
              <w:pStyle w:val="TabeliPea"/>
              <w:cnfStyle w:val="100000000000" w:firstRow="1" w:lastRow="0" w:firstColumn="0" w:lastColumn="0" w:oddVBand="0" w:evenVBand="0" w:oddHBand="0" w:evenHBand="0" w:firstRowFirstColumn="0" w:firstRowLastColumn="0" w:lastRowFirstColumn="0" w:lastRowLastColumn="0"/>
              <w:rPr>
                <w:lang w:val="et-EE"/>
              </w:rPr>
            </w:pPr>
            <w:r w:rsidRPr="00683174">
              <w:rPr>
                <w:lang w:val="et-EE"/>
              </w:rPr>
              <w:t>Sihtotstarve</w:t>
            </w:r>
          </w:p>
        </w:tc>
      </w:tr>
      <w:tr w:rsidR="00130F8F" w:rsidRPr="00683174" w14:paraId="34C93A49" w14:textId="77777777" w:rsidTr="00BA00D5">
        <w:trPr>
          <w:cnfStyle w:val="000000100000" w:firstRow="0" w:lastRow="0" w:firstColumn="0" w:lastColumn="0" w:oddVBand="0" w:evenVBand="0" w:oddHBand="1" w:evenHBand="0" w:firstRowFirstColumn="0" w:firstRowLastColumn="0" w:lastRowFirstColumn="0" w:lastRowLastColumn="0"/>
        </w:trPr>
        <w:tc>
          <w:tcPr>
            <w:tcW w:w="1880" w:type="dxa"/>
          </w:tcPr>
          <w:p w14:paraId="7056A1E4" w14:textId="0990834C" w:rsidR="00130F8F" w:rsidRPr="00683174" w:rsidRDefault="002F6664" w:rsidP="00B26280">
            <w:pPr>
              <w:pStyle w:val="TabeliTekst"/>
              <w:rPr>
                <w:lang w:val="et-EE"/>
              </w:rPr>
            </w:pPr>
            <w:r w:rsidRPr="00683174">
              <w:rPr>
                <w:lang w:val="et-EE"/>
              </w:rPr>
              <w:t>Tagahansu</w:t>
            </w:r>
          </w:p>
        </w:tc>
        <w:tc>
          <w:tcPr>
            <w:tcW w:w="2615" w:type="dxa"/>
          </w:tcPr>
          <w:p w14:paraId="468D8B7C" w14:textId="4EBE925E" w:rsidR="00130F8F" w:rsidRPr="00683174" w:rsidRDefault="002F6664" w:rsidP="00B26280">
            <w:pPr>
              <w:pStyle w:val="TabeliTekst"/>
              <w:rPr>
                <w:lang w:val="et-EE"/>
              </w:rPr>
            </w:pPr>
            <w:r w:rsidRPr="00683174">
              <w:rPr>
                <w:lang w:val="et-EE"/>
              </w:rPr>
              <w:t>65301:001:5441</w:t>
            </w:r>
          </w:p>
        </w:tc>
        <w:tc>
          <w:tcPr>
            <w:tcW w:w="2430" w:type="dxa"/>
          </w:tcPr>
          <w:p w14:paraId="3F2CDE00" w14:textId="1F2B106C" w:rsidR="00130F8F" w:rsidRPr="00683174" w:rsidRDefault="00B21B0F" w:rsidP="00B26280">
            <w:pPr>
              <w:pStyle w:val="TabeliTekst"/>
              <w:rPr>
                <w:lang w:val="et-EE"/>
              </w:rPr>
            </w:pPr>
            <w:r w:rsidRPr="00683174">
              <w:rPr>
                <w:lang w:val="et-EE"/>
              </w:rPr>
              <w:t>4915.0 </w:t>
            </w:r>
          </w:p>
        </w:tc>
        <w:tc>
          <w:tcPr>
            <w:tcW w:w="2520" w:type="dxa"/>
          </w:tcPr>
          <w:p w14:paraId="374D8A8E" w14:textId="3F2A9B3F" w:rsidR="00130F8F" w:rsidRPr="00683174" w:rsidRDefault="00B21B0F" w:rsidP="00B26280">
            <w:pPr>
              <w:pStyle w:val="TabeliTekst"/>
              <w:rPr>
                <w:lang w:val="et-EE"/>
              </w:rPr>
            </w:pPr>
            <w:r w:rsidRPr="00683174">
              <w:rPr>
                <w:lang w:val="et-EE"/>
              </w:rPr>
              <w:t>Tootmismaa</w:t>
            </w:r>
          </w:p>
        </w:tc>
      </w:tr>
      <w:tr w:rsidR="00130F8F" w:rsidRPr="00683174" w14:paraId="2993CBA0" w14:textId="77777777" w:rsidTr="00BA00D5">
        <w:trPr>
          <w:cnfStyle w:val="000000010000" w:firstRow="0" w:lastRow="0" w:firstColumn="0" w:lastColumn="0" w:oddVBand="0" w:evenVBand="0" w:oddHBand="0" w:evenHBand="1" w:firstRowFirstColumn="0" w:firstRowLastColumn="0" w:lastRowFirstColumn="0" w:lastRowLastColumn="0"/>
        </w:trPr>
        <w:tc>
          <w:tcPr>
            <w:tcW w:w="1880" w:type="dxa"/>
          </w:tcPr>
          <w:p w14:paraId="0DA66549" w14:textId="2F47A744" w:rsidR="00130F8F" w:rsidRPr="00683174" w:rsidRDefault="002F6664" w:rsidP="00B26280">
            <w:pPr>
              <w:pStyle w:val="TabeliTekst"/>
              <w:rPr>
                <w:lang w:val="et-EE"/>
              </w:rPr>
            </w:pPr>
            <w:r w:rsidRPr="00683174">
              <w:rPr>
                <w:lang w:val="et-EE"/>
              </w:rPr>
              <w:t>Eeshansu</w:t>
            </w:r>
          </w:p>
        </w:tc>
        <w:tc>
          <w:tcPr>
            <w:tcW w:w="2615" w:type="dxa"/>
          </w:tcPr>
          <w:p w14:paraId="43886661" w14:textId="6A98E1E0" w:rsidR="00130F8F" w:rsidRPr="00683174" w:rsidRDefault="002F6664" w:rsidP="00B26280">
            <w:pPr>
              <w:pStyle w:val="TabeliTekst"/>
              <w:rPr>
                <w:lang w:val="et-EE"/>
              </w:rPr>
            </w:pPr>
            <w:r w:rsidRPr="00683174">
              <w:rPr>
                <w:lang w:val="et-EE"/>
              </w:rPr>
              <w:t>65301:001:5442</w:t>
            </w:r>
          </w:p>
        </w:tc>
        <w:tc>
          <w:tcPr>
            <w:tcW w:w="2430" w:type="dxa"/>
          </w:tcPr>
          <w:p w14:paraId="62CC6E4E" w14:textId="712B7F63" w:rsidR="00130F8F" w:rsidRPr="00683174" w:rsidRDefault="00B21B0F" w:rsidP="00B26280">
            <w:pPr>
              <w:pStyle w:val="TabeliTekst"/>
              <w:rPr>
                <w:lang w:val="et-EE"/>
              </w:rPr>
            </w:pPr>
            <w:r w:rsidRPr="00683174">
              <w:rPr>
                <w:lang w:val="et-EE"/>
              </w:rPr>
              <w:t>4099.0 </w:t>
            </w:r>
          </w:p>
        </w:tc>
        <w:tc>
          <w:tcPr>
            <w:tcW w:w="2520" w:type="dxa"/>
          </w:tcPr>
          <w:p w14:paraId="57B082B9" w14:textId="2C32A95A" w:rsidR="00130F8F" w:rsidRPr="00683174" w:rsidRDefault="00B21B0F" w:rsidP="00B26280">
            <w:pPr>
              <w:pStyle w:val="TabeliTekst"/>
              <w:rPr>
                <w:lang w:val="et-EE"/>
              </w:rPr>
            </w:pPr>
            <w:r w:rsidRPr="00683174">
              <w:rPr>
                <w:lang w:val="et-EE"/>
              </w:rPr>
              <w:t>Tootmismaa</w:t>
            </w:r>
          </w:p>
        </w:tc>
      </w:tr>
      <w:tr w:rsidR="00BA00D5" w:rsidRPr="00683174" w14:paraId="6BEA7F1D" w14:textId="77777777" w:rsidTr="00BA00D5">
        <w:trPr>
          <w:cnfStyle w:val="000000100000" w:firstRow="0" w:lastRow="0" w:firstColumn="0" w:lastColumn="0" w:oddVBand="0" w:evenVBand="0" w:oddHBand="1" w:evenHBand="0" w:firstRowFirstColumn="0" w:firstRowLastColumn="0" w:lastRowFirstColumn="0" w:lastRowLastColumn="0"/>
        </w:trPr>
        <w:tc>
          <w:tcPr>
            <w:tcW w:w="1880" w:type="dxa"/>
          </w:tcPr>
          <w:p w14:paraId="3E6D34DB" w14:textId="76A4A5C7" w:rsidR="00BA00D5" w:rsidRPr="00683174" w:rsidRDefault="002F6664" w:rsidP="00B26280">
            <w:pPr>
              <w:pStyle w:val="TabeliTekst"/>
              <w:rPr>
                <w:lang w:val="et-EE"/>
              </w:rPr>
            </w:pPr>
            <w:r w:rsidRPr="00683174">
              <w:rPr>
                <w:lang w:val="et-EE"/>
              </w:rPr>
              <w:t>Aruhansu tee 3</w:t>
            </w:r>
          </w:p>
        </w:tc>
        <w:tc>
          <w:tcPr>
            <w:tcW w:w="2615" w:type="dxa"/>
          </w:tcPr>
          <w:p w14:paraId="7E918787" w14:textId="053EFC7C" w:rsidR="00BA00D5" w:rsidRPr="00683174" w:rsidRDefault="002F6664" w:rsidP="00B26280">
            <w:pPr>
              <w:pStyle w:val="TabeliTekst"/>
              <w:rPr>
                <w:lang w:val="et-EE"/>
              </w:rPr>
            </w:pPr>
            <w:r w:rsidRPr="00683174">
              <w:rPr>
                <w:lang w:val="et-EE"/>
              </w:rPr>
              <w:t>65301:001:1116</w:t>
            </w:r>
          </w:p>
        </w:tc>
        <w:tc>
          <w:tcPr>
            <w:tcW w:w="2430" w:type="dxa"/>
          </w:tcPr>
          <w:p w14:paraId="30093B4F" w14:textId="6A5710E2" w:rsidR="00BA00D5" w:rsidRPr="00683174" w:rsidRDefault="00B21B0F" w:rsidP="00B26280">
            <w:pPr>
              <w:pStyle w:val="TabeliTekst"/>
              <w:rPr>
                <w:lang w:val="et-EE"/>
              </w:rPr>
            </w:pPr>
            <w:r w:rsidRPr="00683174">
              <w:rPr>
                <w:lang w:val="et-EE"/>
              </w:rPr>
              <w:t>10277.0 </w:t>
            </w:r>
          </w:p>
        </w:tc>
        <w:tc>
          <w:tcPr>
            <w:tcW w:w="2520" w:type="dxa"/>
          </w:tcPr>
          <w:p w14:paraId="6D350383" w14:textId="371AAA9A" w:rsidR="00BA00D5" w:rsidRPr="00683174" w:rsidRDefault="00B21B0F" w:rsidP="00B26280">
            <w:pPr>
              <w:pStyle w:val="TabeliTekst"/>
              <w:rPr>
                <w:lang w:val="et-EE"/>
              </w:rPr>
            </w:pPr>
            <w:r w:rsidRPr="00683174">
              <w:rPr>
                <w:lang w:val="et-EE"/>
              </w:rPr>
              <w:t>Tootmismaa</w:t>
            </w:r>
          </w:p>
        </w:tc>
      </w:tr>
    </w:tbl>
    <w:p w14:paraId="0358F56D" w14:textId="763B599D" w:rsidR="00CC7BFD" w:rsidRPr="00683174" w:rsidRDefault="00E8316D" w:rsidP="00CC7BFD">
      <w:pPr>
        <w:pStyle w:val="Caption"/>
      </w:pPr>
      <w:r w:rsidRPr="00683174">
        <w:t>Tabel</w:t>
      </w:r>
      <w:r w:rsidR="00CC7BFD" w:rsidRPr="00683174">
        <w:t xml:space="preserve"> </w:t>
      </w:r>
      <w:fldSimple w:instr=" SEQ Table \* ARABIC ">
        <w:r w:rsidR="003905DD" w:rsidRPr="00683174">
          <w:rPr>
            <w:noProof/>
          </w:rPr>
          <w:t>2</w:t>
        </w:r>
      </w:fldSimple>
      <w:r w:rsidR="00CC7BFD" w:rsidRPr="00683174">
        <w:t xml:space="preserve">. </w:t>
      </w:r>
      <w:r w:rsidR="00B21B0F" w:rsidRPr="00683174">
        <w:t xml:space="preserve">Planeeritav ala </w:t>
      </w:r>
      <w:r w:rsidR="00CC7BFD" w:rsidRPr="00683174">
        <w:t>külgneb järgmiste kinnistutega:</w:t>
      </w:r>
    </w:p>
    <w:tbl>
      <w:tblPr>
        <w:tblStyle w:val="TableGridLight"/>
        <w:tblW w:w="9445" w:type="dxa"/>
        <w:tblLook w:val="04A0" w:firstRow="1" w:lastRow="0" w:firstColumn="1" w:lastColumn="0" w:noHBand="0" w:noVBand="1"/>
      </w:tblPr>
      <w:tblGrid>
        <w:gridCol w:w="2605"/>
        <w:gridCol w:w="3420"/>
        <w:gridCol w:w="3420"/>
      </w:tblGrid>
      <w:tr w:rsidR="005B7F46" w:rsidRPr="00683174" w14:paraId="78CAC644" w14:textId="77777777" w:rsidTr="005B7F4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05" w:type="dxa"/>
          </w:tcPr>
          <w:p w14:paraId="5F47136B" w14:textId="17A2AAEA" w:rsidR="005B7F46" w:rsidRPr="00683174" w:rsidRDefault="005B7F46" w:rsidP="005B7F46">
            <w:pPr>
              <w:pStyle w:val="TabeliPea"/>
              <w:rPr>
                <w:lang w:val="et-EE"/>
              </w:rPr>
            </w:pPr>
            <w:r w:rsidRPr="00683174">
              <w:rPr>
                <w:lang w:val="et-EE"/>
              </w:rPr>
              <w:t>Asustusüksus</w:t>
            </w:r>
          </w:p>
        </w:tc>
        <w:tc>
          <w:tcPr>
            <w:tcW w:w="3420" w:type="dxa"/>
          </w:tcPr>
          <w:p w14:paraId="348CC59B" w14:textId="680FD4D7" w:rsidR="005B7F46" w:rsidRPr="00683174" w:rsidRDefault="005B7F46" w:rsidP="005B7F46">
            <w:pPr>
              <w:pStyle w:val="TabeliPea"/>
              <w:cnfStyle w:val="100000000000" w:firstRow="1" w:lastRow="0" w:firstColumn="0" w:lastColumn="0" w:oddVBand="0" w:evenVBand="0" w:oddHBand="0" w:evenHBand="0" w:firstRowFirstColumn="0" w:firstRowLastColumn="0" w:lastRowFirstColumn="0" w:lastRowLastColumn="0"/>
              <w:rPr>
                <w:lang w:val="et-EE"/>
              </w:rPr>
            </w:pPr>
            <w:r w:rsidRPr="00683174">
              <w:rPr>
                <w:lang w:val="et-EE"/>
              </w:rPr>
              <w:t>Katastriüksuse tunnus</w:t>
            </w:r>
          </w:p>
        </w:tc>
        <w:tc>
          <w:tcPr>
            <w:tcW w:w="3420" w:type="dxa"/>
          </w:tcPr>
          <w:p w14:paraId="1785884E" w14:textId="488F609B" w:rsidR="005B7F46" w:rsidRPr="00683174" w:rsidRDefault="005B7F46" w:rsidP="005B7F46">
            <w:pPr>
              <w:pStyle w:val="TabeliPea"/>
              <w:cnfStyle w:val="100000000000" w:firstRow="1" w:lastRow="0" w:firstColumn="0" w:lastColumn="0" w:oddVBand="0" w:evenVBand="0" w:oddHBand="0" w:evenHBand="0" w:firstRowFirstColumn="0" w:firstRowLastColumn="0" w:lastRowFirstColumn="0" w:lastRowLastColumn="0"/>
              <w:rPr>
                <w:lang w:val="et-EE"/>
              </w:rPr>
            </w:pPr>
            <w:r w:rsidRPr="00683174">
              <w:rPr>
                <w:lang w:val="et-EE"/>
              </w:rPr>
              <w:t>Sihtotstarve</w:t>
            </w:r>
          </w:p>
        </w:tc>
      </w:tr>
      <w:tr w:rsidR="005B7F46" w:rsidRPr="00683174" w14:paraId="02020534"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162505CF" w14:textId="3D33A5A5" w:rsidR="005B7F46" w:rsidRPr="00683174" w:rsidRDefault="006C4C56" w:rsidP="005B7F46">
            <w:pPr>
              <w:pStyle w:val="TabeliTekst"/>
              <w:rPr>
                <w:lang w:val="et-EE"/>
              </w:rPr>
            </w:pPr>
            <w:r w:rsidRPr="00683174">
              <w:rPr>
                <w:lang w:val="et-EE"/>
              </w:rPr>
              <w:t>Aruhansu</w:t>
            </w:r>
          </w:p>
        </w:tc>
        <w:tc>
          <w:tcPr>
            <w:tcW w:w="3420" w:type="dxa"/>
          </w:tcPr>
          <w:p w14:paraId="4C4A6421" w14:textId="3C205326" w:rsidR="005B7F46" w:rsidRPr="00683174" w:rsidRDefault="006C4C56" w:rsidP="005B7F46">
            <w:pPr>
              <w:pStyle w:val="TabeliTekst"/>
              <w:rPr>
                <w:lang w:val="et-EE"/>
              </w:rPr>
            </w:pPr>
            <w:r w:rsidRPr="00683174">
              <w:rPr>
                <w:lang w:val="et-EE"/>
              </w:rPr>
              <w:t>65301:001:5443</w:t>
            </w:r>
          </w:p>
        </w:tc>
        <w:tc>
          <w:tcPr>
            <w:tcW w:w="3420" w:type="dxa"/>
          </w:tcPr>
          <w:p w14:paraId="5CF01928" w14:textId="01818F5C" w:rsidR="003677BC" w:rsidRPr="00683174" w:rsidRDefault="006C4C56" w:rsidP="003677BC">
            <w:r w:rsidRPr="00683174">
              <w:t>Tootmismaa</w:t>
            </w:r>
          </w:p>
        </w:tc>
      </w:tr>
      <w:tr w:rsidR="00C250FC" w:rsidRPr="00683174" w14:paraId="6E97E528" w14:textId="77777777" w:rsidTr="005B7F46">
        <w:trPr>
          <w:cnfStyle w:val="000000010000" w:firstRow="0" w:lastRow="0" w:firstColumn="0" w:lastColumn="0" w:oddVBand="0" w:evenVBand="0" w:oddHBand="0" w:evenHBand="1" w:firstRowFirstColumn="0" w:firstRowLastColumn="0" w:lastRowFirstColumn="0" w:lastRowLastColumn="0"/>
        </w:trPr>
        <w:tc>
          <w:tcPr>
            <w:tcW w:w="2605" w:type="dxa"/>
          </w:tcPr>
          <w:p w14:paraId="228E3E0F" w14:textId="2BAB5F95" w:rsidR="00C250FC" w:rsidRPr="00683174" w:rsidRDefault="006C4C56" w:rsidP="00C250FC">
            <w:pPr>
              <w:pStyle w:val="TabeliTekst"/>
              <w:rPr>
                <w:lang w:val="et-EE"/>
              </w:rPr>
            </w:pPr>
            <w:r w:rsidRPr="00683174">
              <w:rPr>
                <w:lang w:val="et-EE"/>
              </w:rPr>
              <w:t>Koopa tee 13</w:t>
            </w:r>
          </w:p>
        </w:tc>
        <w:tc>
          <w:tcPr>
            <w:tcW w:w="3420" w:type="dxa"/>
          </w:tcPr>
          <w:p w14:paraId="4D8645E4" w14:textId="17BEB94E" w:rsidR="00C250FC" w:rsidRPr="00683174" w:rsidRDefault="006C4C56" w:rsidP="00C250FC">
            <w:pPr>
              <w:pStyle w:val="TabeliTekst"/>
              <w:rPr>
                <w:lang w:val="et-EE"/>
              </w:rPr>
            </w:pPr>
            <w:r w:rsidRPr="00683174">
              <w:rPr>
                <w:lang w:val="et-EE"/>
              </w:rPr>
              <w:t>65301:001:2569</w:t>
            </w:r>
          </w:p>
        </w:tc>
        <w:tc>
          <w:tcPr>
            <w:tcW w:w="3420" w:type="dxa"/>
          </w:tcPr>
          <w:p w14:paraId="33340B07" w14:textId="6CC530ED" w:rsidR="00C250FC" w:rsidRPr="00683174" w:rsidRDefault="006C4C56" w:rsidP="00C250FC">
            <w:pPr>
              <w:pStyle w:val="TabeliTekst"/>
              <w:rPr>
                <w:lang w:val="et-EE"/>
              </w:rPr>
            </w:pPr>
            <w:r w:rsidRPr="00683174">
              <w:rPr>
                <w:lang w:val="et-EE"/>
              </w:rPr>
              <w:t>Elamumaa</w:t>
            </w:r>
          </w:p>
        </w:tc>
      </w:tr>
      <w:tr w:rsidR="00C250FC" w:rsidRPr="00683174" w14:paraId="742CC5D1"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543F12A9" w14:textId="1C8EF693" w:rsidR="00C250FC" w:rsidRPr="00683174" w:rsidRDefault="00FB1411" w:rsidP="00C250FC">
            <w:pPr>
              <w:pStyle w:val="TabeliTekst"/>
              <w:rPr>
                <w:lang w:val="et-EE"/>
              </w:rPr>
            </w:pPr>
            <w:r w:rsidRPr="00683174">
              <w:rPr>
                <w:lang w:val="et-EE"/>
              </w:rPr>
              <w:t>Koopa tee 11</w:t>
            </w:r>
          </w:p>
        </w:tc>
        <w:tc>
          <w:tcPr>
            <w:tcW w:w="3420" w:type="dxa"/>
          </w:tcPr>
          <w:p w14:paraId="3C54A5B9" w14:textId="4D717D21" w:rsidR="00C250FC" w:rsidRPr="00683174" w:rsidRDefault="00FB1411" w:rsidP="00C250FC">
            <w:pPr>
              <w:pStyle w:val="TabeliTekst"/>
              <w:rPr>
                <w:lang w:val="et-EE"/>
              </w:rPr>
            </w:pPr>
            <w:r w:rsidRPr="00683174">
              <w:rPr>
                <w:lang w:val="et-EE"/>
              </w:rPr>
              <w:t>65301:001:2566</w:t>
            </w:r>
          </w:p>
        </w:tc>
        <w:tc>
          <w:tcPr>
            <w:tcW w:w="3420" w:type="dxa"/>
          </w:tcPr>
          <w:p w14:paraId="16667896" w14:textId="33804A05" w:rsidR="00C250FC" w:rsidRPr="00683174" w:rsidRDefault="008F61BC" w:rsidP="00C250FC">
            <w:pPr>
              <w:pStyle w:val="TabeliTekst"/>
              <w:rPr>
                <w:lang w:val="et-EE"/>
              </w:rPr>
            </w:pPr>
            <w:r w:rsidRPr="00683174">
              <w:rPr>
                <w:lang w:val="et-EE"/>
              </w:rPr>
              <w:t>Elamumaa</w:t>
            </w:r>
          </w:p>
        </w:tc>
      </w:tr>
      <w:tr w:rsidR="00FB1411" w:rsidRPr="00683174" w14:paraId="5DFE3CFC" w14:textId="77777777" w:rsidTr="005B7F46">
        <w:trPr>
          <w:cnfStyle w:val="000000010000" w:firstRow="0" w:lastRow="0" w:firstColumn="0" w:lastColumn="0" w:oddVBand="0" w:evenVBand="0" w:oddHBand="0" w:evenHBand="1" w:firstRowFirstColumn="0" w:firstRowLastColumn="0" w:lastRowFirstColumn="0" w:lastRowLastColumn="0"/>
        </w:trPr>
        <w:tc>
          <w:tcPr>
            <w:tcW w:w="2605" w:type="dxa"/>
          </w:tcPr>
          <w:p w14:paraId="4789ADFB" w14:textId="74F67E32" w:rsidR="00FB1411" w:rsidRPr="00683174" w:rsidRDefault="00FB1411" w:rsidP="00C250FC">
            <w:pPr>
              <w:pStyle w:val="TabeliTekst"/>
              <w:rPr>
                <w:lang w:val="et-EE"/>
              </w:rPr>
            </w:pPr>
            <w:r w:rsidRPr="00683174">
              <w:rPr>
                <w:lang w:val="et-EE"/>
              </w:rPr>
              <w:t>Koopa tee 9</w:t>
            </w:r>
          </w:p>
        </w:tc>
        <w:tc>
          <w:tcPr>
            <w:tcW w:w="3420" w:type="dxa"/>
          </w:tcPr>
          <w:p w14:paraId="07E44995" w14:textId="1DD462F7" w:rsidR="00FB1411" w:rsidRPr="00683174" w:rsidRDefault="00FB1411" w:rsidP="00C250FC">
            <w:pPr>
              <w:pStyle w:val="TabeliTekst"/>
              <w:rPr>
                <w:lang w:val="et-EE"/>
              </w:rPr>
            </w:pPr>
            <w:r w:rsidRPr="00683174">
              <w:rPr>
                <w:lang w:val="et-EE"/>
              </w:rPr>
              <w:t>65301:001:2564</w:t>
            </w:r>
          </w:p>
        </w:tc>
        <w:tc>
          <w:tcPr>
            <w:tcW w:w="3420" w:type="dxa"/>
          </w:tcPr>
          <w:p w14:paraId="5BE792F9" w14:textId="45E7EFCC" w:rsidR="00FB1411" w:rsidRPr="00683174" w:rsidRDefault="008F61BC" w:rsidP="00C250FC">
            <w:pPr>
              <w:pStyle w:val="TabeliTekst"/>
              <w:rPr>
                <w:lang w:val="et-EE"/>
              </w:rPr>
            </w:pPr>
            <w:r w:rsidRPr="00683174">
              <w:rPr>
                <w:lang w:val="et-EE"/>
              </w:rPr>
              <w:t>Elamumaa</w:t>
            </w:r>
          </w:p>
        </w:tc>
      </w:tr>
      <w:tr w:rsidR="00FB1411" w:rsidRPr="00683174" w14:paraId="3FE728FB"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1CA6D50C" w14:textId="6E6FCB30" w:rsidR="00FB1411" w:rsidRPr="00683174" w:rsidRDefault="00FB1411" w:rsidP="00C250FC">
            <w:pPr>
              <w:pStyle w:val="TabeliTekst"/>
              <w:rPr>
                <w:lang w:val="et-EE"/>
              </w:rPr>
            </w:pPr>
            <w:r w:rsidRPr="00683174">
              <w:rPr>
                <w:lang w:val="et-EE"/>
              </w:rPr>
              <w:t>Koopa tee 7</w:t>
            </w:r>
          </w:p>
        </w:tc>
        <w:tc>
          <w:tcPr>
            <w:tcW w:w="3420" w:type="dxa"/>
          </w:tcPr>
          <w:p w14:paraId="4747E901" w14:textId="34C6068C" w:rsidR="00FB1411" w:rsidRPr="00683174" w:rsidRDefault="008F61BC" w:rsidP="00C250FC">
            <w:pPr>
              <w:pStyle w:val="TabeliTekst"/>
              <w:rPr>
                <w:lang w:val="et-EE"/>
              </w:rPr>
            </w:pPr>
            <w:r w:rsidRPr="00683174">
              <w:rPr>
                <w:lang w:val="et-EE"/>
              </w:rPr>
              <w:t>65301:001:252</w:t>
            </w:r>
          </w:p>
        </w:tc>
        <w:tc>
          <w:tcPr>
            <w:tcW w:w="3420" w:type="dxa"/>
          </w:tcPr>
          <w:p w14:paraId="2CC29552" w14:textId="40D7F97D" w:rsidR="00FB1411" w:rsidRPr="00683174" w:rsidRDefault="008F61BC" w:rsidP="00C250FC">
            <w:pPr>
              <w:pStyle w:val="TabeliTekst"/>
              <w:rPr>
                <w:lang w:val="et-EE"/>
              </w:rPr>
            </w:pPr>
            <w:r w:rsidRPr="00683174">
              <w:rPr>
                <w:lang w:val="et-EE"/>
              </w:rPr>
              <w:t>Elamumaa</w:t>
            </w:r>
          </w:p>
        </w:tc>
      </w:tr>
      <w:tr w:rsidR="00FB1411" w:rsidRPr="00683174" w14:paraId="6EEA7676" w14:textId="77777777" w:rsidTr="005B7F46">
        <w:trPr>
          <w:cnfStyle w:val="000000010000" w:firstRow="0" w:lastRow="0" w:firstColumn="0" w:lastColumn="0" w:oddVBand="0" w:evenVBand="0" w:oddHBand="0" w:evenHBand="1" w:firstRowFirstColumn="0" w:firstRowLastColumn="0" w:lastRowFirstColumn="0" w:lastRowLastColumn="0"/>
        </w:trPr>
        <w:tc>
          <w:tcPr>
            <w:tcW w:w="2605" w:type="dxa"/>
          </w:tcPr>
          <w:p w14:paraId="5A4F7ABE" w14:textId="6C44D1C6" w:rsidR="00FB1411" w:rsidRPr="00683174" w:rsidRDefault="008F61BC" w:rsidP="00C250FC">
            <w:pPr>
              <w:pStyle w:val="TabeliTekst"/>
              <w:rPr>
                <w:lang w:val="et-EE"/>
              </w:rPr>
            </w:pPr>
            <w:r w:rsidRPr="00683174">
              <w:rPr>
                <w:lang w:val="et-EE"/>
              </w:rPr>
              <w:t>Kiviseina tee 26</w:t>
            </w:r>
          </w:p>
        </w:tc>
        <w:tc>
          <w:tcPr>
            <w:tcW w:w="3420" w:type="dxa"/>
          </w:tcPr>
          <w:p w14:paraId="3624B5F2" w14:textId="55A0893D" w:rsidR="00FB1411" w:rsidRPr="00683174" w:rsidRDefault="008F61BC" w:rsidP="00C250FC">
            <w:pPr>
              <w:pStyle w:val="TabeliTekst"/>
              <w:rPr>
                <w:lang w:val="et-EE"/>
              </w:rPr>
            </w:pPr>
            <w:r w:rsidRPr="00683174">
              <w:rPr>
                <w:lang w:val="et-EE"/>
              </w:rPr>
              <w:t>65301:001:2607</w:t>
            </w:r>
          </w:p>
        </w:tc>
        <w:tc>
          <w:tcPr>
            <w:tcW w:w="3420" w:type="dxa"/>
          </w:tcPr>
          <w:p w14:paraId="3964E679" w14:textId="04C49713" w:rsidR="00FB1411" w:rsidRPr="00683174" w:rsidRDefault="008F61BC" w:rsidP="00C250FC">
            <w:pPr>
              <w:pStyle w:val="TabeliTekst"/>
              <w:rPr>
                <w:lang w:val="et-EE"/>
              </w:rPr>
            </w:pPr>
            <w:r w:rsidRPr="00683174">
              <w:rPr>
                <w:lang w:val="et-EE"/>
              </w:rPr>
              <w:t>Elamumaa</w:t>
            </w:r>
          </w:p>
        </w:tc>
      </w:tr>
      <w:tr w:rsidR="008F61BC" w:rsidRPr="00683174" w14:paraId="69D45AC9"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1C62C731" w14:textId="3FEE74CC" w:rsidR="008F61BC" w:rsidRPr="00683174" w:rsidRDefault="008F1F8A" w:rsidP="00C250FC">
            <w:pPr>
              <w:pStyle w:val="TabeliTekst"/>
              <w:rPr>
                <w:lang w:val="et-EE"/>
              </w:rPr>
            </w:pPr>
            <w:r w:rsidRPr="00683174">
              <w:rPr>
                <w:lang w:val="et-EE"/>
              </w:rPr>
              <w:t>Kiviseina tee 17</w:t>
            </w:r>
          </w:p>
        </w:tc>
        <w:tc>
          <w:tcPr>
            <w:tcW w:w="3420" w:type="dxa"/>
          </w:tcPr>
          <w:p w14:paraId="14806B69" w14:textId="62F4E2DD" w:rsidR="008F61BC" w:rsidRPr="00683174" w:rsidRDefault="008F1F8A" w:rsidP="00C250FC">
            <w:pPr>
              <w:pStyle w:val="TabeliTekst"/>
              <w:rPr>
                <w:lang w:val="et-EE"/>
              </w:rPr>
            </w:pPr>
            <w:r w:rsidRPr="00683174">
              <w:rPr>
                <w:lang w:val="et-EE"/>
              </w:rPr>
              <w:t>65301:001:2602</w:t>
            </w:r>
          </w:p>
        </w:tc>
        <w:tc>
          <w:tcPr>
            <w:tcW w:w="3420" w:type="dxa"/>
          </w:tcPr>
          <w:p w14:paraId="1DA54EFF" w14:textId="19115C7E" w:rsidR="008F61BC" w:rsidRPr="00683174" w:rsidRDefault="008F1F8A" w:rsidP="00C250FC">
            <w:pPr>
              <w:pStyle w:val="TabeliTekst"/>
              <w:rPr>
                <w:lang w:val="et-EE"/>
              </w:rPr>
            </w:pPr>
            <w:r w:rsidRPr="00683174">
              <w:rPr>
                <w:lang w:val="et-EE"/>
              </w:rPr>
              <w:t>Elamumaa</w:t>
            </w:r>
          </w:p>
        </w:tc>
      </w:tr>
      <w:tr w:rsidR="008F61BC" w:rsidRPr="00683174" w14:paraId="27C8237B" w14:textId="77777777" w:rsidTr="005B7F46">
        <w:trPr>
          <w:cnfStyle w:val="000000010000" w:firstRow="0" w:lastRow="0" w:firstColumn="0" w:lastColumn="0" w:oddVBand="0" w:evenVBand="0" w:oddHBand="0" w:evenHBand="1" w:firstRowFirstColumn="0" w:firstRowLastColumn="0" w:lastRowFirstColumn="0" w:lastRowLastColumn="0"/>
        </w:trPr>
        <w:tc>
          <w:tcPr>
            <w:tcW w:w="2605" w:type="dxa"/>
          </w:tcPr>
          <w:p w14:paraId="77F3EEB9" w14:textId="6FF70244" w:rsidR="008F61BC" w:rsidRPr="00683174" w:rsidRDefault="008F1F8A" w:rsidP="00C250FC">
            <w:pPr>
              <w:pStyle w:val="TabeliTekst"/>
              <w:rPr>
                <w:lang w:val="et-EE"/>
              </w:rPr>
            </w:pPr>
            <w:r w:rsidRPr="00683174">
              <w:rPr>
                <w:lang w:val="et-EE"/>
              </w:rPr>
              <w:t>Aruhansu tee L1</w:t>
            </w:r>
          </w:p>
        </w:tc>
        <w:tc>
          <w:tcPr>
            <w:tcW w:w="3420" w:type="dxa"/>
          </w:tcPr>
          <w:p w14:paraId="641A333B" w14:textId="2E97D9A6" w:rsidR="008F61BC" w:rsidRPr="00683174" w:rsidRDefault="008F1F8A" w:rsidP="00C250FC">
            <w:pPr>
              <w:pStyle w:val="TabeliTekst"/>
              <w:rPr>
                <w:lang w:val="et-EE"/>
              </w:rPr>
            </w:pPr>
            <w:r w:rsidRPr="00683174">
              <w:rPr>
                <w:lang w:val="et-EE"/>
              </w:rPr>
              <w:t>65301:001:5284</w:t>
            </w:r>
          </w:p>
        </w:tc>
        <w:tc>
          <w:tcPr>
            <w:tcW w:w="3420" w:type="dxa"/>
          </w:tcPr>
          <w:p w14:paraId="5C2C3A5F" w14:textId="0B0EDA54" w:rsidR="008F61BC" w:rsidRPr="00683174" w:rsidRDefault="008F1F8A" w:rsidP="00C250FC">
            <w:pPr>
              <w:pStyle w:val="TabeliTekst"/>
              <w:rPr>
                <w:lang w:val="et-EE"/>
              </w:rPr>
            </w:pPr>
            <w:r w:rsidRPr="00683174">
              <w:rPr>
                <w:lang w:val="et-EE"/>
              </w:rPr>
              <w:t>Transpordimaa</w:t>
            </w:r>
          </w:p>
        </w:tc>
      </w:tr>
      <w:tr w:rsidR="008F61BC" w:rsidRPr="00683174" w14:paraId="36CE3EE1"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752964CD" w14:textId="50B2F8EC" w:rsidR="008F61BC" w:rsidRPr="00683174" w:rsidRDefault="000C768E" w:rsidP="00C250FC">
            <w:pPr>
              <w:pStyle w:val="TabeliTekst"/>
              <w:rPr>
                <w:lang w:val="et-EE"/>
              </w:rPr>
            </w:pPr>
            <w:r w:rsidRPr="00683174">
              <w:rPr>
                <w:lang w:val="et-EE"/>
              </w:rPr>
              <w:t>Aruvälja</w:t>
            </w:r>
          </w:p>
        </w:tc>
        <w:tc>
          <w:tcPr>
            <w:tcW w:w="3420" w:type="dxa"/>
          </w:tcPr>
          <w:p w14:paraId="500CF898" w14:textId="25205D07" w:rsidR="008F61BC" w:rsidRPr="00683174" w:rsidRDefault="000C768E" w:rsidP="00C250FC">
            <w:pPr>
              <w:pStyle w:val="TabeliTekst"/>
              <w:rPr>
                <w:lang w:val="et-EE"/>
              </w:rPr>
            </w:pPr>
            <w:r w:rsidRPr="00683174">
              <w:rPr>
                <w:lang w:val="et-EE"/>
              </w:rPr>
              <w:t>65301:001:1118</w:t>
            </w:r>
          </w:p>
        </w:tc>
        <w:tc>
          <w:tcPr>
            <w:tcW w:w="3420" w:type="dxa"/>
          </w:tcPr>
          <w:p w14:paraId="1CA9BD42" w14:textId="30E54D70" w:rsidR="008F61BC" w:rsidRPr="00683174" w:rsidRDefault="000C768E" w:rsidP="00C250FC">
            <w:pPr>
              <w:pStyle w:val="TabeliTekst"/>
              <w:rPr>
                <w:lang w:val="et-EE"/>
              </w:rPr>
            </w:pPr>
            <w:r w:rsidRPr="00683174">
              <w:rPr>
                <w:lang w:val="et-EE"/>
              </w:rPr>
              <w:t>Tootmismaa</w:t>
            </w:r>
          </w:p>
        </w:tc>
      </w:tr>
      <w:tr w:rsidR="000C768E" w:rsidRPr="00683174" w14:paraId="52AA16B2" w14:textId="77777777" w:rsidTr="005B7F46">
        <w:trPr>
          <w:cnfStyle w:val="000000010000" w:firstRow="0" w:lastRow="0" w:firstColumn="0" w:lastColumn="0" w:oddVBand="0" w:evenVBand="0" w:oddHBand="0" w:evenHBand="1" w:firstRowFirstColumn="0" w:firstRowLastColumn="0" w:lastRowFirstColumn="0" w:lastRowLastColumn="0"/>
        </w:trPr>
        <w:tc>
          <w:tcPr>
            <w:tcW w:w="2605" w:type="dxa"/>
          </w:tcPr>
          <w:p w14:paraId="3154CD21" w14:textId="483AFECB" w:rsidR="000C768E" w:rsidRPr="00683174" w:rsidRDefault="000C768E" w:rsidP="00C250FC">
            <w:pPr>
              <w:pStyle w:val="TabeliTekst"/>
              <w:rPr>
                <w:lang w:val="et-EE"/>
              </w:rPr>
            </w:pPr>
            <w:r w:rsidRPr="00683174">
              <w:rPr>
                <w:lang w:val="et-EE"/>
              </w:rPr>
              <w:t>Masti</w:t>
            </w:r>
          </w:p>
        </w:tc>
        <w:tc>
          <w:tcPr>
            <w:tcW w:w="3420" w:type="dxa"/>
          </w:tcPr>
          <w:p w14:paraId="1D4E3D0A" w14:textId="220B0E22" w:rsidR="000C768E" w:rsidRPr="00683174" w:rsidRDefault="000C768E" w:rsidP="00C250FC">
            <w:pPr>
              <w:pStyle w:val="TabeliTekst"/>
              <w:rPr>
                <w:lang w:val="et-EE"/>
              </w:rPr>
            </w:pPr>
            <w:r w:rsidRPr="00683174">
              <w:rPr>
                <w:lang w:val="et-EE"/>
              </w:rPr>
              <w:t>65301:001:0118</w:t>
            </w:r>
          </w:p>
        </w:tc>
        <w:tc>
          <w:tcPr>
            <w:tcW w:w="3420" w:type="dxa"/>
          </w:tcPr>
          <w:p w14:paraId="5D885823" w14:textId="3F7BEDD4" w:rsidR="000C768E" w:rsidRPr="00683174" w:rsidRDefault="000C768E" w:rsidP="00C250FC">
            <w:pPr>
              <w:pStyle w:val="TabeliTekst"/>
              <w:rPr>
                <w:lang w:val="et-EE"/>
              </w:rPr>
            </w:pPr>
            <w:r w:rsidRPr="00683174">
              <w:rPr>
                <w:lang w:val="et-EE"/>
              </w:rPr>
              <w:t>Ärimaa</w:t>
            </w:r>
          </w:p>
        </w:tc>
      </w:tr>
      <w:tr w:rsidR="000C768E" w:rsidRPr="00683174" w14:paraId="6B7E8900" w14:textId="77777777" w:rsidTr="005B7F46">
        <w:trPr>
          <w:cnfStyle w:val="000000100000" w:firstRow="0" w:lastRow="0" w:firstColumn="0" w:lastColumn="0" w:oddVBand="0" w:evenVBand="0" w:oddHBand="1" w:evenHBand="0" w:firstRowFirstColumn="0" w:firstRowLastColumn="0" w:lastRowFirstColumn="0" w:lastRowLastColumn="0"/>
        </w:trPr>
        <w:tc>
          <w:tcPr>
            <w:tcW w:w="2605" w:type="dxa"/>
          </w:tcPr>
          <w:p w14:paraId="6B598C47" w14:textId="1610893B" w:rsidR="000C768E" w:rsidRPr="00683174" w:rsidRDefault="00C93DA4" w:rsidP="00C250FC">
            <w:pPr>
              <w:pStyle w:val="TabeliTekst"/>
              <w:rPr>
                <w:lang w:val="et-EE"/>
              </w:rPr>
            </w:pPr>
            <w:r w:rsidRPr="00683174">
              <w:rPr>
                <w:lang w:val="et-EE"/>
              </w:rPr>
              <w:t>Veski tee 23</w:t>
            </w:r>
          </w:p>
        </w:tc>
        <w:tc>
          <w:tcPr>
            <w:tcW w:w="3420" w:type="dxa"/>
          </w:tcPr>
          <w:p w14:paraId="6567829E" w14:textId="220ACFD5" w:rsidR="000C768E" w:rsidRPr="00683174" w:rsidRDefault="00C93DA4" w:rsidP="00C250FC">
            <w:pPr>
              <w:pStyle w:val="TabeliTekst"/>
              <w:rPr>
                <w:lang w:val="et-EE"/>
              </w:rPr>
            </w:pPr>
            <w:r w:rsidRPr="00683174">
              <w:rPr>
                <w:lang w:val="et-EE"/>
              </w:rPr>
              <w:t>65301:001:0117</w:t>
            </w:r>
          </w:p>
        </w:tc>
        <w:tc>
          <w:tcPr>
            <w:tcW w:w="3420" w:type="dxa"/>
          </w:tcPr>
          <w:p w14:paraId="4F0AC6EE" w14:textId="5DEC864D" w:rsidR="000C768E" w:rsidRPr="00683174" w:rsidRDefault="00C93DA4" w:rsidP="00C250FC">
            <w:pPr>
              <w:pStyle w:val="TabeliTekst"/>
              <w:rPr>
                <w:lang w:val="et-EE"/>
              </w:rPr>
            </w:pPr>
            <w:r w:rsidRPr="00683174">
              <w:rPr>
                <w:lang w:val="et-EE"/>
              </w:rPr>
              <w:t>Elamumaa</w:t>
            </w:r>
          </w:p>
        </w:tc>
      </w:tr>
    </w:tbl>
    <w:p w14:paraId="56E564C6" w14:textId="3B0BEF6E" w:rsidR="000A5A10" w:rsidRPr="00683174" w:rsidRDefault="004B535C" w:rsidP="000A5A10">
      <w:pPr>
        <w:pStyle w:val="BodyText"/>
        <w:spacing w:before="240"/>
      </w:pPr>
      <w:r w:rsidRPr="00683174">
        <w:t xml:space="preserve">Planeeritava ala reljeef on </w:t>
      </w:r>
      <w:r w:rsidR="009D0ACD" w:rsidRPr="00683174">
        <w:t xml:space="preserve">üldiselt </w:t>
      </w:r>
      <w:r w:rsidRPr="00683174">
        <w:t>tasane</w:t>
      </w:r>
      <w:r w:rsidR="009D0ACD" w:rsidRPr="00683174">
        <w:t>, Tagahansu katastriüksusel on kivihunnik</w:t>
      </w:r>
      <w:r w:rsidRPr="00683174">
        <w:t xml:space="preserve">. </w:t>
      </w:r>
      <w:r w:rsidR="00CE0DB0" w:rsidRPr="00683174">
        <w:t xml:space="preserve">Alal on isetekkelist kõrghaljastust. </w:t>
      </w:r>
      <w:r w:rsidR="000A5A10" w:rsidRPr="00683174">
        <w:t xml:space="preserve">Ehitisregistri andmetel on </w:t>
      </w:r>
      <w:r w:rsidR="000E21DC" w:rsidRPr="00683174">
        <w:t xml:space="preserve">Aruhansu tee 3 maaüksusel kaks hoonet: juurviljahoidla (EHR kood: 116037763), ehitisealuse pinnaga </w:t>
      </w:r>
      <w:r w:rsidR="009D1DDF" w:rsidRPr="00683174">
        <w:t>640 m² ja noorkarja laut (EHR kood 116048650), ehitisealuse pinnaga 886 m².</w:t>
      </w:r>
    </w:p>
    <w:p w14:paraId="00AB7143" w14:textId="10D2A1DB" w:rsidR="00C669D5" w:rsidRPr="00683174" w:rsidRDefault="00E27493" w:rsidP="004A3691">
      <w:pPr>
        <w:pStyle w:val="Vahepealkiri"/>
      </w:pPr>
      <w:r w:rsidRPr="00683174">
        <w:t>Aruhansu</w:t>
      </w:r>
      <w:r w:rsidR="008F5668" w:rsidRPr="00683174">
        <w:t xml:space="preserve"> </w:t>
      </w:r>
      <w:r w:rsidR="00E8316D" w:rsidRPr="00683174">
        <w:t>katastriüksuse</w:t>
      </w:r>
      <w:r w:rsidR="00697545" w:rsidRPr="00683174">
        <w:t xml:space="preserve"> </w:t>
      </w:r>
      <w:r w:rsidR="004A3691" w:rsidRPr="00683174">
        <w:t>kitsendused ja mõjualad:</w:t>
      </w:r>
    </w:p>
    <w:p w14:paraId="53D4353C" w14:textId="61AA5913" w:rsidR="005039B6" w:rsidRPr="00683174" w:rsidRDefault="005039B6" w:rsidP="008876FB">
      <w:pPr>
        <w:pStyle w:val="ListBullet"/>
      </w:pPr>
      <w:r w:rsidRPr="00683174">
        <w:t>Alajaam ja jaotusseade Landi: (Rae)</w:t>
      </w:r>
      <w:r w:rsidR="009E4744" w:rsidRPr="00683174">
        <w:t xml:space="preserve"> ning selle kaitsevöönd.</w:t>
      </w:r>
    </w:p>
    <w:p w14:paraId="250F0DE0" w14:textId="5781BC2A" w:rsidR="00031844" w:rsidRPr="00683174" w:rsidRDefault="00006B91" w:rsidP="008876FB">
      <w:pPr>
        <w:pStyle w:val="ListBullet"/>
      </w:pPr>
      <w:r w:rsidRPr="00683174">
        <w:t>Elektriliini mastitõmmits ja elektriõhuliin (alla 1 kV)</w:t>
      </w:r>
      <w:r w:rsidR="009E4744" w:rsidRPr="00683174">
        <w:t xml:space="preserve"> ning selle kaitsevöönd;</w:t>
      </w:r>
    </w:p>
    <w:p w14:paraId="1CC0D9E8" w14:textId="1BA82F79" w:rsidR="00A57167" w:rsidRPr="00683174" w:rsidRDefault="00A57167" w:rsidP="008876FB">
      <w:pPr>
        <w:pStyle w:val="ListBullet"/>
      </w:pPr>
      <w:r w:rsidRPr="00683174">
        <w:t>Elektrimaakaabelliin</w:t>
      </w:r>
      <w:r w:rsidR="00CC6F8C" w:rsidRPr="00683174">
        <w:t xml:space="preserve"> ja kaitsevöönd</w:t>
      </w:r>
    </w:p>
    <w:p w14:paraId="2291DE16" w14:textId="467D0DBD" w:rsidR="009E4744" w:rsidRPr="00683174" w:rsidRDefault="009E4744" w:rsidP="008876FB">
      <w:pPr>
        <w:pStyle w:val="ListBullet"/>
      </w:pPr>
      <w:r w:rsidRPr="00683174">
        <w:t>Sidemaakaabelliin ja selle kaitsevöönd.</w:t>
      </w:r>
    </w:p>
    <w:p w14:paraId="41717FBB" w14:textId="3C3788DF" w:rsidR="00550D72" w:rsidRPr="00683174" w:rsidRDefault="008A077C" w:rsidP="00550D72">
      <w:pPr>
        <w:pStyle w:val="Heading2"/>
      </w:pPr>
      <w:r w:rsidRPr="00683174">
        <w:t>Rae valla põhjapiirkonna üldplaneering</w:t>
      </w:r>
      <w:r w:rsidR="003E1A4E" w:rsidRPr="00683174">
        <w:t xml:space="preserve"> ja kontaktvööndi seoste analüüs</w:t>
      </w:r>
    </w:p>
    <w:p w14:paraId="74DC935C" w14:textId="0E155586" w:rsidR="00162B4A" w:rsidRPr="00683174" w:rsidRDefault="008B6D22" w:rsidP="008F6544">
      <w:pPr>
        <w:pStyle w:val="BodyText"/>
      </w:pPr>
      <w:r w:rsidRPr="00683174">
        <w:t xml:space="preserve">Kehtestatud </w:t>
      </w:r>
      <w:r w:rsidR="008A077C" w:rsidRPr="00683174">
        <w:t xml:space="preserve">Rae vallavolikogu 15.10.2024 otsusega nr 134. </w:t>
      </w:r>
      <w:r w:rsidR="00432278" w:rsidRPr="00683174">
        <w:t xml:space="preserve">Planeeritav ala asub üldplaneeringu kohaselt </w:t>
      </w:r>
      <w:r w:rsidR="009A3794" w:rsidRPr="00683174">
        <w:t>väikeelamumaa II etapi juhtotstarbega alal</w:t>
      </w:r>
      <w:r w:rsidR="00752076" w:rsidRPr="00683174">
        <w:t xml:space="preserve"> (Ev2)</w:t>
      </w:r>
      <w:r w:rsidR="002A6A87" w:rsidRPr="00683174">
        <w:t xml:space="preserve"> Assaku lõuna piirkonnas P8. Lisaks ulatub alale osaliselt </w:t>
      </w:r>
      <w:r w:rsidR="00096A44" w:rsidRPr="00683174">
        <w:t>väärtuslik põllumajandusmaa.</w:t>
      </w:r>
    </w:p>
    <w:p w14:paraId="39654118" w14:textId="482032B0" w:rsidR="003E1A4E" w:rsidRPr="00683174" w:rsidRDefault="003A45AF" w:rsidP="008F6544">
      <w:pPr>
        <w:pStyle w:val="BodyText"/>
      </w:pPr>
      <w:r w:rsidRPr="00683174">
        <w:t>Piirkond jääb logistiliselt soodsasse asukohta olles Jüri</w:t>
      </w:r>
      <w:r w:rsidR="00C3051F" w:rsidRPr="00683174">
        <w:t xml:space="preserve"> ja Peetri </w:t>
      </w:r>
      <w:r w:rsidRPr="00683174">
        <w:t xml:space="preserve">aleviku </w:t>
      </w:r>
      <w:r w:rsidR="00C3051F" w:rsidRPr="00683174">
        <w:t xml:space="preserve">vahel, Tallinn-Tartu-Võru-Luhamaa tee </w:t>
      </w:r>
      <w:r w:rsidR="00FA1232" w:rsidRPr="00683174">
        <w:t>ning Tallinna ringtee lähistel</w:t>
      </w:r>
      <w:r w:rsidR="001132DF" w:rsidRPr="00683174">
        <w:t>. Piirkond on seega mugavalt ühendatud nii Tallinna kui ka muu Eestiga.</w:t>
      </w:r>
      <w:r w:rsidR="009F7452" w:rsidRPr="00683174">
        <w:t xml:space="preserve"> </w:t>
      </w:r>
    </w:p>
    <w:p w14:paraId="00480D00" w14:textId="2493F6FB" w:rsidR="009F7452" w:rsidRPr="00683174" w:rsidRDefault="009F7452" w:rsidP="008F6544">
      <w:pPr>
        <w:pStyle w:val="BodyText"/>
      </w:pPr>
      <w:r w:rsidRPr="00683174">
        <w:lastRenderedPageBreak/>
        <w:t xml:space="preserve">Planeeritava ala ümbruses paikneb nii elamu-, maatulundus-, äri- kui ka tootmismaid. </w:t>
      </w:r>
      <w:r w:rsidR="00B41EB3" w:rsidRPr="00683174">
        <w:t xml:space="preserve">Lähim bussipeatus paikneb Veski teel, alast umbes </w:t>
      </w:r>
      <w:r w:rsidR="00FB78EA" w:rsidRPr="00683174">
        <w:t>500 meetri kaugusel.</w:t>
      </w:r>
      <w:r w:rsidR="004C1ECF" w:rsidRPr="00683174">
        <w:t xml:space="preserve"> Kindluse kool asub planeeringualast ca 1 km kaugusel. Lähim lasteaed on Järveküla lasteaed, mis asub ca 1,2 km kaugusel. </w:t>
      </w:r>
      <w:r w:rsidR="005F6AFD" w:rsidRPr="00683174">
        <w:t>Piirkonna suurim toidupood on</w:t>
      </w:r>
      <w:r w:rsidR="004C1ECF" w:rsidRPr="00683174">
        <w:t xml:space="preserve"> Järveküla Rimi, mis asub planeeringualast ca 1,5 km kaugusel</w:t>
      </w:r>
      <w:r w:rsidR="00C321F5" w:rsidRPr="00683174">
        <w:t>. P</w:t>
      </w:r>
      <w:r w:rsidR="004C1ECF" w:rsidRPr="00683174">
        <w:t>laneeringualal vahetus läheduses on olemas elekter, vesi, kanalisatsioon</w:t>
      </w:r>
      <w:r w:rsidR="00146594" w:rsidRPr="00683174">
        <w:t xml:space="preserve"> (Veski teel)</w:t>
      </w:r>
      <w:r w:rsidR="004C1ECF" w:rsidRPr="00683174">
        <w:t xml:space="preserve"> ja side.</w:t>
      </w:r>
    </w:p>
    <w:p w14:paraId="59859C24" w14:textId="6DB9D480" w:rsidR="00BB5F45" w:rsidRPr="00683174" w:rsidRDefault="00BB5F45" w:rsidP="00BB5F45">
      <w:pPr>
        <w:pStyle w:val="BodyText"/>
      </w:pPr>
      <w:r w:rsidRPr="00683174">
        <w:t>Planeeritavale alale on juurdepääs Veski tee kaudu, mis on välja ehitatud ja toimiv kohalik jaotusmagistraal ning tagab ühenduse Turu tee ja Assaku lõunapiirkonna teedega. Planeeringuala paikneb vahetult algatatava Järveküla keskuse detailplaneeringu (DP1347) kõrval, mille elluviimisel täieneb piirkonna tänavavõrk. Seetõttu on planeeringuala sidumine nii olemasoleva kui kavandatava teedevõrguga tagatud ning vastab üldplaneeringu tingimustele. Kavandatav ala kujuneb Järveküla keskuse loogiliseks elamupiirkonna jätkuks, toetades piirkonna terviklikku ruumilist arengut.</w:t>
      </w:r>
    </w:p>
    <w:p w14:paraId="75C3FB8C" w14:textId="2CC830D7" w:rsidR="00BB5F45" w:rsidRPr="00683174" w:rsidRDefault="00BB5F45" w:rsidP="00BB5F45">
      <w:pPr>
        <w:pStyle w:val="BodyText"/>
      </w:pPr>
      <w:r w:rsidRPr="00683174">
        <w:t>Olemasolevad ja kavandatavad teed loovad eelduse ühistranspordi toimimiseks ja peatuste kavandamiseks. Järveküla keskuse detailplaneeringuga rajatav tänavavõrk parandab kogu Veski tee – Turu tee – Koolipõllu tee piirkonna ühistranspordi teenindustaset. Planeeringu koostamisel saab liikuvusuuringu kaudu täpsustada peatuste asukohad, tagades planeeritava elamuala lõimimise ühistranspordivõrgustikku.</w:t>
      </w:r>
    </w:p>
    <w:p w14:paraId="3266F748" w14:textId="07E54B97" w:rsidR="00BB5F45" w:rsidRPr="00683174" w:rsidRDefault="00000A3A" w:rsidP="00BB5F45">
      <w:pPr>
        <w:pStyle w:val="BodyText"/>
      </w:pPr>
      <w:r w:rsidRPr="00683174">
        <w:rPr>
          <w:noProof/>
        </w:rPr>
        <mc:AlternateContent>
          <mc:Choice Requires="wpg">
            <w:drawing>
              <wp:anchor distT="0" distB="0" distL="114300" distR="114300" simplePos="0" relativeHeight="251661312" behindDoc="0" locked="0" layoutInCell="1" allowOverlap="1" wp14:anchorId="3030B794" wp14:editId="11808A73">
                <wp:simplePos x="0" y="0"/>
                <wp:positionH relativeFrom="margin">
                  <wp:align>left</wp:align>
                </wp:positionH>
                <wp:positionV relativeFrom="paragraph">
                  <wp:posOffset>1615440</wp:posOffset>
                </wp:positionV>
                <wp:extent cx="3383280" cy="2966720"/>
                <wp:effectExtent l="0" t="0" r="7620" b="5080"/>
                <wp:wrapTopAndBottom/>
                <wp:docPr id="1434710101" name="Group 1"/>
                <wp:cNvGraphicFramePr/>
                <a:graphic xmlns:a="http://schemas.openxmlformats.org/drawingml/2006/main">
                  <a:graphicData uri="http://schemas.microsoft.com/office/word/2010/wordprocessingGroup">
                    <wpg:wgp>
                      <wpg:cNvGrpSpPr/>
                      <wpg:grpSpPr>
                        <a:xfrm>
                          <a:off x="0" y="0"/>
                          <a:ext cx="3383280" cy="2966720"/>
                          <a:chOff x="0" y="0"/>
                          <a:chExt cx="3383280" cy="2966720"/>
                        </a:xfrm>
                      </wpg:grpSpPr>
                      <pic:pic xmlns:pic="http://schemas.openxmlformats.org/drawingml/2006/picture">
                        <pic:nvPicPr>
                          <pic:cNvPr id="345184626" name="Picture 1"/>
                          <pic:cNvPicPr>
                            <a:picLocks noChangeAspect="1"/>
                          </pic:cNvPicPr>
                        </pic:nvPicPr>
                        <pic:blipFill>
                          <a:blip r:embed="rId11"/>
                          <a:stretch>
                            <a:fillRect/>
                          </a:stretch>
                        </pic:blipFill>
                        <pic:spPr>
                          <a:xfrm>
                            <a:off x="0" y="0"/>
                            <a:ext cx="3383280" cy="2504440"/>
                          </a:xfrm>
                          <a:prstGeom prst="rect">
                            <a:avLst/>
                          </a:prstGeom>
                        </pic:spPr>
                      </pic:pic>
                      <wps:wsp>
                        <wps:cNvPr id="2115010721" name="Text Box 1"/>
                        <wps:cNvSpPr txBox="1"/>
                        <wps:spPr>
                          <a:xfrm>
                            <a:off x="0" y="2560320"/>
                            <a:ext cx="3383280" cy="406400"/>
                          </a:xfrm>
                          <a:prstGeom prst="rect">
                            <a:avLst/>
                          </a:prstGeom>
                          <a:solidFill>
                            <a:prstClr val="white"/>
                          </a:solidFill>
                          <a:ln>
                            <a:noFill/>
                          </a:ln>
                        </wps:spPr>
                        <wps:txbx>
                          <w:txbxContent>
                            <w:p w14:paraId="2A232867" w14:textId="333A79D4" w:rsidR="003937D1" w:rsidRPr="00421074" w:rsidRDefault="003937D1" w:rsidP="003937D1">
                              <w:pPr>
                                <w:pStyle w:val="Caption"/>
                                <w:rPr>
                                  <w:szCs w:val="20"/>
                                </w:rPr>
                              </w:pPr>
                              <w:r>
                                <w:t xml:space="preserve">Joonis </w:t>
                              </w:r>
                              <w:fldSimple w:instr=" SEQ Joonis \* ARABIC ">
                                <w:r>
                                  <w:rPr>
                                    <w:noProof/>
                                  </w:rPr>
                                  <w:t>1</w:t>
                                </w:r>
                              </w:fldSimple>
                              <w:r>
                                <w:t>. Väljavõte üldplaneeringu maakasutuse kaardist. Planeeritav ala on tähistatud roosaga.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30B794" id="Group 1" o:spid="_x0000_s1026" style="position:absolute;left:0;text-align:left;margin-left:0;margin-top:127.2pt;width:266.4pt;height:233.6pt;z-index:251661312;mso-position-horizontal:left;mso-position-horizontal-relative:margin" coordsize="33832,29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832;height:2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">
                  <v:imagedata r:id="rId12" o:title=""/>
                </v:shape>
                <v:shapetype id="_x0000_t202" coordsize="21600,21600" o:spt="202" path="m,l,21600r21600,l21600,xe">
                  <v:stroke joinstyle="miter"/>
                  <v:path gradientshapeok="t" o:connecttype="rect"/>
                </v:shapetype>
                <v:shape id="Text Box 1" o:spid="_x0000_s1028" type="#_x0000_t202" style="position:absolute;top:25603;width:3383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" stroked="f">
                  <v:textbox style="mso-fit-shape-to-text:t" inset="0,0,0,0">
                    <w:txbxContent>
                      <w:p w14:paraId="2A232867" w14:textId="333A79D4" w:rsidR="003937D1" w:rsidRPr="00421074" w:rsidRDefault="003937D1" w:rsidP="003937D1">
                        <w:pPr>
                          <w:pStyle w:val="Caption"/>
                          <w:rPr>
                            <w:szCs w:val="20"/>
                          </w:rPr>
                        </w:pPr>
                        <w:r>
                          <w:t xml:space="preserve">Joonis </w:t>
                        </w:r>
                        <w:fldSimple w:instr=" SEQ Joonis \* ARABIC ">
                          <w:r>
                            <w:rPr>
                              <w:noProof/>
                            </w:rPr>
                            <w:t>1</w:t>
                          </w:r>
                        </w:fldSimple>
                        <w:r>
                          <w:t>. Väljavõte üldplaneeringu maakasutuse kaardist. Planeeritav ala on tähistatud roosaga.</w:t>
                        </w:r>
                      </w:p>
                    </w:txbxContent>
                  </v:textbox>
                </v:shape>
                <w10:wrap type="topAndBottom" anchorx="margin"/>
              </v:group>
            </w:pict>
          </mc:Fallback>
        </mc:AlternateContent>
      </w:r>
      <w:r w:rsidR="00BB5F45" w:rsidRPr="00683174">
        <w:t>Planeeringuala ulatub väikeses ulatuses väärtusliku põllumajandusmaa alale. Samas on üldplaneeringus määratud ala juhtotstarbeks väikeelamumaa II etapi ala (Ev2), millega on tehtud kaalutlusotsus tulevaseks elamuarenduseks. Üldplaneering võimaldab väärtuslikule põllumajandusmaale hoonestust juhul, kui see toetab asulate kompaktset laienemist ja paikneb olemasoleva taristu läheduses. Kavandatav detailplaneering järgib neid põhimõtteid: hoonestus (kuni 10 üksikelamut) kavandatakse kompaktselt, põllumajandusmaa</w:t>
      </w:r>
      <w:r w:rsidR="008470B7" w:rsidRPr="00683174">
        <w:t xml:space="preserve">d ei killustata </w:t>
      </w:r>
      <w:r w:rsidR="00BB5F45" w:rsidRPr="00683174">
        <w:t xml:space="preserve">ning ülejäänud </w:t>
      </w:r>
      <w:r w:rsidR="008470B7" w:rsidRPr="00683174">
        <w:t>põllu</w:t>
      </w:r>
      <w:r w:rsidR="00BB5F45" w:rsidRPr="00683174">
        <w:t>maa kasutusvõimalus säilib võimalikult terviklikuna</w:t>
      </w:r>
      <w:r w:rsidR="008470B7" w:rsidRPr="00683174">
        <w:t xml:space="preserve"> ja suures ulatuses.</w:t>
      </w:r>
      <w:r w:rsidRPr="00683174">
        <w:t xml:space="preserve"> </w:t>
      </w:r>
      <w:r w:rsidR="00BB5F45" w:rsidRPr="00683174">
        <w:t xml:space="preserve">Planeeringuala paikneb Veski tee ja kavandatava Järveküla keskuse taristu vahetus </w:t>
      </w:r>
      <w:r w:rsidR="00410D4C" w:rsidRPr="00683174">
        <w:t>läheduses</w:t>
      </w:r>
      <w:r w:rsidR="00BB5F45" w:rsidRPr="00683174">
        <w:t>, mistõttu ei ole vajalik uue kaugema infrastruktuuri rajamine. Lahendus tagab tasakaalustatud ruumilise arengu, võimaldab Ev2 ala etapiviisilist elluviimist ning väldib killustatud maakasutust, säilitades väärtusliku põllumajandusmaa kaitse maksimaalses võimalikus ulatuses.</w:t>
      </w:r>
    </w:p>
    <w:p w14:paraId="77B1457B" w14:textId="77777777" w:rsidR="00356F5B" w:rsidRPr="00683174" w:rsidRDefault="00356F5B">
      <w:pPr>
        <w:spacing w:after="80" w:line="240" w:lineRule="auto"/>
        <w:jc w:val="left"/>
        <w:rPr>
          <w:rFonts w:eastAsiaTheme="majorEastAsia" w:cstheme="majorBidi"/>
          <w:b/>
          <w:color w:val="FD1E4A"/>
          <w:sz w:val="28"/>
          <w:szCs w:val="26"/>
        </w:rPr>
      </w:pPr>
      <w:r w:rsidRPr="00683174">
        <w:br w:type="page"/>
      </w:r>
    </w:p>
    <w:p w14:paraId="3EBF6571" w14:textId="52F40D5B" w:rsidR="00927D56" w:rsidRPr="00683174" w:rsidRDefault="00927D56" w:rsidP="00927D56">
      <w:pPr>
        <w:pStyle w:val="Heading2"/>
      </w:pPr>
      <w:r w:rsidRPr="00683174">
        <w:lastRenderedPageBreak/>
        <w:t>Planeeringuga kavandatav</w:t>
      </w:r>
    </w:p>
    <w:p w14:paraId="7DB0D6C9" w14:textId="4170331D" w:rsidR="00E52AEF" w:rsidRPr="00683174" w:rsidRDefault="00E52AEF" w:rsidP="00A04A79">
      <w:pPr>
        <w:pStyle w:val="BodyText"/>
      </w:pPr>
      <w:r w:rsidRPr="00683174">
        <w:t xml:space="preserve">Planeeringu koostamise eesmärk on </w:t>
      </w:r>
      <w:r w:rsidR="00D841DE" w:rsidRPr="00683174">
        <w:t>ala jagamine kümneks väikeelamumaa krundiks ja üheks transpordimaa krundiks. Elamumaa kruntidele</w:t>
      </w:r>
      <w:r w:rsidR="00AF7042" w:rsidRPr="00683174">
        <w:t xml:space="preserve"> määratakse ehitusõigus </w:t>
      </w:r>
      <w:r w:rsidR="00C93EFB" w:rsidRPr="00683174">
        <w:t xml:space="preserve">kuni kahekorruseliste </w:t>
      </w:r>
      <w:r w:rsidR="00AF7042" w:rsidRPr="00683174">
        <w:t>üksikelamute</w:t>
      </w:r>
      <w:r w:rsidR="0056210F" w:rsidRPr="00683174">
        <w:t xml:space="preserve"> ning </w:t>
      </w:r>
      <w:r w:rsidR="00AF7042" w:rsidRPr="00683174">
        <w:t>abihoonete püstitamiseks. Detailplaneeringu eesmärk on anda planeeritavatele kruntidele ka juurdepääsude ja tehnovõrkude lahendus.</w:t>
      </w:r>
    </w:p>
    <w:p w14:paraId="4A7F8930" w14:textId="1BD17667" w:rsidR="00E93D3E" w:rsidRPr="00683174" w:rsidRDefault="00E8316D" w:rsidP="00E93D3E">
      <w:pPr>
        <w:pStyle w:val="Caption"/>
      </w:pPr>
      <w:r w:rsidRPr="00683174">
        <w:t>Tabel</w:t>
      </w:r>
      <w:r w:rsidR="00E93D3E" w:rsidRPr="00683174">
        <w:t xml:space="preserve"> </w:t>
      </w:r>
      <w:fldSimple w:instr=" SEQ Table \* ARABIC ">
        <w:r w:rsidR="003905DD" w:rsidRPr="00683174">
          <w:rPr>
            <w:noProof/>
          </w:rPr>
          <w:t>3</w:t>
        </w:r>
      </w:fldSimple>
      <w:r w:rsidR="00E93D3E" w:rsidRPr="00683174">
        <w:t xml:space="preserve">. </w:t>
      </w:r>
      <w:r w:rsidR="00E74760" w:rsidRPr="00683174">
        <w:t>Kruntide moodustamise tabel</w:t>
      </w:r>
    </w:p>
    <w:tbl>
      <w:tblPr>
        <w:tblStyle w:val="TableGridLight"/>
        <w:tblW w:w="10485" w:type="dxa"/>
        <w:tblLook w:val="04A0" w:firstRow="1" w:lastRow="0" w:firstColumn="1" w:lastColumn="0" w:noHBand="0" w:noVBand="1"/>
      </w:tblPr>
      <w:tblGrid>
        <w:gridCol w:w="1728"/>
        <w:gridCol w:w="2520"/>
        <w:gridCol w:w="2977"/>
        <w:gridCol w:w="3260"/>
      </w:tblGrid>
      <w:tr w:rsidR="00AF228F" w:rsidRPr="00683174" w14:paraId="4F55B1E7" w14:textId="07A91FEB" w:rsidTr="00D841DE">
        <w:trPr>
          <w:cnfStyle w:val="100000000000" w:firstRow="1" w:lastRow="0" w:firstColumn="0" w:lastColumn="0" w:oddVBand="0" w:evenVBand="0" w:oddHBand="0" w:evenHBand="0" w:firstRowFirstColumn="0" w:firstRowLastColumn="0" w:lastRowFirstColumn="0" w:lastRowLastColumn="0"/>
          <w:trHeight w:val="173"/>
        </w:trPr>
        <w:tc>
          <w:tcPr>
            <w:cnfStyle w:val="000000000100" w:firstRow="0" w:lastRow="0" w:firstColumn="0" w:lastColumn="0" w:oddVBand="0" w:evenVBand="0" w:oddHBand="0" w:evenHBand="0" w:firstRowFirstColumn="1" w:firstRowLastColumn="0" w:lastRowFirstColumn="0" w:lastRowLastColumn="0"/>
            <w:tcW w:w="1728" w:type="dxa"/>
          </w:tcPr>
          <w:p w14:paraId="2110B5BE" w14:textId="25666A41" w:rsidR="00AF228F" w:rsidRPr="00683174" w:rsidRDefault="00AF228F" w:rsidP="00E93D3E">
            <w:pPr>
              <w:pStyle w:val="BodyText"/>
              <w:ind w:left="0" w:right="0"/>
            </w:pPr>
            <w:r w:rsidRPr="00683174">
              <w:t>Planeeritud krundi number</w:t>
            </w:r>
          </w:p>
        </w:tc>
        <w:tc>
          <w:tcPr>
            <w:tcW w:w="2520" w:type="dxa"/>
          </w:tcPr>
          <w:p w14:paraId="19190C13" w14:textId="69527EA5" w:rsidR="00AF228F" w:rsidRPr="00683174" w:rsidRDefault="00AF228F" w:rsidP="00E93D3E">
            <w:pPr>
              <w:pStyle w:val="BodyText"/>
              <w:ind w:left="0" w:right="0"/>
              <w:cnfStyle w:val="100000000000" w:firstRow="1" w:lastRow="0" w:firstColumn="0" w:lastColumn="0" w:oddVBand="0" w:evenVBand="0" w:oddHBand="0" w:evenHBand="0" w:firstRowFirstColumn="0" w:firstRowLastColumn="0" w:lastRowFirstColumn="0" w:lastRowLastColumn="0"/>
            </w:pPr>
            <w:r w:rsidRPr="00683174">
              <w:t>Planeeritud krundi suurus, m</w:t>
            </w:r>
            <w:r w:rsidRPr="00683174">
              <w:rPr>
                <w:vertAlign w:val="superscript"/>
              </w:rPr>
              <w:t>2</w:t>
            </w:r>
            <w:r w:rsidRPr="00683174">
              <w:t xml:space="preserve"> </w:t>
            </w:r>
          </w:p>
        </w:tc>
        <w:tc>
          <w:tcPr>
            <w:tcW w:w="2977" w:type="dxa"/>
          </w:tcPr>
          <w:p w14:paraId="70F0E467" w14:textId="5A63DD9C" w:rsidR="00AF228F" w:rsidRPr="00683174" w:rsidRDefault="00AF228F" w:rsidP="00E93D3E">
            <w:pPr>
              <w:pStyle w:val="BodyText"/>
              <w:ind w:left="0" w:right="0"/>
              <w:cnfStyle w:val="100000000000" w:firstRow="1" w:lastRow="0" w:firstColumn="0" w:lastColumn="0" w:oddVBand="0" w:evenVBand="0" w:oddHBand="0" w:evenHBand="0" w:firstRowFirstColumn="0" w:firstRowLastColumn="0" w:lastRowFirstColumn="0" w:lastRowLastColumn="0"/>
            </w:pPr>
            <w:r w:rsidRPr="00683174">
              <w:t>Maa sihtotstarve ja osakaalu % (DP liikide kaupa)</w:t>
            </w:r>
          </w:p>
        </w:tc>
        <w:tc>
          <w:tcPr>
            <w:tcW w:w="3260" w:type="dxa"/>
          </w:tcPr>
          <w:p w14:paraId="647749C3" w14:textId="1D46C929" w:rsidR="00AF228F" w:rsidRPr="00683174" w:rsidRDefault="00AF228F" w:rsidP="00E93D3E">
            <w:pPr>
              <w:pStyle w:val="BodyText"/>
              <w:ind w:left="0" w:right="0"/>
              <w:cnfStyle w:val="100000000000" w:firstRow="1" w:lastRow="0" w:firstColumn="0" w:lastColumn="0" w:oddVBand="0" w:evenVBand="0" w:oddHBand="0" w:evenHBand="0" w:firstRowFirstColumn="0" w:firstRowLastColumn="0" w:lastRowFirstColumn="0" w:lastRowLastColumn="0"/>
            </w:pPr>
            <w:r w:rsidRPr="00683174">
              <w:t>Maa sihtotstarve ja osakaalu % (katastriüksuse liikide kaupa)</w:t>
            </w:r>
          </w:p>
        </w:tc>
      </w:tr>
      <w:tr w:rsidR="00E824FF" w:rsidRPr="00683174" w14:paraId="68137B18" w14:textId="46DA01F2"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669D2F61" w14:textId="4E6644A0" w:rsidR="00E824FF" w:rsidRPr="00683174" w:rsidRDefault="00E824FF" w:rsidP="00E824FF">
            <w:pPr>
              <w:pStyle w:val="BodyText"/>
            </w:pPr>
            <w:r w:rsidRPr="00683174">
              <w:t>1</w:t>
            </w:r>
          </w:p>
        </w:tc>
        <w:tc>
          <w:tcPr>
            <w:tcW w:w="2520" w:type="dxa"/>
          </w:tcPr>
          <w:p w14:paraId="372F940D" w14:textId="5DC2AA7D" w:rsidR="00E824FF" w:rsidRPr="00683174" w:rsidRDefault="00D92C46" w:rsidP="00E824FF">
            <w:pPr>
              <w:pStyle w:val="BodyText"/>
            </w:pPr>
            <w:r w:rsidRPr="00683174">
              <w:t>1888</w:t>
            </w:r>
          </w:p>
        </w:tc>
        <w:tc>
          <w:tcPr>
            <w:tcW w:w="2977" w:type="dxa"/>
          </w:tcPr>
          <w:p w14:paraId="374F7B35" w14:textId="579A3480" w:rsidR="00E824FF" w:rsidRPr="00683174" w:rsidRDefault="00D841DE" w:rsidP="00E824FF">
            <w:pPr>
              <w:pStyle w:val="BodyText"/>
              <w:rPr>
                <w:bCs/>
              </w:rPr>
            </w:pPr>
            <w:r w:rsidRPr="00683174">
              <w:rPr>
                <w:bCs/>
              </w:rPr>
              <w:t>EP 100%</w:t>
            </w:r>
          </w:p>
        </w:tc>
        <w:tc>
          <w:tcPr>
            <w:tcW w:w="3260" w:type="dxa"/>
          </w:tcPr>
          <w:p w14:paraId="7F367AD7" w14:textId="4972D3C8" w:rsidR="00E824FF" w:rsidRPr="00683174" w:rsidRDefault="00E824FF" w:rsidP="00E824FF">
            <w:pPr>
              <w:pStyle w:val="BodyText"/>
              <w:rPr>
                <w:bCs/>
              </w:rPr>
            </w:pPr>
            <w:r w:rsidRPr="00683174">
              <w:rPr>
                <w:bCs/>
              </w:rPr>
              <w:t>E 100%</w:t>
            </w:r>
          </w:p>
        </w:tc>
      </w:tr>
      <w:tr w:rsidR="00D841DE" w:rsidRPr="00683174" w14:paraId="7E600568" w14:textId="5E46EFD2" w:rsidTr="00AF228F">
        <w:trPr>
          <w:cnfStyle w:val="000000010000" w:firstRow="0" w:lastRow="0" w:firstColumn="0" w:lastColumn="0" w:oddVBand="0" w:evenVBand="0" w:oddHBand="0" w:evenHBand="1" w:firstRowFirstColumn="0" w:firstRowLastColumn="0" w:lastRowFirstColumn="0" w:lastRowLastColumn="0"/>
        </w:trPr>
        <w:tc>
          <w:tcPr>
            <w:tcW w:w="1728" w:type="dxa"/>
          </w:tcPr>
          <w:p w14:paraId="7708A7DA" w14:textId="44638019" w:rsidR="00D841DE" w:rsidRPr="00683174" w:rsidRDefault="00D841DE" w:rsidP="00D841DE">
            <w:pPr>
              <w:pStyle w:val="BodyText"/>
            </w:pPr>
            <w:r w:rsidRPr="00683174">
              <w:t>2</w:t>
            </w:r>
          </w:p>
        </w:tc>
        <w:tc>
          <w:tcPr>
            <w:tcW w:w="2520" w:type="dxa"/>
          </w:tcPr>
          <w:p w14:paraId="221C3EB9" w14:textId="669523AF" w:rsidR="00D841DE" w:rsidRPr="00683174" w:rsidRDefault="00D92C46" w:rsidP="00D841DE">
            <w:pPr>
              <w:pStyle w:val="BodyText"/>
            </w:pPr>
            <w:r w:rsidRPr="00683174">
              <w:t>1887</w:t>
            </w:r>
          </w:p>
        </w:tc>
        <w:tc>
          <w:tcPr>
            <w:tcW w:w="2977" w:type="dxa"/>
          </w:tcPr>
          <w:p w14:paraId="309F01AB" w14:textId="206E6526" w:rsidR="00D841DE" w:rsidRPr="00683174" w:rsidRDefault="00D841DE" w:rsidP="00D841DE">
            <w:pPr>
              <w:pStyle w:val="BodyText"/>
              <w:rPr>
                <w:b/>
              </w:rPr>
            </w:pPr>
            <w:r w:rsidRPr="00683174">
              <w:rPr>
                <w:bCs/>
              </w:rPr>
              <w:t>EP 100%</w:t>
            </w:r>
          </w:p>
        </w:tc>
        <w:tc>
          <w:tcPr>
            <w:tcW w:w="3260" w:type="dxa"/>
          </w:tcPr>
          <w:p w14:paraId="5F0FDB61" w14:textId="309E07C5" w:rsidR="00D841DE" w:rsidRPr="00683174" w:rsidRDefault="00D841DE" w:rsidP="00D841DE">
            <w:pPr>
              <w:pStyle w:val="BodyText"/>
              <w:rPr>
                <w:bCs/>
              </w:rPr>
            </w:pPr>
            <w:r w:rsidRPr="00683174">
              <w:rPr>
                <w:bCs/>
              </w:rPr>
              <w:t>E 100%</w:t>
            </w:r>
          </w:p>
        </w:tc>
      </w:tr>
      <w:tr w:rsidR="00D841DE" w:rsidRPr="00683174" w14:paraId="716BFA5B" w14:textId="6DE1B1ED"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551D22E1" w14:textId="38360DFB" w:rsidR="00D841DE" w:rsidRPr="00683174" w:rsidRDefault="00D841DE" w:rsidP="00D841DE">
            <w:pPr>
              <w:pStyle w:val="BodyText"/>
            </w:pPr>
            <w:r w:rsidRPr="00683174">
              <w:t>3</w:t>
            </w:r>
          </w:p>
        </w:tc>
        <w:tc>
          <w:tcPr>
            <w:tcW w:w="2520" w:type="dxa"/>
          </w:tcPr>
          <w:p w14:paraId="59CFED60" w14:textId="6BC6A543" w:rsidR="00D841DE" w:rsidRPr="00683174" w:rsidRDefault="00D92C46" w:rsidP="00D841DE">
            <w:pPr>
              <w:pStyle w:val="BodyText"/>
            </w:pPr>
            <w:r w:rsidRPr="00683174">
              <w:t>1650</w:t>
            </w:r>
          </w:p>
        </w:tc>
        <w:tc>
          <w:tcPr>
            <w:tcW w:w="2977" w:type="dxa"/>
          </w:tcPr>
          <w:p w14:paraId="18D25B56" w14:textId="032FBE37" w:rsidR="00D841DE" w:rsidRPr="00683174" w:rsidRDefault="00D841DE" w:rsidP="00D841DE">
            <w:pPr>
              <w:pStyle w:val="BodyText"/>
              <w:rPr>
                <w:b/>
              </w:rPr>
            </w:pPr>
            <w:r w:rsidRPr="00683174">
              <w:rPr>
                <w:bCs/>
              </w:rPr>
              <w:t>EP 100%</w:t>
            </w:r>
          </w:p>
        </w:tc>
        <w:tc>
          <w:tcPr>
            <w:tcW w:w="3260" w:type="dxa"/>
          </w:tcPr>
          <w:p w14:paraId="5906B574" w14:textId="399CDFB1" w:rsidR="00D841DE" w:rsidRPr="00683174" w:rsidRDefault="00D841DE" w:rsidP="00D841DE">
            <w:pPr>
              <w:pStyle w:val="BodyText"/>
              <w:rPr>
                <w:bCs/>
              </w:rPr>
            </w:pPr>
            <w:r w:rsidRPr="00683174">
              <w:rPr>
                <w:bCs/>
              </w:rPr>
              <w:t>E 100%</w:t>
            </w:r>
          </w:p>
        </w:tc>
      </w:tr>
      <w:tr w:rsidR="00D841DE" w:rsidRPr="00683174" w14:paraId="6D10A26B" w14:textId="33CD5891" w:rsidTr="00AF228F">
        <w:trPr>
          <w:cnfStyle w:val="000000010000" w:firstRow="0" w:lastRow="0" w:firstColumn="0" w:lastColumn="0" w:oddVBand="0" w:evenVBand="0" w:oddHBand="0" w:evenHBand="1" w:firstRowFirstColumn="0" w:firstRowLastColumn="0" w:lastRowFirstColumn="0" w:lastRowLastColumn="0"/>
        </w:trPr>
        <w:tc>
          <w:tcPr>
            <w:tcW w:w="1728" w:type="dxa"/>
          </w:tcPr>
          <w:p w14:paraId="2596D29F" w14:textId="6E24809C" w:rsidR="00D841DE" w:rsidRPr="00683174" w:rsidRDefault="00D841DE" w:rsidP="00D841DE">
            <w:pPr>
              <w:pStyle w:val="BodyText"/>
            </w:pPr>
            <w:r w:rsidRPr="00683174">
              <w:t>4</w:t>
            </w:r>
          </w:p>
        </w:tc>
        <w:tc>
          <w:tcPr>
            <w:tcW w:w="2520" w:type="dxa"/>
          </w:tcPr>
          <w:p w14:paraId="261AE03A" w14:textId="3B429EF4" w:rsidR="00D841DE" w:rsidRPr="00683174" w:rsidRDefault="00D92C46" w:rsidP="00D841DE">
            <w:pPr>
              <w:pStyle w:val="BodyText"/>
            </w:pPr>
            <w:r w:rsidRPr="00683174">
              <w:t>156</w:t>
            </w:r>
            <w:r w:rsidR="0043477E" w:rsidRPr="00683174">
              <w:t>2</w:t>
            </w:r>
          </w:p>
        </w:tc>
        <w:tc>
          <w:tcPr>
            <w:tcW w:w="2977" w:type="dxa"/>
          </w:tcPr>
          <w:p w14:paraId="7018C8F7" w14:textId="0C31587D" w:rsidR="00D841DE" w:rsidRPr="00683174" w:rsidRDefault="00D841DE" w:rsidP="00D841DE">
            <w:pPr>
              <w:pStyle w:val="BodyText"/>
            </w:pPr>
            <w:r w:rsidRPr="00683174">
              <w:rPr>
                <w:bCs/>
              </w:rPr>
              <w:t>EP 100%</w:t>
            </w:r>
          </w:p>
        </w:tc>
        <w:tc>
          <w:tcPr>
            <w:tcW w:w="3260" w:type="dxa"/>
          </w:tcPr>
          <w:p w14:paraId="01E298E8" w14:textId="523E5BF2" w:rsidR="00D841DE" w:rsidRPr="00683174" w:rsidRDefault="00D841DE" w:rsidP="00D841DE">
            <w:pPr>
              <w:pStyle w:val="BodyText"/>
              <w:rPr>
                <w:bCs/>
              </w:rPr>
            </w:pPr>
            <w:r w:rsidRPr="00683174">
              <w:rPr>
                <w:bCs/>
              </w:rPr>
              <w:t>E 100%</w:t>
            </w:r>
          </w:p>
        </w:tc>
      </w:tr>
      <w:tr w:rsidR="00D841DE" w:rsidRPr="00683174" w14:paraId="761CDD62" w14:textId="77777777"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2D0A7336" w14:textId="4C65FBBA" w:rsidR="00D841DE" w:rsidRPr="00683174" w:rsidRDefault="00D841DE" w:rsidP="00D841DE">
            <w:pPr>
              <w:pStyle w:val="BodyText"/>
            </w:pPr>
            <w:r w:rsidRPr="00683174">
              <w:t>5</w:t>
            </w:r>
          </w:p>
        </w:tc>
        <w:tc>
          <w:tcPr>
            <w:tcW w:w="2520" w:type="dxa"/>
          </w:tcPr>
          <w:p w14:paraId="04F29AB7" w14:textId="1B3AC412" w:rsidR="00D841DE" w:rsidRPr="00683174" w:rsidRDefault="00D92C46" w:rsidP="00D841DE">
            <w:pPr>
              <w:pStyle w:val="BodyText"/>
            </w:pPr>
            <w:r w:rsidRPr="00683174">
              <w:t>15</w:t>
            </w:r>
            <w:r w:rsidR="005F2F25" w:rsidRPr="00683174">
              <w:t>50</w:t>
            </w:r>
          </w:p>
        </w:tc>
        <w:tc>
          <w:tcPr>
            <w:tcW w:w="2977" w:type="dxa"/>
          </w:tcPr>
          <w:p w14:paraId="6A260584" w14:textId="482569D4" w:rsidR="00D841DE" w:rsidRPr="00683174" w:rsidRDefault="00D841DE" w:rsidP="00D841DE">
            <w:pPr>
              <w:pStyle w:val="BodyText"/>
            </w:pPr>
            <w:r w:rsidRPr="00683174">
              <w:rPr>
                <w:bCs/>
              </w:rPr>
              <w:t>EP 100%</w:t>
            </w:r>
          </w:p>
        </w:tc>
        <w:tc>
          <w:tcPr>
            <w:tcW w:w="3260" w:type="dxa"/>
          </w:tcPr>
          <w:p w14:paraId="4FAE8B25" w14:textId="3D5A3A2A" w:rsidR="00D841DE" w:rsidRPr="00683174" w:rsidRDefault="00D841DE" w:rsidP="00D841DE">
            <w:pPr>
              <w:pStyle w:val="BodyText"/>
              <w:rPr>
                <w:bCs/>
              </w:rPr>
            </w:pPr>
            <w:r w:rsidRPr="00683174">
              <w:rPr>
                <w:bCs/>
              </w:rPr>
              <w:t>E 100%</w:t>
            </w:r>
          </w:p>
        </w:tc>
      </w:tr>
      <w:tr w:rsidR="00D841DE" w:rsidRPr="00683174" w14:paraId="41B0610D" w14:textId="77777777" w:rsidTr="00AF228F">
        <w:trPr>
          <w:cnfStyle w:val="000000010000" w:firstRow="0" w:lastRow="0" w:firstColumn="0" w:lastColumn="0" w:oddVBand="0" w:evenVBand="0" w:oddHBand="0" w:evenHBand="1" w:firstRowFirstColumn="0" w:firstRowLastColumn="0" w:lastRowFirstColumn="0" w:lastRowLastColumn="0"/>
        </w:trPr>
        <w:tc>
          <w:tcPr>
            <w:tcW w:w="1728" w:type="dxa"/>
          </w:tcPr>
          <w:p w14:paraId="6CDDD60F" w14:textId="7F76E39C" w:rsidR="00D841DE" w:rsidRPr="00683174" w:rsidRDefault="00D841DE" w:rsidP="00D841DE">
            <w:pPr>
              <w:pStyle w:val="BodyText"/>
            </w:pPr>
            <w:r w:rsidRPr="00683174">
              <w:t>6</w:t>
            </w:r>
          </w:p>
        </w:tc>
        <w:tc>
          <w:tcPr>
            <w:tcW w:w="2520" w:type="dxa"/>
          </w:tcPr>
          <w:p w14:paraId="1569DFD5" w14:textId="0FD80D76" w:rsidR="00D841DE" w:rsidRPr="00683174" w:rsidRDefault="00D92C46" w:rsidP="00D841DE">
            <w:pPr>
              <w:pStyle w:val="BodyText"/>
            </w:pPr>
            <w:r w:rsidRPr="00683174">
              <w:t>1535</w:t>
            </w:r>
          </w:p>
        </w:tc>
        <w:tc>
          <w:tcPr>
            <w:tcW w:w="2977" w:type="dxa"/>
          </w:tcPr>
          <w:p w14:paraId="19BCB4E4" w14:textId="3317CD1D" w:rsidR="00D841DE" w:rsidRPr="00683174" w:rsidRDefault="00D841DE" w:rsidP="00D841DE">
            <w:pPr>
              <w:pStyle w:val="BodyText"/>
            </w:pPr>
            <w:r w:rsidRPr="00683174">
              <w:rPr>
                <w:bCs/>
              </w:rPr>
              <w:t>EP 100%</w:t>
            </w:r>
          </w:p>
        </w:tc>
        <w:tc>
          <w:tcPr>
            <w:tcW w:w="3260" w:type="dxa"/>
          </w:tcPr>
          <w:p w14:paraId="77743F61" w14:textId="497642A3" w:rsidR="00D841DE" w:rsidRPr="00683174" w:rsidRDefault="00D841DE" w:rsidP="00D841DE">
            <w:pPr>
              <w:pStyle w:val="BodyText"/>
              <w:rPr>
                <w:bCs/>
              </w:rPr>
            </w:pPr>
            <w:r w:rsidRPr="00683174">
              <w:rPr>
                <w:bCs/>
              </w:rPr>
              <w:t>E 100%</w:t>
            </w:r>
          </w:p>
        </w:tc>
      </w:tr>
      <w:tr w:rsidR="00D841DE" w:rsidRPr="00683174" w14:paraId="1ED90346" w14:textId="77777777"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73E7EBE8" w14:textId="065F5313" w:rsidR="00D841DE" w:rsidRPr="00683174" w:rsidRDefault="00D841DE" w:rsidP="00D841DE">
            <w:pPr>
              <w:pStyle w:val="BodyText"/>
            </w:pPr>
            <w:r w:rsidRPr="00683174">
              <w:t>7</w:t>
            </w:r>
          </w:p>
        </w:tc>
        <w:tc>
          <w:tcPr>
            <w:tcW w:w="2520" w:type="dxa"/>
          </w:tcPr>
          <w:p w14:paraId="235219F8" w14:textId="1A2CB6C9" w:rsidR="00D841DE" w:rsidRPr="00683174" w:rsidRDefault="00D92C46" w:rsidP="00D841DE">
            <w:pPr>
              <w:pStyle w:val="BodyText"/>
            </w:pPr>
            <w:r w:rsidRPr="00683174">
              <w:t>164</w:t>
            </w:r>
            <w:r w:rsidR="005F2F25" w:rsidRPr="00683174">
              <w:t>4</w:t>
            </w:r>
          </w:p>
        </w:tc>
        <w:tc>
          <w:tcPr>
            <w:tcW w:w="2977" w:type="dxa"/>
          </w:tcPr>
          <w:p w14:paraId="1FBB0E25" w14:textId="1EEC6947" w:rsidR="00D841DE" w:rsidRPr="00683174" w:rsidRDefault="00D841DE" w:rsidP="00D841DE">
            <w:pPr>
              <w:pStyle w:val="BodyText"/>
            </w:pPr>
            <w:r w:rsidRPr="00683174">
              <w:rPr>
                <w:bCs/>
              </w:rPr>
              <w:t>EP 100%</w:t>
            </w:r>
          </w:p>
        </w:tc>
        <w:tc>
          <w:tcPr>
            <w:tcW w:w="3260" w:type="dxa"/>
          </w:tcPr>
          <w:p w14:paraId="661A6D1E" w14:textId="58E737D6" w:rsidR="00D841DE" w:rsidRPr="00683174" w:rsidRDefault="00D841DE" w:rsidP="00D841DE">
            <w:pPr>
              <w:pStyle w:val="BodyText"/>
              <w:rPr>
                <w:bCs/>
              </w:rPr>
            </w:pPr>
            <w:r w:rsidRPr="00683174">
              <w:rPr>
                <w:bCs/>
              </w:rPr>
              <w:t>E 100%</w:t>
            </w:r>
          </w:p>
        </w:tc>
      </w:tr>
      <w:tr w:rsidR="00D841DE" w:rsidRPr="00683174" w14:paraId="053A4A6A" w14:textId="77777777" w:rsidTr="00AF228F">
        <w:trPr>
          <w:cnfStyle w:val="000000010000" w:firstRow="0" w:lastRow="0" w:firstColumn="0" w:lastColumn="0" w:oddVBand="0" w:evenVBand="0" w:oddHBand="0" w:evenHBand="1" w:firstRowFirstColumn="0" w:firstRowLastColumn="0" w:lastRowFirstColumn="0" w:lastRowLastColumn="0"/>
        </w:trPr>
        <w:tc>
          <w:tcPr>
            <w:tcW w:w="1728" w:type="dxa"/>
          </w:tcPr>
          <w:p w14:paraId="2306A7DA" w14:textId="284585C6" w:rsidR="00D841DE" w:rsidRPr="00683174" w:rsidRDefault="00D841DE" w:rsidP="00D841DE">
            <w:pPr>
              <w:pStyle w:val="BodyText"/>
            </w:pPr>
            <w:r w:rsidRPr="00683174">
              <w:t>8</w:t>
            </w:r>
          </w:p>
        </w:tc>
        <w:tc>
          <w:tcPr>
            <w:tcW w:w="2520" w:type="dxa"/>
          </w:tcPr>
          <w:p w14:paraId="516220C0" w14:textId="25C4DE55" w:rsidR="00D841DE" w:rsidRPr="00683174" w:rsidRDefault="00D92C46" w:rsidP="00D841DE">
            <w:pPr>
              <w:pStyle w:val="BodyText"/>
            </w:pPr>
            <w:r w:rsidRPr="00683174">
              <w:t>1500</w:t>
            </w:r>
          </w:p>
        </w:tc>
        <w:tc>
          <w:tcPr>
            <w:tcW w:w="2977" w:type="dxa"/>
          </w:tcPr>
          <w:p w14:paraId="3C8F3553" w14:textId="18631190" w:rsidR="00D841DE" w:rsidRPr="00683174" w:rsidRDefault="00D841DE" w:rsidP="00D841DE">
            <w:pPr>
              <w:pStyle w:val="BodyText"/>
            </w:pPr>
            <w:r w:rsidRPr="00683174">
              <w:rPr>
                <w:bCs/>
              </w:rPr>
              <w:t>EP 100%</w:t>
            </w:r>
          </w:p>
        </w:tc>
        <w:tc>
          <w:tcPr>
            <w:tcW w:w="3260" w:type="dxa"/>
          </w:tcPr>
          <w:p w14:paraId="5CFD873E" w14:textId="3955F7AA" w:rsidR="00D841DE" w:rsidRPr="00683174" w:rsidRDefault="00D841DE" w:rsidP="00D841DE">
            <w:pPr>
              <w:pStyle w:val="BodyText"/>
              <w:rPr>
                <w:bCs/>
              </w:rPr>
            </w:pPr>
            <w:r w:rsidRPr="00683174">
              <w:rPr>
                <w:bCs/>
              </w:rPr>
              <w:t>E 100%</w:t>
            </w:r>
          </w:p>
        </w:tc>
      </w:tr>
      <w:tr w:rsidR="00D841DE" w:rsidRPr="00683174" w14:paraId="65D52D96" w14:textId="77777777"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4CD4B31A" w14:textId="0E29B86D" w:rsidR="00D841DE" w:rsidRPr="00683174" w:rsidRDefault="00D841DE" w:rsidP="00D841DE">
            <w:pPr>
              <w:pStyle w:val="BodyText"/>
            </w:pPr>
            <w:r w:rsidRPr="00683174">
              <w:t>9</w:t>
            </w:r>
          </w:p>
        </w:tc>
        <w:tc>
          <w:tcPr>
            <w:tcW w:w="2520" w:type="dxa"/>
          </w:tcPr>
          <w:p w14:paraId="16E7D01A" w14:textId="3BA90782" w:rsidR="00D841DE" w:rsidRPr="00683174" w:rsidRDefault="00D92C46" w:rsidP="00D841DE">
            <w:pPr>
              <w:pStyle w:val="BodyText"/>
            </w:pPr>
            <w:r w:rsidRPr="00683174">
              <w:t>1500</w:t>
            </w:r>
          </w:p>
        </w:tc>
        <w:tc>
          <w:tcPr>
            <w:tcW w:w="2977" w:type="dxa"/>
          </w:tcPr>
          <w:p w14:paraId="56273F40" w14:textId="0778244C" w:rsidR="00D841DE" w:rsidRPr="00683174" w:rsidRDefault="00D841DE" w:rsidP="00D841DE">
            <w:pPr>
              <w:pStyle w:val="BodyText"/>
            </w:pPr>
            <w:r w:rsidRPr="00683174">
              <w:rPr>
                <w:bCs/>
              </w:rPr>
              <w:t>EP 100%</w:t>
            </w:r>
          </w:p>
        </w:tc>
        <w:tc>
          <w:tcPr>
            <w:tcW w:w="3260" w:type="dxa"/>
          </w:tcPr>
          <w:p w14:paraId="3AB250DE" w14:textId="320B1651" w:rsidR="00D841DE" w:rsidRPr="00683174" w:rsidRDefault="00D841DE" w:rsidP="00D841DE">
            <w:pPr>
              <w:pStyle w:val="BodyText"/>
              <w:rPr>
                <w:bCs/>
              </w:rPr>
            </w:pPr>
            <w:r w:rsidRPr="00683174">
              <w:rPr>
                <w:bCs/>
              </w:rPr>
              <w:t>E 100%</w:t>
            </w:r>
          </w:p>
        </w:tc>
      </w:tr>
      <w:tr w:rsidR="00D841DE" w:rsidRPr="00683174" w14:paraId="68C6AF44" w14:textId="77777777" w:rsidTr="00AF228F">
        <w:trPr>
          <w:cnfStyle w:val="000000010000" w:firstRow="0" w:lastRow="0" w:firstColumn="0" w:lastColumn="0" w:oddVBand="0" w:evenVBand="0" w:oddHBand="0" w:evenHBand="1" w:firstRowFirstColumn="0" w:firstRowLastColumn="0" w:lastRowFirstColumn="0" w:lastRowLastColumn="0"/>
        </w:trPr>
        <w:tc>
          <w:tcPr>
            <w:tcW w:w="1728" w:type="dxa"/>
          </w:tcPr>
          <w:p w14:paraId="47B194B0" w14:textId="78D318D4" w:rsidR="00D841DE" w:rsidRPr="00683174" w:rsidRDefault="00D841DE" w:rsidP="00D841DE">
            <w:pPr>
              <w:pStyle w:val="BodyText"/>
            </w:pPr>
            <w:r w:rsidRPr="00683174">
              <w:t>10</w:t>
            </w:r>
          </w:p>
        </w:tc>
        <w:tc>
          <w:tcPr>
            <w:tcW w:w="2520" w:type="dxa"/>
          </w:tcPr>
          <w:p w14:paraId="02A1F7C9" w14:textId="3BE50E09" w:rsidR="00D841DE" w:rsidRPr="00683174" w:rsidRDefault="00D92C46" w:rsidP="00D841DE">
            <w:pPr>
              <w:pStyle w:val="BodyText"/>
            </w:pPr>
            <w:r w:rsidRPr="00683174">
              <w:t>1500</w:t>
            </w:r>
          </w:p>
        </w:tc>
        <w:tc>
          <w:tcPr>
            <w:tcW w:w="2977" w:type="dxa"/>
          </w:tcPr>
          <w:p w14:paraId="1AAB9750" w14:textId="729B773B" w:rsidR="00D841DE" w:rsidRPr="00683174" w:rsidRDefault="00D841DE" w:rsidP="00D841DE">
            <w:pPr>
              <w:pStyle w:val="BodyText"/>
            </w:pPr>
            <w:r w:rsidRPr="00683174">
              <w:rPr>
                <w:bCs/>
              </w:rPr>
              <w:t>EP 100%</w:t>
            </w:r>
          </w:p>
        </w:tc>
        <w:tc>
          <w:tcPr>
            <w:tcW w:w="3260" w:type="dxa"/>
          </w:tcPr>
          <w:p w14:paraId="43D8A1DF" w14:textId="6E63E7EE" w:rsidR="00D841DE" w:rsidRPr="00683174" w:rsidRDefault="00D841DE" w:rsidP="00D841DE">
            <w:pPr>
              <w:pStyle w:val="BodyText"/>
              <w:rPr>
                <w:bCs/>
              </w:rPr>
            </w:pPr>
            <w:r w:rsidRPr="00683174">
              <w:rPr>
                <w:bCs/>
              </w:rPr>
              <w:t>E 100%</w:t>
            </w:r>
          </w:p>
        </w:tc>
      </w:tr>
      <w:tr w:rsidR="007204CF" w:rsidRPr="00683174" w14:paraId="7EA0034D" w14:textId="77777777" w:rsidTr="00AF228F">
        <w:trPr>
          <w:cnfStyle w:val="000000100000" w:firstRow="0" w:lastRow="0" w:firstColumn="0" w:lastColumn="0" w:oddVBand="0" w:evenVBand="0" w:oddHBand="1" w:evenHBand="0" w:firstRowFirstColumn="0" w:firstRowLastColumn="0" w:lastRowFirstColumn="0" w:lastRowLastColumn="0"/>
        </w:trPr>
        <w:tc>
          <w:tcPr>
            <w:tcW w:w="1728" w:type="dxa"/>
          </w:tcPr>
          <w:p w14:paraId="3E4D423C" w14:textId="3C913029" w:rsidR="007204CF" w:rsidRPr="00683174" w:rsidRDefault="007204CF" w:rsidP="007204CF">
            <w:pPr>
              <w:pStyle w:val="BodyText"/>
            </w:pPr>
            <w:r w:rsidRPr="00683174">
              <w:t>11</w:t>
            </w:r>
          </w:p>
        </w:tc>
        <w:tc>
          <w:tcPr>
            <w:tcW w:w="2520" w:type="dxa"/>
          </w:tcPr>
          <w:p w14:paraId="34F2DA54" w14:textId="3FB7605D" w:rsidR="007204CF" w:rsidRPr="00683174" w:rsidRDefault="00D841DE" w:rsidP="007204CF">
            <w:pPr>
              <w:pStyle w:val="BodyText"/>
            </w:pPr>
            <w:r w:rsidRPr="00683174">
              <w:t>3075</w:t>
            </w:r>
          </w:p>
        </w:tc>
        <w:tc>
          <w:tcPr>
            <w:tcW w:w="2977" w:type="dxa"/>
          </w:tcPr>
          <w:p w14:paraId="63AE9CE2" w14:textId="194EC3F9" w:rsidR="007204CF" w:rsidRPr="00683174" w:rsidRDefault="00D841DE" w:rsidP="007204CF">
            <w:pPr>
              <w:pStyle w:val="BodyText"/>
            </w:pPr>
            <w:r w:rsidRPr="00683174">
              <w:rPr>
                <w:bCs/>
              </w:rPr>
              <w:t>LT 100%</w:t>
            </w:r>
          </w:p>
        </w:tc>
        <w:tc>
          <w:tcPr>
            <w:tcW w:w="3260" w:type="dxa"/>
          </w:tcPr>
          <w:p w14:paraId="3CC5782C" w14:textId="62B0CDD8" w:rsidR="007204CF" w:rsidRPr="00683174" w:rsidRDefault="00D841DE" w:rsidP="007204CF">
            <w:pPr>
              <w:pStyle w:val="BodyText"/>
              <w:rPr>
                <w:bCs/>
              </w:rPr>
            </w:pPr>
            <w:r w:rsidRPr="00683174">
              <w:rPr>
                <w:bCs/>
              </w:rPr>
              <w:t xml:space="preserve">L </w:t>
            </w:r>
            <w:r w:rsidR="007204CF" w:rsidRPr="00683174">
              <w:rPr>
                <w:bCs/>
              </w:rPr>
              <w:t>100%</w:t>
            </w:r>
          </w:p>
        </w:tc>
      </w:tr>
    </w:tbl>
    <w:p w14:paraId="05E00C6F" w14:textId="46CEFA2F" w:rsidR="00C20792" w:rsidRPr="00683174" w:rsidRDefault="00E8316D" w:rsidP="00C20792">
      <w:pPr>
        <w:pStyle w:val="Caption"/>
      </w:pPr>
      <w:r w:rsidRPr="00683174">
        <w:t>Tabel</w:t>
      </w:r>
      <w:r w:rsidR="00C20792" w:rsidRPr="00683174">
        <w:t xml:space="preserve"> </w:t>
      </w:r>
      <w:fldSimple w:instr=" SEQ Table \* ARABIC ">
        <w:r w:rsidR="003905DD" w:rsidRPr="00683174">
          <w:rPr>
            <w:noProof/>
          </w:rPr>
          <w:t>4</w:t>
        </w:r>
      </w:fldSimple>
      <w:r w:rsidR="00C20792" w:rsidRPr="00683174">
        <w:t>. Kruntide ehitusõigus</w:t>
      </w:r>
    </w:p>
    <w:tbl>
      <w:tblPr>
        <w:tblStyle w:val="TableGridLight"/>
        <w:tblW w:w="10485" w:type="dxa"/>
        <w:tblLook w:val="04A0" w:firstRow="1" w:lastRow="0" w:firstColumn="1" w:lastColumn="0" w:noHBand="0" w:noVBand="1"/>
      </w:tblPr>
      <w:tblGrid>
        <w:gridCol w:w="846"/>
        <w:gridCol w:w="1657"/>
        <w:gridCol w:w="1600"/>
        <w:gridCol w:w="2129"/>
        <w:gridCol w:w="1843"/>
        <w:gridCol w:w="2410"/>
      </w:tblGrid>
      <w:tr w:rsidR="00556D82" w:rsidRPr="00683174" w14:paraId="785BCA65" w14:textId="77777777" w:rsidTr="006B7BB7">
        <w:trPr>
          <w:cnfStyle w:val="100000000000" w:firstRow="1" w:lastRow="0" w:firstColumn="0" w:lastColumn="0" w:oddVBand="0" w:evenVBand="0" w:oddHBand="0" w:evenHBand="0" w:firstRowFirstColumn="0" w:firstRowLastColumn="0" w:lastRowFirstColumn="0" w:lastRowLastColumn="0"/>
          <w:trHeight w:val="1214"/>
        </w:trPr>
        <w:tc>
          <w:tcPr>
            <w:cnfStyle w:val="000000000100" w:firstRow="0" w:lastRow="0" w:firstColumn="0" w:lastColumn="0" w:oddVBand="0" w:evenVBand="0" w:oddHBand="0" w:evenHBand="0" w:firstRowFirstColumn="1" w:firstRowLastColumn="0" w:lastRowFirstColumn="0" w:lastRowLastColumn="0"/>
            <w:tcW w:w="846" w:type="dxa"/>
          </w:tcPr>
          <w:p w14:paraId="5E152164" w14:textId="77777777" w:rsidR="00556D82" w:rsidRPr="00683174" w:rsidRDefault="00556D82" w:rsidP="00556D82">
            <w:pPr>
              <w:pStyle w:val="BodyText"/>
              <w:ind w:left="0" w:right="0"/>
            </w:pPr>
            <w:r w:rsidRPr="00683174">
              <w:t>Krundi pos number</w:t>
            </w:r>
          </w:p>
        </w:tc>
        <w:tc>
          <w:tcPr>
            <w:tcW w:w="1657" w:type="dxa"/>
          </w:tcPr>
          <w:p w14:paraId="6BAEE7D8" w14:textId="77777777" w:rsidR="00556D82" w:rsidRPr="00683174" w:rsidRDefault="00556D82" w:rsidP="00556D82">
            <w:pPr>
              <w:pStyle w:val="BodyText"/>
              <w:ind w:left="0" w:right="0"/>
              <w:cnfStyle w:val="100000000000" w:firstRow="1" w:lastRow="0" w:firstColumn="0" w:lastColumn="0" w:oddVBand="0" w:evenVBand="0" w:oddHBand="0" w:evenHBand="0" w:firstRowFirstColumn="0" w:firstRowLastColumn="0" w:lastRowFirstColumn="0" w:lastRowLastColumn="0"/>
            </w:pPr>
            <w:r w:rsidRPr="00683174">
              <w:t>Krundi kasutamise sihtotstarve DP liikide alusel</w:t>
            </w:r>
          </w:p>
        </w:tc>
        <w:tc>
          <w:tcPr>
            <w:tcW w:w="1600" w:type="dxa"/>
          </w:tcPr>
          <w:p w14:paraId="3001469A" w14:textId="77777777" w:rsidR="00556D82" w:rsidRPr="00683174" w:rsidRDefault="00556D82" w:rsidP="00556D82">
            <w:pPr>
              <w:pStyle w:val="BodyText"/>
              <w:ind w:left="0" w:right="0"/>
              <w:cnfStyle w:val="100000000000" w:firstRow="1" w:lastRow="0" w:firstColumn="0" w:lastColumn="0" w:oddVBand="0" w:evenVBand="0" w:oddHBand="0" w:evenHBand="0" w:firstRowFirstColumn="0" w:firstRowLastColumn="0" w:lastRowFirstColumn="0" w:lastRowLastColumn="0"/>
            </w:pPr>
            <w:r w:rsidRPr="00683174">
              <w:t>Krundi kasutamise sihtotstarve katastriüksuse liikide alusel</w:t>
            </w:r>
          </w:p>
        </w:tc>
        <w:tc>
          <w:tcPr>
            <w:tcW w:w="2129" w:type="dxa"/>
          </w:tcPr>
          <w:p w14:paraId="3BFE429C" w14:textId="37E32B27" w:rsidR="00556D82" w:rsidRPr="00683174" w:rsidRDefault="00556D82" w:rsidP="00556D82">
            <w:pPr>
              <w:pStyle w:val="BodyText"/>
              <w:ind w:left="0" w:right="0"/>
              <w:cnfStyle w:val="100000000000" w:firstRow="1" w:lastRow="0" w:firstColumn="0" w:lastColumn="0" w:oddVBand="0" w:evenVBand="0" w:oddHBand="0" w:evenHBand="0" w:firstRowFirstColumn="0" w:firstRowLastColumn="0" w:lastRowFirstColumn="0" w:lastRowLastColumn="0"/>
            </w:pPr>
            <w:r w:rsidRPr="00683174">
              <w:t>Planeeritud hoonete suurim lubatud ehitisealune pind (m²) maapeal/maa-all</w:t>
            </w:r>
          </w:p>
        </w:tc>
        <w:tc>
          <w:tcPr>
            <w:tcW w:w="1843" w:type="dxa"/>
          </w:tcPr>
          <w:p w14:paraId="244E2B26" w14:textId="122482FC" w:rsidR="00556D82" w:rsidRPr="00683174" w:rsidRDefault="00556D82" w:rsidP="00556D82">
            <w:pPr>
              <w:pStyle w:val="BodyText"/>
              <w:ind w:left="0" w:right="0"/>
              <w:cnfStyle w:val="100000000000" w:firstRow="1" w:lastRow="0" w:firstColumn="0" w:lastColumn="0" w:oddVBand="0" w:evenVBand="0" w:oddHBand="0" w:evenHBand="0" w:firstRowFirstColumn="0" w:firstRowLastColumn="0" w:lastRowFirstColumn="0" w:lastRowLastColumn="0"/>
            </w:pPr>
            <w:r w:rsidRPr="00683174">
              <w:t>Suurim lubatud planeeritud hoonete arv krundil (elamu/ abihoone)</w:t>
            </w:r>
          </w:p>
        </w:tc>
        <w:tc>
          <w:tcPr>
            <w:tcW w:w="2410" w:type="dxa"/>
          </w:tcPr>
          <w:p w14:paraId="65DA076D" w14:textId="77777777" w:rsidR="00556D82" w:rsidRPr="00683174" w:rsidRDefault="00556D82" w:rsidP="00556D82">
            <w:pPr>
              <w:pStyle w:val="BodyText"/>
              <w:ind w:left="0" w:right="0"/>
              <w:cnfStyle w:val="100000000000" w:firstRow="1" w:lastRow="0" w:firstColumn="0" w:lastColumn="0" w:oddVBand="0" w:evenVBand="0" w:oddHBand="0" w:evenHBand="0" w:firstRowFirstColumn="0" w:firstRowLastColumn="0" w:lastRowFirstColumn="0" w:lastRowLastColumn="0"/>
            </w:pPr>
            <w:r w:rsidRPr="00683174">
              <w:t>Suurim lubatud korruselisus (elamu/ abihoone)</w:t>
            </w:r>
          </w:p>
        </w:tc>
      </w:tr>
      <w:tr w:rsidR="002247AB" w:rsidRPr="00683174" w14:paraId="76837BDC"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747070CF" w14:textId="149C8EA7" w:rsidR="002247AB" w:rsidRPr="00683174" w:rsidRDefault="002247AB" w:rsidP="002247AB">
            <w:pPr>
              <w:pStyle w:val="BodyText"/>
            </w:pPr>
            <w:r w:rsidRPr="00683174">
              <w:t>1</w:t>
            </w:r>
          </w:p>
        </w:tc>
        <w:tc>
          <w:tcPr>
            <w:tcW w:w="1657" w:type="dxa"/>
          </w:tcPr>
          <w:p w14:paraId="18A4B99A" w14:textId="2F8DC44C" w:rsidR="002247AB" w:rsidRPr="00683174" w:rsidRDefault="002247AB" w:rsidP="002247AB">
            <w:pPr>
              <w:pStyle w:val="BodyText"/>
            </w:pPr>
            <w:r w:rsidRPr="00683174">
              <w:rPr>
                <w:bCs/>
              </w:rPr>
              <w:t>EPk/EP/ER 100%</w:t>
            </w:r>
          </w:p>
        </w:tc>
        <w:tc>
          <w:tcPr>
            <w:tcW w:w="1600" w:type="dxa"/>
          </w:tcPr>
          <w:p w14:paraId="0270FAED" w14:textId="4A822FDC" w:rsidR="002247AB" w:rsidRPr="00683174" w:rsidRDefault="002247AB" w:rsidP="002247AB">
            <w:pPr>
              <w:pStyle w:val="BodyText"/>
            </w:pPr>
            <w:r w:rsidRPr="00683174">
              <w:rPr>
                <w:bCs/>
              </w:rPr>
              <w:t>E 100%</w:t>
            </w:r>
          </w:p>
        </w:tc>
        <w:tc>
          <w:tcPr>
            <w:tcW w:w="2129" w:type="dxa"/>
          </w:tcPr>
          <w:p w14:paraId="43570F7E" w14:textId="59FAED47" w:rsidR="002247AB" w:rsidRPr="00683174" w:rsidRDefault="00D92C46" w:rsidP="002247AB">
            <w:pPr>
              <w:pStyle w:val="BodyText"/>
            </w:pPr>
            <w:r w:rsidRPr="00683174">
              <w:t>290</w:t>
            </w:r>
          </w:p>
        </w:tc>
        <w:tc>
          <w:tcPr>
            <w:tcW w:w="1843" w:type="dxa"/>
          </w:tcPr>
          <w:p w14:paraId="7DFA33DB" w14:textId="52816B79" w:rsidR="002247AB" w:rsidRPr="00683174" w:rsidRDefault="002247AB" w:rsidP="002247AB">
            <w:pPr>
              <w:pStyle w:val="BodyText"/>
            </w:pPr>
            <w:r w:rsidRPr="00683174">
              <w:t>1/2</w:t>
            </w:r>
          </w:p>
        </w:tc>
        <w:tc>
          <w:tcPr>
            <w:tcW w:w="2410" w:type="dxa"/>
          </w:tcPr>
          <w:p w14:paraId="02A45CA9" w14:textId="77777777" w:rsidR="002247AB" w:rsidRPr="00683174" w:rsidRDefault="002247AB" w:rsidP="002247AB">
            <w:pPr>
              <w:pStyle w:val="BodyText"/>
            </w:pPr>
            <w:r w:rsidRPr="00683174">
              <w:t>2/1</w:t>
            </w:r>
          </w:p>
        </w:tc>
      </w:tr>
      <w:tr w:rsidR="00F02273" w:rsidRPr="00683174" w14:paraId="140CF8A8" w14:textId="77777777" w:rsidTr="006B7BB7">
        <w:trPr>
          <w:cnfStyle w:val="000000010000" w:firstRow="0" w:lastRow="0" w:firstColumn="0" w:lastColumn="0" w:oddVBand="0" w:evenVBand="0" w:oddHBand="0" w:evenHBand="1" w:firstRowFirstColumn="0" w:firstRowLastColumn="0" w:lastRowFirstColumn="0" w:lastRowLastColumn="0"/>
        </w:trPr>
        <w:tc>
          <w:tcPr>
            <w:tcW w:w="846" w:type="dxa"/>
          </w:tcPr>
          <w:p w14:paraId="2D33972B" w14:textId="46C59162" w:rsidR="00F02273" w:rsidRPr="00683174" w:rsidRDefault="00F02273" w:rsidP="00F02273">
            <w:pPr>
              <w:pStyle w:val="BodyText"/>
            </w:pPr>
            <w:r w:rsidRPr="00683174">
              <w:t>2</w:t>
            </w:r>
          </w:p>
        </w:tc>
        <w:tc>
          <w:tcPr>
            <w:tcW w:w="1657" w:type="dxa"/>
          </w:tcPr>
          <w:p w14:paraId="2F3B1AEC" w14:textId="48D4B0C0" w:rsidR="00F02273" w:rsidRPr="00683174" w:rsidRDefault="00F02273" w:rsidP="00F02273">
            <w:pPr>
              <w:pStyle w:val="BodyText"/>
            </w:pPr>
            <w:r w:rsidRPr="00683174">
              <w:rPr>
                <w:bCs/>
              </w:rPr>
              <w:t>EPk/EP/ER 100%</w:t>
            </w:r>
          </w:p>
        </w:tc>
        <w:tc>
          <w:tcPr>
            <w:tcW w:w="1600" w:type="dxa"/>
          </w:tcPr>
          <w:p w14:paraId="0984A275" w14:textId="78C41BB8" w:rsidR="00F02273" w:rsidRPr="00683174" w:rsidRDefault="00F02273" w:rsidP="00F02273">
            <w:pPr>
              <w:pStyle w:val="BodyText"/>
            </w:pPr>
            <w:r w:rsidRPr="00683174">
              <w:rPr>
                <w:bCs/>
              </w:rPr>
              <w:t>E 100%</w:t>
            </w:r>
          </w:p>
        </w:tc>
        <w:tc>
          <w:tcPr>
            <w:tcW w:w="2129" w:type="dxa"/>
          </w:tcPr>
          <w:p w14:paraId="40592A5C" w14:textId="5A5FB78B" w:rsidR="00F02273" w:rsidRPr="00683174" w:rsidRDefault="00D92C46" w:rsidP="00F02273">
            <w:pPr>
              <w:pStyle w:val="BodyText"/>
            </w:pPr>
            <w:r w:rsidRPr="00683174">
              <w:t>290</w:t>
            </w:r>
          </w:p>
        </w:tc>
        <w:tc>
          <w:tcPr>
            <w:tcW w:w="1843" w:type="dxa"/>
          </w:tcPr>
          <w:p w14:paraId="37BAECAE" w14:textId="2B78261C" w:rsidR="00F02273" w:rsidRPr="00683174" w:rsidRDefault="00F02273" w:rsidP="00F02273">
            <w:pPr>
              <w:pStyle w:val="BodyText"/>
            </w:pPr>
            <w:r w:rsidRPr="00683174">
              <w:t>1/2</w:t>
            </w:r>
          </w:p>
        </w:tc>
        <w:tc>
          <w:tcPr>
            <w:tcW w:w="2410" w:type="dxa"/>
          </w:tcPr>
          <w:p w14:paraId="1916A036" w14:textId="77777777" w:rsidR="00F02273" w:rsidRPr="00683174" w:rsidRDefault="00F02273" w:rsidP="00F02273">
            <w:pPr>
              <w:pStyle w:val="BodyText"/>
            </w:pPr>
            <w:r w:rsidRPr="00683174">
              <w:t>2/1</w:t>
            </w:r>
          </w:p>
        </w:tc>
      </w:tr>
      <w:tr w:rsidR="00F02273" w:rsidRPr="00683174" w14:paraId="74ED71BB"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50AC11FB" w14:textId="23F15DA2" w:rsidR="00F02273" w:rsidRPr="00683174" w:rsidRDefault="00F02273" w:rsidP="00F02273">
            <w:pPr>
              <w:pStyle w:val="BodyText"/>
            </w:pPr>
            <w:r w:rsidRPr="00683174">
              <w:t>3</w:t>
            </w:r>
          </w:p>
        </w:tc>
        <w:tc>
          <w:tcPr>
            <w:tcW w:w="1657" w:type="dxa"/>
          </w:tcPr>
          <w:p w14:paraId="743AB8ED" w14:textId="2B68A9ED" w:rsidR="00F02273" w:rsidRPr="00683174" w:rsidRDefault="00F02273" w:rsidP="00F02273">
            <w:pPr>
              <w:pStyle w:val="BodyText"/>
            </w:pPr>
            <w:r w:rsidRPr="00683174">
              <w:rPr>
                <w:bCs/>
              </w:rPr>
              <w:t>EPk/EP/ER 100%</w:t>
            </w:r>
          </w:p>
        </w:tc>
        <w:tc>
          <w:tcPr>
            <w:tcW w:w="1600" w:type="dxa"/>
          </w:tcPr>
          <w:p w14:paraId="0BD547C6" w14:textId="3E1031E6" w:rsidR="00F02273" w:rsidRPr="00683174" w:rsidRDefault="00F02273" w:rsidP="00F02273">
            <w:pPr>
              <w:pStyle w:val="BodyText"/>
            </w:pPr>
            <w:r w:rsidRPr="00683174">
              <w:rPr>
                <w:bCs/>
              </w:rPr>
              <w:t>E 100%</w:t>
            </w:r>
          </w:p>
        </w:tc>
        <w:tc>
          <w:tcPr>
            <w:tcW w:w="2129" w:type="dxa"/>
          </w:tcPr>
          <w:p w14:paraId="102F2B28" w14:textId="7DD3A423" w:rsidR="00F02273" w:rsidRPr="00683174" w:rsidRDefault="002E3C07" w:rsidP="00F02273">
            <w:pPr>
              <w:pStyle w:val="BodyText"/>
            </w:pPr>
            <w:r w:rsidRPr="00683174">
              <w:t>270</w:t>
            </w:r>
          </w:p>
        </w:tc>
        <w:tc>
          <w:tcPr>
            <w:tcW w:w="1843" w:type="dxa"/>
          </w:tcPr>
          <w:p w14:paraId="7C976828" w14:textId="27B25388" w:rsidR="00F02273" w:rsidRPr="00683174" w:rsidRDefault="00F02273" w:rsidP="00F02273">
            <w:pPr>
              <w:pStyle w:val="BodyText"/>
            </w:pPr>
            <w:r w:rsidRPr="00683174">
              <w:t>1/2</w:t>
            </w:r>
          </w:p>
        </w:tc>
        <w:tc>
          <w:tcPr>
            <w:tcW w:w="2410" w:type="dxa"/>
          </w:tcPr>
          <w:p w14:paraId="5783C370" w14:textId="67183FE5" w:rsidR="00F02273" w:rsidRPr="00683174" w:rsidRDefault="00F02273" w:rsidP="00F02273">
            <w:pPr>
              <w:pStyle w:val="BodyText"/>
            </w:pPr>
            <w:r w:rsidRPr="00683174">
              <w:t>2/1</w:t>
            </w:r>
          </w:p>
        </w:tc>
      </w:tr>
      <w:tr w:rsidR="00F02273" w:rsidRPr="00683174" w14:paraId="3572B4B3" w14:textId="77777777" w:rsidTr="006B7BB7">
        <w:trPr>
          <w:cnfStyle w:val="000000010000" w:firstRow="0" w:lastRow="0" w:firstColumn="0" w:lastColumn="0" w:oddVBand="0" w:evenVBand="0" w:oddHBand="0" w:evenHBand="1" w:firstRowFirstColumn="0" w:firstRowLastColumn="0" w:lastRowFirstColumn="0" w:lastRowLastColumn="0"/>
        </w:trPr>
        <w:tc>
          <w:tcPr>
            <w:tcW w:w="846" w:type="dxa"/>
          </w:tcPr>
          <w:p w14:paraId="54310F2A" w14:textId="459DB359" w:rsidR="00F02273" w:rsidRPr="00683174" w:rsidRDefault="00F02273" w:rsidP="00F02273">
            <w:pPr>
              <w:pStyle w:val="BodyText"/>
            </w:pPr>
            <w:r w:rsidRPr="00683174">
              <w:t>4</w:t>
            </w:r>
          </w:p>
        </w:tc>
        <w:tc>
          <w:tcPr>
            <w:tcW w:w="1657" w:type="dxa"/>
          </w:tcPr>
          <w:p w14:paraId="791F9E63" w14:textId="18715AA8" w:rsidR="00F02273" w:rsidRPr="00683174" w:rsidRDefault="00F02273" w:rsidP="00F02273">
            <w:pPr>
              <w:pStyle w:val="BodyText"/>
            </w:pPr>
            <w:r w:rsidRPr="00683174">
              <w:rPr>
                <w:bCs/>
              </w:rPr>
              <w:t>EPk/EP/ER 100%</w:t>
            </w:r>
          </w:p>
        </w:tc>
        <w:tc>
          <w:tcPr>
            <w:tcW w:w="1600" w:type="dxa"/>
          </w:tcPr>
          <w:p w14:paraId="4D0C3DE4" w14:textId="3F49F975" w:rsidR="00F02273" w:rsidRPr="00683174" w:rsidRDefault="00F02273" w:rsidP="00F02273">
            <w:pPr>
              <w:pStyle w:val="BodyText"/>
            </w:pPr>
            <w:r w:rsidRPr="00683174">
              <w:rPr>
                <w:bCs/>
              </w:rPr>
              <w:t>E 100%</w:t>
            </w:r>
          </w:p>
        </w:tc>
        <w:tc>
          <w:tcPr>
            <w:tcW w:w="2129" w:type="dxa"/>
          </w:tcPr>
          <w:p w14:paraId="69AF2C77" w14:textId="2CCEE802" w:rsidR="00F02273" w:rsidRPr="00683174" w:rsidRDefault="002E3C07" w:rsidP="00F02273">
            <w:pPr>
              <w:pStyle w:val="BodyText"/>
            </w:pPr>
            <w:r w:rsidRPr="00683174">
              <w:t>270</w:t>
            </w:r>
          </w:p>
        </w:tc>
        <w:tc>
          <w:tcPr>
            <w:tcW w:w="1843" w:type="dxa"/>
          </w:tcPr>
          <w:p w14:paraId="0049CCDE" w14:textId="2032AABB" w:rsidR="00F02273" w:rsidRPr="00683174" w:rsidRDefault="00F02273" w:rsidP="00F02273">
            <w:pPr>
              <w:pStyle w:val="BodyText"/>
            </w:pPr>
            <w:r w:rsidRPr="00683174">
              <w:t>1/2</w:t>
            </w:r>
          </w:p>
        </w:tc>
        <w:tc>
          <w:tcPr>
            <w:tcW w:w="2410" w:type="dxa"/>
          </w:tcPr>
          <w:p w14:paraId="2A4508E3" w14:textId="566C8B93" w:rsidR="00F02273" w:rsidRPr="00683174" w:rsidRDefault="00F02273" w:rsidP="00F02273">
            <w:pPr>
              <w:pStyle w:val="BodyText"/>
            </w:pPr>
            <w:r w:rsidRPr="00683174">
              <w:t>2/1</w:t>
            </w:r>
          </w:p>
        </w:tc>
      </w:tr>
      <w:tr w:rsidR="00F02273" w:rsidRPr="00683174" w14:paraId="7265FE58"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45CEEB98" w14:textId="773CC0D9" w:rsidR="00F02273" w:rsidRPr="00683174" w:rsidRDefault="00F02273" w:rsidP="00F02273">
            <w:pPr>
              <w:pStyle w:val="BodyText"/>
            </w:pPr>
            <w:r w:rsidRPr="00683174">
              <w:t>5</w:t>
            </w:r>
          </w:p>
        </w:tc>
        <w:tc>
          <w:tcPr>
            <w:tcW w:w="1657" w:type="dxa"/>
          </w:tcPr>
          <w:p w14:paraId="2E30FAE4" w14:textId="21E9E4FB" w:rsidR="00F02273" w:rsidRPr="00683174" w:rsidRDefault="00F02273" w:rsidP="00F02273">
            <w:pPr>
              <w:pStyle w:val="BodyText"/>
            </w:pPr>
            <w:r w:rsidRPr="00683174">
              <w:rPr>
                <w:bCs/>
              </w:rPr>
              <w:t>EPk/EP/ER 100%</w:t>
            </w:r>
          </w:p>
        </w:tc>
        <w:tc>
          <w:tcPr>
            <w:tcW w:w="1600" w:type="dxa"/>
          </w:tcPr>
          <w:p w14:paraId="2815BA0C" w14:textId="0DF4ECFF" w:rsidR="00F02273" w:rsidRPr="00683174" w:rsidRDefault="00F02273" w:rsidP="00F02273">
            <w:pPr>
              <w:pStyle w:val="BodyText"/>
            </w:pPr>
            <w:r w:rsidRPr="00683174">
              <w:rPr>
                <w:bCs/>
              </w:rPr>
              <w:t>E 100%</w:t>
            </w:r>
          </w:p>
        </w:tc>
        <w:tc>
          <w:tcPr>
            <w:tcW w:w="2129" w:type="dxa"/>
          </w:tcPr>
          <w:p w14:paraId="648F2132" w14:textId="4EEDF111" w:rsidR="00F02273" w:rsidRPr="00683174" w:rsidRDefault="002E3C07" w:rsidP="00F02273">
            <w:pPr>
              <w:pStyle w:val="BodyText"/>
            </w:pPr>
            <w:r w:rsidRPr="00683174">
              <w:t>270</w:t>
            </w:r>
          </w:p>
        </w:tc>
        <w:tc>
          <w:tcPr>
            <w:tcW w:w="1843" w:type="dxa"/>
          </w:tcPr>
          <w:p w14:paraId="61F955E7" w14:textId="0B9B6651" w:rsidR="00F02273" w:rsidRPr="00683174" w:rsidRDefault="00F02273" w:rsidP="00F02273">
            <w:pPr>
              <w:pStyle w:val="BodyText"/>
            </w:pPr>
            <w:r w:rsidRPr="00683174">
              <w:t>1/2</w:t>
            </w:r>
          </w:p>
        </w:tc>
        <w:tc>
          <w:tcPr>
            <w:tcW w:w="2410" w:type="dxa"/>
          </w:tcPr>
          <w:p w14:paraId="3561577C" w14:textId="5A081947" w:rsidR="00F02273" w:rsidRPr="00683174" w:rsidRDefault="00F02273" w:rsidP="00F02273">
            <w:pPr>
              <w:pStyle w:val="BodyText"/>
            </w:pPr>
            <w:r w:rsidRPr="00683174">
              <w:t>2/1</w:t>
            </w:r>
          </w:p>
        </w:tc>
      </w:tr>
      <w:tr w:rsidR="00F02273" w:rsidRPr="00683174" w14:paraId="703C0CD6" w14:textId="77777777" w:rsidTr="006B7BB7">
        <w:trPr>
          <w:cnfStyle w:val="000000010000" w:firstRow="0" w:lastRow="0" w:firstColumn="0" w:lastColumn="0" w:oddVBand="0" w:evenVBand="0" w:oddHBand="0" w:evenHBand="1" w:firstRowFirstColumn="0" w:firstRowLastColumn="0" w:lastRowFirstColumn="0" w:lastRowLastColumn="0"/>
        </w:trPr>
        <w:tc>
          <w:tcPr>
            <w:tcW w:w="846" w:type="dxa"/>
          </w:tcPr>
          <w:p w14:paraId="683B7BD0" w14:textId="715E6354" w:rsidR="00F02273" w:rsidRPr="00683174" w:rsidRDefault="00F02273" w:rsidP="00F02273">
            <w:pPr>
              <w:pStyle w:val="BodyText"/>
            </w:pPr>
            <w:r w:rsidRPr="00683174">
              <w:t>6</w:t>
            </w:r>
          </w:p>
        </w:tc>
        <w:tc>
          <w:tcPr>
            <w:tcW w:w="1657" w:type="dxa"/>
          </w:tcPr>
          <w:p w14:paraId="4D09D00D" w14:textId="61479668" w:rsidR="00F02273" w:rsidRPr="00683174" w:rsidRDefault="00F02273" w:rsidP="00F02273">
            <w:pPr>
              <w:pStyle w:val="BodyText"/>
            </w:pPr>
            <w:r w:rsidRPr="00683174">
              <w:rPr>
                <w:bCs/>
              </w:rPr>
              <w:t>EPk/EP/ER 100%</w:t>
            </w:r>
          </w:p>
        </w:tc>
        <w:tc>
          <w:tcPr>
            <w:tcW w:w="1600" w:type="dxa"/>
          </w:tcPr>
          <w:p w14:paraId="0C7F555F" w14:textId="66C718DA" w:rsidR="00F02273" w:rsidRPr="00683174" w:rsidRDefault="00F02273" w:rsidP="00F02273">
            <w:pPr>
              <w:pStyle w:val="BodyText"/>
            </w:pPr>
            <w:r w:rsidRPr="00683174">
              <w:rPr>
                <w:bCs/>
              </w:rPr>
              <w:t>E 100%</w:t>
            </w:r>
          </w:p>
        </w:tc>
        <w:tc>
          <w:tcPr>
            <w:tcW w:w="2129" w:type="dxa"/>
          </w:tcPr>
          <w:p w14:paraId="0BFADE67" w14:textId="04891A9B" w:rsidR="00F02273" w:rsidRPr="00683174" w:rsidRDefault="002E3C07" w:rsidP="00F02273">
            <w:pPr>
              <w:pStyle w:val="BodyText"/>
            </w:pPr>
            <w:r w:rsidRPr="00683174">
              <w:t>270</w:t>
            </w:r>
          </w:p>
        </w:tc>
        <w:tc>
          <w:tcPr>
            <w:tcW w:w="1843" w:type="dxa"/>
          </w:tcPr>
          <w:p w14:paraId="3232D46F" w14:textId="15FF2FEF" w:rsidR="00F02273" w:rsidRPr="00683174" w:rsidRDefault="00F02273" w:rsidP="00F02273">
            <w:pPr>
              <w:pStyle w:val="BodyText"/>
            </w:pPr>
            <w:r w:rsidRPr="00683174">
              <w:t>1/2</w:t>
            </w:r>
          </w:p>
        </w:tc>
        <w:tc>
          <w:tcPr>
            <w:tcW w:w="2410" w:type="dxa"/>
          </w:tcPr>
          <w:p w14:paraId="630C76F2" w14:textId="40F5238F" w:rsidR="00F02273" w:rsidRPr="00683174" w:rsidRDefault="00F02273" w:rsidP="00F02273">
            <w:pPr>
              <w:pStyle w:val="BodyText"/>
            </w:pPr>
            <w:r w:rsidRPr="00683174">
              <w:t>2/1</w:t>
            </w:r>
          </w:p>
        </w:tc>
      </w:tr>
      <w:tr w:rsidR="00F02273" w:rsidRPr="00683174" w14:paraId="0B5F722A"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6BCCBCD0" w14:textId="4DEDA8F8" w:rsidR="00F02273" w:rsidRPr="00683174" w:rsidRDefault="00F02273" w:rsidP="00F02273">
            <w:pPr>
              <w:pStyle w:val="BodyText"/>
            </w:pPr>
            <w:r w:rsidRPr="00683174">
              <w:t>7</w:t>
            </w:r>
          </w:p>
        </w:tc>
        <w:tc>
          <w:tcPr>
            <w:tcW w:w="1657" w:type="dxa"/>
          </w:tcPr>
          <w:p w14:paraId="28745992" w14:textId="530AF13E" w:rsidR="00F02273" w:rsidRPr="00683174" w:rsidRDefault="00F02273" w:rsidP="00F02273">
            <w:pPr>
              <w:pStyle w:val="BodyText"/>
            </w:pPr>
            <w:r w:rsidRPr="00683174">
              <w:rPr>
                <w:bCs/>
              </w:rPr>
              <w:t>EPk/EP/ER 100%</w:t>
            </w:r>
          </w:p>
        </w:tc>
        <w:tc>
          <w:tcPr>
            <w:tcW w:w="1600" w:type="dxa"/>
          </w:tcPr>
          <w:p w14:paraId="129CFFFF" w14:textId="56649127" w:rsidR="00F02273" w:rsidRPr="00683174" w:rsidRDefault="00F02273" w:rsidP="00F02273">
            <w:pPr>
              <w:pStyle w:val="BodyText"/>
            </w:pPr>
            <w:r w:rsidRPr="00683174">
              <w:rPr>
                <w:bCs/>
              </w:rPr>
              <w:t>E 100%</w:t>
            </w:r>
          </w:p>
        </w:tc>
        <w:tc>
          <w:tcPr>
            <w:tcW w:w="2129" w:type="dxa"/>
          </w:tcPr>
          <w:p w14:paraId="2C1597D4" w14:textId="4C307387" w:rsidR="00F02273" w:rsidRPr="00683174" w:rsidRDefault="002E3C07" w:rsidP="00F02273">
            <w:pPr>
              <w:pStyle w:val="BodyText"/>
            </w:pPr>
            <w:r w:rsidRPr="00683174">
              <w:t>270</w:t>
            </w:r>
          </w:p>
        </w:tc>
        <w:tc>
          <w:tcPr>
            <w:tcW w:w="1843" w:type="dxa"/>
          </w:tcPr>
          <w:p w14:paraId="536E70B6" w14:textId="6F2ACAEE" w:rsidR="00F02273" w:rsidRPr="00683174" w:rsidRDefault="00F02273" w:rsidP="00F02273">
            <w:pPr>
              <w:pStyle w:val="BodyText"/>
            </w:pPr>
            <w:r w:rsidRPr="00683174">
              <w:t>1/2</w:t>
            </w:r>
          </w:p>
        </w:tc>
        <w:tc>
          <w:tcPr>
            <w:tcW w:w="2410" w:type="dxa"/>
          </w:tcPr>
          <w:p w14:paraId="4EE6E802" w14:textId="24982725" w:rsidR="00F02273" w:rsidRPr="00683174" w:rsidRDefault="00F02273" w:rsidP="00F02273">
            <w:pPr>
              <w:pStyle w:val="BodyText"/>
            </w:pPr>
            <w:r w:rsidRPr="00683174">
              <w:t>2/1</w:t>
            </w:r>
          </w:p>
        </w:tc>
      </w:tr>
      <w:tr w:rsidR="00F02273" w:rsidRPr="00683174" w14:paraId="5C0FCFE2" w14:textId="77777777" w:rsidTr="006B7BB7">
        <w:trPr>
          <w:cnfStyle w:val="000000010000" w:firstRow="0" w:lastRow="0" w:firstColumn="0" w:lastColumn="0" w:oddVBand="0" w:evenVBand="0" w:oddHBand="0" w:evenHBand="1" w:firstRowFirstColumn="0" w:firstRowLastColumn="0" w:lastRowFirstColumn="0" w:lastRowLastColumn="0"/>
        </w:trPr>
        <w:tc>
          <w:tcPr>
            <w:tcW w:w="846" w:type="dxa"/>
          </w:tcPr>
          <w:p w14:paraId="674516C6" w14:textId="317823D6" w:rsidR="00F02273" w:rsidRPr="00683174" w:rsidRDefault="00F02273" w:rsidP="00F02273">
            <w:pPr>
              <w:pStyle w:val="BodyText"/>
            </w:pPr>
            <w:r w:rsidRPr="00683174">
              <w:t>8</w:t>
            </w:r>
          </w:p>
        </w:tc>
        <w:tc>
          <w:tcPr>
            <w:tcW w:w="1657" w:type="dxa"/>
          </w:tcPr>
          <w:p w14:paraId="608786B0" w14:textId="52300C63" w:rsidR="00F02273" w:rsidRPr="00683174" w:rsidRDefault="00F02273" w:rsidP="00F02273">
            <w:pPr>
              <w:pStyle w:val="BodyText"/>
            </w:pPr>
            <w:r w:rsidRPr="00683174">
              <w:rPr>
                <w:bCs/>
              </w:rPr>
              <w:t>EPk/EP/ER 100%</w:t>
            </w:r>
          </w:p>
        </w:tc>
        <w:tc>
          <w:tcPr>
            <w:tcW w:w="1600" w:type="dxa"/>
          </w:tcPr>
          <w:p w14:paraId="4A470932" w14:textId="7AD09B30" w:rsidR="00F02273" w:rsidRPr="00683174" w:rsidRDefault="00F02273" w:rsidP="00F02273">
            <w:pPr>
              <w:pStyle w:val="BodyText"/>
            </w:pPr>
            <w:r w:rsidRPr="00683174">
              <w:rPr>
                <w:bCs/>
              </w:rPr>
              <w:t>E 100%</w:t>
            </w:r>
          </w:p>
        </w:tc>
        <w:tc>
          <w:tcPr>
            <w:tcW w:w="2129" w:type="dxa"/>
          </w:tcPr>
          <w:p w14:paraId="2238954A" w14:textId="41226889" w:rsidR="00F02273" w:rsidRPr="00683174" w:rsidRDefault="002E3C07" w:rsidP="00F02273">
            <w:pPr>
              <w:pStyle w:val="BodyText"/>
            </w:pPr>
            <w:r w:rsidRPr="00683174">
              <w:t>250</w:t>
            </w:r>
          </w:p>
        </w:tc>
        <w:tc>
          <w:tcPr>
            <w:tcW w:w="1843" w:type="dxa"/>
          </w:tcPr>
          <w:p w14:paraId="6FC3EE5A" w14:textId="57B80060" w:rsidR="00F02273" w:rsidRPr="00683174" w:rsidRDefault="00F02273" w:rsidP="00F02273">
            <w:pPr>
              <w:pStyle w:val="BodyText"/>
            </w:pPr>
            <w:r w:rsidRPr="00683174">
              <w:t>1/2</w:t>
            </w:r>
          </w:p>
        </w:tc>
        <w:tc>
          <w:tcPr>
            <w:tcW w:w="2410" w:type="dxa"/>
          </w:tcPr>
          <w:p w14:paraId="4A9BF4EC" w14:textId="7C227800" w:rsidR="00F02273" w:rsidRPr="00683174" w:rsidRDefault="00F02273" w:rsidP="00F02273">
            <w:pPr>
              <w:pStyle w:val="BodyText"/>
            </w:pPr>
            <w:r w:rsidRPr="00683174">
              <w:t>2/1</w:t>
            </w:r>
          </w:p>
        </w:tc>
      </w:tr>
      <w:tr w:rsidR="002247AB" w:rsidRPr="00683174" w14:paraId="6B18E6DB"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0DD06310" w14:textId="6903983D" w:rsidR="002247AB" w:rsidRPr="00683174" w:rsidRDefault="002247AB" w:rsidP="002247AB">
            <w:pPr>
              <w:pStyle w:val="BodyText"/>
            </w:pPr>
            <w:r w:rsidRPr="00683174">
              <w:t>9</w:t>
            </w:r>
          </w:p>
        </w:tc>
        <w:tc>
          <w:tcPr>
            <w:tcW w:w="1657" w:type="dxa"/>
          </w:tcPr>
          <w:p w14:paraId="0E751DA1" w14:textId="06565DAA" w:rsidR="002247AB" w:rsidRPr="00683174" w:rsidRDefault="002247AB" w:rsidP="002247AB">
            <w:pPr>
              <w:pStyle w:val="BodyText"/>
            </w:pPr>
            <w:r w:rsidRPr="00683174">
              <w:rPr>
                <w:bCs/>
              </w:rPr>
              <w:t>EPk/EP/ER 100%</w:t>
            </w:r>
          </w:p>
        </w:tc>
        <w:tc>
          <w:tcPr>
            <w:tcW w:w="1600" w:type="dxa"/>
          </w:tcPr>
          <w:p w14:paraId="3DFE6189" w14:textId="05087031" w:rsidR="002247AB" w:rsidRPr="00683174" w:rsidRDefault="002247AB" w:rsidP="002247AB">
            <w:pPr>
              <w:pStyle w:val="BodyText"/>
            </w:pPr>
            <w:r w:rsidRPr="00683174">
              <w:rPr>
                <w:bCs/>
              </w:rPr>
              <w:t>E 100%</w:t>
            </w:r>
          </w:p>
        </w:tc>
        <w:tc>
          <w:tcPr>
            <w:tcW w:w="2129" w:type="dxa"/>
          </w:tcPr>
          <w:p w14:paraId="62F09983" w14:textId="35A44048" w:rsidR="002247AB" w:rsidRPr="00683174" w:rsidRDefault="002E3C07" w:rsidP="002247AB">
            <w:pPr>
              <w:pStyle w:val="BodyText"/>
            </w:pPr>
            <w:r w:rsidRPr="00683174">
              <w:t>250</w:t>
            </w:r>
          </w:p>
        </w:tc>
        <w:tc>
          <w:tcPr>
            <w:tcW w:w="1843" w:type="dxa"/>
          </w:tcPr>
          <w:p w14:paraId="433E2123" w14:textId="48F33CB7" w:rsidR="002247AB" w:rsidRPr="00683174" w:rsidRDefault="002247AB" w:rsidP="002247AB">
            <w:pPr>
              <w:pStyle w:val="BodyText"/>
            </w:pPr>
            <w:r w:rsidRPr="00683174">
              <w:t>1/2</w:t>
            </w:r>
          </w:p>
        </w:tc>
        <w:tc>
          <w:tcPr>
            <w:tcW w:w="2410" w:type="dxa"/>
          </w:tcPr>
          <w:p w14:paraId="418A20CB" w14:textId="516295BB" w:rsidR="002247AB" w:rsidRPr="00683174" w:rsidRDefault="002247AB" w:rsidP="002247AB">
            <w:pPr>
              <w:pStyle w:val="BodyText"/>
            </w:pPr>
            <w:r w:rsidRPr="00683174">
              <w:t>2/1</w:t>
            </w:r>
          </w:p>
        </w:tc>
      </w:tr>
      <w:tr w:rsidR="002247AB" w:rsidRPr="00683174" w14:paraId="74C8E90E" w14:textId="77777777" w:rsidTr="006B7BB7">
        <w:trPr>
          <w:cnfStyle w:val="000000010000" w:firstRow="0" w:lastRow="0" w:firstColumn="0" w:lastColumn="0" w:oddVBand="0" w:evenVBand="0" w:oddHBand="0" w:evenHBand="1" w:firstRowFirstColumn="0" w:firstRowLastColumn="0" w:lastRowFirstColumn="0" w:lastRowLastColumn="0"/>
        </w:trPr>
        <w:tc>
          <w:tcPr>
            <w:tcW w:w="846" w:type="dxa"/>
          </w:tcPr>
          <w:p w14:paraId="25F11DF0" w14:textId="49F451A6" w:rsidR="002247AB" w:rsidRPr="00683174" w:rsidRDefault="002247AB" w:rsidP="002247AB">
            <w:pPr>
              <w:pStyle w:val="BodyText"/>
            </w:pPr>
            <w:r w:rsidRPr="00683174">
              <w:t>10</w:t>
            </w:r>
          </w:p>
        </w:tc>
        <w:tc>
          <w:tcPr>
            <w:tcW w:w="1657" w:type="dxa"/>
          </w:tcPr>
          <w:p w14:paraId="2E165190" w14:textId="430BA29B" w:rsidR="002247AB" w:rsidRPr="00683174" w:rsidRDefault="002247AB" w:rsidP="002247AB">
            <w:pPr>
              <w:pStyle w:val="BodyText"/>
            </w:pPr>
            <w:r w:rsidRPr="00683174">
              <w:rPr>
                <w:bCs/>
              </w:rPr>
              <w:t>EPk/EP/ER 100%</w:t>
            </w:r>
          </w:p>
        </w:tc>
        <w:tc>
          <w:tcPr>
            <w:tcW w:w="1600" w:type="dxa"/>
          </w:tcPr>
          <w:p w14:paraId="2943BED5" w14:textId="2A6DF7AA" w:rsidR="002247AB" w:rsidRPr="00683174" w:rsidRDefault="002247AB" w:rsidP="002247AB">
            <w:pPr>
              <w:pStyle w:val="BodyText"/>
            </w:pPr>
            <w:r w:rsidRPr="00683174">
              <w:rPr>
                <w:bCs/>
              </w:rPr>
              <w:t>E 100%</w:t>
            </w:r>
          </w:p>
        </w:tc>
        <w:tc>
          <w:tcPr>
            <w:tcW w:w="2129" w:type="dxa"/>
          </w:tcPr>
          <w:p w14:paraId="26FCA9BA" w14:textId="2B6D01CD" w:rsidR="002247AB" w:rsidRPr="00683174" w:rsidRDefault="002E3C07" w:rsidP="002247AB">
            <w:pPr>
              <w:pStyle w:val="BodyText"/>
            </w:pPr>
            <w:r w:rsidRPr="00683174">
              <w:t>250</w:t>
            </w:r>
          </w:p>
        </w:tc>
        <w:tc>
          <w:tcPr>
            <w:tcW w:w="1843" w:type="dxa"/>
          </w:tcPr>
          <w:p w14:paraId="46080ED3" w14:textId="366D0A27" w:rsidR="002247AB" w:rsidRPr="00683174" w:rsidRDefault="002247AB" w:rsidP="002247AB">
            <w:pPr>
              <w:pStyle w:val="BodyText"/>
            </w:pPr>
            <w:r w:rsidRPr="00683174">
              <w:t>1/2</w:t>
            </w:r>
          </w:p>
        </w:tc>
        <w:tc>
          <w:tcPr>
            <w:tcW w:w="2410" w:type="dxa"/>
          </w:tcPr>
          <w:p w14:paraId="3E2D8EB7" w14:textId="4E16F8FB" w:rsidR="002247AB" w:rsidRPr="00683174" w:rsidRDefault="002247AB" w:rsidP="002247AB">
            <w:pPr>
              <w:pStyle w:val="BodyText"/>
            </w:pPr>
            <w:r w:rsidRPr="00683174">
              <w:t>2/1</w:t>
            </w:r>
          </w:p>
        </w:tc>
      </w:tr>
      <w:tr w:rsidR="00F02273" w:rsidRPr="00683174" w14:paraId="1DA58D51" w14:textId="77777777" w:rsidTr="006B7BB7">
        <w:trPr>
          <w:cnfStyle w:val="000000100000" w:firstRow="0" w:lastRow="0" w:firstColumn="0" w:lastColumn="0" w:oddVBand="0" w:evenVBand="0" w:oddHBand="1" w:evenHBand="0" w:firstRowFirstColumn="0" w:firstRowLastColumn="0" w:lastRowFirstColumn="0" w:lastRowLastColumn="0"/>
        </w:trPr>
        <w:tc>
          <w:tcPr>
            <w:tcW w:w="846" w:type="dxa"/>
          </w:tcPr>
          <w:p w14:paraId="5399FC40" w14:textId="3CED1FF3" w:rsidR="00F02273" w:rsidRPr="00683174" w:rsidRDefault="00F02273" w:rsidP="00F02273">
            <w:pPr>
              <w:pStyle w:val="BodyText"/>
            </w:pPr>
            <w:r w:rsidRPr="00683174">
              <w:t>11</w:t>
            </w:r>
          </w:p>
        </w:tc>
        <w:tc>
          <w:tcPr>
            <w:tcW w:w="1657" w:type="dxa"/>
          </w:tcPr>
          <w:p w14:paraId="556EF778" w14:textId="1FDE6DD0" w:rsidR="00F02273" w:rsidRPr="00683174" w:rsidRDefault="00D92C46" w:rsidP="00F02273">
            <w:pPr>
              <w:pStyle w:val="BodyText"/>
            </w:pPr>
            <w:r w:rsidRPr="00683174">
              <w:rPr>
                <w:bCs/>
              </w:rPr>
              <w:t>LT 100%</w:t>
            </w:r>
          </w:p>
        </w:tc>
        <w:tc>
          <w:tcPr>
            <w:tcW w:w="1600" w:type="dxa"/>
          </w:tcPr>
          <w:p w14:paraId="1D1896BB" w14:textId="0DEF9564" w:rsidR="00F02273" w:rsidRPr="00683174" w:rsidRDefault="00D92C46" w:rsidP="00F02273">
            <w:pPr>
              <w:pStyle w:val="BodyText"/>
            </w:pPr>
            <w:r w:rsidRPr="00683174">
              <w:rPr>
                <w:bCs/>
              </w:rPr>
              <w:t>L</w:t>
            </w:r>
            <w:r w:rsidR="00F02273" w:rsidRPr="00683174">
              <w:rPr>
                <w:bCs/>
              </w:rPr>
              <w:t xml:space="preserve"> 100%</w:t>
            </w:r>
          </w:p>
        </w:tc>
        <w:tc>
          <w:tcPr>
            <w:tcW w:w="2129" w:type="dxa"/>
          </w:tcPr>
          <w:p w14:paraId="535B3922" w14:textId="0348222E" w:rsidR="00D92C46" w:rsidRPr="00683174" w:rsidRDefault="00D92C46" w:rsidP="00F02273">
            <w:pPr>
              <w:pStyle w:val="BodyText"/>
            </w:pPr>
            <w:r w:rsidRPr="00683174">
              <w:t>-</w:t>
            </w:r>
          </w:p>
        </w:tc>
        <w:tc>
          <w:tcPr>
            <w:tcW w:w="1843" w:type="dxa"/>
          </w:tcPr>
          <w:p w14:paraId="6DABA5D7" w14:textId="78909764" w:rsidR="00F02273" w:rsidRPr="00683174" w:rsidRDefault="00D92C46" w:rsidP="00F02273">
            <w:pPr>
              <w:pStyle w:val="BodyText"/>
            </w:pPr>
            <w:r w:rsidRPr="00683174">
              <w:t>-</w:t>
            </w:r>
          </w:p>
        </w:tc>
        <w:tc>
          <w:tcPr>
            <w:tcW w:w="2410" w:type="dxa"/>
          </w:tcPr>
          <w:p w14:paraId="6D0616CC" w14:textId="2A17B7CC" w:rsidR="00F02273" w:rsidRPr="00683174" w:rsidRDefault="00D92C46" w:rsidP="00F02273">
            <w:pPr>
              <w:pStyle w:val="BodyText"/>
            </w:pPr>
            <w:r w:rsidRPr="00683174">
              <w:t>-</w:t>
            </w:r>
          </w:p>
        </w:tc>
      </w:tr>
    </w:tbl>
    <w:p w14:paraId="3F995C2D" w14:textId="387A219F" w:rsidR="00B250CD" w:rsidRPr="00683174" w:rsidRDefault="00B250CD" w:rsidP="003937D1">
      <w:pPr>
        <w:pStyle w:val="BodyText"/>
      </w:pPr>
      <w:r w:rsidRPr="00683174">
        <w:t>EP – üksikelamu maa,  LT – tee ja tänava maa.</w:t>
      </w:r>
    </w:p>
    <w:p w14:paraId="2D024906" w14:textId="2A5CF16D" w:rsidR="008E7298" w:rsidRPr="00683174" w:rsidRDefault="008B587B" w:rsidP="003937D1">
      <w:pPr>
        <w:pStyle w:val="BodyText"/>
      </w:pPr>
      <w:r w:rsidRPr="00683174">
        <w:t>J</w:t>
      </w:r>
      <w:r w:rsidR="004B620E" w:rsidRPr="00683174">
        <w:t>uu</w:t>
      </w:r>
      <w:r w:rsidR="0012398F" w:rsidRPr="00683174">
        <w:t>rdepääs planeeritavale alale</w:t>
      </w:r>
      <w:r w:rsidR="00441A17" w:rsidRPr="00683174">
        <w:t xml:space="preserve"> on</w:t>
      </w:r>
      <w:r w:rsidR="0012398F" w:rsidRPr="00683174">
        <w:t xml:space="preserve"> </w:t>
      </w:r>
      <w:r w:rsidR="000E73F3" w:rsidRPr="00683174">
        <w:t>Veski teelt</w:t>
      </w:r>
      <w:r w:rsidR="007F7E18" w:rsidRPr="00683174">
        <w:t xml:space="preserve">. </w:t>
      </w:r>
      <w:r w:rsidR="007D22C3" w:rsidRPr="00683174">
        <w:t>Juurdepääs planeeritud kruntidele tagatakse planeeritava transpordimaa krundiga, mis antakse tasuta üle kohalikule omavalitsusele</w:t>
      </w:r>
      <w:r w:rsidR="0001278B" w:rsidRPr="00683174">
        <w:t xml:space="preserve">, lisaks tuleb määrata juurdepääsu servituudi vajadusega ala Aruhansu </w:t>
      </w:r>
      <w:r w:rsidR="00EA4904" w:rsidRPr="00683174">
        <w:t>(ulatusega ~2</w:t>
      </w:r>
      <w:r w:rsidR="00026A0E" w:rsidRPr="00683174">
        <w:t>1</w:t>
      </w:r>
      <w:r w:rsidR="00EA4904" w:rsidRPr="00683174">
        <w:t xml:space="preserve"> m²) </w:t>
      </w:r>
      <w:r w:rsidR="0001278B" w:rsidRPr="00683174">
        <w:t>ja Veski tee 23 katastriüksusele</w:t>
      </w:r>
      <w:r w:rsidR="00BF7CB9" w:rsidRPr="00683174">
        <w:t xml:space="preserve"> (ulatusega </w:t>
      </w:r>
      <w:r w:rsidR="00EA4904" w:rsidRPr="00683174">
        <w:t>~</w:t>
      </w:r>
      <w:r w:rsidR="00BF7CB9" w:rsidRPr="00683174">
        <w:t>2</w:t>
      </w:r>
      <w:r w:rsidR="00EA4904" w:rsidRPr="00683174">
        <w:t>98</w:t>
      </w:r>
      <w:r w:rsidR="00BF7CB9" w:rsidRPr="00683174">
        <w:t xml:space="preserve"> m²)</w:t>
      </w:r>
      <w:r w:rsidR="00026A0E" w:rsidRPr="00683174">
        <w:t>, seda täpsustatakse detailplaneeringu koostamise käigus.</w:t>
      </w:r>
    </w:p>
    <w:p w14:paraId="6F09E7D5" w14:textId="77777777" w:rsidR="00B27B06" w:rsidRPr="00683174" w:rsidRDefault="00B27B06" w:rsidP="003937D1">
      <w:pPr>
        <w:pStyle w:val="BodyText"/>
      </w:pPr>
      <w:r w:rsidRPr="00683174">
        <w:t>Parkimiskohtade arvutamisel rakendatakse EVS 843:2016 Tabel 9.2 norme. Parkimiskohti on arvestatud krundi kohta kolm.</w:t>
      </w:r>
    </w:p>
    <w:p w14:paraId="175C54B5" w14:textId="15EF08DB" w:rsidR="00B27B06" w:rsidRPr="00683174" w:rsidRDefault="00B27B06" w:rsidP="003937D1">
      <w:pPr>
        <w:pStyle w:val="BodyText"/>
      </w:pPr>
      <w:r w:rsidRPr="00683174">
        <w:lastRenderedPageBreak/>
        <w:t xml:space="preserve">Hoonestusala määramisel on arvestatud </w:t>
      </w:r>
      <w:r w:rsidR="00F741E2" w:rsidRPr="00683174">
        <w:t xml:space="preserve">üldplaneeringu juhistega – põhihoone kaugus krundi piirist </w:t>
      </w:r>
      <w:r w:rsidR="00F53204" w:rsidRPr="00683174">
        <w:t xml:space="preserve">eesaias </w:t>
      </w:r>
      <w:r w:rsidR="00356F5B" w:rsidRPr="00683174">
        <w:t xml:space="preserve">on </w:t>
      </w:r>
      <w:r w:rsidR="00F53204" w:rsidRPr="00683174">
        <w:t>7 meetrit, tagaaias 10 m ja külgaia</w:t>
      </w:r>
      <w:r w:rsidR="00356F5B" w:rsidRPr="00683174">
        <w:t>s</w:t>
      </w:r>
      <w:r w:rsidR="00F53204" w:rsidRPr="00683174">
        <w:t xml:space="preserve"> 4 m krundi piirist. Abihooneid</w:t>
      </w:r>
      <w:r w:rsidR="0085655B" w:rsidRPr="00683174">
        <w:t xml:space="preserve"> on lubatud rajada krundi piirist </w:t>
      </w:r>
      <w:r w:rsidR="00B604C1" w:rsidRPr="00683174">
        <w:t xml:space="preserve">eesaias 7 meetri kaugusele, taga- ja külgaias 4 m kaugusele, juhul kui on </w:t>
      </w:r>
      <w:r w:rsidR="0085655B" w:rsidRPr="00683174">
        <w:t xml:space="preserve">naaberkinnistu omanikuga </w:t>
      </w:r>
      <w:r w:rsidR="00B604C1" w:rsidRPr="00683174">
        <w:t xml:space="preserve">kokku lepitud, siis võib rajada </w:t>
      </w:r>
      <w:r w:rsidR="00356F5B" w:rsidRPr="00683174">
        <w:t>abi</w:t>
      </w:r>
      <w:r w:rsidR="00B604C1" w:rsidRPr="00683174">
        <w:t xml:space="preserve">hoone ka krundi piirile või </w:t>
      </w:r>
      <w:r w:rsidR="00265123" w:rsidRPr="00683174">
        <w:t xml:space="preserve">taga- ja külgaias </w:t>
      </w:r>
      <w:r w:rsidR="00B604C1" w:rsidRPr="00683174">
        <w:t>kuni 2 m kaugusele</w:t>
      </w:r>
      <w:r w:rsidR="00265123" w:rsidRPr="00683174">
        <w:t xml:space="preserve"> krundi piirist</w:t>
      </w:r>
      <w:r w:rsidR="00B604C1" w:rsidRPr="00683174">
        <w:t>.</w:t>
      </w:r>
    </w:p>
    <w:p w14:paraId="1E430B61" w14:textId="4515DD63" w:rsidR="00B27B06" w:rsidRPr="00683174" w:rsidRDefault="00B27B06" w:rsidP="003937D1">
      <w:pPr>
        <w:pStyle w:val="BodyText"/>
      </w:pPr>
      <w:r w:rsidRPr="00683174">
        <w:t>Piirete rajamine on lubatud</w:t>
      </w:r>
      <w:r w:rsidR="00D8601F" w:rsidRPr="00683174">
        <w:t>, kõrgus maksimaalselt 1,5 m.</w:t>
      </w:r>
    </w:p>
    <w:p w14:paraId="4F0EF91B" w14:textId="77777777" w:rsidR="00891040" w:rsidRPr="00683174" w:rsidRDefault="00891040" w:rsidP="003937D1">
      <w:pPr>
        <w:pStyle w:val="BodyText"/>
      </w:pPr>
      <w:r w:rsidRPr="00683174">
        <w:t xml:space="preserve">Üldplaneering seab tingimused </w:t>
      </w:r>
      <w:r w:rsidR="00845125" w:rsidRPr="00683174">
        <w:t>P8 arengupiirkonna</w:t>
      </w:r>
      <w:r w:rsidRPr="00683174">
        <w:t>s:</w:t>
      </w:r>
    </w:p>
    <w:p w14:paraId="7B07537C" w14:textId="77777777" w:rsidR="00891040" w:rsidRPr="00683174" w:rsidRDefault="00845125" w:rsidP="00891040">
      <w:pPr>
        <w:pStyle w:val="ListBullet"/>
      </w:pPr>
      <w:r w:rsidRPr="00683174">
        <w:t xml:space="preserve">krundi suurus minimaalselt 1500 m², </w:t>
      </w:r>
    </w:p>
    <w:p w14:paraId="12BAA02D" w14:textId="77777777" w:rsidR="00891040" w:rsidRPr="00683174" w:rsidRDefault="00845125" w:rsidP="00891040">
      <w:pPr>
        <w:pStyle w:val="ListBullet"/>
      </w:pPr>
      <w:r w:rsidRPr="00683174">
        <w:t xml:space="preserve">krundi täisehitus 10-25%, </w:t>
      </w:r>
    </w:p>
    <w:p w14:paraId="323C8DD9" w14:textId="77777777" w:rsidR="00891040" w:rsidRPr="00683174" w:rsidRDefault="00845125" w:rsidP="00891040">
      <w:pPr>
        <w:pStyle w:val="ListBullet"/>
      </w:pPr>
      <w:r w:rsidRPr="00683174">
        <w:t xml:space="preserve">hoonete kõrgus 9m ja korruselisus 2 </w:t>
      </w:r>
    </w:p>
    <w:p w14:paraId="48FFC291" w14:textId="77777777" w:rsidR="00891040" w:rsidRPr="00683174" w:rsidRDefault="00891040" w:rsidP="00891040">
      <w:pPr>
        <w:pStyle w:val="ListBullet"/>
      </w:pPr>
      <w:r w:rsidRPr="00683174">
        <w:t>a</w:t>
      </w:r>
      <w:r w:rsidR="00845125" w:rsidRPr="00683174">
        <w:t xml:space="preserve">bihooneid, kõrgusega kuni 5 meetrit, kuni 2. </w:t>
      </w:r>
    </w:p>
    <w:p w14:paraId="4451DE13" w14:textId="3B5F1044" w:rsidR="00845125" w:rsidRPr="00683174" w:rsidRDefault="00845125" w:rsidP="003937D1">
      <w:pPr>
        <w:pStyle w:val="BodyText"/>
      </w:pPr>
      <w:r w:rsidRPr="00683174">
        <w:t xml:space="preserve">Planeeringus kavandatu on kooskõlas </w:t>
      </w:r>
      <w:r w:rsidR="00D41B16" w:rsidRPr="00683174">
        <w:t>vastavate tingimustega.</w:t>
      </w:r>
    </w:p>
    <w:p w14:paraId="0D185891" w14:textId="0FB40C06" w:rsidR="00B27B06" w:rsidRPr="00683174" w:rsidRDefault="00B27B06" w:rsidP="003937D1">
      <w:pPr>
        <w:pStyle w:val="BodyText"/>
      </w:pPr>
      <w:r w:rsidRPr="00683174">
        <w:t>Tehnovõrkude lahendus antakse detailplaneeringu koostamise käigus vastavalt võrguvaldajate tehnilistele tingimustele.</w:t>
      </w:r>
    </w:p>
    <w:sectPr w:rsidR="00B27B06" w:rsidRPr="00683174" w:rsidSect="00C81EDA">
      <w:footerReference w:type="even" r:id="rId13"/>
      <w:footerReference w:type="default" r:id="rId14"/>
      <w:type w:val="oddPage"/>
      <w:pgSz w:w="11906" w:h="16838" w:code="9"/>
      <w:pgMar w:top="851" w:right="567" w:bottom="851"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16AE1" w14:textId="77777777" w:rsidR="00E61A86" w:rsidRPr="00F3318E" w:rsidRDefault="00E61A86" w:rsidP="00D75C42">
      <w:r w:rsidRPr="00F3318E">
        <w:separator/>
      </w:r>
    </w:p>
    <w:p w14:paraId="60EE2C9A" w14:textId="77777777" w:rsidR="00E61A86" w:rsidRDefault="00E61A86"/>
  </w:endnote>
  <w:endnote w:type="continuationSeparator" w:id="0">
    <w:p w14:paraId="14805790" w14:textId="77777777" w:rsidR="00E61A86" w:rsidRPr="00F3318E" w:rsidRDefault="00E61A86" w:rsidP="00D75C42">
      <w:r w:rsidRPr="00F3318E">
        <w:continuationSeparator/>
      </w:r>
    </w:p>
    <w:p w14:paraId="1AABE138" w14:textId="77777777" w:rsidR="00E61A86" w:rsidRDefault="00E61A86"/>
  </w:endnote>
  <w:endnote w:type="continuationNotice" w:id="1">
    <w:p w14:paraId="48280FC5" w14:textId="77777777" w:rsidR="00E61A86" w:rsidRDefault="00E61A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legreya Sans">
    <w:altName w:val="Calibri"/>
    <w:charset w:val="BA"/>
    <w:family w:val="auto"/>
    <w:pitch w:val="variable"/>
    <w:sig w:usb0="6000028F"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64E7" w14:textId="77777777" w:rsidR="00BF622A" w:rsidRDefault="00BF62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949C" w14:textId="77777777" w:rsidR="00BF622A" w:rsidRPr="00A170AA" w:rsidRDefault="00BF622A" w:rsidP="00A170A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D469B" w14:textId="77777777" w:rsidR="00E61A86" w:rsidRPr="00F3318E" w:rsidRDefault="00E61A86" w:rsidP="00D75C42">
      <w:r w:rsidRPr="00F3318E">
        <w:separator/>
      </w:r>
    </w:p>
  </w:footnote>
  <w:footnote w:type="continuationSeparator" w:id="0">
    <w:p w14:paraId="228E0807" w14:textId="77777777" w:rsidR="00E61A86" w:rsidRPr="00F3318E" w:rsidRDefault="00E61A86" w:rsidP="00D75C42">
      <w:r w:rsidRPr="00F3318E">
        <w:continuationSeparator/>
      </w:r>
    </w:p>
    <w:p w14:paraId="3DD6B4AF" w14:textId="77777777" w:rsidR="00E61A86" w:rsidRDefault="00E61A86"/>
  </w:footnote>
  <w:footnote w:type="continuationNotice" w:id="1">
    <w:p w14:paraId="1EA11153" w14:textId="77777777" w:rsidR="00E61A86" w:rsidRDefault="00E61A8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3342E0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istBullet2"/>
      <w:lvlText w:val=""/>
      <w:lvlJc w:val="left"/>
      <w:pPr>
        <w:tabs>
          <w:tab w:val="num" w:pos="964"/>
        </w:tabs>
        <w:ind w:left="964" w:hanging="397"/>
      </w:pPr>
      <w:rPr>
        <w:rFonts w:ascii="Symbol" w:hAnsi="Symbol" w:hint="default"/>
        <w:sz w:val="16"/>
      </w:rPr>
    </w:lvl>
    <w:lvl w:ilvl="2">
      <w:start w:val="1"/>
      <w:numFmt w:val="bullet"/>
      <w:pStyle w:val="ListBullet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9193BB0"/>
    <w:multiLevelType w:val="multilevel"/>
    <w:tmpl w:val="A4E0A290"/>
    <w:lvl w:ilvl="0">
      <w:start w:val="1"/>
      <w:numFmt w:val="bullet"/>
      <w:pStyle w:val="ListBullet"/>
      <w:lvlText w:val="n"/>
      <w:lvlJc w:val="left"/>
      <w:pPr>
        <w:ind w:left="360" w:hanging="360"/>
      </w:pPr>
      <w:rPr>
        <w:rFonts w:ascii="Wingdings" w:hAnsi="Wingdings" w:hint="default"/>
        <w:b w:val="0"/>
        <w:i w:val="0"/>
        <w:color w:val="FD1E4A"/>
        <w:sz w:val="16"/>
        <w:u w:color="FFFFFF" w:themeColor="background1"/>
      </w:rPr>
    </w:lvl>
    <w:lvl w:ilvl="1">
      <w:start w:val="1"/>
      <w:numFmt w:val="bullet"/>
      <w:pStyle w:val="RuutM"/>
      <w:lvlText w:val=""/>
      <w:lvlJc w:val="left"/>
      <w:pPr>
        <w:ind w:left="720" w:hanging="360"/>
      </w:pPr>
      <w:rPr>
        <w:rFonts w:ascii="Symbol" w:hAnsi="Symbol" w:hint="default"/>
        <w:b w:val="0"/>
        <w:i w:val="0"/>
        <w:color w:val="auto"/>
        <w:sz w:val="20"/>
      </w:rPr>
    </w:lvl>
    <w:lvl w:ilvl="2">
      <w:start w:val="1"/>
      <w:numFmt w:val="bullet"/>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A0A565D"/>
    <w:multiLevelType w:val="hybridMultilevel"/>
    <w:tmpl w:val="309C4482"/>
    <w:lvl w:ilvl="0" w:tplc="D63426EA">
      <w:start w:val="6"/>
      <w:numFmt w:val="bullet"/>
      <w:lvlText w:val="-"/>
      <w:lvlJc w:val="left"/>
      <w:pPr>
        <w:ind w:left="720" w:hanging="360"/>
      </w:pPr>
      <w:rPr>
        <w:rFonts w:ascii="Roboto" w:eastAsiaTheme="minorHAnsi"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35274B8"/>
    <w:multiLevelType w:val="multilevel"/>
    <w:tmpl w:val="EAF45436"/>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7FA121DC"/>
    <w:multiLevelType w:val="multilevel"/>
    <w:tmpl w:val="30B6410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887423504">
    <w:abstractNumId w:val="7"/>
  </w:num>
  <w:num w:numId="2" w16cid:durableId="1853103531">
    <w:abstractNumId w:val="2"/>
  </w:num>
  <w:num w:numId="3" w16cid:durableId="2138252847">
    <w:abstractNumId w:val="3"/>
  </w:num>
  <w:num w:numId="4" w16cid:durableId="1494182004">
    <w:abstractNumId w:val="8"/>
  </w:num>
  <w:num w:numId="5" w16cid:durableId="616762782">
    <w:abstractNumId w:val="4"/>
  </w:num>
  <w:num w:numId="6" w16cid:durableId="2110618199">
    <w:abstractNumId w:val="9"/>
  </w:num>
  <w:num w:numId="7" w16cid:durableId="1279676213">
    <w:abstractNumId w:val="5"/>
  </w:num>
  <w:num w:numId="8" w16cid:durableId="350105502">
    <w:abstractNumId w:val="1"/>
  </w:num>
  <w:num w:numId="9" w16cid:durableId="211022615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F81"/>
    <w:rsid w:val="00000A3A"/>
    <w:rsid w:val="00000B47"/>
    <w:rsid w:val="00001134"/>
    <w:rsid w:val="00006B91"/>
    <w:rsid w:val="00012188"/>
    <w:rsid w:val="0001278B"/>
    <w:rsid w:val="00015F9D"/>
    <w:rsid w:val="000167EC"/>
    <w:rsid w:val="00017D43"/>
    <w:rsid w:val="00021C2D"/>
    <w:rsid w:val="00022798"/>
    <w:rsid w:val="00024E97"/>
    <w:rsid w:val="00026A0E"/>
    <w:rsid w:val="00030940"/>
    <w:rsid w:val="00031844"/>
    <w:rsid w:val="000358FE"/>
    <w:rsid w:val="00036640"/>
    <w:rsid w:val="000379F3"/>
    <w:rsid w:val="00037DC5"/>
    <w:rsid w:val="00040625"/>
    <w:rsid w:val="00042B5E"/>
    <w:rsid w:val="00045F5A"/>
    <w:rsid w:val="000467FD"/>
    <w:rsid w:val="00050182"/>
    <w:rsid w:val="000546CE"/>
    <w:rsid w:val="0005609B"/>
    <w:rsid w:val="000573EC"/>
    <w:rsid w:val="00057E92"/>
    <w:rsid w:val="000622BB"/>
    <w:rsid w:val="00072066"/>
    <w:rsid w:val="0007385C"/>
    <w:rsid w:val="000754F3"/>
    <w:rsid w:val="00076D48"/>
    <w:rsid w:val="000878AD"/>
    <w:rsid w:val="00090C9F"/>
    <w:rsid w:val="00091403"/>
    <w:rsid w:val="000915CA"/>
    <w:rsid w:val="00095DD4"/>
    <w:rsid w:val="00096A44"/>
    <w:rsid w:val="000A0C37"/>
    <w:rsid w:val="000A0D1B"/>
    <w:rsid w:val="000A13BC"/>
    <w:rsid w:val="000A254A"/>
    <w:rsid w:val="000A4A3E"/>
    <w:rsid w:val="000A5A10"/>
    <w:rsid w:val="000B4DC5"/>
    <w:rsid w:val="000B5F74"/>
    <w:rsid w:val="000C1AD9"/>
    <w:rsid w:val="000C22B6"/>
    <w:rsid w:val="000C4568"/>
    <w:rsid w:val="000C55B3"/>
    <w:rsid w:val="000C5EE3"/>
    <w:rsid w:val="000C768E"/>
    <w:rsid w:val="000D082B"/>
    <w:rsid w:val="000D5948"/>
    <w:rsid w:val="000E0711"/>
    <w:rsid w:val="000E21DC"/>
    <w:rsid w:val="000E4706"/>
    <w:rsid w:val="000E65C3"/>
    <w:rsid w:val="000E73F3"/>
    <w:rsid w:val="000E74B8"/>
    <w:rsid w:val="000E7AC5"/>
    <w:rsid w:val="000F290A"/>
    <w:rsid w:val="000F2960"/>
    <w:rsid w:val="000F4DEB"/>
    <w:rsid w:val="000F5D39"/>
    <w:rsid w:val="000F6A1F"/>
    <w:rsid w:val="001002A1"/>
    <w:rsid w:val="00102F8A"/>
    <w:rsid w:val="00103031"/>
    <w:rsid w:val="00103E9D"/>
    <w:rsid w:val="0010417D"/>
    <w:rsid w:val="00106145"/>
    <w:rsid w:val="00110761"/>
    <w:rsid w:val="00111961"/>
    <w:rsid w:val="001132DF"/>
    <w:rsid w:val="00115D03"/>
    <w:rsid w:val="00117408"/>
    <w:rsid w:val="001214EB"/>
    <w:rsid w:val="001226D0"/>
    <w:rsid w:val="0012398F"/>
    <w:rsid w:val="001251E9"/>
    <w:rsid w:val="00125A73"/>
    <w:rsid w:val="00130F8F"/>
    <w:rsid w:val="001323C0"/>
    <w:rsid w:val="00132B7E"/>
    <w:rsid w:val="00132F0B"/>
    <w:rsid w:val="00135243"/>
    <w:rsid w:val="00135464"/>
    <w:rsid w:val="0014076B"/>
    <w:rsid w:val="00140775"/>
    <w:rsid w:val="001438A1"/>
    <w:rsid w:val="00145D20"/>
    <w:rsid w:val="00146594"/>
    <w:rsid w:val="0014752A"/>
    <w:rsid w:val="00153A8E"/>
    <w:rsid w:val="00160F81"/>
    <w:rsid w:val="00162B4A"/>
    <w:rsid w:val="0016310A"/>
    <w:rsid w:val="00163498"/>
    <w:rsid w:val="0016388A"/>
    <w:rsid w:val="001657D6"/>
    <w:rsid w:val="0016629E"/>
    <w:rsid w:val="001703D8"/>
    <w:rsid w:val="00171374"/>
    <w:rsid w:val="00171CBB"/>
    <w:rsid w:val="0017332C"/>
    <w:rsid w:val="00175E36"/>
    <w:rsid w:val="00176C35"/>
    <w:rsid w:val="001839A3"/>
    <w:rsid w:val="00184929"/>
    <w:rsid w:val="00185E50"/>
    <w:rsid w:val="00186CA0"/>
    <w:rsid w:val="00190F90"/>
    <w:rsid w:val="0019502D"/>
    <w:rsid w:val="001A07EA"/>
    <w:rsid w:val="001A2275"/>
    <w:rsid w:val="001A51D6"/>
    <w:rsid w:val="001A682A"/>
    <w:rsid w:val="001A6AD0"/>
    <w:rsid w:val="001B1C36"/>
    <w:rsid w:val="001B22D1"/>
    <w:rsid w:val="001B2330"/>
    <w:rsid w:val="001C2C4D"/>
    <w:rsid w:val="001C3684"/>
    <w:rsid w:val="001C5383"/>
    <w:rsid w:val="001C56E4"/>
    <w:rsid w:val="001C7704"/>
    <w:rsid w:val="001C793F"/>
    <w:rsid w:val="001D46D6"/>
    <w:rsid w:val="001D4E21"/>
    <w:rsid w:val="001D4FE4"/>
    <w:rsid w:val="001D51A6"/>
    <w:rsid w:val="001D7034"/>
    <w:rsid w:val="001D71D8"/>
    <w:rsid w:val="001E7929"/>
    <w:rsid w:val="001F0BA8"/>
    <w:rsid w:val="001F3C67"/>
    <w:rsid w:val="001F54A0"/>
    <w:rsid w:val="001F550C"/>
    <w:rsid w:val="001F55CA"/>
    <w:rsid w:val="001F68C5"/>
    <w:rsid w:val="00201C64"/>
    <w:rsid w:val="0020308B"/>
    <w:rsid w:val="00203F98"/>
    <w:rsid w:val="002047A2"/>
    <w:rsid w:val="00205178"/>
    <w:rsid w:val="002105E0"/>
    <w:rsid w:val="00210975"/>
    <w:rsid w:val="00211050"/>
    <w:rsid w:val="00212395"/>
    <w:rsid w:val="00217864"/>
    <w:rsid w:val="002204C9"/>
    <w:rsid w:val="0022161C"/>
    <w:rsid w:val="00222E53"/>
    <w:rsid w:val="002247AB"/>
    <w:rsid w:val="002256F7"/>
    <w:rsid w:val="0022772A"/>
    <w:rsid w:val="00231014"/>
    <w:rsid w:val="002326DE"/>
    <w:rsid w:val="00234D89"/>
    <w:rsid w:val="0023726D"/>
    <w:rsid w:val="00242E2A"/>
    <w:rsid w:val="0024604D"/>
    <w:rsid w:val="0025209B"/>
    <w:rsid w:val="002539B8"/>
    <w:rsid w:val="00253FA2"/>
    <w:rsid w:val="00265123"/>
    <w:rsid w:val="00267ACF"/>
    <w:rsid w:val="00267C94"/>
    <w:rsid w:val="00270DAA"/>
    <w:rsid w:val="0027223F"/>
    <w:rsid w:val="002722CD"/>
    <w:rsid w:val="00272709"/>
    <w:rsid w:val="00273FA4"/>
    <w:rsid w:val="0028549E"/>
    <w:rsid w:val="00292FAD"/>
    <w:rsid w:val="00295A8C"/>
    <w:rsid w:val="00295AAE"/>
    <w:rsid w:val="00296F77"/>
    <w:rsid w:val="002A2D5C"/>
    <w:rsid w:val="002A6A87"/>
    <w:rsid w:val="002B21F8"/>
    <w:rsid w:val="002B4F60"/>
    <w:rsid w:val="002B5D06"/>
    <w:rsid w:val="002B6EAF"/>
    <w:rsid w:val="002B74F7"/>
    <w:rsid w:val="002B7FD8"/>
    <w:rsid w:val="002C3635"/>
    <w:rsid w:val="002C4A45"/>
    <w:rsid w:val="002C7F52"/>
    <w:rsid w:val="002D1985"/>
    <w:rsid w:val="002D1D3C"/>
    <w:rsid w:val="002D4002"/>
    <w:rsid w:val="002E327E"/>
    <w:rsid w:val="002E3C07"/>
    <w:rsid w:val="002E7FE1"/>
    <w:rsid w:val="002F0648"/>
    <w:rsid w:val="002F2037"/>
    <w:rsid w:val="002F23F1"/>
    <w:rsid w:val="002F2B1A"/>
    <w:rsid w:val="002F46CF"/>
    <w:rsid w:val="002F6664"/>
    <w:rsid w:val="002F6FAE"/>
    <w:rsid w:val="00301700"/>
    <w:rsid w:val="003044D8"/>
    <w:rsid w:val="003062D3"/>
    <w:rsid w:val="0030710C"/>
    <w:rsid w:val="00312CC7"/>
    <w:rsid w:val="0031420E"/>
    <w:rsid w:val="00315CAA"/>
    <w:rsid w:val="00316D36"/>
    <w:rsid w:val="00317E3E"/>
    <w:rsid w:val="00323B21"/>
    <w:rsid w:val="00324781"/>
    <w:rsid w:val="0032528A"/>
    <w:rsid w:val="003264F4"/>
    <w:rsid w:val="003303DA"/>
    <w:rsid w:val="00330601"/>
    <w:rsid w:val="00331575"/>
    <w:rsid w:val="00331D9C"/>
    <w:rsid w:val="003363AD"/>
    <w:rsid w:val="00340A5D"/>
    <w:rsid w:val="003441A8"/>
    <w:rsid w:val="003449AE"/>
    <w:rsid w:val="00351799"/>
    <w:rsid w:val="003526DC"/>
    <w:rsid w:val="00353605"/>
    <w:rsid w:val="00354EB9"/>
    <w:rsid w:val="00356F5B"/>
    <w:rsid w:val="00356FA1"/>
    <w:rsid w:val="00360189"/>
    <w:rsid w:val="00360971"/>
    <w:rsid w:val="0036455E"/>
    <w:rsid w:val="00364C15"/>
    <w:rsid w:val="00364C4F"/>
    <w:rsid w:val="00365BB8"/>
    <w:rsid w:val="0036632B"/>
    <w:rsid w:val="00367333"/>
    <w:rsid w:val="003677BC"/>
    <w:rsid w:val="003703E3"/>
    <w:rsid w:val="0037113E"/>
    <w:rsid w:val="00372D2B"/>
    <w:rsid w:val="00374C8A"/>
    <w:rsid w:val="00381AE1"/>
    <w:rsid w:val="00381DFC"/>
    <w:rsid w:val="00383F88"/>
    <w:rsid w:val="003905DD"/>
    <w:rsid w:val="003937D1"/>
    <w:rsid w:val="00393FF5"/>
    <w:rsid w:val="0039462C"/>
    <w:rsid w:val="003948FE"/>
    <w:rsid w:val="00394D89"/>
    <w:rsid w:val="00397E47"/>
    <w:rsid w:val="003A3058"/>
    <w:rsid w:val="003A45AF"/>
    <w:rsid w:val="003A4A91"/>
    <w:rsid w:val="003A50CC"/>
    <w:rsid w:val="003A5449"/>
    <w:rsid w:val="003B6634"/>
    <w:rsid w:val="003C06BB"/>
    <w:rsid w:val="003D3B73"/>
    <w:rsid w:val="003D561E"/>
    <w:rsid w:val="003E11B8"/>
    <w:rsid w:val="003E1A4E"/>
    <w:rsid w:val="003E22DF"/>
    <w:rsid w:val="003E2E2C"/>
    <w:rsid w:val="003E56A8"/>
    <w:rsid w:val="003E5BB4"/>
    <w:rsid w:val="003F29BC"/>
    <w:rsid w:val="003F55BC"/>
    <w:rsid w:val="003F66A0"/>
    <w:rsid w:val="00401C4A"/>
    <w:rsid w:val="00401DD1"/>
    <w:rsid w:val="004038CA"/>
    <w:rsid w:val="004039AF"/>
    <w:rsid w:val="00407D65"/>
    <w:rsid w:val="00410D4C"/>
    <w:rsid w:val="00411513"/>
    <w:rsid w:val="0041162D"/>
    <w:rsid w:val="004131EE"/>
    <w:rsid w:val="00414C60"/>
    <w:rsid w:val="00414EB6"/>
    <w:rsid w:val="00420C0D"/>
    <w:rsid w:val="00422DBE"/>
    <w:rsid w:val="0042310C"/>
    <w:rsid w:val="00426F0D"/>
    <w:rsid w:val="0043103E"/>
    <w:rsid w:val="00431720"/>
    <w:rsid w:val="004320C4"/>
    <w:rsid w:val="00432278"/>
    <w:rsid w:val="004326AB"/>
    <w:rsid w:val="0043349F"/>
    <w:rsid w:val="0043477E"/>
    <w:rsid w:val="00441A17"/>
    <w:rsid w:val="00444099"/>
    <w:rsid w:val="004500CE"/>
    <w:rsid w:val="00452386"/>
    <w:rsid w:val="00453F61"/>
    <w:rsid w:val="00456B17"/>
    <w:rsid w:val="00457598"/>
    <w:rsid w:val="00457644"/>
    <w:rsid w:val="00460C6F"/>
    <w:rsid w:val="004623F5"/>
    <w:rsid w:val="00462512"/>
    <w:rsid w:val="00463120"/>
    <w:rsid w:val="004709D3"/>
    <w:rsid w:val="0047480B"/>
    <w:rsid w:val="0047742D"/>
    <w:rsid w:val="00480669"/>
    <w:rsid w:val="00487FA9"/>
    <w:rsid w:val="00496541"/>
    <w:rsid w:val="004A22C4"/>
    <w:rsid w:val="004A3691"/>
    <w:rsid w:val="004A3AC6"/>
    <w:rsid w:val="004A4F6F"/>
    <w:rsid w:val="004A7943"/>
    <w:rsid w:val="004A7CFB"/>
    <w:rsid w:val="004B12C6"/>
    <w:rsid w:val="004B3DCE"/>
    <w:rsid w:val="004B3DE0"/>
    <w:rsid w:val="004B535C"/>
    <w:rsid w:val="004B620E"/>
    <w:rsid w:val="004C1ECF"/>
    <w:rsid w:val="004C461B"/>
    <w:rsid w:val="004C4777"/>
    <w:rsid w:val="004C4A8C"/>
    <w:rsid w:val="004C572B"/>
    <w:rsid w:val="004C5F5D"/>
    <w:rsid w:val="004C706C"/>
    <w:rsid w:val="004D0782"/>
    <w:rsid w:val="004D5B82"/>
    <w:rsid w:val="004D5FB8"/>
    <w:rsid w:val="004E1025"/>
    <w:rsid w:val="004E272D"/>
    <w:rsid w:val="004E4545"/>
    <w:rsid w:val="004E5D0B"/>
    <w:rsid w:val="004F316B"/>
    <w:rsid w:val="004F3C67"/>
    <w:rsid w:val="004F5256"/>
    <w:rsid w:val="004F60FC"/>
    <w:rsid w:val="004F6330"/>
    <w:rsid w:val="004F73F4"/>
    <w:rsid w:val="004F7806"/>
    <w:rsid w:val="005039B6"/>
    <w:rsid w:val="005067E8"/>
    <w:rsid w:val="005068CD"/>
    <w:rsid w:val="00506B76"/>
    <w:rsid w:val="005074C9"/>
    <w:rsid w:val="00507B72"/>
    <w:rsid w:val="00510618"/>
    <w:rsid w:val="005119EE"/>
    <w:rsid w:val="0051387C"/>
    <w:rsid w:val="0051591B"/>
    <w:rsid w:val="00516CDF"/>
    <w:rsid w:val="0051710D"/>
    <w:rsid w:val="00517423"/>
    <w:rsid w:val="00521DBB"/>
    <w:rsid w:val="005232E2"/>
    <w:rsid w:val="00523487"/>
    <w:rsid w:val="00527E08"/>
    <w:rsid w:val="00531BE9"/>
    <w:rsid w:val="005339F1"/>
    <w:rsid w:val="00533D9F"/>
    <w:rsid w:val="0053671B"/>
    <w:rsid w:val="005373F6"/>
    <w:rsid w:val="00537889"/>
    <w:rsid w:val="00540123"/>
    <w:rsid w:val="00541064"/>
    <w:rsid w:val="005411D8"/>
    <w:rsid w:val="005428E1"/>
    <w:rsid w:val="00544349"/>
    <w:rsid w:val="005444F2"/>
    <w:rsid w:val="00550D72"/>
    <w:rsid w:val="005526B8"/>
    <w:rsid w:val="005538F4"/>
    <w:rsid w:val="00553DBB"/>
    <w:rsid w:val="00554A4D"/>
    <w:rsid w:val="005553B3"/>
    <w:rsid w:val="00556D82"/>
    <w:rsid w:val="0056066B"/>
    <w:rsid w:val="0056210F"/>
    <w:rsid w:val="00563EBB"/>
    <w:rsid w:val="00564356"/>
    <w:rsid w:val="00565BDA"/>
    <w:rsid w:val="00566D9F"/>
    <w:rsid w:val="00574163"/>
    <w:rsid w:val="0057658C"/>
    <w:rsid w:val="00577393"/>
    <w:rsid w:val="005816AB"/>
    <w:rsid w:val="00584476"/>
    <w:rsid w:val="00585A67"/>
    <w:rsid w:val="00593683"/>
    <w:rsid w:val="00597D82"/>
    <w:rsid w:val="005A0DFD"/>
    <w:rsid w:val="005A1637"/>
    <w:rsid w:val="005A2A56"/>
    <w:rsid w:val="005A50B2"/>
    <w:rsid w:val="005A5C16"/>
    <w:rsid w:val="005B7A04"/>
    <w:rsid w:val="005B7F46"/>
    <w:rsid w:val="005C0E5E"/>
    <w:rsid w:val="005C4554"/>
    <w:rsid w:val="005C4679"/>
    <w:rsid w:val="005D1573"/>
    <w:rsid w:val="005E02EE"/>
    <w:rsid w:val="005E0889"/>
    <w:rsid w:val="005E2D2D"/>
    <w:rsid w:val="005E32F0"/>
    <w:rsid w:val="005F0280"/>
    <w:rsid w:val="005F2F25"/>
    <w:rsid w:val="005F4F44"/>
    <w:rsid w:val="005F5EF4"/>
    <w:rsid w:val="005F6AFD"/>
    <w:rsid w:val="005F79F1"/>
    <w:rsid w:val="005F7D7C"/>
    <w:rsid w:val="006007F7"/>
    <w:rsid w:val="00602696"/>
    <w:rsid w:val="0060480A"/>
    <w:rsid w:val="00610036"/>
    <w:rsid w:val="0061171F"/>
    <w:rsid w:val="006118A7"/>
    <w:rsid w:val="006138C9"/>
    <w:rsid w:val="00615CBC"/>
    <w:rsid w:val="006160E5"/>
    <w:rsid w:val="00620214"/>
    <w:rsid w:val="006212BC"/>
    <w:rsid w:val="00626468"/>
    <w:rsid w:val="00630F0A"/>
    <w:rsid w:val="00633ACB"/>
    <w:rsid w:val="00636749"/>
    <w:rsid w:val="00642DEE"/>
    <w:rsid w:val="00644DAF"/>
    <w:rsid w:val="00646298"/>
    <w:rsid w:val="0065072D"/>
    <w:rsid w:val="006554E2"/>
    <w:rsid w:val="006563B7"/>
    <w:rsid w:val="00657568"/>
    <w:rsid w:val="00657656"/>
    <w:rsid w:val="00660AC3"/>
    <w:rsid w:val="00663951"/>
    <w:rsid w:val="00671717"/>
    <w:rsid w:val="00671E6D"/>
    <w:rsid w:val="006750C3"/>
    <w:rsid w:val="006768CF"/>
    <w:rsid w:val="00680571"/>
    <w:rsid w:val="00680FC4"/>
    <w:rsid w:val="00683174"/>
    <w:rsid w:val="00685BD0"/>
    <w:rsid w:val="00686F8C"/>
    <w:rsid w:val="00687C46"/>
    <w:rsid w:val="00690CD5"/>
    <w:rsid w:val="00691862"/>
    <w:rsid w:val="00692CE2"/>
    <w:rsid w:val="006971F0"/>
    <w:rsid w:val="00697545"/>
    <w:rsid w:val="006A4C88"/>
    <w:rsid w:val="006B04D5"/>
    <w:rsid w:val="006B085F"/>
    <w:rsid w:val="006B7BB7"/>
    <w:rsid w:val="006C1D5E"/>
    <w:rsid w:val="006C2946"/>
    <w:rsid w:val="006C4BD0"/>
    <w:rsid w:val="006C4C56"/>
    <w:rsid w:val="006C764F"/>
    <w:rsid w:val="006C7770"/>
    <w:rsid w:val="006D1257"/>
    <w:rsid w:val="006D37B5"/>
    <w:rsid w:val="006D6281"/>
    <w:rsid w:val="006E2ACF"/>
    <w:rsid w:val="006E4564"/>
    <w:rsid w:val="006E68F2"/>
    <w:rsid w:val="006F795B"/>
    <w:rsid w:val="006F7C05"/>
    <w:rsid w:val="007003BB"/>
    <w:rsid w:val="0070379F"/>
    <w:rsid w:val="00703CA3"/>
    <w:rsid w:val="00707057"/>
    <w:rsid w:val="00710C6D"/>
    <w:rsid w:val="00712746"/>
    <w:rsid w:val="007160DE"/>
    <w:rsid w:val="007204CF"/>
    <w:rsid w:val="00725E2D"/>
    <w:rsid w:val="0072735F"/>
    <w:rsid w:val="00727398"/>
    <w:rsid w:val="0072794D"/>
    <w:rsid w:val="0073285C"/>
    <w:rsid w:val="0073515A"/>
    <w:rsid w:val="00741B33"/>
    <w:rsid w:val="00751DCB"/>
    <w:rsid w:val="00752076"/>
    <w:rsid w:val="00755617"/>
    <w:rsid w:val="00760C70"/>
    <w:rsid w:val="00760F4A"/>
    <w:rsid w:val="007629D2"/>
    <w:rsid w:val="0076306B"/>
    <w:rsid w:val="007639F9"/>
    <w:rsid w:val="007646A3"/>
    <w:rsid w:val="007653F9"/>
    <w:rsid w:val="00766719"/>
    <w:rsid w:val="00767C91"/>
    <w:rsid w:val="007704D8"/>
    <w:rsid w:val="0077386D"/>
    <w:rsid w:val="00773A3A"/>
    <w:rsid w:val="00774AA0"/>
    <w:rsid w:val="00775F1F"/>
    <w:rsid w:val="00784DBE"/>
    <w:rsid w:val="0078676D"/>
    <w:rsid w:val="00791375"/>
    <w:rsid w:val="007945CF"/>
    <w:rsid w:val="0079591D"/>
    <w:rsid w:val="007A12BA"/>
    <w:rsid w:val="007A5400"/>
    <w:rsid w:val="007A5F28"/>
    <w:rsid w:val="007A6A6D"/>
    <w:rsid w:val="007B06C5"/>
    <w:rsid w:val="007B29B8"/>
    <w:rsid w:val="007B6164"/>
    <w:rsid w:val="007B7879"/>
    <w:rsid w:val="007B7C20"/>
    <w:rsid w:val="007B7CDD"/>
    <w:rsid w:val="007C274C"/>
    <w:rsid w:val="007C2ADC"/>
    <w:rsid w:val="007C4459"/>
    <w:rsid w:val="007C65E6"/>
    <w:rsid w:val="007D22C3"/>
    <w:rsid w:val="007D406E"/>
    <w:rsid w:val="007D6537"/>
    <w:rsid w:val="007D754C"/>
    <w:rsid w:val="007E0111"/>
    <w:rsid w:val="007E1A97"/>
    <w:rsid w:val="007E5429"/>
    <w:rsid w:val="007E5B77"/>
    <w:rsid w:val="007E7141"/>
    <w:rsid w:val="007F1930"/>
    <w:rsid w:val="007F250B"/>
    <w:rsid w:val="007F54BA"/>
    <w:rsid w:val="007F6187"/>
    <w:rsid w:val="007F74F8"/>
    <w:rsid w:val="007F7E18"/>
    <w:rsid w:val="00802743"/>
    <w:rsid w:val="008112C7"/>
    <w:rsid w:val="00812015"/>
    <w:rsid w:val="00814C67"/>
    <w:rsid w:val="008172A9"/>
    <w:rsid w:val="00821722"/>
    <w:rsid w:val="00821823"/>
    <w:rsid w:val="00825546"/>
    <w:rsid w:val="00825D12"/>
    <w:rsid w:val="00826AA3"/>
    <w:rsid w:val="00830B34"/>
    <w:rsid w:val="00830BC1"/>
    <w:rsid w:val="008315D8"/>
    <w:rsid w:val="0083190A"/>
    <w:rsid w:val="00833608"/>
    <w:rsid w:val="0083566A"/>
    <w:rsid w:val="008418E8"/>
    <w:rsid w:val="00841E6E"/>
    <w:rsid w:val="00844B3C"/>
    <w:rsid w:val="00845125"/>
    <w:rsid w:val="008470B7"/>
    <w:rsid w:val="008471EB"/>
    <w:rsid w:val="008479FE"/>
    <w:rsid w:val="008527AC"/>
    <w:rsid w:val="0085655B"/>
    <w:rsid w:val="00860FCF"/>
    <w:rsid w:val="00861454"/>
    <w:rsid w:val="00870803"/>
    <w:rsid w:val="008708E2"/>
    <w:rsid w:val="008709FD"/>
    <w:rsid w:val="00871274"/>
    <w:rsid w:val="008732F9"/>
    <w:rsid w:val="00875522"/>
    <w:rsid w:val="00875664"/>
    <w:rsid w:val="00875C26"/>
    <w:rsid w:val="00876A59"/>
    <w:rsid w:val="00877F34"/>
    <w:rsid w:val="00880AA7"/>
    <w:rsid w:val="00880F6A"/>
    <w:rsid w:val="0088151F"/>
    <w:rsid w:val="00882104"/>
    <w:rsid w:val="008823FF"/>
    <w:rsid w:val="008876FB"/>
    <w:rsid w:val="00890321"/>
    <w:rsid w:val="00891040"/>
    <w:rsid w:val="00893733"/>
    <w:rsid w:val="008954A9"/>
    <w:rsid w:val="00897C7E"/>
    <w:rsid w:val="008A077C"/>
    <w:rsid w:val="008A7BA6"/>
    <w:rsid w:val="008A7BFF"/>
    <w:rsid w:val="008B1219"/>
    <w:rsid w:val="008B27EE"/>
    <w:rsid w:val="008B587B"/>
    <w:rsid w:val="008B6C56"/>
    <w:rsid w:val="008B6D22"/>
    <w:rsid w:val="008C06C0"/>
    <w:rsid w:val="008C08FD"/>
    <w:rsid w:val="008C3D56"/>
    <w:rsid w:val="008C549A"/>
    <w:rsid w:val="008C777B"/>
    <w:rsid w:val="008D155A"/>
    <w:rsid w:val="008D3CA1"/>
    <w:rsid w:val="008D5CBC"/>
    <w:rsid w:val="008D74E2"/>
    <w:rsid w:val="008E60E9"/>
    <w:rsid w:val="008E7298"/>
    <w:rsid w:val="008F06CF"/>
    <w:rsid w:val="008F1F8A"/>
    <w:rsid w:val="008F2931"/>
    <w:rsid w:val="008F2BB1"/>
    <w:rsid w:val="008F5668"/>
    <w:rsid w:val="008F5D22"/>
    <w:rsid w:val="008F61BC"/>
    <w:rsid w:val="008F6544"/>
    <w:rsid w:val="008F6939"/>
    <w:rsid w:val="0090017D"/>
    <w:rsid w:val="009039A4"/>
    <w:rsid w:val="00905D25"/>
    <w:rsid w:val="00922329"/>
    <w:rsid w:val="009259A8"/>
    <w:rsid w:val="0092674B"/>
    <w:rsid w:val="00927D56"/>
    <w:rsid w:val="00932C07"/>
    <w:rsid w:val="00933CE0"/>
    <w:rsid w:val="00934B31"/>
    <w:rsid w:val="00935D8C"/>
    <w:rsid w:val="00935EED"/>
    <w:rsid w:val="00936355"/>
    <w:rsid w:val="0093641D"/>
    <w:rsid w:val="00937294"/>
    <w:rsid w:val="00937EC6"/>
    <w:rsid w:val="00941045"/>
    <w:rsid w:val="00941E2B"/>
    <w:rsid w:val="00944B1B"/>
    <w:rsid w:val="0094503E"/>
    <w:rsid w:val="00947AB4"/>
    <w:rsid w:val="00947DC8"/>
    <w:rsid w:val="00960BF8"/>
    <w:rsid w:val="00960D44"/>
    <w:rsid w:val="0096583C"/>
    <w:rsid w:val="00966B4C"/>
    <w:rsid w:val="00967B07"/>
    <w:rsid w:val="00971634"/>
    <w:rsid w:val="00971DF7"/>
    <w:rsid w:val="009729AA"/>
    <w:rsid w:val="009729D8"/>
    <w:rsid w:val="00975312"/>
    <w:rsid w:val="009806A6"/>
    <w:rsid w:val="00981B56"/>
    <w:rsid w:val="00983E52"/>
    <w:rsid w:val="0098587E"/>
    <w:rsid w:val="00990CCE"/>
    <w:rsid w:val="009910CE"/>
    <w:rsid w:val="0099286C"/>
    <w:rsid w:val="00994BFD"/>
    <w:rsid w:val="00995B8D"/>
    <w:rsid w:val="009976E1"/>
    <w:rsid w:val="009A0805"/>
    <w:rsid w:val="009A29BF"/>
    <w:rsid w:val="009A3794"/>
    <w:rsid w:val="009A3FCF"/>
    <w:rsid w:val="009A48F6"/>
    <w:rsid w:val="009A4CF9"/>
    <w:rsid w:val="009A5C15"/>
    <w:rsid w:val="009A6804"/>
    <w:rsid w:val="009A6EA6"/>
    <w:rsid w:val="009A757E"/>
    <w:rsid w:val="009A7DFB"/>
    <w:rsid w:val="009C2405"/>
    <w:rsid w:val="009C2A20"/>
    <w:rsid w:val="009C7831"/>
    <w:rsid w:val="009D0ACD"/>
    <w:rsid w:val="009D1DDF"/>
    <w:rsid w:val="009D40D2"/>
    <w:rsid w:val="009E181F"/>
    <w:rsid w:val="009E2074"/>
    <w:rsid w:val="009E2EA7"/>
    <w:rsid w:val="009E4744"/>
    <w:rsid w:val="009E5610"/>
    <w:rsid w:val="009E6DEA"/>
    <w:rsid w:val="009F72BE"/>
    <w:rsid w:val="009F7452"/>
    <w:rsid w:val="00A01FEA"/>
    <w:rsid w:val="00A04A79"/>
    <w:rsid w:val="00A05AFC"/>
    <w:rsid w:val="00A06CE7"/>
    <w:rsid w:val="00A139AD"/>
    <w:rsid w:val="00A13ABD"/>
    <w:rsid w:val="00A1407C"/>
    <w:rsid w:val="00A14298"/>
    <w:rsid w:val="00A170AA"/>
    <w:rsid w:val="00A17FF3"/>
    <w:rsid w:val="00A201C5"/>
    <w:rsid w:val="00A25CEC"/>
    <w:rsid w:val="00A269F6"/>
    <w:rsid w:val="00A27ED9"/>
    <w:rsid w:val="00A31154"/>
    <w:rsid w:val="00A344AA"/>
    <w:rsid w:val="00A35715"/>
    <w:rsid w:val="00A3715D"/>
    <w:rsid w:val="00A40557"/>
    <w:rsid w:val="00A45FDE"/>
    <w:rsid w:val="00A5107B"/>
    <w:rsid w:val="00A520AA"/>
    <w:rsid w:val="00A55FD1"/>
    <w:rsid w:val="00A562E2"/>
    <w:rsid w:val="00A56371"/>
    <w:rsid w:val="00A57167"/>
    <w:rsid w:val="00A6344C"/>
    <w:rsid w:val="00A63ACF"/>
    <w:rsid w:val="00A6438F"/>
    <w:rsid w:val="00A6558E"/>
    <w:rsid w:val="00A65622"/>
    <w:rsid w:val="00A65B6E"/>
    <w:rsid w:val="00A70AEC"/>
    <w:rsid w:val="00A72756"/>
    <w:rsid w:val="00A75B89"/>
    <w:rsid w:val="00A770E2"/>
    <w:rsid w:val="00A82618"/>
    <w:rsid w:val="00A83CC4"/>
    <w:rsid w:val="00A85DE0"/>
    <w:rsid w:val="00A878DA"/>
    <w:rsid w:val="00A92169"/>
    <w:rsid w:val="00A92642"/>
    <w:rsid w:val="00A96FB9"/>
    <w:rsid w:val="00AA0D56"/>
    <w:rsid w:val="00AA3F8B"/>
    <w:rsid w:val="00AA6AC0"/>
    <w:rsid w:val="00AB4BC8"/>
    <w:rsid w:val="00AC08E0"/>
    <w:rsid w:val="00AC1319"/>
    <w:rsid w:val="00AC6957"/>
    <w:rsid w:val="00AC709C"/>
    <w:rsid w:val="00AD0A54"/>
    <w:rsid w:val="00AD561C"/>
    <w:rsid w:val="00AD5FAD"/>
    <w:rsid w:val="00AE11F9"/>
    <w:rsid w:val="00AE12C2"/>
    <w:rsid w:val="00AE445B"/>
    <w:rsid w:val="00AE6D2E"/>
    <w:rsid w:val="00AE77E7"/>
    <w:rsid w:val="00AF1BAD"/>
    <w:rsid w:val="00AF228F"/>
    <w:rsid w:val="00AF3567"/>
    <w:rsid w:val="00AF5E98"/>
    <w:rsid w:val="00AF7042"/>
    <w:rsid w:val="00AF7D0E"/>
    <w:rsid w:val="00AF7D9C"/>
    <w:rsid w:val="00B01DDA"/>
    <w:rsid w:val="00B020B1"/>
    <w:rsid w:val="00B03A58"/>
    <w:rsid w:val="00B04651"/>
    <w:rsid w:val="00B04E1A"/>
    <w:rsid w:val="00B06F21"/>
    <w:rsid w:val="00B14635"/>
    <w:rsid w:val="00B2004E"/>
    <w:rsid w:val="00B21044"/>
    <w:rsid w:val="00B21B0F"/>
    <w:rsid w:val="00B227C0"/>
    <w:rsid w:val="00B23AE7"/>
    <w:rsid w:val="00B2493E"/>
    <w:rsid w:val="00B250CD"/>
    <w:rsid w:val="00B26280"/>
    <w:rsid w:val="00B27B06"/>
    <w:rsid w:val="00B27E82"/>
    <w:rsid w:val="00B30637"/>
    <w:rsid w:val="00B333CA"/>
    <w:rsid w:val="00B34E98"/>
    <w:rsid w:val="00B35465"/>
    <w:rsid w:val="00B35BA4"/>
    <w:rsid w:val="00B36856"/>
    <w:rsid w:val="00B4095E"/>
    <w:rsid w:val="00B40DCE"/>
    <w:rsid w:val="00B41EB3"/>
    <w:rsid w:val="00B43C86"/>
    <w:rsid w:val="00B4433E"/>
    <w:rsid w:val="00B460C8"/>
    <w:rsid w:val="00B46544"/>
    <w:rsid w:val="00B4794C"/>
    <w:rsid w:val="00B50362"/>
    <w:rsid w:val="00B55C45"/>
    <w:rsid w:val="00B56D79"/>
    <w:rsid w:val="00B604C1"/>
    <w:rsid w:val="00B61109"/>
    <w:rsid w:val="00B619FE"/>
    <w:rsid w:val="00B66449"/>
    <w:rsid w:val="00B67AC3"/>
    <w:rsid w:val="00B757F5"/>
    <w:rsid w:val="00B77BA4"/>
    <w:rsid w:val="00B77F25"/>
    <w:rsid w:val="00B8297B"/>
    <w:rsid w:val="00B8369E"/>
    <w:rsid w:val="00B846A6"/>
    <w:rsid w:val="00B8646E"/>
    <w:rsid w:val="00B87270"/>
    <w:rsid w:val="00B879C6"/>
    <w:rsid w:val="00B922C1"/>
    <w:rsid w:val="00B9231E"/>
    <w:rsid w:val="00B93A1B"/>
    <w:rsid w:val="00B949B4"/>
    <w:rsid w:val="00BA00D5"/>
    <w:rsid w:val="00BA04B4"/>
    <w:rsid w:val="00BA1635"/>
    <w:rsid w:val="00BA4A37"/>
    <w:rsid w:val="00BA6AAB"/>
    <w:rsid w:val="00BB052F"/>
    <w:rsid w:val="00BB0B36"/>
    <w:rsid w:val="00BB262F"/>
    <w:rsid w:val="00BB2F9A"/>
    <w:rsid w:val="00BB5F45"/>
    <w:rsid w:val="00BB795B"/>
    <w:rsid w:val="00BC1279"/>
    <w:rsid w:val="00BC575D"/>
    <w:rsid w:val="00BC6495"/>
    <w:rsid w:val="00BD0616"/>
    <w:rsid w:val="00BD6781"/>
    <w:rsid w:val="00BD731E"/>
    <w:rsid w:val="00BD7A8C"/>
    <w:rsid w:val="00BE1F87"/>
    <w:rsid w:val="00BE2A75"/>
    <w:rsid w:val="00BE40F0"/>
    <w:rsid w:val="00BE4650"/>
    <w:rsid w:val="00BF1659"/>
    <w:rsid w:val="00BF3E58"/>
    <w:rsid w:val="00BF4AC8"/>
    <w:rsid w:val="00BF5D50"/>
    <w:rsid w:val="00BF622A"/>
    <w:rsid w:val="00BF7CB9"/>
    <w:rsid w:val="00C025F8"/>
    <w:rsid w:val="00C12B5D"/>
    <w:rsid w:val="00C1459A"/>
    <w:rsid w:val="00C14A57"/>
    <w:rsid w:val="00C17E4A"/>
    <w:rsid w:val="00C20792"/>
    <w:rsid w:val="00C20C84"/>
    <w:rsid w:val="00C22C0A"/>
    <w:rsid w:val="00C250FC"/>
    <w:rsid w:val="00C254FD"/>
    <w:rsid w:val="00C25A2F"/>
    <w:rsid w:val="00C3051F"/>
    <w:rsid w:val="00C321F5"/>
    <w:rsid w:val="00C327F5"/>
    <w:rsid w:val="00C33A9D"/>
    <w:rsid w:val="00C33EEA"/>
    <w:rsid w:val="00C35767"/>
    <w:rsid w:val="00C36271"/>
    <w:rsid w:val="00C36A56"/>
    <w:rsid w:val="00C36B42"/>
    <w:rsid w:val="00C370F4"/>
    <w:rsid w:val="00C3712E"/>
    <w:rsid w:val="00C417D9"/>
    <w:rsid w:val="00C4340B"/>
    <w:rsid w:val="00C445D9"/>
    <w:rsid w:val="00C44C01"/>
    <w:rsid w:val="00C44EC8"/>
    <w:rsid w:val="00C44F91"/>
    <w:rsid w:val="00C4656A"/>
    <w:rsid w:val="00C5795A"/>
    <w:rsid w:val="00C669D5"/>
    <w:rsid w:val="00C66D0F"/>
    <w:rsid w:val="00C67333"/>
    <w:rsid w:val="00C71473"/>
    <w:rsid w:val="00C734F8"/>
    <w:rsid w:val="00C73AF6"/>
    <w:rsid w:val="00C753B8"/>
    <w:rsid w:val="00C7626A"/>
    <w:rsid w:val="00C762BB"/>
    <w:rsid w:val="00C76E00"/>
    <w:rsid w:val="00C81EDA"/>
    <w:rsid w:val="00C82FD4"/>
    <w:rsid w:val="00C83456"/>
    <w:rsid w:val="00C8357C"/>
    <w:rsid w:val="00C83A59"/>
    <w:rsid w:val="00C8437B"/>
    <w:rsid w:val="00C8475D"/>
    <w:rsid w:val="00C85308"/>
    <w:rsid w:val="00C856E4"/>
    <w:rsid w:val="00C8641A"/>
    <w:rsid w:val="00C86CEA"/>
    <w:rsid w:val="00C91FE4"/>
    <w:rsid w:val="00C93DA4"/>
    <w:rsid w:val="00C93EFB"/>
    <w:rsid w:val="00C94D80"/>
    <w:rsid w:val="00C955F0"/>
    <w:rsid w:val="00CA0D4F"/>
    <w:rsid w:val="00CA2573"/>
    <w:rsid w:val="00CA26B8"/>
    <w:rsid w:val="00CA4B6C"/>
    <w:rsid w:val="00CB587F"/>
    <w:rsid w:val="00CC10A2"/>
    <w:rsid w:val="00CC1B5E"/>
    <w:rsid w:val="00CC6F8C"/>
    <w:rsid w:val="00CC76B1"/>
    <w:rsid w:val="00CC78F9"/>
    <w:rsid w:val="00CC7BFD"/>
    <w:rsid w:val="00CD34A8"/>
    <w:rsid w:val="00CD4FB5"/>
    <w:rsid w:val="00CD5CFA"/>
    <w:rsid w:val="00CE0DB0"/>
    <w:rsid w:val="00CE2A2D"/>
    <w:rsid w:val="00CE2C8E"/>
    <w:rsid w:val="00CE7E2C"/>
    <w:rsid w:val="00CF34BA"/>
    <w:rsid w:val="00D03BF8"/>
    <w:rsid w:val="00D07812"/>
    <w:rsid w:val="00D110B3"/>
    <w:rsid w:val="00D11FDA"/>
    <w:rsid w:val="00D129B2"/>
    <w:rsid w:val="00D15198"/>
    <w:rsid w:val="00D1523B"/>
    <w:rsid w:val="00D170B5"/>
    <w:rsid w:val="00D208DE"/>
    <w:rsid w:val="00D228A9"/>
    <w:rsid w:val="00D233C8"/>
    <w:rsid w:val="00D247F4"/>
    <w:rsid w:val="00D31B6B"/>
    <w:rsid w:val="00D32104"/>
    <w:rsid w:val="00D36EAE"/>
    <w:rsid w:val="00D375CE"/>
    <w:rsid w:val="00D41B16"/>
    <w:rsid w:val="00D51370"/>
    <w:rsid w:val="00D53693"/>
    <w:rsid w:val="00D5393A"/>
    <w:rsid w:val="00D55B7D"/>
    <w:rsid w:val="00D66536"/>
    <w:rsid w:val="00D70C19"/>
    <w:rsid w:val="00D731BC"/>
    <w:rsid w:val="00D74817"/>
    <w:rsid w:val="00D7511D"/>
    <w:rsid w:val="00D75C42"/>
    <w:rsid w:val="00D76945"/>
    <w:rsid w:val="00D76BC0"/>
    <w:rsid w:val="00D76D6C"/>
    <w:rsid w:val="00D76FE4"/>
    <w:rsid w:val="00D82301"/>
    <w:rsid w:val="00D82BD0"/>
    <w:rsid w:val="00D841DE"/>
    <w:rsid w:val="00D8468F"/>
    <w:rsid w:val="00D848C1"/>
    <w:rsid w:val="00D8601F"/>
    <w:rsid w:val="00D86B67"/>
    <w:rsid w:val="00D908F0"/>
    <w:rsid w:val="00D92C46"/>
    <w:rsid w:val="00D95488"/>
    <w:rsid w:val="00D95D55"/>
    <w:rsid w:val="00D970BB"/>
    <w:rsid w:val="00DA6EAA"/>
    <w:rsid w:val="00DA7C31"/>
    <w:rsid w:val="00DB1A14"/>
    <w:rsid w:val="00DB1BB0"/>
    <w:rsid w:val="00DB5DF8"/>
    <w:rsid w:val="00DB62B0"/>
    <w:rsid w:val="00DC07A0"/>
    <w:rsid w:val="00DC3079"/>
    <w:rsid w:val="00DC68AB"/>
    <w:rsid w:val="00DD0313"/>
    <w:rsid w:val="00DD057A"/>
    <w:rsid w:val="00DD1546"/>
    <w:rsid w:val="00DD4A9D"/>
    <w:rsid w:val="00DD57DF"/>
    <w:rsid w:val="00DD6A03"/>
    <w:rsid w:val="00DD6A89"/>
    <w:rsid w:val="00DE06A4"/>
    <w:rsid w:val="00DE20F6"/>
    <w:rsid w:val="00DE2637"/>
    <w:rsid w:val="00DE36DF"/>
    <w:rsid w:val="00DE628B"/>
    <w:rsid w:val="00DE64A2"/>
    <w:rsid w:val="00DE787A"/>
    <w:rsid w:val="00DE7B4E"/>
    <w:rsid w:val="00DF266E"/>
    <w:rsid w:val="00DF438D"/>
    <w:rsid w:val="00DF5CC8"/>
    <w:rsid w:val="00DF6693"/>
    <w:rsid w:val="00E013EB"/>
    <w:rsid w:val="00E06344"/>
    <w:rsid w:val="00E06455"/>
    <w:rsid w:val="00E07744"/>
    <w:rsid w:val="00E13695"/>
    <w:rsid w:val="00E13D14"/>
    <w:rsid w:val="00E144ED"/>
    <w:rsid w:val="00E20EA3"/>
    <w:rsid w:val="00E20FC7"/>
    <w:rsid w:val="00E27493"/>
    <w:rsid w:val="00E31030"/>
    <w:rsid w:val="00E3187D"/>
    <w:rsid w:val="00E325D6"/>
    <w:rsid w:val="00E378B3"/>
    <w:rsid w:val="00E40C03"/>
    <w:rsid w:val="00E41E41"/>
    <w:rsid w:val="00E43283"/>
    <w:rsid w:val="00E43AF8"/>
    <w:rsid w:val="00E4522E"/>
    <w:rsid w:val="00E469DC"/>
    <w:rsid w:val="00E47C06"/>
    <w:rsid w:val="00E50826"/>
    <w:rsid w:val="00E50C86"/>
    <w:rsid w:val="00E51394"/>
    <w:rsid w:val="00E52AEF"/>
    <w:rsid w:val="00E54EFF"/>
    <w:rsid w:val="00E5531D"/>
    <w:rsid w:val="00E55826"/>
    <w:rsid w:val="00E60033"/>
    <w:rsid w:val="00E60276"/>
    <w:rsid w:val="00E61A86"/>
    <w:rsid w:val="00E62055"/>
    <w:rsid w:val="00E64AB7"/>
    <w:rsid w:val="00E67DB4"/>
    <w:rsid w:val="00E73693"/>
    <w:rsid w:val="00E74760"/>
    <w:rsid w:val="00E8030F"/>
    <w:rsid w:val="00E824FF"/>
    <w:rsid w:val="00E8316D"/>
    <w:rsid w:val="00E836F9"/>
    <w:rsid w:val="00E8700B"/>
    <w:rsid w:val="00E875AF"/>
    <w:rsid w:val="00E87D20"/>
    <w:rsid w:val="00E90D91"/>
    <w:rsid w:val="00E91B0E"/>
    <w:rsid w:val="00E9397D"/>
    <w:rsid w:val="00E93D3E"/>
    <w:rsid w:val="00E94B66"/>
    <w:rsid w:val="00EA2A92"/>
    <w:rsid w:val="00EA4904"/>
    <w:rsid w:val="00EA4DCD"/>
    <w:rsid w:val="00EA6AB5"/>
    <w:rsid w:val="00EA6C86"/>
    <w:rsid w:val="00EA7CE1"/>
    <w:rsid w:val="00EA7DE5"/>
    <w:rsid w:val="00EB19E2"/>
    <w:rsid w:val="00EB27A4"/>
    <w:rsid w:val="00EB3E2E"/>
    <w:rsid w:val="00EB5CA1"/>
    <w:rsid w:val="00EB6849"/>
    <w:rsid w:val="00EB6DA6"/>
    <w:rsid w:val="00EC0C55"/>
    <w:rsid w:val="00EC33F5"/>
    <w:rsid w:val="00EC511D"/>
    <w:rsid w:val="00EC534D"/>
    <w:rsid w:val="00ED083B"/>
    <w:rsid w:val="00ED2099"/>
    <w:rsid w:val="00ED341A"/>
    <w:rsid w:val="00ED36C1"/>
    <w:rsid w:val="00ED7B1E"/>
    <w:rsid w:val="00EE1A8A"/>
    <w:rsid w:val="00EE2332"/>
    <w:rsid w:val="00EE4617"/>
    <w:rsid w:val="00EE602F"/>
    <w:rsid w:val="00EE679E"/>
    <w:rsid w:val="00EF2C0A"/>
    <w:rsid w:val="00EF37E1"/>
    <w:rsid w:val="00EF3A14"/>
    <w:rsid w:val="00EF4DEF"/>
    <w:rsid w:val="00EF5A7C"/>
    <w:rsid w:val="00EF6F75"/>
    <w:rsid w:val="00F02273"/>
    <w:rsid w:val="00F06392"/>
    <w:rsid w:val="00F06598"/>
    <w:rsid w:val="00F07218"/>
    <w:rsid w:val="00F1304A"/>
    <w:rsid w:val="00F1597E"/>
    <w:rsid w:val="00F15D63"/>
    <w:rsid w:val="00F20EF7"/>
    <w:rsid w:val="00F212B7"/>
    <w:rsid w:val="00F21340"/>
    <w:rsid w:val="00F21DBE"/>
    <w:rsid w:val="00F24B8C"/>
    <w:rsid w:val="00F24E8B"/>
    <w:rsid w:val="00F25D40"/>
    <w:rsid w:val="00F306E5"/>
    <w:rsid w:val="00F30C27"/>
    <w:rsid w:val="00F33026"/>
    <w:rsid w:val="00F3318E"/>
    <w:rsid w:val="00F33397"/>
    <w:rsid w:val="00F355ED"/>
    <w:rsid w:val="00F36B45"/>
    <w:rsid w:val="00F379DB"/>
    <w:rsid w:val="00F37F0A"/>
    <w:rsid w:val="00F43B6B"/>
    <w:rsid w:val="00F44FFA"/>
    <w:rsid w:val="00F45F86"/>
    <w:rsid w:val="00F46998"/>
    <w:rsid w:val="00F4743D"/>
    <w:rsid w:val="00F506B3"/>
    <w:rsid w:val="00F53204"/>
    <w:rsid w:val="00F5397E"/>
    <w:rsid w:val="00F54A17"/>
    <w:rsid w:val="00F57707"/>
    <w:rsid w:val="00F57945"/>
    <w:rsid w:val="00F607B5"/>
    <w:rsid w:val="00F620D1"/>
    <w:rsid w:val="00F64916"/>
    <w:rsid w:val="00F64C28"/>
    <w:rsid w:val="00F65AE1"/>
    <w:rsid w:val="00F666F1"/>
    <w:rsid w:val="00F67BDF"/>
    <w:rsid w:val="00F70107"/>
    <w:rsid w:val="00F70911"/>
    <w:rsid w:val="00F741E2"/>
    <w:rsid w:val="00F764DA"/>
    <w:rsid w:val="00F825D9"/>
    <w:rsid w:val="00F82606"/>
    <w:rsid w:val="00F85763"/>
    <w:rsid w:val="00F93E24"/>
    <w:rsid w:val="00F94733"/>
    <w:rsid w:val="00F973B5"/>
    <w:rsid w:val="00FA0841"/>
    <w:rsid w:val="00FA1232"/>
    <w:rsid w:val="00FB0EE5"/>
    <w:rsid w:val="00FB1411"/>
    <w:rsid w:val="00FB19CA"/>
    <w:rsid w:val="00FB25CA"/>
    <w:rsid w:val="00FB3036"/>
    <w:rsid w:val="00FB3049"/>
    <w:rsid w:val="00FB55A3"/>
    <w:rsid w:val="00FB647C"/>
    <w:rsid w:val="00FB78EA"/>
    <w:rsid w:val="00FC7C40"/>
    <w:rsid w:val="00FD1583"/>
    <w:rsid w:val="00FD3E02"/>
    <w:rsid w:val="00FD44D7"/>
    <w:rsid w:val="00FD4909"/>
    <w:rsid w:val="00FE1242"/>
    <w:rsid w:val="00FE6638"/>
    <w:rsid w:val="00FF3948"/>
    <w:rsid w:val="00FF39B4"/>
    <w:rsid w:val="00FF650A"/>
    <w:rsid w:val="00FF6A56"/>
    <w:rsid w:val="00FF6F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2A7D5"/>
  <w15:chartTrackingRefBased/>
  <w15:docId w15:val="{949464A0-20F7-40F9-8487-E4BACB448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B8C"/>
    <w:pPr>
      <w:spacing w:after="0" w:line="276" w:lineRule="auto"/>
      <w:jc w:val="both"/>
    </w:pPr>
    <w:rPr>
      <w:rFonts w:ascii="Roboto" w:hAnsi="Roboto"/>
    </w:rPr>
  </w:style>
  <w:style w:type="paragraph" w:styleId="Heading1">
    <w:name w:val="heading 1"/>
    <w:basedOn w:val="Normal"/>
    <w:next w:val="BodyText"/>
    <w:link w:val="Heading1Char"/>
    <w:qFormat/>
    <w:rsid w:val="00C36271"/>
    <w:pPr>
      <w:keepNext/>
      <w:keepLines/>
      <w:numPr>
        <w:numId w:val="6"/>
      </w:numPr>
      <w:spacing w:before="360" w:after="120" w:line="240" w:lineRule="auto"/>
      <w:jc w:val="left"/>
      <w:outlineLvl w:val="0"/>
    </w:pPr>
    <w:rPr>
      <w:rFonts w:eastAsiaTheme="majorEastAsia" w:cstheme="majorBidi"/>
      <w:b/>
      <w:caps/>
      <w:color w:val="FD1E4A"/>
      <w:sz w:val="32"/>
      <w:szCs w:val="32"/>
    </w:rPr>
  </w:style>
  <w:style w:type="paragraph" w:styleId="Heading2">
    <w:name w:val="heading 2"/>
    <w:basedOn w:val="Normal"/>
    <w:next w:val="BodyText"/>
    <w:link w:val="Heading2Char"/>
    <w:qFormat/>
    <w:rsid w:val="00C36271"/>
    <w:pPr>
      <w:keepNext/>
      <w:keepLines/>
      <w:numPr>
        <w:ilvl w:val="1"/>
        <w:numId w:val="6"/>
      </w:numPr>
      <w:spacing w:before="240" w:after="120"/>
      <w:jc w:val="left"/>
      <w:outlineLvl w:val="1"/>
    </w:pPr>
    <w:rPr>
      <w:rFonts w:eastAsiaTheme="majorEastAsia" w:cstheme="majorBidi"/>
      <w:b/>
      <w:color w:val="FD1E4A"/>
      <w:sz w:val="28"/>
      <w:szCs w:val="26"/>
    </w:rPr>
  </w:style>
  <w:style w:type="paragraph" w:styleId="Heading3">
    <w:name w:val="heading 3"/>
    <w:basedOn w:val="Normal"/>
    <w:next w:val="BodyText"/>
    <w:link w:val="Heading3Char"/>
    <w:qFormat/>
    <w:rsid w:val="00C36271"/>
    <w:pPr>
      <w:keepNext/>
      <w:keepLines/>
      <w:numPr>
        <w:ilvl w:val="2"/>
        <w:numId w:val="6"/>
      </w:numPr>
      <w:spacing w:before="240" w:after="120"/>
      <w:contextualSpacing/>
      <w:jc w:val="left"/>
      <w:outlineLvl w:val="2"/>
    </w:pPr>
    <w:rPr>
      <w:rFonts w:eastAsiaTheme="majorEastAsia" w:cstheme="majorBidi"/>
      <w:b/>
      <w:iCs/>
      <w:sz w:val="26"/>
      <w14:numForm w14:val="lining"/>
    </w:rPr>
  </w:style>
  <w:style w:type="paragraph" w:styleId="Heading4">
    <w:name w:val="heading 4"/>
    <w:basedOn w:val="Normal"/>
    <w:next w:val="BodyText"/>
    <w:link w:val="Heading4Char"/>
    <w:uiPriority w:val="9"/>
    <w:unhideWhenUsed/>
    <w:rsid w:val="00C36271"/>
    <w:pPr>
      <w:keepNext/>
      <w:keepLines/>
      <w:numPr>
        <w:ilvl w:val="3"/>
        <w:numId w:val="6"/>
      </w:numPr>
      <w:spacing w:before="240" w:after="120"/>
      <w:jc w:val="left"/>
      <w:outlineLvl w:val="3"/>
    </w:pPr>
    <w:rPr>
      <w:rFonts w:eastAsiaTheme="majorEastAsia" w:cstheme="majorBidi"/>
      <w:b/>
      <w:iCs/>
      <w:szCs w:val="22"/>
    </w:rPr>
  </w:style>
  <w:style w:type="paragraph" w:styleId="Heading5">
    <w:name w:val="heading 5"/>
    <w:basedOn w:val="Normal"/>
    <w:next w:val="BodyText"/>
    <w:link w:val="Heading5Char"/>
    <w:uiPriority w:val="9"/>
    <w:unhideWhenUsed/>
    <w:rsid w:val="00414C60"/>
    <w:pPr>
      <w:keepNext/>
      <w:keepLines/>
      <w:spacing w:before="240" w:after="120"/>
      <w:jc w:val="left"/>
      <w:outlineLvl w:val="4"/>
    </w:pPr>
    <w:rPr>
      <w:rFonts w:ascii="Alegreya Sans" w:eastAsiaTheme="majorEastAsia" w:hAnsi="Alegreya Sans" w:cstheme="majorBidi"/>
      <w:b/>
    </w:rPr>
  </w:style>
  <w:style w:type="paragraph" w:styleId="Heading6">
    <w:name w:val="heading 6"/>
    <w:basedOn w:val="Normal"/>
    <w:next w:val="Normal"/>
    <w:link w:val="Heading6Char"/>
    <w:uiPriority w:val="9"/>
    <w:semiHidden/>
    <w:unhideWhenUsed/>
    <w:rsid w:val="00680F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0F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0F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0FC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C36271"/>
    <w:pPr>
      <w:spacing w:after="120"/>
    </w:pPr>
  </w:style>
  <w:style w:type="character" w:customStyle="1" w:styleId="BodyTextChar">
    <w:name w:val="Body Text Char"/>
    <w:basedOn w:val="DefaultParagraphFont"/>
    <w:link w:val="BodyText"/>
    <w:uiPriority w:val="99"/>
    <w:rsid w:val="00C36271"/>
    <w:rPr>
      <w:rFonts w:ascii="Roboto" w:hAnsi="Roboto"/>
      <w:noProof/>
      <w:sz w:val="22"/>
    </w:rPr>
  </w:style>
  <w:style w:type="character" w:customStyle="1" w:styleId="Heading1Char">
    <w:name w:val="Heading 1 Char"/>
    <w:basedOn w:val="DefaultParagraphFont"/>
    <w:link w:val="Heading1"/>
    <w:rsid w:val="00C36271"/>
    <w:rPr>
      <w:rFonts w:ascii="Roboto" w:eastAsiaTheme="majorEastAsia" w:hAnsi="Roboto" w:cstheme="majorBidi"/>
      <w:b/>
      <w:caps/>
      <w:color w:val="FD1E4A"/>
      <w:sz w:val="32"/>
      <w:szCs w:val="32"/>
    </w:rPr>
  </w:style>
  <w:style w:type="paragraph" w:styleId="TOC2">
    <w:name w:val="toc 2"/>
    <w:basedOn w:val="Normal"/>
    <w:next w:val="Normal"/>
    <w:autoRedefine/>
    <w:uiPriority w:val="39"/>
    <w:unhideWhenUsed/>
    <w:rsid w:val="00C1459A"/>
    <w:pPr>
      <w:tabs>
        <w:tab w:val="right" w:leader="dot" w:pos="9639"/>
      </w:tabs>
      <w:ind w:left="227"/>
      <w:jc w:val="left"/>
    </w:pPr>
  </w:style>
  <w:style w:type="paragraph" w:styleId="ListParagraph">
    <w:name w:val="List Paragraph"/>
    <w:basedOn w:val="Normal"/>
    <w:uiPriority w:val="34"/>
    <w:rsid w:val="00331D9C"/>
    <w:pPr>
      <w:ind w:left="720"/>
      <w:contextualSpacing/>
    </w:pPr>
  </w:style>
  <w:style w:type="character" w:customStyle="1" w:styleId="Heading2Char">
    <w:name w:val="Heading 2 Char"/>
    <w:basedOn w:val="DefaultParagraphFont"/>
    <w:link w:val="Heading2"/>
    <w:rsid w:val="00C36271"/>
    <w:rPr>
      <w:rFonts w:ascii="Roboto" w:eastAsiaTheme="majorEastAsia" w:hAnsi="Roboto" w:cstheme="majorBidi"/>
      <w:b/>
      <w:color w:val="FD1E4A"/>
      <w:sz w:val="28"/>
      <w:szCs w:val="26"/>
    </w:rPr>
  </w:style>
  <w:style w:type="character" w:customStyle="1" w:styleId="Heading3Char">
    <w:name w:val="Heading 3 Char"/>
    <w:basedOn w:val="DefaultParagraphFont"/>
    <w:link w:val="Heading3"/>
    <w:rsid w:val="00C36271"/>
    <w:rPr>
      <w:rFonts w:ascii="Roboto" w:eastAsiaTheme="majorEastAsia" w:hAnsi="Roboto" w:cstheme="majorBidi"/>
      <w:b/>
      <w:iCs/>
      <w:sz w:val="26"/>
      <w14:numForm w14:val="lining"/>
    </w:rPr>
  </w:style>
  <w:style w:type="paragraph" w:customStyle="1" w:styleId="Ingliskeelnetekst">
    <w:name w:val="Ingliskeelne tekst"/>
    <w:basedOn w:val="BodyText"/>
    <w:rsid w:val="007D754C"/>
  </w:style>
  <w:style w:type="paragraph" w:customStyle="1" w:styleId="MoistedTabel">
    <w:name w:val="MoistedTabel"/>
    <w:basedOn w:val="Normal"/>
    <w:rsid w:val="00EF5A7C"/>
    <w:pPr>
      <w:autoSpaceDE w:val="0"/>
      <w:autoSpaceDN w:val="0"/>
      <w:spacing w:before="60" w:after="60"/>
    </w:pPr>
  </w:style>
  <w:style w:type="character" w:styleId="FollowedHyperlink">
    <w:name w:val="FollowedHyperlink"/>
    <w:basedOn w:val="DefaultParagraphFont"/>
    <w:uiPriority w:val="99"/>
    <w:semiHidden/>
    <w:unhideWhenUsed/>
    <w:rsid w:val="00636749"/>
    <w:rPr>
      <w:color w:val="954F72" w:themeColor="followedHyperlink"/>
      <w:u w:val="single"/>
    </w:rPr>
  </w:style>
  <w:style w:type="character" w:styleId="Hyperlink">
    <w:name w:val="Hyperlink"/>
    <w:basedOn w:val="DefaultParagraphFont"/>
    <w:uiPriority w:val="99"/>
    <w:unhideWhenUsed/>
    <w:rsid w:val="00153A8E"/>
    <w:rPr>
      <w:color w:val="auto"/>
      <w:u w:val="single"/>
    </w:rPr>
  </w:style>
  <w:style w:type="paragraph" w:customStyle="1" w:styleId="Muu">
    <w:name w:val="Muu"/>
    <w:basedOn w:val="Normal"/>
    <w:next w:val="BodyText"/>
    <w:link w:val="MuuChar"/>
    <w:rsid w:val="007C274C"/>
    <w:pPr>
      <w:keepNext/>
      <w:spacing w:before="480" w:after="240"/>
    </w:pPr>
    <w:rPr>
      <w:rFonts w:ascii="Montserrat ExtraBold" w:eastAsia="Calibri" w:hAnsi="Montserrat ExtraBold"/>
      <w:color w:val="007749"/>
      <w:sz w:val="44"/>
    </w:rPr>
  </w:style>
  <w:style w:type="character" w:customStyle="1" w:styleId="MuuChar">
    <w:name w:val="Muu Char"/>
    <w:basedOn w:val="DefaultParagraphFont"/>
    <w:link w:val="Muu"/>
    <w:rsid w:val="007C274C"/>
    <w:rPr>
      <w:rFonts w:ascii="Montserrat ExtraBold" w:eastAsia="Calibri" w:hAnsi="Montserrat ExtraBold" w:cs="Calibri"/>
      <w:b w:val="0"/>
      <w:noProof/>
      <w:color w:val="007749"/>
      <w:sz w:val="44"/>
      <w:szCs w:val="24"/>
    </w:rPr>
  </w:style>
  <w:style w:type="paragraph" w:styleId="ListNumber">
    <w:name w:val="List Number"/>
    <w:basedOn w:val="Normal"/>
    <w:uiPriority w:val="99"/>
    <w:unhideWhenUsed/>
    <w:rsid w:val="007D754C"/>
    <w:pPr>
      <w:spacing w:after="120"/>
      <w:ind w:left="357" w:hanging="357"/>
      <w:contextualSpacing/>
    </w:pPr>
  </w:style>
  <w:style w:type="paragraph" w:customStyle="1" w:styleId="MuuSamaLK">
    <w:name w:val="MuuSamaLK"/>
    <w:basedOn w:val="Muu"/>
    <w:next w:val="BodyText"/>
    <w:rsid w:val="00463120"/>
  </w:style>
  <w:style w:type="paragraph" w:styleId="TOC1">
    <w:name w:val="toc 1"/>
    <w:basedOn w:val="Normal"/>
    <w:next w:val="Normal"/>
    <w:autoRedefine/>
    <w:uiPriority w:val="39"/>
    <w:unhideWhenUsed/>
    <w:rsid w:val="007D6537"/>
    <w:pPr>
      <w:tabs>
        <w:tab w:val="right" w:leader="dot" w:pos="9639"/>
      </w:tabs>
      <w:spacing w:before="100"/>
      <w:jc w:val="left"/>
    </w:pPr>
    <w:rPr>
      <w:b/>
      <w:caps/>
    </w:rPr>
  </w:style>
  <w:style w:type="paragraph" w:styleId="TOC3">
    <w:name w:val="toc 3"/>
    <w:basedOn w:val="Normal"/>
    <w:next w:val="Normal"/>
    <w:autoRedefine/>
    <w:uiPriority w:val="39"/>
    <w:unhideWhenUsed/>
    <w:rsid w:val="00C36271"/>
    <w:pPr>
      <w:tabs>
        <w:tab w:val="right" w:leader="dot" w:pos="9639"/>
      </w:tabs>
      <w:ind w:left="227"/>
      <w:jc w:val="left"/>
    </w:pPr>
  </w:style>
  <w:style w:type="paragraph" w:styleId="Caption">
    <w:name w:val="caption"/>
    <w:basedOn w:val="Normal"/>
    <w:next w:val="Normal"/>
    <w:autoRedefine/>
    <w:uiPriority w:val="35"/>
    <w:unhideWhenUsed/>
    <w:rsid w:val="007D6537"/>
    <w:pPr>
      <w:keepNext/>
      <w:keepLines/>
      <w:spacing w:before="80" w:after="80" w:line="240" w:lineRule="auto"/>
      <w:jc w:val="left"/>
    </w:pPr>
    <w:rPr>
      <w:b/>
      <w:iCs/>
      <w:color w:val="000000" w:themeColor="text1"/>
      <w:szCs w:val="18"/>
    </w:rPr>
  </w:style>
  <w:style w:type="paragraph" w:customStyle="1" w:styleId="Nimi">
    <w:name w:val="Nimi"/>
    <w:basedOn w:val="Normal"/>
    <w:next w:val="Normal"/>
    <w:rsid w:val="00012188"/>
    <w:pPr>
      <w:jc w:val="center"/>
    </w:pPr>
    <w:rPr>
      <w:rFonts w:ascii="Verdana" w:hAnsi="Verdana"/>
      <w:b/>
      <w:caps/>
      <w:sz w:val="64"/>
      <w:szCs w:val="56"/>
    </w:rPr>
  </w:style>
  <w:style w:type="paragraph" w:styleId="ListBullet">
    <w:name w:val="List Bullet"/>
    <w:basedOn w:val="Normal"/>
    <w:unhideWhenUsed/>
    <w:qFormat/>
    <w:rsid w:val="00A344AA"/>
    <w:pPr>
      <w:numPr>
        <w:numId w:val="7"/>
      </w:numPr>
      <w:spacing w:after="120"/>
      <w:contextualSpacing/>
      <w:jc w:val="left"/>
    </w:pPr>
  </w:style>
  <w:style w:type="paragraph" w:customStyle="1" w:styleId="Lisatekst">
    <w:name w:val="Lisatekst"/>
    <w:basedOn w:val="BodyText"/>
    <w:rsid w:val="005E32F0"/>
    <w:pPr>
      <w:keepNext/>
      <w:numPr>
        <w:numId w:val="1"/>
      </w:numPr>
      <w:tabs>
        <w:tab w:val="left" w:pos="6521"/>
      </w:tabs>
      <w:spacing w:before="120"/>
    </w:pPr>
    <w:rPr>
      <w:b/>
    </w:rPr>
  </w:style>
  <w:style w:type="paragraph" w:customStyle="1" w:styleId="Bodyt">
    <w:name w:val="Bodyt"/>
    <w:basedOn w:val="Normal"/>
    <w:rsid w:val="0073515A"/>
    <w:pPr>
      <w:numPr>
        <w:ilvl w:val="1"/>
        <w:numId w:val="4"/>
      </w:numPr>
      <w:spacing w:after="60"/>
    </w:pPr>
  </w:style>
  <w:style w:type="paragraph" w:customStyle="1" w:styleId="Bodyt1">
    <w:name w:val="Bodyt1"/>
    <w:basedOn w:val="Bodyt"/>
    <w:rsid w:val="00AE6D2E"/>
    <w:pPr>
      <w:numPr>
        <w:ilvl w:val="2"/>
      </w:numPr>
    </w:pPr>
  </w:style>
  <w:style w:type="paragraph" w:customStyle="1" w:styleId="Loetelu">
    <w:name w:val="Loetelu"/>
    <w:basedOn w:val="Normal"/>
    <w:qFormat/>
    <w:rsid w:val="00C83A59"/>
    <w:pPr>
      <w:numPr>
        <w:numId w:val="4"/>
      </w:numPr>
      <w:spacing w:after="120"/>
      <w:contextualSpacing/>
      <w:jc w:val="left"/>
    </w:pPr>
  </w:style>
  <w:style w:type="paragraph" w:customStyle="1" w:styleId="All">
    <w:name w:val="All"/>
    <w:basedOn w:val="Normal"/>
    <w:rsid w:val="00B4095E"/>
    <w:rPr>
      <w:rFonts w:eastAsia="Calibri"/>
    </w:rPr>
  </w:style>
  <w:style w:type="paragraph" w:styleId="TOC4">
    <w:name w:val="toc 4"/>
    <w:basedOn w:val="Normal"/>
    <w:next w:val="Normal"/>
    <w:autoRedefine/>
    <w:uiPriority w:val="39"/>
    <w:unhideWhenUsed/>
    <w:rsid w:val="00C36271"/>
    <w:pPr>
      <w:tabs>
        <w:tab w:val="right" w:leader="dot" w:pos="9639"/>
      </w:tabs>
      <w:ind w:left="227"/>
      <w:jc w:val="left"/>
    </w:pPr>
  </w:style>
  <w:style w:type="paragraph" w:styleId="ListBullet2">
    <w:name w:val="List Bullet 2"/>
    <w:basedOn w:val="Normal"/>
    <w:uiPriority w:val="99"/>
    <w:unhideWhenUsed/>
    <w:rsid w:val="00F30C27"/>
    <w:pPr>
      <w:numPr>
        <w:ilvl w:val="1"/>
        <w:numId w:val="3"/>
      </w:numPr>
      <w:contextualSpacing/>
    </w:pPr>
  </w:style>
  <w:style w:type="paragraph" w:styleId="Footer">
    <w:name w:val="footer"/>
    <w:basedOn w:val="Normal"/>
    <w:link w:val="FooterChar"/>
    <w:uiPriority w:val="99"/>
    <w:rsid w:val="009E6DEA"/>
    <w:pPr>
      <w:tabs>
        <w:tab w:val="center" w:pos="4320"/>
        <w:tab w:val="right" w:pos="8640"/>
      </w:tabs>
      <w:spacing w:line="240" w:lineRule="auto"/>
      <w:jc w:val="left"/>
    </w:pPr>
    <w:rPr>
      <w:sz w:val="16"/>
    </w:rPr>
  </w:style>
  <w:style w:type="character" w:customStyle="1" w:styleId="FooterChar">
    <w:name w:val="Footer Char"/>
    <w:basedOn w:val="DefaultParagraphFont"/>
    <w:link w:val="Footer"/>
    <w:uiPriority w:val="99"/>
    <w:rsid w:val="00A170AA"/>
    <w:rPr>
      <w:rFonts w:ascii="Roboto" w:hAnsi="Roboto"/>
      <w:noProof/>
      <w:sz w:val="16"/>
    </w:rPr>
  </w:style>
  <w:style w:type="paragraph" w:customStyle="1" w:styleId="Tabletext">
    <w:name w:val="Table_text"/>
    <w:basedOn w:val="Normal"/>
    <w:rsid w:val="003303DA"/>
    <w:pPr>
      <w:spacing w:before="60" w:after="60"/>
      <w:contextualSpacing/>
    </w:pPr>
  </w:style>
  <w:style w:type="paragraph" w:customStyle="1" w:styleId="Tablehead">
    <w:name w:val="Table_head"/>
    <w:basedOn w:val="Normal"/>
    <w:rsid w:val="003303DA"/>
    <w:pPr>
      <w:spacing w:before="60" w:after="60"/>
    </w:pPr>
    <w:rPr>
      <w:b/>
    </w:rPr>
  </w:style>
  <w:style w:type="paragraph" w:customStyle="1" w:styleId="Td">
    <w:name w:val="Tööd"/>
    <w:basedOn w:val="Normal"/>
    <w:rsid w:val="00E3187D"/>
    <w:pPr>
      <w:keepNext/>
      <w:keepLines/>
      <w:spacing w:before="240" w:after="60"/>
    </w:pPr>
    <w:rPr>
      <w:rFonts w:asciiTheme="majorHAnsi" w:hAnsiTheme="majorHAnsi"/>
      <w:b/>
    </w:rPr>
  </w:style>
  <w:style w:type="paragraph" w:customStyle="1" w:styleId="Tpitudtekst">
    <w:name w:val="Täpitud tekst"/>
    <w:basedOn w:val="ListBullet3"/>
    <w:rsid w:val="00E3187D"/>
    <w:pPr>
      <w:numPr>
        <w:numId w:val="0"/>
      </w:numPr>
    </w:pPr>
    <w:rPr>
      <w:rFonts w:ascii="Minion Pro" w:hAnsi="Minion Pro"/>
    </w:rPr>
  </w:style>
  <w:style w:type="paragraph" w:styleId="ListBullet3">
    <w:name w:val="List Bullet 3"/>
    <w:basedOn w:val="Normal"/>
    <w:uiPriority w:val="99"/>
    <w:unhideWhenUsed/>
    <w:rsid w:val="00F30C27"/>
    <w:pPr>
      <w:numPr>
        <w:ilvl w:val="2"/>
        <w:numId w:val="3"/>
      </w:numPr>
      <w:contextualSpacing/>
    </w:pPr>
  </w:style>
  <w:style w:type="paragraph" w:styleId="FootnoteText">
    <w:name w:val="footnote text"/>
    <w:basedOn w:val="Normal"/>
    <w:link w:val="FootnoteTextChar"/>
    <w:uiPriority w:val="99"/>
    <w:unhideWhenUsed/>
    <w:rsid w:val="002F2037"/>
    <w:pPr>
      <w:spacing w:after="60" w:line="240" w:lineRule="auto"/>
      <w:ind w:left="113" w:hanging="113"/>
    </w:pPr>
    <w:rPr>
      <w:sz w:val="16"/>
    </w:rPr>
  </w:style>
  <w:style w:type="character" w:customStyle="1" w:styleId="FootnoteTextChar">
    <w:name w:val="Footnote Text Char"/>
    <w:basedOn w:val="DefaultParagraphFont"/>
    <w:link w:val="FootnoteText"/>
    <w:uiPriority w:val="99"/>
    <w:qFormat/>
    <w:rsid w:val="002F2037"/>
    <w:rPr>
      <w:rFonts w:ascii="Roboto" w:hAnsi="Roboto"/>
      <w:noProof/>
      <w:sz w:val="16"/>
    </w:rPr>
  </w:style>
  <w:style w:type="paragraph" w:customStyle="1" w:styleId="Listnri">
    <w:name w:val="Listnri"/>
    <w:basedOn w:val="Normal"/>
    <w:rsid w:val="00A13ABD"/>
    <w:pPr>
      <w:numPr>
        <w:numId w:val="2"/>
      </w:numPr>
    </w:pPr>
  </w:style>
  <w:style w:type="paragraph" w:customStyle="1" w:styleId="Tabel">
    <w:name w:val="Tabel"/>
    <w:basedOn w:val="Normal"/>
    <w:rsid w:val="00AA6AC0"/>
    <w:pPr>
      <w:spacing w:before="40" w:after="40"/>
    </w:pPr>
    <w:rPr>
      <w:sz w:val="18"/>
    </w:rPr>
  </w:style>
  <w:style w:type="paragraph" w:customStyle="1" w:styleId="Muuuuslk">
    <w:name w:val="Muu uus lk"/>
    <w:basedOn w:val="Muu"/>
    <w:next w:val="BodyText"/>
    <w:rsid w:val="007D754C"/>
    <w:pPr>
      <w:pageBreakBefore/>
      <w:spacing w:before="0"/>
    </w:pPr>
  </w:style>
  <w:style w:type="paragraph" w:customStyle="1" w:styleId="LisaListnr">
    <w:name w:val="LisaListnr"/>
    <w:basedOn w:val="ListNumber"/>
    <w:rsid w:val="009C2A20"/>
    <w:pPr>
      <w:tabs>
        <w:tab w:val="left" w:pos="113"/>
      </w:tabs>
      <w:ind w:left="0" w:firstLine="0"/>
    </w:pPr>
    <w:rPr>
      <w:b/>
      <w:color w:val="84BD00"/>
    </w:rPr>
  </w:style>
  <w:style w:type="paragraph" w:styleId="EndnoteText">
    <w:name w:val="endnote text"/>
    <w:basedOn w:val="Normal"/>
    <w:link w:val="EndnoteTextChar"/>
    <w:uiPriority w:val="99"/>
    <w:semiHidden/>
    <w:unhideWhenUsed/>
    <w:rsid w:val="007D754C"/>
  </w:style>
  <w:style w:type="character" w:customStyle="1" w:styleId="EndnoteTextChar">
    <w:name w:val="Endnote Text Char"/>
    <w:basedOn w:val="DefaultParagraphFont"/>
    <w:link w:val="EndnoteText"/>
    <w:uiPriority w:val="99"/>
    <w:semiHidden/>
    <w:rsid w:val="007D754C"/>
    <w:rPr>
      <w:lang w:val="et-EE"/>
    </w:rPr>
  </w:style>
  <w:style w:type="paragraph" w:customStyle="1" w:styleId="TabContents">
    <w:name w:val="TabContents"/>
    <w:basedOn w:val="Normal"/>
    <w:next w:val="Normal"/>
    <w:rsid w:val="00401C4A"/>
    <w:pPr>
      <w:keepNext/>
      <w:pageBreakBefore/>
      <w:spacing w:after="320"/>
    </w:pPr>
    <w:rPr>
      <w:b/>
      <w:sz w:val="36"/>
    </w:rPr>
  </w:style>
  <w:style w:type="paragraph" w:styleId="TOCHeading">
    <w:name w:val="TOC Heading"/>
    <w:basedOn w:val="Heading1"/>
    <w:next w:val="Normal"/>
    <w:uiPriority w:val="39"/>
    <w:unhideWhenUsed/>
    <w:rsid w:val="00540123"/>
    <w:pPr>
      <w:outlineLvl w:val="9"/>
    </w:pPr>
    <w:rPr>
      <w:bCs/>
      <w:lang w:val="en-US"/>
    </w:rPr>
  </w:style>
  <w:style w:type="paragraph" w:customStyle="1" w:styleId="Bullets">
    <w:name w:val="Bullets"/>
    <w:basedOn w:val="ListBullet"/>
    <w:rsid w:val="00540123"/>
    <w:pPr>
      <w:spacing w:after="240"/>
      <w:ind w:left="397" w:hanging="397"/>
    </w:pPr>
  </w:style>
  <w:style w:type="paragraph" w:customStyle="1" w:styleId="PurpleText">
    <w:name w:val="Purple Text"/>
    <w:basedOn w:val="BodyText"/>
    <w:next w:val="BodyText"/>
    <w:link w:val="PurpleTextChar"/>
    <w:uiPriority w:val="1"/>
    <w:rsid w:val="00EC33F5"/>
    <w:rPr>
      <w:color w:val="A78EED"/>
    </w:rPr>
  </w:style>
  <w:style w:type="character" w:customStyle="1" w:styleId="PurpleTextChar">
    <w:name w:val="Purple Text Char"/>
    <w:basedOn w:val="BodyTextChar"/>
    <w:link w:val="PurpleText"/>
    <w:uiPriority w:val="1"/>
    <w:rsid w:val="00EC33F5"/>
    <w:rPr>
      <w:rFonts w:ascii="Arial" w:hAnsi="Arial" w:cs="Times New Roman"/>
      <w:noProof/>
      <w:color w:val="A78EED"/>
      <w:kern w:val="0"/>
      <w:sz w:val="20"/>
      <w:szCs w:val="28"/>
      <w:lang w:val="en-GB"/>
      <w14:ligatures w14:val="none"/>
    </w:rPr>
  </w:style>
  <w:style w:type="paragraph" w:customStyle="1" w:styleId="Title1">
    <w:name w:val="Title1"/>
    <w:basedOn w:val="Normal"/>
    <w:next w:val="Normal"/>
    <w:rsid w:val="00057E92"/>
    <w:pPr>
      <w:spacing w:before="1200"/>
    </w:pPr>
    <w:rPr>
      <w:b/>
      <w:sz w:val="60"/>
    </w:rPr>
  </w:style>
  <w:style w:type="paragraph" w:customStyle="1" w:styleId="Pealkiri">
    <w:name w:val="Pealkiri"/>
    <w:basedOn w:val="Normal"/>
    <w:next w:val="BodyText"/>
    <w:rsid w:val="00030940"/>
    <w:pPr>
      <w:spacing w:before="960" w:after="600"/>
      <w:ind w:right="5103"/>
    </w:pPr>
  </w:style>
  <w:style w:type="paragraph" w:customStyle="1" w:styleId="Dokumendinimetus">
    <w:name w:val="Dokumendi nimetus"/>
    <w:basedOn w:val="Normal"/>
    <w:next w:val="BodyText"/>
    <w:rsid w:val="00564356"/>
    <w:pPr>
      <w:spacing w:before="960"/>
      <w:ind w:right="4706"/>
    </w:pPr>
    <w:rPr>
      <w:b/>
      <w:caps/>
    </w:rPr>
  </w:style>
  <w:style w:type="paragraph" w:customStyle="1" w:styleId="TabeleText">
    <w:name w:val="TabeleText"/>
    <w:basedOn w:val="Normal"/>
    <w:rsid w:val="002256F7"/>
  </w:style>
  <w:style w:type="character" w:styleId="FootnoteReference">
    <w:name w:val="footnote reference"/>
    <w:basedOn w:val="DefaultParagraphFont"/>
    <w:uiPriority w:val="99"/>
    <w:rsid w:val="00663951"/>
    <w:rPr>
      <w:rFonts w:ascii="Gilroy-Regular" w:hAnsi="Gilroy-Regular"/>
      <w:sz w:val="22"/>
      <w:vertAlign w:val="superscript"/>
    </w:rPr>
  </w:style>
  <w:style w:type="paragraph" w:styleId="TableofFigures">
    <w:name w:val="table of figures"/>
    <w:basedOn w:val="Normal"/>
    <w:next w:val="Normal"/>
    <w:uiPriority w:val="99"/>
    <w:unhideWhenUsed/>
    <w:rsid w:val="00B77F25"/>
    <w:pPr>
      <w:ind w:left="851" w:hanging="851"/>
    </w:pPr>
    <w:rPr>
      <w:rFonts w:cstheme="minorHAnsi"/>
      <w:bCs/>
    </w:rPr>
  </w:style>
  <w:style w:type="table" w:styleId="TableGrid">
    <w:name w:val="Table Grid"/>
    <w:basedOn w:val="TableNorma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istTable4-Accent3">
    <w:name w:val="List Table 4 Accent 3"/>
    <w:basedOn w:val="TableNorma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left w:w="0" w:type="dxa"/>
        <w:right w:w="0"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2">
    <w:name w:val="List Table 4 Accent 2"/>
    <w:basedOn w:val="TableNorma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left w:w="0" w:type="dxa"/>
        <w:right w:w="0" w:type="dxa"/>
      </w:tblCellMar>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GridTable4-Accent3">
    <w:name w:val="Grid Table 4 Accent 3"/>
    <w:basedOn w:val="TableNorma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left w:w="0" w:type="dxa"/>
        <w:right w:w="0" w:type="dxa"/>
      </w:tblCellMar>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C36271"/>
    <w:rPr>
      <w:rFonts w:ascii="Roboto" w:eastAsiaTheme="majorEastAsia" w:hAnsi="Roboto" w:cstheme="majorBidi"/>
      <w:b/>
      <w:iCs/>
      <w:szCs w:val="22"/>
    </w:rPr>
  </w:style>
  <w:style w:type="paragraph" w:customStyle="1" w:styleId="Bodym">
    <w:name w:val="Bodym"/>
    <w:basedOn w:val="Bodyt"/>
    <w:rsid w:val="006971F0"/>
    <w:pPr>
      <w:numPr>
        <w:numId w:val="5"/>
      </w:numPr>
      <w:spacing w:before="80" w:after="0"/>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5"/>
      </w:numPr>
      <w:tabs>
        <w:tab w:val="left" w:pos="6521"/>
      </w:tabs>
    </w:pPr>
    <w:rPr>
      <w:rFonts w:ascii="Arial" w:eastAsia="Times New Roman" w:hAnsi="Arial" w:cs="Times New Roman"/>
      <w:b/>
    </w:rPr>
  </w:style>
  <w:style w:type="character" w:styleId="Emphasis">
    <w:name w:val="Emphasis"/>
    <w:basedOn w:val="DefaultParagraphFont"/>
    <w:uiPriority w:val="20"/>
    <w:rsid w:val="00E64AB7"/>
    <w:rPr>
      <w:i/>
      <w:iCs/>
    </w:rPr>
  </w:style>
  <w:style w:type="character" w:styleId="SubtleReference">
    <w:name w:val="Subtle Reference"/>
    <w:basedOn w:val="DefaultParagraphFont"/>
    <w:uiPriority w:val="31"/>
    <w:rsid w:val="00E64AB7"/>
    <w:rPr>
      <w:smallCaps/>
      <w:color w:val="5A5A5A" w:themeColor="text1" w:themeTint="A5"/>
    </w:rPr>
  </w:style>
  <w:style w:type="paragraph" w:customStyle="1" w:styleId="Nimi14">
    <w:name w:val="Nimi14"/>
    <w:basedOn w:val="Normal"/>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DefaultParagraphFont"/>
    <w:link w:val="Nimi14"/>
    <w:rsid w:val="003449AE"/>
    <w:rPr>
      <w:rFonts w:ascii="Alegreya Sans" w:hAnsi="Alegreya Sans" w:cs="Alegreya Sans"/>
      <w:bCs/>
      <w:spacing w:val="2"/>
      <w:sz w:val="28"/>
      <w:szCs w:val="28"/>
    </w:rPr>
  </w:style>
  <w:style w:type="paragraph" w:customStyle="1" w:styleId="TNR">
    <w:name w:val="TööNR"/>
    <w:basedOn w:val="Normal"/>
    <w:next w:val="Normal"/>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l"/>
    <w:rsid w:val="00CC76B1"/>
    <w:pPr>
      <w:spacing w:before="360" w:after="120"/>
      <w:jc w:val="right"/>
    </w:pPr>
    <w:rPr>
      <w:rFonts w:ascii="Alegreya Sans" w:hAnsi="Alegreya Sans"/>
      <w:sz w:val="28"/>
    </w:rPr>
  </w:style>
  <w:style w:type="paragraph" w:customStyle="1" w:styleId="Tiitel">
    <w:name w:val="Tiitel"/>
    <w:basedOn w:val="Normal"/>
    <w:next w:val="Normal"/>
    <w:rsid w:val="00FD3E02"/>
    <w:pPr>
      <w:spacing w:line="240" w:lineRule="auto"/>
      <w:jc w:val="left"/>
    </w:pPr>
    <w:rPr>
      <w:b/>
      <w:sz w:val="52"/>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Header">
    <w:name w:val="header"/>
    <w:basedOn w:val="Normal"/>
    <w:link w:val="HeaderChar"/>
    <w:autoRedefine/>
    <w:uiPriority w:val="99"/>
    <w:unhideWhenUsed/>
    <w:rsid w:val="00AF5E98"/>
    <w:pPr>
      <w:tabs>
        <w:tab w:val="right" w:pos="15026"/>
      </w:tabs>
      <w:jc w:val="left"/>
    </w:pPr>
    <w:rPr>
      <w:sz w:val="16"/>
      <w:szCs w:val="16"/>
    </w:rPr>
  </w:style>
  <w:style w:type="character" w:customStyle="1" w:styleId="HeaderChar">
    <w:name w:val="Header Char"/>
    <w:basedOn w:val="DefaultParagraphFont"/>
    <w:link w:val="Header"/>
    <w:uiPriority w:val="99"/>
    <w:rsid w:val="00AF5E98"/>
    <w:rPr>
      <w:rFonts w:ascii="Roboto" w:hAnsi="Roboto"/>
      <w:sz w:val="16"/>
      <w:szCs w:val="16"/>
    </w:rPr>
  </w:style>
  <w:style w:type="paragraph" w:customStyle="1" w:styleId="Sisuk">
    <w:name w:val="Sisuk"/>
    <w:basedOn w:val="Normal"/>
    <w:next w:val="Normal"/>
    <w:rsid w:val="00292FAD"/>
    <w:pPr>
      <w:spacing w:after="120"/>
      <w:jc w:val="left"/>
    </w:pPr>
    <w:rPr>
      <w:b/>
      <w:bCs/>
      <w:caps/>
      <w:color w:val="FD1E4A"/>
      <w:sz w:val="32"/>
    </w:rPr>
  </w:style>
  <w:style w:type="character" w:customStyle="1" w:styleId="Heading5Char">
    <w:name w:val="Heading 5 Char"/>
    <w:basedOn w:val="DefaultParagraphFont"/>
    <w:link w:val="Heading5"/>
    <w:uiPriority w:val="9"/>
    <w:rsid w:val="00414C60"/>
    <w:rPr>
      <w:rFonts w:ascii="Alegreya Sans" w:eastAsiaTheme="majorEastAsia" w:hAnsi="Alegreya Sans" w:cstheme="majorBidi"/>
      <w:b/>
      <w:sz w:val="24"/>
    </w:rPr>
  </w:style>
  <w:style w:type="character" w:customStyle="1" w:styleId="Heading6Char">
    <w:name w:val="Heading 6 Char"/>
    <w:basedOn w:val="DefaultParagraphFont"/>
    <w:link w:val="Heading6"/>
    <w:uiPriority w:val="9"/>
    <w:semiHidden/>
    <w:rsid w:val="0010417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ormal"/>
    <w:next w:val="BodyText"/>
    <w:qFormat/>
    <w:rsid w:val="007F6187"/>
    <w:pPr>
      <w:keepNext/>
      <w:spacing w:before="240" w:after="120"/>
      <w:jc w:val="left"/>
    </w:pPr>
    <w:rPr>
      <w:rFonts w:cs="Alegreya Sans"/>
      <w:b/>
      <w:bCs/>
      <w:spacing w:val="2"/>
      <w:szCs w:val="28"/>
    </w:rPr>
  </w:style>
  <w:style w:type="table" w:styleId="TableGridLight">
    <w:name w:val="Grid Table Light"/>
    <w:aliases w:val="Kollane"/>
    <w:basedOn w:val="TableNormal"/>
    <w:uiPriority w:val="40"/>
    <w:rsid w:val="0017332C"/>
    <w:pPr>
      <w:spacing w:after="0"/>
    </w:pPr>
    <w:rPr>
      <w:rFonts w:ascii="Roboto" w:hAnsi="Roboto"/>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cPr>
      <w:shd w:val="clear" w:color="auto" w:fill="FFFFFF" w:themeFill="background1"/>
      <w:tcMar>
        <w:left w:w="57" w:type="dxa"/>
        <w:right w:w="57" w:type="dxa"/>
      </w:tcMar>
    </w:tcPr>
    <w:tblStylePr w:type="firstRow">
      <w:pPr>
        <w:wordWrap/>
        <w:ind w:leftChars="0" w:left="57" w:rightChars="0" w:right="57"/>
        <w:jc w:val="left"/>
      </w:pPr>
      <w:rPr>
        <w:rFonts w:ascii="Roboto" w:hAnsi="Roboto"/>
        <w:b/>
        <w:sz w:val="20"/>
      </w:rPr>
      <w:tblPr/>
      <w:trPr>
        <w:tblHeader/>
      </w:trPr>
      <w:tcPr>
        <w:shd w:val="clear" w:color="auto" w:fill="FBF5E7"/>
        <w:tcMar>
          <w:top w:w="0" w:type="nil"/>
          <w:left w:w="68" w:type="dxa"/>
          <w:bottom w:w="0" w:type="nil"/>
          <w:right w:w="68" w:type="dxa"/>
        </w:tcMar>
      </w:tcPr>
    </w:tblStylePr>
    <w:tblStylePr w:type="band1Horz">
      <w:rPr>
        <w:rFonts w:ascii="Roboto" w:hAnsi="Roboto"/>
        <w:sz w:val="18"/>
      </w:rPr>
      <w:tblPr/>
      <w:tcPr>
        <w:tcMar>
          <w:top w:w="0" w:type="nil"/>
          <w:left w:w="108" w:type="dxa"/>
          <w:bottom w:w="0" w:type="nil"/>
          <w:right w:w="108" w:type="dxa"/>
        </w:tcMar>
      </w:tcPr>
    </w:tblStylePr>
    <w:tblStylePr w:type="band2Horz">
      <w:rPr>
        <w:rFonts w:ascii="Roboto" w:hAnsi="Roboto"/>
        <w:sz w:val="18"/>
      </w:rPr>
      <w:tblPr/>
      <w:tcPr>
        <w:tcMar>
          <w:top w:w="0" w:type="nil"/>
          <w:left w:w="108" w:type="dxa"/>
          <w:bottom w:w="0" w:type="nil"/>
          <w:right w:w="108" w:type="dxa"/>
        </w:tcMar>
      </w:tcPr>
    </w:tblStylePr>
    <w:tblStylePr w:type="nwCell">
      <w:rPr>
        <w:rFonts w:ascii="Roboto" w:hAnsi="Roboto"/>
        <w:b/>
        <w:sz w:val="20"/>
      </w:rPr>
    </w:tblStylePr>
  </w:style>
  <w:style w:type="paragraph" w:customStyle="1" w:styleId="Pis">
    <w:name w:val="Päis"/>
    <w:basedOn w:val="Normal"/>
    <w:rsid w:val="00DA7C31"/>
    <w:rPr>
      <w:sz w:val="16"/>
    </w:rPr>
  </w:style>
  <w:style w:type="table" w:styleId="GridTable1Light-Accent1">
    <w:name w:val="Grid Table 1 Light Accent 1"/>
    <w:basedOn w:val="TableNormal"/>
    <w:uiPriority w:val="46"/>
    <w:rsid w:val="00565BDA"/>
    <w:pPr>
      <w:spacing w:after="0"/>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left w:w="0" w:type="dxa"/>
        <w:right w:w="0"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nr0">
    <w:name w:val="Töönr"/>
    <w:basedOn w:val="Normal"/>
    <w:next w:val="Andmed"/>
    <w:rsid w:val="001F3C67"/>
    <w:pPr>
      <w:spacing w:after="240"/>
    </w:pPr>
    <w:rPr>
      <w:b/>
      <w:sz w:val="28"/>
    </w:rPr>
  </w:style>
  <w:style w:type="paragraph" w:customStyle="1" w:styleId="TabeliPea">
    <w:name w:val="TabeliPea"/>
    <w:basedOn w:val="Normal"/>
    <w:next w:val="Normal"/>
    <w:qFormat/>
    <w:rsid w:val="00C36271"/>
    <w:pPr>
      <w:spacing w:beforeLines="40" w:before="96" w:afterLines="40" w:after="96" w:line="240" w:lineRule="auto"/>
      <w:jc w:val="left"/>
    </w:pPr>
    <w:rPr>
      <w:rFonts w:eastAsiaTheme="minorEastAsia"/>
      <w:color w:val="000000" w:themeColor="text1"/>
      <w:lang w:val="en-US"/>
      <w14:ligatures w14:val="none"/>
    </w:rPr>
  </w:style>
  <w:style w:type="paragraph" w:customStyle="1" w:styleId="RuutM">
    <w:name w:val="RuutM"/>
    <w:basedOn w:val="ListBullet"/>
    <w:rsid w:val="00414C60"/>
    <w:pPr>
      <w:numPr>
        <w:ilvl w:val="1"/>
      </w:numPr>
    </w:pPr>
  </w:style>
  <w:style w:type="paragraph" w:styleId="TOC5">
    <w:name w:val="toc 5"/>
    <w:basedOn w:val="Normal"/>
    <w:next w:val="Normal"/>
    <w:autoRedefine/>
    <w:uiPriority w:val="39"/>
    <w:unhideWhenUsed/>
    <w:rsid w:val="00414C60"/>
    <w:pPr>
      <w:ind w:left="227"/>
    </w:pPr>
  </w:style>
  <w:style w:type="character" w:styleId="UnresolvedMention">
    <w:name w:val="Unresolved Mention"/>
    <w:basedOn w:val="DefaultParagraphFont"/>
    <w:uiPriority w:val="99"/>
    <w:semiHidden/>
    <w:unhideWhenUsed/>
    <w:rsid w:val="00401DD1"/>
    <w:rPr>
      <w:color w:val="605E5C"/>
      <w:shd w:val="clear" w:color="auto" w:fill="E1DFDD"/>
    </w:rPr>
  </w:style>
  <w:style w:type="paragraph" w:customStyle="1" w:styleId="Andmed">
    <w:name w:val="Andmed"/>
    <w:basedOn w:val="Normal"/>
    <w:rsid w:val="00C36271"/>
    <w:pPr>
      <w:jc w:val="left"/>
    </w:pPr>
    <w:rPr>
      <w:b/>
    </w:rPr>
  </w:style>
  <w:style w:type="paragraph" w:customStyle="1" w:styleId="ANormal">
    <w:name w:val="ANormal"/>
    <w:basedOn w:val="AA-Seletuskiri"/>
    <w:rsid w:val="00936355"/>
    <w:pPr>
      <w:spacing w:line="240" w:lineRule="auto"/>
    </w:pPr>
    <w:rPr>
      <w:sz w:val="8"/>
    </w:rPr>
  </w:style>
  <w:style w:type="paragraph" w:customStyle="1" w:styleId="TabeliTekst">
    <w:name w:val="TabeliTekst"/>
    <w:basedOn w:val="Normal"/>
    <w:next w:val="Normal"/>
    <w:qFormat/>
    <w:rsid w:val="001C3684"/>
    <w:pPr>
      <w:spacing w:before="80" w:after="80"/>
      <w:jc w:val="left"/>
    </w:pPr>
    <w:rPr>
      <w:rFonts w:eastAsiaTheme="minorEastAsia"/>
      <w:sz w:val="18"/>
      <w:lang w:val="de-DE"/>
      <w14:ligatures w14:val="none"/>
    </w:rPr>
  </w:style>
  <w:style w:type="paragraph" w:customStyle="1" w:styleId="AA-Seletuskiri">
    <w:name w:val="AA-Seletuskiri"/>
    <w:basedOn w:val="Heading1"/>
    <w:next w:val="BodyText"/>
    <w:rsid w:val="0092674B"/>
    <w:pPr>
      <w:numPr>
        <w:numId w:val="0"/>
      </w:numPr>
      <w:shd w:val="clear" w:color="auto" w:fill="FBF5E7"/>
      <w:spacing w:before="0" w:after="0" w:line="216" w:lineRule="auto"/>
    </w:pPr>
    <w:rPr>
      <w:color w:val="FD1E04"/>
      <w:sz w:val="44"/>
    </w:rPr>
  </w:style>
  <w:style w:type="paragraph" w:customStyle="1" w:styleId="ABCDE">
    <w:name w:val="ABCDE"/>
    <w:basedOn w:val="Heading1"/>
    <w:next w:val="BodyText"/>
    <w:rsid w:val="00936355"/>
    <w:pPr>
      <w:numPr>
        <w:numId w:val="0"/>
      </w:numPr>
      <w:shd w:val="clear" w:color="auto" w:fill="FBF5E7"/>
      <w:spacing w:before="0" w:line="288" w:lineRule="auto"/>
    </w:pPr>
    <w:rPr>
      <w:sz w:val="36"/>
    </w:rPr>
  </w:style>
  <w:style w:type="paragraph" w:customStyle="1" w:styleId="AlustabListBullet">
    <w:name w:val="Alustab List Bullet"/>
    <w:basedOn w:val="BodyText"/>
    <w:next w:val="ListBullet"/>
    <w:qFormat/>
    <w:rsid w:val="00A05AFC"/>
    <w:pPr>
      <w:keepNext/>
      <w:spacing w:after="0"/>
    </w:pPr>
  </w:style>
  <w:style w:type="paragraph" w:customStyle="1" w:styleId="TabVert">
    <w:name w:val="TabVert"/>
    <w:basedOn w:val="Normal"/>
    <w:next w:val="Normal"/>
    <w:rsid w:val="00CC10A2"/>
    <w:pPr>
      <w:spacing w:line="240" w:lineRule="auto"/>
      <w:jc w:val="left"/>
    </w:pPr>
    <w:rPr>
      <w:rFonts w:eastAsia="Times New Roman" w:cs="Arial"/>
      <w:b/>
      <w:bCs/>
      <w:color w:val="000000"/>
      <w:sz w:val="18"/>
      <w:szCs w:val="18"/>
    </w:rPr>
  </w:style>
  <w:style w:type="paragraph" w:styleId="NormalWeb">
    <w:name w:val="Normal (Web)"/>
    <w:basedOn w:val="Normal"/>
    <w:uiPriority w:val="99"/>
    <w:semiHidden/>
    <w:unhideWhenUsed/>
    <w:rsid w:val="0051710D"/>
    <w:pPr>
      <w:spacing w:before="100" w:beforeAutospacing="1" w:after="100" w:afterAutospacing="1" w:line="240" w:lineRule="auto"/>
      <w:jc w:val="left"/>
    </w:pPr>
    <w:rPr>
      <w:rFonts w:ascii="Times New Roman" w:eastAsia="Times New Roman"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6327">
      <w:bodyDiv w:val="1"/>
      <w:marLeft w:val="0"/>
      <w:marRight w:val="0"/>
      <w:marTop w:val="0"/>
      <w:marBottom w:val="0"/>
      <w:divBdr>
        <w:top w:val="none" w:sz="0" w:space="0" w:color="auto"/>
        <w:left w:val="none" w:sz="0" w:space="0" w:color="auto"/>
        <w:bottom w:val="none" w:sz="0" w:space="0" w:color="auto"/>
        <w:right w:val="none" w:sz="0" w:space="0" w:color="auto"/>
      </w:divBdr>
    </w:div>
    <w:div w:id="185751635">
      <w:bodyDiv w:val="1"/>
      <w:marLeft w:val="0"/>
      <w:marRight w:val="0"/>
      <w:marTop w:val="0"/>
      <w:marBottom w:val="0"/>
      <w:divBdr>
        <w:top w:val="none" w:sz="0" w:space="0" w:color="auto"/>
        <w:left w:val="none" w:sz="0" w:space="0" w:color="auto"/>
        <w:bottom w:val="none" w:sz="0" w:space="0" w:color="auto"/>
        <w:right w:val="none" w:sz="0" w:space="0" w:color="auto"/>
      </w:divBdr>
    </w:div>
    <w:div w:id="596593544">
      <w:bodyDiv w:val="1"/>
      <w:marLeft w:val="0"/>
      <w:marRight w:val="0"/>
      <w:marTop w:val="0"/>
      <w:marBottom w:val="0"/>
      <w:divBdr>
        <w:top w:val="none" w:sz="0" w:space="0" w:color="auto"/>
        <w:left w:val="none" w:sz="0" w:space="0" w:color="auto"/>
        <w:bottom w:val="none" w:sz="0" w:space="0" w:color="auto"/>
        <w:right w:val="none" w:sz="0" w:space="0" w:color="auto"/>
      </w:divBdr>
    </w:div>
    <w:div w:id="686948731">
      <w:bodyDiv w:val="1"/>
      <w:marLeft w:val="0"/>
      <w:marRight w:val="0"/>
      <w:marTop w:val="0"/>
      <w:marBottom w:val="0"/>
      <w:divBdr>
        <w:top w:val="none" w:sz="0" w:space="0" w:color="auto"/>
        <w:left w:val="none" w:sz="0" w:space="0" w:color="auto"/>
        <w:bottom w:val="none" w:sz="0" w:space="0" w:color="auto"/>
        <w:right w:val="none" w:sz="0" w:space="0" w:color="auto"/>
      </w:divBdr>
    </w:div>
    <w:div w:id="1089497429">
      <w:bodyDiv w:val="1"/>
      <w:marLeft w:val="0"/>
      <w:marRight w:val="0"/>
      <w:marTop w:val="0"/>
      <w:marBottom w:val="0"/>
      <w:divBdr>
        <w:top w:val="none" w:sz="0" w:space="0" w:color="auto"/>
        <w:left w:val="none" w:sz="0" w:space="0" w:color="auto"/>
        <w:bottom w:val="none" w:sz="0" w:space="0" w:color="auto"/>
        <w:right w:val="none" w:sz="0" w:space="0" w:color="auto"/>
      </w:divBdr>
    </w:div>
    <w:div w:id="1549761565">
      <w:bodyDiv w:val="1"/>
      <w:marLeft w:val="0"/>
      <w:marRight w:val="0"/>
      <w:marTop w:val="0"/>
      <w:marBottom w:val="0"/>
      <w:divBdr>
        <w:top w:val="none" w:sz="0" w:space="0" w:color="auto"/>
        <w:left w:val="none" w:sz="0" w:space="0" w:color="auto"/>
        <w:bottom w:val="none" w:sz="0" w:space="0" w:color="auto"/>
        <w:right w:val="none" w:sz="0" w:space="0" w:color="auto"/>
      </w:divBdr>
    </w:div>
    <w:div w:id="1590770083">
      <w:bodyDiv w:val="1"/>
      <w:marLeft w:val="0"/>
      <w:marRight w:val="0"/>
      <w:marTop w:val="0"/>
      <w:marBottom w:val="0"/>
      <w:divBdr>
        <w:top w:val="none" w:sz="0" w:space="0" w:color="auto"/>
        <w:left w:val="none" w:sz="0" w:space="0" w:color="auto"/>
        <w:bottom w:val="none" w:sz="0" w:space="0" w:color="auto"/>
        <w:right w:val="none" w:sz="0" w:space="0" w:color="auto"/>
      </w:divBdr>
    </w:div>
    <w:div w:id="1648897762">
      <w:bodyDiv w:val="1"/>
      <w:marLeft w:val="0"/>
      <w:marRight w:val="0"/>
      <w:marTop w:val="0"/>
      <w:marBottom w:val="0"/>
      <w:divBdr>
        <w:top w:val="none" w:sz="0" w:space="0" w:color="auto"/>
        <w:left w:val="none" w:sz="0" w:space="0" w:color="auto"/>
        <w:bottom w:val="none" w:sz="0" w:space="0" w:color="auto"/>
        <w:right w:val="none" w:sz="0" w:space="0" w:color="auto"/>
      </w:divBdr>
    </w:div>
    <w:div w:id="191970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ina\Desktop\PLANNUM\mallid\Aruande%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F33163C8531AE242938FA876C1714262" ma:contentTypeVersion="16" ma:contentTypeDescription="Create a new document." ma:contentTypeScope="" ma:versionID="710b0b7cdbd934eb24deddc02a7c8c45">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489a9176ea9e2dca907e8590834ae8c3"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MediaLengthInSeconds xmlns="15a972b5-728a-4f91-a6fe-ff76a27a86c2" xsi:nil="true"/>
    <SharedWithUsers xmlns="d81b6ee9-c27d-401d-95db-50e6414b50ae">
      <UserInfo>
        <DisplayName/>
        <AccountId xsi:nil="true"/>
        <AccountType/>
      </UserInfo>
    </SharedWithUsers>
  </documentManagement>
</p:properties>
</file>

<file path=customXml/itemProps1.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customXml/itemProps2.xml><?xml version="1.0" encoding="utf-8"?>
<ds:datastoreItem xmlns:ds="http://schemas.openxmlformats.org/officeDocument/2006/customXml" ds:itemID="{58114689-77B9-4F17-A16E-50E848F45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F5D122-211F-475B-9013-94A57ECD1B0A}">
  <ds:schemaRefs>
    <ds:schemaRef ds:uri="http://schemas.microsoft.com/sharepoint/v3/contenttype/forms"/>
  </ds:schemaRefs>
</ds:datastoreItem>
</file>

<file path=customXml/itemProps4.xml><?xml version="1.0" encoding="utf-8"?>
<ds:datastoreItem xmlns:ds="http://schemas.openxmlformats.org/officeDocument/2006/customXml" ds:itemID="{ED21C62C-68B6-4D1A-A1BC-B2116349227C}">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docProps/app.xml><?xml version="1.0" encoding="utf-8"?>
<Properties xmlns="http://schemas.openxmlformats.org/officeDocument/2006/extended-properties" xmlns:vt="http://schemas.openxmlformats.org/officeDocument/2006/docPropsVTypes">
  <Template>Aruande mall</Template>
  <TotalTime>460</TotalTime>
  <Pages>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Liina</dc:creator>
  <cp:keywords/>
  <dc:description/>
  <cp:lastModifiedBy>Liina Ollema</cp:lastModifiedBy>
  <cp:revision>144</cp:revision>
  <cp:lastPrinted>2025-05-20T12:43:00Z</cp:lastPrinted>
  <dcterms:created xsi:type="dcterms:W3CDTF">2026-01-27T08:38:00Z</dcterms:created>
  <dcterms:modified xsi:type="dcterms:W3CDTF">2026-01-28T13:20:00Z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